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3DF95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23508E2" w14:textId="77777777" w:rsidR="00FA45FD" w:rsidRPr="00B66091" w:rsidRDefault="00BA1B17" w:rsidP="00FA45FD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36C2D5F3" wp14:editId="6B96959B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45FD" w:rsidRPr="00B66091">
        <w:rPr>
          <w:color w:val="002355"/>
          <w:sz w:val="4"/>
          <w:szCs w:val="4"/>
        </w:rPr>
        <w:t xml:space="preserve"> </w:t>
      </w:r>
    </w:p>
    <w:p w14:paraId="07A290F5" w14:textId="77777777" w:rsidR="00FA45FD" w:rsidRPr="00B66091" w:rsidRDefault="00FA45FD" w:rsidP="00FA45FD">
      <w:pPr>
        <w:pStyle w:val="PZUNiebieskiiTahoma"/>
        <w:rPr>
          <w:color w:val="002355"/>
        </w:rPr>
      </w:pP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FA45FD" w:rsidRPr="00B66091" w14:paraId="2B6AAEA8" w14:textId="77777777" w:rsidTr="00003D51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29FCC18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476553F7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1552FAC2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</w:tc>
      </w:tr>
    </w:tbl>
    <w:p w14:paraId="36BB3621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7185453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0B67C0CF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265C71B5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383028C" w14:textId="77777777" w:rsidR="00FA45FD" w:rsidRPr="00B66091" w:rsidRDefault="00FA45FD" w:rsidP="00FA45FD">
      <w:pPr>
        <w:pStyle w:val="PZUNiebieskiiTahoma"/>
        <w:rPr>
          <w:color w:val="002355"/>
          <w:sz w:val="4"/>
          <w:szCs w:val="4"/>
        </w:rPr>
      </w:pPr>
    </w:p>
    <w:p w14:paraId="14058DE1" w14:textId="77777777" w:rsidR="00FA45FD" w:rsidRPr="00B66091" w:rsidRDefault="00FA45FD" w:rsidP="00FA45FD">
      <w:pPr>
        <w:pStyle w:val="PZUNiebieskiiTahoma"/>
        <w:rPr>
          <w:color w:val="002355"/>
          <w:sz w:val="14"/>
          <w:szCs w:val="14"/>
        </w:rPr>
      </w:pPr>
    </w:p>
    <w:p w14:paraId="34209C1F" w14:textId="77777777" w:rsidR="00C00B88" w:rsidRDefault="00C00B88" w:rsidP="00CA470F">
      <w:pPr>
        <w:pStyle w:val="PZUNiebieskiiTahoma"/>
        <w:rPr>
          <w:color w:val="002355"/>
          <w:sz w:val="14"/>
          <w:szCs w:val="14"/>
        </w:rPr>
      </w:pPr>
    </w:p>
    <w:p w14:paraId="6212319E" w14:textId="77777777" w:rsidR="008B73F4" w:rsidRPr="00B66091" w:rsidRDefault="008B73F4" w:rsidP="00CA470F">
      <w:pPr>
        <w:pStyle w:val="PZUNiebieskiiTahoma"/>
        <w:rPr>
          <w:color w:val="002355"/>
          <w:sz w:val="22"/>
          <w:szCs w:val="22"/>
        </w:rPr>
      </w:pPr>
    </w:p>
    <w:p w14:paraId="6F066ADD" w14:textId="77777777" w:rsidR="00C00B88" w:rsidRPr="003507D0" w:rsidRDefault="006A79BA" w:rsidP="005E7B91">
      <w:pPr>
        <w:pStyle w:val="PZUNiebieskiiTahoma"/>
        <w:jc w:val="both"/>
        <w:rPr>
          <w:rFonts w:ascii="Source Sans Pro" w:hAnsi="Source Sans Pro"/>
          <w:b/>
          <w:smallCaps/>
          <w:color w:val="003C7D"/>
          <w:sz w:val="22"/>
          <w:szCs w:val="20"/>
        </w:rPr>
      </w:pPr>
      <w:r w:rsidRPr="003507D0">
        <w:rPr>
          <w:rFonts w:ascii="Source Sans Pro" w:hAnsi="Source Sans Pro"/>
          <w:b/>
          <w:smallCaps/>
          <w:color w:val="003C7D"/>
          <w:sz w:val="22"/>
          <w:szCs w:val="20"/>
        </w:rPr>
        <w:t>Oświadczenie majątkowe</w:t>
      </w:r>
    </w:p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5"/>
        <w:gridCol w:w="435"/>
        <w:gridCol w:w="8"/>
        <w:gridCol w:w="21"/>
        <w:gridCol w:w="15"/>
        <w:gridCol w:w="2256"/>
        <w:gridCol w:w="227"/>
        <w:gridCol w:w="227"/>
        <w:gridCol w:w="465"/>
        <w:gridCol w:w="669"/>
        <w:gridCol w:w="238"/>
        <w:gridCol w:w="409"/>
        <w:gridCol w:w="272"/>
        <w:gridCol w:w="668"/>
        <w:gridCol w:w="1588"/>
        <w:gridCol w:w="1588"/>
        <w:gridCol w:w="1603"/>
      </w:tblGrid>
      <w:tr w:rsidR="00AA0DD2" w:rsidRPr="003507D0" w14:paraId="216A2607" w14:textId="77777777" w:rsidTr="0022210D">
        <w:tc>
          <w:tcPr>
            <w:tcW w:w="11114" w:type="dxa"/>
            <w:gridSpan w:val="17"/>
            <w:tcBorders>
              <w:bottom w:val="nil"/>
            </w:tcBorders>
            <w:vAlign w:val="center"/>
          </w:tcPr>
          <w:p w14:paraId="4F91A4BF" w14:textId="7FB1BE5B" w:rsidR="00AA0DD2" w:rsidRPr="0022210D" w:rsidRDefault="00CA3496" w:rsidP="0022210D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  <w:r w:rsidRPr="003507D0">
              <w:rPr>
                <w:rFonts w:ascii="Source Sans Pro" w:eastAsia="Times New Roman" w:hAnsi="Source Sans Pro"/>
                <w:b/>
                <w:color w:val="003C7D"/>
              </w:rPr>
              <w:t xml:space="preserve">Przeznaczone dla osób prowadzących działalność gospodarczą, dla wspólników spółek cywilnych oraz wspólników spółek jawnych </w:t>
            </w:r>
          </w:p>
        </w:tc>
      </w:tr>
      <w:tr w:rsidR="0097497E" w:rsidRPr="003507D0" w14:paraId="0EF2202B" w14:textId="77777777" w:rsidTr="0022210D">
        <w:tc>
          <w:tcPr>
            <w:tcW w:w="11114" w:type="dxa"/>
            <w:gridSpan w:val="17"/>
            <w:tcBorders>
              <w:top w:val="nil"/>
              <w:left w:val="nil"/>
              <w:bottom w:val="single" w:sz="12" w:space="0" w:color="003C7D"/>
              <w:right w:val="nil"/>
            </w:tcBorders>
            <w:vAlign w:val="center"/>
          </w:tcPr>
          <w:p w14:paraId="46F3B84C" w14:textId="77777777" w:rsidR="0097497E" w:rsidRPr="0022210D" w:rsidRDefault="0097497E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10"/>
                <w:szCs w:val="10"/>
              </w:rPr>
            </w:pPr>
          </w:p>
        </w:tc>
      </w:tr>
      <w:tr w:rsidR="0097497E" w:rsidRPr="003507D0" w14:paraId="2B134BD8" w14:textId="77777777" w:rsidTr="0022210D">
        <w:tc>
          <w:tcPr>
            <w:tcW w:w="11114" w:type="dxa"/>
            <w:gridSpan w:val="17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24DF7189" w14:textId="77777777" w:rsidR="0097497E" w:rsidRPr="00AA2699" w:rsidRDefault="0097497E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6"/>
                <w:szCs w:val="6"/>
              </w:rPr>
            </w:pPr>
          </w:p>
        </w:tc>
      </w:tr>
      <w:tr w:rsidR="0022210D" w:rsidRPr="003507D0" w14:paraId="735542DD" w14:textId="77777777" w:rsidTr="0022210D">
        <w:tc>
          <w:tcPr>
            <w:tcW w:w="566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7189F" w14:textId="04EC4FDF" w:rsidR="0022210D" w:rsidRPr="003507D0" w:rsidRDefault="0022210D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  <w:r w:rsidRPr="0022210D">
              <w:rPr>
                <w:rFonts w:ascii="Source Sans Pro" w:eastAsia="Times New Roman" w:hAnsi="Source Sans Pro"/>
                <w:bCs/>
                <w:color w:val="003C7D"/>
              </w:rPr>
              <w:t>Imię i</w:t>
            </w:r>
            <w:r>
              <w:rPr>
                <w:rFonts w:ascii="Source Sans Pro" w:eastAsia="Times New Roman" w:hAnsi="Source Sans Pro"/>
                <w:b/>
                <w:color w:val="003C7D"/>
              </w:rPr>
              <w:t xml:space="preserve"> 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nazwisko, adres zamieszkania, seria i nr dowodu osobistego, PESEL</w:t>
            </w:r>
          </w:p>
        </w:tc>
        <w:tc>
          <w:tcPr>
            <w:tcW w:w="54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C617F" w14:textId="52A9EA76" w:rsidR="0022210D" w:rsidRPr="003507D0" w:rsidRDefault="0022210D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</w:p>
        </w:tc>
      </w:tr>
      <w:tr w:rsidR="0097497E" w:rsidRPr="003507D0" w14:paraId="5F71EB42" w14:textId="77777777" w:rsidTr="0022210D">
        <w:tc>
          <w:tcPr>
            <w:tcW w:w="11114" w:type="dxa"/>
            <w:gridSpan w:val="17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0FD4529C" w14:textId="77777777" w:rsidR="0097497E" w:rsidRPr="0022210D" w:rsidRDefault="0097497E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10"/>
                <w:szCs w:val="10"/>
              </w:rPr>
            </w:pPr>
          </w:p>
        </w:tc>
      </w:tr>
      <w:tr w:rsidR="0022210D" w:rsidRPr="003507D0" w14:paraId="060A4A1C" w14:textId="77777777" w:rsidTr="0022210D">
        <w:trPr>
          <w:trHeight w:val="1072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54D8B4" w14:textId="0640B680" w:rsidR="0022210D" w:rsidRPr="003507D0" w:rsidRDefault="0022210D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901E69" w:rsidRPr="003507D0" w14:paraId="0996ACE9" w14:textId="77777777" w:rsidTr="006A79BA">
        <w:tc>
          <w:tcPr>
            <w:tcW w:w="11114" w:type="dxa"/>
            <w:gridSpan w:val="17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0629B879" w14:textId="77777777" w:rsidR="00901E69" w:rsidRPr="0022210D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901E69" w:rsidRPr="003507D0" w14:paraId="2811C6CB" w14:textId="77777777" w:rsidTr="006A79BA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74742DE6" w14:textId="77777777" w:rsidR="00901E69" w:rsidRPr="003507D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901E69" w:rsidRPr="003507D0" w14:paraId="331F6B7A" w14:textId="77777777" w:rsidTr="006A79BA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4D042580" w14:textId="77777777" w:rsidR="00901E69" w:rsidRPr="003507D0" w:rsidRDefault="006A79BA" w:rsidP="00CA470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color w:val="003C7D"/>
                <w:lang w:eastAsia="en-US"/>
              </w:rPr>
              <w:t>Stan majątkowy</w:t>
            </w:r>
          </w:p>
        </w:tc>
      </w:tr>
      <w:tr w:rsidR="00901E69" w:rsidRPr="003507D0" w14:paraId="40268769" w14:textId="77777777" w:rsidTr="006A79BA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76B0834" w14:textId="77777777" w:rsidR="00901E69" w:rsidRPr="003507D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A79BA" w:rsidRPr="003507D0" w14:paraId="3AFCBC76" w14:textId="77777777" w:rsidTr="006A79BA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1259CCA" w14:textId="179F90D6" w:rsidR="006A79BA" w:rsidRPr="003507D0" w:rsidRDefault="006A79BA" w:rsidP="006D3550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1. Nieruchomości</w:t>
            </w:r>
            <w:r w:rsidR="001B4712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3C4D16" w:rsidRPr="003507D0">
              <w:rPr>
                <w:rFonts w:ascii="Source Sans Pro" w:hAnsi="Source Sans Pro" w:cs="Tahoma"/>
                <w:color w:val="003C7D"/>
                <w:lang w:eastAsia="en-US"/>
              </w:rPr>
              <w:t>, nr księgi wieczystej</w:t>
            </w:r>
            <w:r w:rsidR="00E76949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901E69" w:rsidRPr="003507D0" w14:paraId="28B0B52B" w14:textId="77777777" w:rsidTr="00870249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0CD6D4DC" w14:textId="77777777" w:rsidR="00901E69" w:rsidRPr="003507D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40546B8B" w14:textId="77777777" w:rsidTr="00ED207D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2303C5" w14:textId="77777777" w:rsidR="00870249" w:rsidRPr="003507D0" w:rsidRDefault="00BC126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22210D" w14:paraId="1D465263" w14:textId="77777777" w:rsidTr="00870249">
        <w:tc>
          <w:tcPr>
            <w:tcW w:w="11114" w:type="dxa"/>
            <w:gridSpan w:val="17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01AE7836" w14:textId="77777777" w:rsidR="00776809" w:rsidRPr="0022210D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5C4FB7" w:rsidRPr="003507D0" w14:paraId="56B88626" w14:textId="77777777" w:rsidTr="001F7573">
        <w:trPr>
          <w:trHeight w:val="255"/>
        </w:trPr>
        <w:tc>
          <w:tcPr>
            <w:tcW w:w="868" w:type="dxa"/>
            <w:gridSpan w:val="3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DD35E3C" w14:textId="77777777" w:rsidR="005C4FB7" w:rsidRPr="003507D0" w:rsidRDefault="005C4FB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46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0D2EC1B" w14:textId="77777777" w:rsidR="005C4FB7" w:rsidRPr="003507D0" w:rsidRDefault="00BC126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C4FB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3507D0" w14:paraId="7E0B3855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FFF3E6F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5C4FB7" w:rsidRPr="003507D0" w14:paraId="6C8F4311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0F7D1995" w14:textId="77777777" w:rsidR="005C4FB7" w:rsidRPr="003507D0" w:rsidRDefault="005C4FB7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Forma posiadania (np. własność, najem) 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D4B109E" w14:textId="77777777" w:rsidR="005C4FB7" w:rsidRPr="003507D0" w:rsidRDefault="005C4FB7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3C94CAC" w14:textId="77777777" w:rsidR="005C4FB7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C4FB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572504" w:rsidRPr="003507D0" w14:paraId="37826B34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4F0CC22F" w14:textId="77777777" w:rsidR="00572504" w:rsidRPr="003507D0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572504" w:rsidRPr="003507D0" w14:paraId="32F5AAAC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1577379" w14:textId="77777777" w:rsidR="00572504" w:rsidRPr="003507D0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70249" w:rsidRPr="003507D0" w14:paraId="673DEA40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5A1476D" w14:textId="5F843297" w:rsidR="00870249" w:rsidRPr="003507D0" w:rsidRDefault="006D3550" w:rsidP="006D3550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2. Ruchomości</w:t>
            </w:r>
            <w:r w:rsidR="001B4712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E76949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</w:t>
            </w:r>
            <w:r w:rsidR="004D5024" w:rsidRPr="003507D0">
              <w:rPr>
                <w:rFonts w:ascii="Source Sans Pro" w:hAnsi="Source Sans Pro" w:cs="Tahoma"/>
                <w:color w:val="003C7D"/>
                <w:lang w:eastAsia="en-US"/>
              </w:rPr>
              <w:t>z informacją o ewentualnych obciążeniach</w:t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70249" w:rsidRPr="003507D0" w14:paraId="2589866E" w14:textId="77777777" w:rsidTr="00347371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4D50884B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47FB1C6F" w14:textId="77777777" w:rsidTr="00ED207D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7F6F3FE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3507D0" w14:paraId="1F095BD3" w14:textId="77777777" w:rsidTr="00347371">
        <w:tc>
          <w:tcPr>
            <w:tcW w:w="11114" w:type="dxa"/>
            <w:gridSpan w:val="17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077E9AE8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5C4FB7" w:rsidRPr="003507D0" w14:paraId="296F96AD" w14:textId="77777777" w:rsidTr="001F7573">
        <w:trPr>
          <w:trHeight w:val="255"/>
        </w:trPr>
        <w:tc>
          <w:tcPr>
            <w:tcW w:w="889" w:type="dxa"/>
            <w:gridSpan w:val="4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5146134" w14:textId="77777777" w:rsidR="005C4FB7" w:rsidRPr="003507D0" w:rsidRDefault="005C4FB7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Wartość </w:t>
            </w:r>
          </w:p>
        </w:tc>
        <w:tc>
          <w:tcPr>
            <w:tcW w:w="10225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E1E088" w14:textId="77777777" w:rsidR="005C4FB7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7573A1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572504" w:rsidRPr="003507D0" w14:paraId="0C4CB903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38F43973" w14:textId="77777777" w:rsidR="00572504" w:rsidRPr="00AA2699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7573A1" w:rsidRPr="003507D0" w14:paraId="6DAB57B7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76625F75" w14:textId="77777777" w:rsidR="007573A1" w:rsidRPr="003507D0" w:rsidRDefault="007573A1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Forma posiadania (np. </w:t>
            </w:r>
            <w:r w:rsidR="00F41839" w:rsidRPr="003507D0">
              <w:rPr>
                <w:rFonts w:ascii="Source Sans Pro" w:hAnsi="Source Sans Pro" w:cs="Tahoma"/>
                <w:color w:val="003C7D"/>
                <w:lang w:eastAsia="en-US"/>
              </w:rPr>
              <w:t>w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36F514A0" w14:textId="77777777" w:rsidR="007573A1" w:rsidRPr="003507D0" w:rsidRDefault="007573A1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325012F" w14:textId="77777777" w:rsidR="007573A1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7573A1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572504" w:rsidRPr="003507D0" w14:paraId="7A9B2D99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150FA32" w14:textId="77777777" w:rsidR="00572504" w:rsidRPr="00AA2699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70249" w:rsidRPr="003507D0" w14:paraId="309E1F90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E3133D4" w14:textId="77777777" w:rsidR="00870249" w:rsidRPr="003507D0" w:rsidRDefault="00870249" w:rsidP="008702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3. </w:t>
            </w: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Papiery wartościowe i lokaty bankowe</w:t>
            </w:r>
            <w:r w:rsidR="004D5024"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 xml:space="preserve"> (wraz z informacją o ewentualnych obciążeniach)</w:t>
            </w:r>
          </w:p>
        </w:tc>
      </w:tr>
      <w:tr w:rsidR="00870249" w:rsidRPr="003507D0" w14:paraId="1A3D3603" w14:textId="77777777" w:rsidTr="00347371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3D2D9F18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76C5A87E" w14:textId="77777777" w:rsidTr="00ED207D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4DBFD9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3507D0" w14:paraId="35FE9DCF" w14:textId="77777777" w:rsidTr="00870249">
        <w:tc>
          <w:tcPr>
            <w:tcW w:w="11114" w:type="dxa"/>
            <w:gridSpan w:val="17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17DDE09D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70249" w:rsidRPr="003507D0" w14:paraId="5BF36114" w14:textId="77777777" w:rsidTr="001F7573">
        <w:trPr>
          <w:trHeight w:val="255"/>
        </w:trPr>
        <w:tc>
          <w:tcPr>
            <w:tcW w:w="5395" w:type="dxa"/>
            <w:gridSpan w:val="1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03F8DF93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Dochód Wnioskodawcy w zeszłym roku podatkowym podlegający opodatkowaniu podatkiem dochodowym od osób fizycznych</w:t>
            </w:r>
          </w:p>
        </w:tc>
        <w:tc>
          <w:tcPr>
            <w:tcW w:w="571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DA5C7EA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3507D0" w14:paraId="0D26B42B" w14:textId="77777777" w:rsidTr="008702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2E02CE3" w14:textId="77777777" w:rsidR="00776809" w:rsidRPr="003507D0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7A0AF7EA" w14:textId="77777777" w:rsidTr="001F7573">
        <w:trPr>
          <w:trHeight w:val="255"/>
        </w:trPr>
        <w:tc>
          <w:tcPr>
            <w:tcW w:w="5395" w:type="dxa"/>
            <w:gridSpan w:val="1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0DA95D6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Aktualny miesięczny dochód Wnioskodawcy</w:t>
            </w:r>
          </w:p>
        </w:tc>
        <w:tc>
          <w:tcPr>
            <w:tcW w:w="571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CB2FFC4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6C5A13" w:rsidRPr="003507D0" w14:paraId="4E592FC8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1D5B3A3" w14:textId="77777777" w:rsidR="006C5A13" w:rsidRPr="003507D0" w:rsidRDefault="006C5A1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C5A13" w:rsidRPr="003507D0" w14:paraId="43E6100A" w14:textId="77777777" w:rsidTr="00E76949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E8AF501" w14:textId="77777777" w:rsidR="006C5A13" w:rsidRPr="003507D0" w:rsidRDefault="006C5A1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C5A13" w:rsidRPr="003507D0" w14:paraId="2890C90E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C021FF4" w14:textId="77777777" w:rsidR="006C5A13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color w:val="003C7D"/>
                <w:lang w:eastAsia="en-US"/>
              </w:rPr>
              <w:t>Majątek wykorzystywany do prowadzenia działalności gospodarczej</w:t>
            </w:r>
          </w:p>
        </w:tc>
      </w:tr>
      <w:tr w:rsidR="006C5A13" w:rsidRPr="003507D0" w14:paraId="5A80A915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57DE9D6" w14:textId="77777777" w:rsidR="006C5A13" w:rsidRPr="003507D0" w:rsidRDefault="006C5A1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C5A13" w:rsidRPr="003507D0" w14:paraId="73A0551B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4E36B84" w14:textId="6D95A451" w:rsidR="006C5A13" w:rsidRPr="003507D0" w:rsidRDefault="006C5A1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1. Nieruchomości* (opis</w:t>
            </w:r>
            <w:r w:rsidR="003C4D16" w:rsidRPr="003507D0">
              <w:rPr>
                <w:rFonts w:ascii="Source Sans Pro" w:hAnsi="Source Sans Pro" w:cs="Tahoma"/>
                <w:color w:val="003C7D"/>
                <w:lang w:eastAsia="en-US"/>
              </w:rPr>
              <w:t>, nr księgi wieczystej</w:t>
            </w:r>
            <w:r w:rsidR="004D5024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6C5A13" w:rsidRPr="003507D0" w14:paraId="0A096515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8EDE8D0" w14:textId="77777777" w:rsidR="006C5A13" w:rsidRPr="003507D0" w:rsidRDefault="006C5A1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C7C46" w:rsidRPr="003507D0" w14:paraId="770B1331" w14:textId="77777777" w:rsidTr="00E76949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577913A" w14:textId="77777777" w:rsidR="008C7C46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C7C46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46FAC964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EEC36AF" w14:textId="77777777" w:rsidR="008C7C46" w:rsidRPr="00AA2699" w:rsidRDefault="008C7C4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FF66A7" w:rsidRPr="003507D0" w14:paraId="53B62D72" w14:textId="77777777" w:rsidTr="001F7573">
        <w:trPr>
          <w:trHeight w:val="255"/>
        </w:trPr>
        <w:tc>
          <w:tcPr>
            <w:tcW w:w="860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1E0CD7DF" w14:textId="77777777" w:rsidR="00FF66A7" w:rsidRPr="003507D0" w:rsidRDefault="00FF66A7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54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C257FB" w14:textId="77777777" w:rsidR="00FF66A7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FF66A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343F6570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EFA5299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FF66A7" w:rsidRPr="003507D0" w14:paraId="2C746603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7F2359D1" w14:textId="77777777" w:rsidR="00FF66A7" w:rsidRPr="003507D0" w:rsidRDefault="00FF66A7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0A39A8DB" w14:textId="77777777" w:rsidR="00FF66A7" w:rsidRPr="003507D0" w:rsidRDefault="00FF66A7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10F8BD5" w14:textId="77777777" w:rsidR="00FF66A7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FF66A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573A1" w:rsidRPr="003507D0" w14:paraId="57500188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87A4FB1" w14:textId="77777777" w:rsidR="007573A1" w:rsidRPr="003507D0" w:rsidRDefault="007573A1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8C7C46" w:rsidRPr="003507D0" w14:paraId="430DF3D5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33579C25" w14:textId="20CDB2FC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2. Ruchomości* (opis</w:t>
            </w:r>
            <w:r w:rsidR="004D5024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C7C46" w:rsidRPr="003507D0" w14:paraId="6141B75F" w14:textId="77777777" w:rsidTr="00E76949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09501BA8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8C7C46" w:rsidRPr="003507D0" w14:paraId="67D9C276" w14:textId="77777777" w:rsidTr="00E76949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24B252" w14:textId="77777777" w:rsidR="008C7C46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C7C46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0DCA3B94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8061E6E" w14:textId="77777777" w:rsidR="008C7C46" w:rsidRPr="003507D0" w:rsidRDefault="008C7C4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B8781F" w:rsidRPr="003507D0" w14:paraId="75EA9DFE" w14:textId="77777777" w:rsidTr="001F7573">
        <w:trPr>
          <w:trHeight w:val="255"/>
        </w:trPr>
        <w:tc>
          <w:tcPr>
            <w:tcW w:w="860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25C5989" w14:textId="77777777" w:rsidR="00B8781F" w:rsidRPr="003507D0" w:rsidRDefault="00B8781F" w:rsidP="003C4D16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54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BE39C29" w14:textId="77777777" w:rsidR="00B8781F" w:rsidRPr="003507D0" w:rsidRDefault="00BC1263" w:rsidP="003C4D16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B8781F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3C4D16" w:rsidRPr="003507D0" w14:paraId="7EA31511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44BC15F4" w14:textId="77777777" w:rsidR="003C4D16" w:rsidRPr="003507D0" w:rsidRDefault="003C4D1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B8781F" w:rsidRPr="003507D0" w14:paraId="7EE7AE20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516C2ECD" w14:textId="77777777" w:rsidR="00B8781F" w:rsidRPr="003507D0" w:rsidRDefault="00B8781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lastRenderedPageBreak/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3E4C519A" w14:textId="77777777" w:rsidR="00B8781F" w:rsidRPr="003507D0" w:rsidRDefault="00B8781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E366B3" w14:textId="77777777" w:rsidR="00B8781F" w:rsidRPr="003507D0" w:rsidRDefault="00BC126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B8781F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159BD9C5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90FFE4F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8C7C46" w:rsidRPr="003507D0" w14:paraId="2BA42B36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6FE0F78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3. </w:t>
            </w: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Papiery wartościowe i lokaty bankowe</w:t>
            </w:r>
            <w:r w:rsidR="004D5024"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 xml:space="preserve"> (wraz z informacją o ewentualnych obciążeniach)</w:t>
            </w:r>
          </w:p>
        </w:tc>
      </w:tr>
      <w:tr w:rsidR="008C7C46" w:rsidRPr="003507D0" w14:paraId="19D70DAC" w14:textId="77777777" w:rsidTr="00E76949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541A8E6F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C7C46" w:rsidRPr="003507D0" w14:paraId="6EF00068" w14:textId="77777777" w:rsidTr="00E76949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A342EB0" w14:textId="77777777" w:rsidR="008C7C46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C7C46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3507D0" w14:paraId="7DC68ED8" w14:textId="77777777" w:rsidTr="00ED207D">
        <w:tc>
          <w:tcPr>
            <w:tcW w:w="11114" w:type="dxa"/>
            <w:gridSpan w:val="17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084C9A42" w14:textId="77777777" w:rsidR="00776809" w:rsidRPr="003507D0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76809" w:rsidRPr="003507D0" w14:paraId="7F8AE53A" w14:textId="77777777" w:rsidTr="00ED207D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562EF80" w14:textId="77777777" w:rsidR="00776809" w:rsidRPr="003507D0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76809" w:rsidRPr="003507D0" w14:paraId="330198E7" w14:textId="77777777" w:rsidTr="006A79BA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E88D936" w14:textId="72212776" w:rsidR="00776809" w:rsidRPr="003507D0" w:rsidRDefault="00ED207D" w:rsidP="003F6C6D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Sytuacja prawno</w:t>
            </w:r>
            <w:r w:rsidR="003F6C6D"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-</w:t>
            </w:r>
            <w:r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majątkowa małżonków*</w:t>
            </w:r>
            <w:r w:rsidR="00290BA8"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*</w:t>
            </w:r>
          </w:p>
        </w:tc>
      </w:tr>
      <w:tr w:rsidR="00AD7828" w:rsidRPr="003507D0" w14:paraId="24CD4237" w14:textId="77777777" w:rsidTr="00ED207D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F5396CE" w14:textId="77777777" w:rsidR="00AD7828" w:rsidRPr="003507D0" w:rsidRDefault="00AD7828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ED207D" w:rsidRPr="003507D0" w14:paraId="0965B449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7172089A" w14:textId="77777777" w:rsidR="00ED207D" w:rsidRPr="003507D0" w:rsidRDefault="00BC1263" w:rsidP="00ED207D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22"/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  <w:bookmarkEnd w:id="0"/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3EC0E6DE" w14:textId="77777777" w:rsidR="00ED207D" w:rsidRPr="003507D0" w:rsidRDefault="00ED207D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ustawowa wspólność majątkowa</w:t>
            </w:r>
          </w:p>
        </w:tc>
      </w:tr>
      <w:tr w:rsidR="00ED207D" w:rsidRPr="003507D0" w14:paraId="35DF48A6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DC1FBA2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1EA99F00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51F2D721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6C33EA1F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spacing w:val="-6"/>
                <w:lang w:eastAsia="en-US"/>
              </w:rPr>
              <w:t>wspólność majątkowa wynikająca z umowy majątkowej między małżonkami (dołączyć kopię małżeńskiej umowy majątkowej)</w:t>
            </w:r>
          </w:p>
        </w:tc>
      </w:tr>
      <w:tr w:rsidR="00ED207D" w:rsidRPr="003507D0" w14:paraId="4165E667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C4580AA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55F45C6A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7D44E5F1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5736374D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(dołączyć kopię małżeńskiej umowy majątkowej)</w:t>
            </w:r>
          </w:p>
        </w:tc>
      </w:tr>
      <w:tr w:rsidR="00ED207D" w:rsidRPr="003507D0" w14:paraId="411551AF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A8A2760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1AD01E90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69EB8F2C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0CE07AB5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z wyrównaniem dorobków (dołączyć kopię małżeńskiej umowy majątkowej)</w:t>
            </w:r>
          </w:p>
        </w:tc>
      </w:tr>
      <w:tr w:rsidR="00ED207D" w:rsidRPr="003507D0" w14:paraId="264886EE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3D31459E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28F27DF4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476D2BB5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</w:r>
            <w:r w:rsidR="0003649B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42329106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stan wolny</w:t>
            </w:r>
          </w:p>
        </w:tc>
      </w:tr>
      <w:tr w:rsidR="00AD7828" w:rsidRPr="003507D0" w14:paraId="408D5217" w14:textId="77777777" w:rsidTr="00ED207D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9D6CD42" w14:textId="77777777" w:rsidR="00AD7828" w:rsidRPr="003507D0" w:rsidRDefault="00AD7828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221D7B" w:rsidRPr="003507D0" w14:paraId="597E6DF4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tbl>
            <w:tblPr>
              <w:tblW w:w="22228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1114"/>
              <w:gridCol w:w="11114"/>
            </w:tblGrid>
            <w:tr w:rsidR="008B73F4" w:rsidRPr="003507D0" w14:paraId="06A3ADDD" w14:textId="77777777" w:rsidTr="008B73F4">
              <w:tc>
                <w:tcPr>
                  <w:tcW w:w="11114" w:type="dxa"/>
                  <w:tcBorders>
                    <w:top w:val="single" w:sz="18" w:space="0" w:color="003C7D"/>
                    <w:bottom w:val="nil"/>
                  </w:tcBorders>
                  <w:vAlign w:val="center"/>
                </w:tcPr>
                <w:p w14:paraId="0893129A" w14:textId="77777777" w:rsidR="008B73F4" w:rsidRPr="00AA2699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  <w:p w14:paraId="0D3D540C" w14:textId="77777777" w:rsidR="008B73F4" w:rsidRPr="003507D0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</w:pPr>
                  <w:r w:rsidRPr="003507D0"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  <w:t>Dane współmałżonka***</w:t>
                  </w:r>
                </w:p>
                <w:p w14:paraId="04CE0962" w14:textId="77777777" w:rsidR="008B73F4" w:rsidRPr="003507D0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pPr>
                  <w:r w:rsidRPr="003507D0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t>Imię i nazwisko, adres zamieszkania, seria i nr dowodu osobistego, PESEL</w:t>
                  </w:r>
                </w:p>
                <w:p w14:paraId="6F4AB0D7" w14:textId="77777777" w:rsidR="008B73F4" w:rsidRPr="001F7573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</w:tc>
              <w:tc>
                <w:tcPr>
                  <w:tcW w:w="11114" w:type="dxa"/>
                  <w:tcBorders>
                    <w:top w:val="single" w:sz="18" w:space="0" w:color="003C7D"/>
                    <w:bottom w:val="nil"/>
                  </w:tcBorders>
                </w:tcPr>
                <w:p w14:paraId="1F6F29CF" w14:textId="77777777" w:rsidR="008B73F4" w:rsidRPr="003507D0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12"/>
                      <w:szCs w:val="12"/>
                      <w:lang w:eastAsia="en-US"/>
                    </w:rPr>
                  </w:pPr>
                </w:p>
              </w:tc>
            </w:tr>
          </w:tbl>
          <w:p w14:paraId="3C2E5BA4" w14:textId="77777777" w:rsidR="008B73F4" w:rsidRPr="003507D0" w:rsidRDefault="008B73F4" w:rsidP="006D3550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</w:p>
        </w:tc>
      </w:tr>
      <w:tr w:rsidR="0052227B" w:rsidRPr="003507D0" w14:paraId="07532639" w14:textId="77777777" w:rsidTr="001F7573">
        <w:tc>
          <w:tcPr>
            <w:tcW w:w="11114" w:type="dxa"/>
            <w:gridSpan w:val="17"/>
            <w:tcBorders>
              <w:top w:val="nil"/>
              <w:bottom w:val="single" w:sz="4" w:space="0" w:color="00417D"/>
              <w:right w:val="nil"/>
            </w:tcBorders>
            <w:vAlign w:val="center"/>
          </w:tcPr>
          <w:p w14:paraId="31EDB55B" w14:textId="77777777" w:rsidR="0052227B" w:rsidRPr="003507D0" w:rsidRDefault="0052227B" w:rsidP="0034737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</w:p>
        </w:tc>
      </w:tr>
      <w:tr w:rsidR="001F7573" w:rsidRPr="003507D0" w14:paraId="3D882105" w14:textId="77777777" w:rsidTr="001F7573">
        <w:trPr>
          <w:trHeight w:val="1077"/>
        </w:trPr>
        <w:tc>
          <w:tcPr>
            <w:tcW w:w="11114" w:type="dxa"/>
            <w:gridSpan w:val="17"/>
            <w:tcBorders>
              <w:top w:val="single" w:sz="4" w:space="0" w:color="00417D"/>
              <w:left w:val="single" w:sz="4" w:space="0" w:color="00417D"/>
              <w:bottom w:val="single" w:sz="4" w:space="0" w:color="00417D"/>
              <w:right w:val="single" w:sz="4" w:space="0" w:color="00417D"/>
            </w:tcBorders>
            <w:vAlign w:val="center"/>
          </w:tcPr>
          <w:p w14:paraId="18923F03" w14:textId="07BBBC4F" w:rsidR="001F7573" w:rsidRPr="001F7573" w:rsidRDefault="001F7573" w:rsidP="0034737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221D7B" w:rsidRPr="003507D0" w14:paraId="604490D6" w14:textId="77777777" w:rsidTr="00221D7B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A81CA8E" w14:textId="77777777" w:rsidR="00221D7B" w:rsidRPr="003507D0" w:rsidRDefault="00221D7B" w:rsidP="0034737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12"/>
                <w:szCs w:val="12"/>
                <w:lang w:eastAsia="en-US"/>
              </w:rPr>
            </w:pPr>
          </w:p>
        </w:tc>
      </w:tr>
      <w:tr w:rsidR="00221D7B" w:rsidRPr="003507D0" w14:paraId="4B3C00A0" w14:textId="77777777" w:rsidTr="00347371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1754745" w14:textId="77777777" w:rsidR="00221D7B" w:rsidRPr="00AA2699" w:rsidRDefault="00221D7B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221D7B" w:rsidRPr="003507D0" w14:paraId="4E53AD24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7F0DCCE" w14:textId="7CF3D439" w:rsidR="00221D7B" w:rsidRPr="003507D0" w:rsidRDefault="00221D7B" w:rsidP="006D3550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color w:val="003C7D"/>
                <w:lang w:eastAsia="en-US"/>
              </w:rPr>
              <w:t>Aktualne obciążenia budżetu rodzinnego z tytułu spłaty kredytów bankowych/pożyczek i udzielonych poręczeń*</w:t>
            </w:r>
          </w:p>
        </w:tc>
      </w:tr>
      <w:tr w:rsidR="00221D7B" w:rsidRPr="003507D0" w14:paraId="013C4F5B" w14:textId="77777777" w:rsidTr="00614520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7B2623E7" w14:textId="77777777" w:rsidR="00221D7B" w:rsidRPr="003507D0" w:rsidRDefault="00221D7B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D07FCC" w:rsidRPr="003507D0" w14:paraId="4B042B60" w14:textId="77777777" w:rsidTr="006C5A13">
        <w:trPr>
          <w:trHeight w:val="255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BD020C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Obciążenia z tytułu kredytów bankowych/pożyczek </w:t>
            </w:r>
            <w:r w:rsidRPr="003507D0">
              <w:rPr>
                <w:rFonts w:ascii="Source Sans Pro" w:hAnsi="Source Sans Pro" w:cs="Tahoma"/>
                <w:i/>
                <w:color w:val="003C7D"/>
                <w:lang w:eastAsia="en-US"/>
              </w:rPr>
              <w:t>(według stanu na koniec miesiąca)</w:t>
            </w:r>
          </w:p>
        </w:tc>
      </w:tr>
      <w:tr w:rsidR="00D07FCC" w:rsidRPr="003507D0" w14:paraId="0E766BEE" w14:textId="77777777" w:rsidTr="001F7573"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A00DCDF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Nazwa banku</w:t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E264430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Termin spłaty</w:t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128B93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Kwota do spłacenia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8171B2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Miesięczna spłata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FF3BE10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Rodzaj zabezpieczeń</w:t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CF4427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Aktualna wartość zabezpieczeń</w:t>
            </w:r>
          </w:p>
        </w:tc>
      </w:tr>
      <w:tr w:rsidR="006C5A13" w:rsidRPr="003507D0" w14:paraId="0FF78680" w14:textId="77777777" w:rsidTr="001F7573">
        <w:trPr>
          <w:trHeight w:val="255"/>
        </w:trPr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17422E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52CBCE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E6189A8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EEADA7C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2CC8277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AB5EAA4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6C5A13" w:rsidRPr="003507D0" w14:paraId="2BFA6280" w14:textId="77777777" w:rsidTr="001F7573">
        <w:trPr>
          <w:trHeight w:val="255"/>
        </w:trPr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5EF85B6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E96D35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60F7F24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8D6FB4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C032E3F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120946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6C5A13" w:rsidRPr="003507D0" w14:paraId="510330CF" w14:textId="77777777" w:rsidTr="001F7573">
        <w:trPr>
          <w:trHeight w:val="255"/>
        </w:trPr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FA19873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6251DA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7EAE0BB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BC12D1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22AAE32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A699EF0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614520" w:rsidRPr="003507D0" w14:paraId="415F9772" w14:textId="77777777" w:rsidTr="00614520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27443F4" w14:textId="77777777" w:rsidR="00614520" w:rsidRPr="003507D0" w:rsidRDefault="00614520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</w:tr>
      <w:tr w:rsidR="00C86EA5" w:rsidRPr="003507D0" w14:paraId="75524FC9" w14:textId="77777777" w:rsidTr="00C86EA5">
        <w:trPr>
          <w:trHeight w:val="255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B41C5EA" w14:textId="77777777" w:rsidR="00C86EA5" w:rsidRPr="003507D0" w:rsidRDefault="00C86EA5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Udzielone poręczenia</w:t>
            </w:r>
          </w:p>
        </w:tc>
      </w:tr>
      <w:tr w:rsidR="00C86EA5" w:rsidRPr="003507D0" w14:paraId="7E275634" w14:textId="77777777" w:rsidTr="00347371">
        <w:trPr>
          <w:trHeight w:val="255"/>
        </w:trPr>
        <w:tc>
          <w:tcPr>
            <w:tcW w:w="90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CBD18B" w14:textId="77777777" w:rsidR="00C86EA5" w:rsidRPr="003507D0" w:rsidRDefault="00C86EA5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332C7B2" w14:textId="77777777" w:rsidR="00C86EA5" w:rsidRPr="003507D0" w:rsidRDefault="00BC1263" w:rsidP="00311818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23B76E" w14:textId="77777777" w:rsidR="00C86EA5" w:rsidRPr="003507D0" w:rsidRDefault="00C86EA5" w:rsidP="00C86EA5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40C08A" w14:textId="77777777" w:rsidR="00C86EA5" w:rsidRPr="003507D0" w:rsidRDefault="00BC1263" w:rsidP="00311818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86EA5" w:rsidRPr="003507D0" w14:paraId="6AA54251" w14:textId="77777777" w:rsidTr="00347371">
        <w:trPr>
          <w:trHeight w:val="255"/>
        </w:trPr>
        <w:tc>
          <w:tcPr>
            <w:tcW w:w="90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62314A2" w14:textId="77777777" w:rsidR="00C86EA5" w:rsidRPr="003507D0" w:rsidRDefault="00C86EA5" w:rsidP="00347371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ADB5B8D" w14:textId="77777777" w:rsidR="00C86EA5" w:rsidRPr="003507D0" w:rsidRDefault="00BC1263" w:rsidP="00311818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C53FBC0" w14:textId="77777777" w:rsidR="00C86EA5" w:rsidRPr="003507D0" w:rsidRDefault="00C86EA5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CEDD230" w14:textId="77777777" w:rsidR="00C86EA5" w:rsidRPr="003507D0" w:rsidRDefault="00BC1263" w:rsidP="00311818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86EA5" w:rsidRPr="003507D0" w14:paraId="733DEC8D" w14:textId="77777777" w:rsidTr="00347371">
        <w:trPr>
          <w:trHeight w:val="255"/>
        </w:trPr>
        <w:tc>
          <w:tcPr>
            <w:tcW w:w="90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EE172F" w14:textId="77777777" w:rsidR="00C86EA5" w:rsidRPr="003507D0" w:rsidRDefault="00C86EA5" w:rsidP="00347371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FC4649" w14:textId="77777777" w:rsidR="00C86EA5" w:rsidRPr="003507D0" w:rsidRDefault="00BC1263" w:rsidP="00311818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211AAF" w14:textId="77777777" w:rsidR="00C86EA5" w:rsidRPr="003507D0" w:rsidRDefault="00C86EA5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09A64F" w14:textId="77777777" w:rsidR="00C86EA5" w:rsidRPr="003507D0" w:rsidRDefault="00BC1263" w:rsidP="00311818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</w:tbl>
    <w:p w14:paraId="29A8E4D8" w14:textId="77777777" w:rsidR="00FE1E22" w:rsidRPr="003507D0" w:rsidRDefault="00FE1E22" w:rsidP="009D491F">
      <w:pPr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2C9AD5A3" w14:textId="77777777" w:rsidR="00DE36D2" w:rsidRPr="00DE36D2" w:rsidRDefault="00DE36D2" w:rsidP="00DE36D2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[Administrator i dane kontaktowe administratora i Inspektora Ochrony Danych]</w:t>
      </w:r>
    </w:p>
    <w:p w14:paraId="4B029938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Administratorem danych osobowych podanych w związku z zawarciem umowy gwarancji ubezpieczeniowej jest PZU SA z siedzibą w Warszawie, przy Rondzie Ignacego Daszyńskiego 4, 00-843 Warszawa.</w:t>
      </w:r>
    </w:p>
    <w:p w14:paraId="0EF8EF85" w14:textId="26C73FD0" w:rsidR="00DE36D2" w:rsidRPr="00C61236" w:rsidRDefault="00DE36D2" w:rsidP="00DE36D2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</w:r>
    </w:p>
    <w:p w14:paraId="7F096BB9" w14:textId="77777777" w:rsidR="00DE36D2" w:rsidRPr="00DE36D2" w:rsidRDefault="00DE36D2" w:rsidP="00DE36D2">
      <w:pPr>
        <w:contextualSpacing/>
        <w:rPr>
          <w:rFonts w:ascii="Source Sans Pro" w:hAnsi="Source Sans Pro" w:cs="Tahoma"/>
          <w:b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[Przetwarzanie danych]</w:t>
      </w:r>
    </w:p>
    <w:p w14:paraId="27769111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Administrator może przetwarzać Pani/Pana dane w celu: </w:t>
      </w:r>
    </w:p>
    <w:p w14:paraId="0AA81292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zawarcia i wykonania umowy gwarancji ubezpieczeniowej – podstawą prawną przetwarzania jest niezbędność przetwarzania danych do zawarcia i wykonywania umowy </w:t>
      </w:r>
      <w:r w:rsidRPr="00DE36D2">
        <w:rPr>
          <w:rFonts w:ascii="Source Sans Pro" w:eastAsia="Calibri" w:hAnsi="Source Sans Pro" w:cs="Tahoma"/>
          <w:color w:val="003C7D"/>
          <w:sz w:val="16"/>
          <w:szCs w:val="16"/>
        </w:rPr>
        <w:t>gwarancji ubezpieczeniowej</w:t>
      </w:r>
      <w:r w:rsidRPr="00DE36D2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6CDD12E6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oceny ryzyka ubezpieczeniowego przed zawarciem umowy – podstawą prawną przetwarzania jest niezbędność przetwarzania danych do zawarcia i wykonania umowy gwarancji ubezpieczeniowej,</w:t>
      </w:r>
    </w:p>
    <w:p w14:paraId="782AF3AB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</w:r>
    </w:p>
    <w:p w14:paraId="22D2D98A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</w:r>
    </w:p>
    <w:p w14:paraId="0DF044B3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</w:r>
    </w:p>
    <w:p w14:paraId="55883808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</w:r>
    </w:p>
    <w:p w14:paraId="65DA5CCD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</w:r>
    </w:p>
    <w:p w14:paraId="4707D16E" w14:textId="5E14AC8E" w:rsidR="00DE36D2" w:rsidRPr="00C248EB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</w:r>
    </w:p>
    <w:p w14:paraId="11FA35D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lastRenderedPageBreak/>
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</w:r>
    </w:p>
    <w:p w14:paraId="00186850" w14:textId="44E7D91E" w:rsidR="00C248EB" w:rsidRPr="00C61236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Podanie danych osobowych w celach marketingowych jest dobrowolne.</w:t>
      </w:r>
    </w:p>
    <w:p w14:paraId="0901C9C0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b/>
          <w:iCs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iCs/>
          <w:color w:val="003C7D"/>
          <w:sz w:val="16"/>
          <w:szCs w:val="16"/>
        </w:rPr>
        <w:t>[Okres przechowywania danych]</w:t>
      </w:r>
    </w:p>
    <w:p w14:paraId="24A57E8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będą przechowywane do momentu przedawnienia roszczeń z tytułu umowy gwarancji ubezpieczeniowej lub do momentu wygaśnięcia obowiązku przechowywania danych wynikającego z przepisów prawa.</w:t>
      </w:r>
    </w:p>
    <w:p w14:paraId="7BF3C839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2705439F" w14:textId="0D81237A" w:rsidR="00DE36D2" w:rsidRPr="00C61236" w:rsidRDefault="00DE36D2" w:rsidP="00C61236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zakresie, w jakim podstawą przetwarzania danych jest zgoda, Pani/Pana dane osobowe będą przetwarzane do czasu jej wycofania.</w:t>
      </w:r>
    </w:p>
    <w:p w14:paraId="0FFFEF66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[Przekazywanie danych]</w:t>
      </w:r>
    </w:p>
    <w:p w14:paraId="688FDE3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podmiotom i organom upoważnionym do przetwarzania tych danych na podstawie przepisów prawa.</w:t>
      </w:r>
    </w:p>
    <w:p w14:paraId="724CCCBA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zakładom reasekuracji, a także mogą być przekazywane innym spółkom z Grupy PZU, jeśli wyraziła Pani/Pan zgodę na takie przekazanie.</w:t>
      </w:r>
    </w:p>
    <w:p w14:paraId="0756F93B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</w:r>
    </w:p>
    <w:p w14:paraId="626438EC" w14:textId="2E3AAF0D" w:rsidR="00DE36D2" w:rsidRPr="00C61236" w:rsidRDefault="00DE36D2" w:rsidP="00C61236">
      <w:pPr>
        <w:autoSpaceDN w:val="0"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</w:r>
    </w:p>
    <w:p w14:paraId="39E8997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[Pani/Pana prawa]</w:t>
      </w:r>
    </w:p>
    <w:p w14:paraId="2B543B01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Przysługuje Pani/Panu prawo dostępu do swoich danych osobowych oraz prawo żądania ich sprostowania, ich usunięcia lub ograniczenia ich przetwarzania.</w:t>
      </w:r>
    </w:p>
    <w:p w14:paraId="596867DC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</w:r>
    </w:p>
    <w:p w14:paraId="15653C3D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</w:p>
    <w:p w14:paraId="67C4B76A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</w:r>
    </w:p>
    <w:p w14:paraId="00BD53C0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celu skorzystania z powyższych praw należy skontaktować się z administratorem lub z Inspektorem Ochrony Danych, korzystając ze wskazanych wyżej danych kontaktowych.</w:t>
      </w:r>
    </w:p>
    <w:p w14:paraId="7A4291FC" w14:textId="77777777" w:rsidR="00DE36D2" w:rsidRPr="00DE36D2" w:rsidRDefault="00DE36D2" w:rsidP="00DE36D2">
      <w:pPr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Przysługuje Pani/Panu prawo wniesienia skargi do organu nadzorczego. W Polsce takim organem nadzorczym jest Prezes Urzędu Ochrony Danych Osobowych.</w:t>
      </w:r>
    </w:p>
    <w:p w14:paraId="00DE8C8E" w14:textId="77777777" w:rsidR="00ED7D1F" w:rsidRPr="003507D0" w:rsidRDefault="00ED7D1F" w:rsidP="00626D9C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74C2DC3B" w14:textId="77777777" w:rsidR="00ED7D1F" w:rsidRPr="003507D0" w:rsidRDefault="00ED7D1F" w:rsidP="00626D9C">
      <w:pPr>
        <w:rPr>
          <w:rFonts w:ascii="Source Sans Pro" w:hAnsi="Source Sans Pro" w:cs="Tahoma"/>
          <w:color w:val="003C7D"/>
          <w:sz w:val="18"/>
          <w:szCs w:val="18"/>
        </w:rPr>
      </w:pPr>
      <w:r w:rsidRPr="003507D0">
        <w:rPr>
          <w:rFonts w:ascii="Source Sans Pro" w:hAnsi="Source Sans Pro" w:cs="Tahoma"/>
          <w:color w:val="003C7D"/>
          <w:sz w:val="18"/>
          <w:szCs w:val="18"/>
        </w:rPr>
        <w:t>Oświadczam, że zapoznałam/em się z powyższą „Informacją Administratora danych osobowych” o przetwarzaniu moich danych osobowych</w:t>
      </w:r>
      <w:r w:rsidR="000B4B04" w:rsidRPr="003507D0">
        <w:rPr>
          <w:rFonts w:ascii="Source Sans Pro" w:hAnsi="Source Sans Pro" w:cs="Tahoma"/>
          <w:color w:val="003C7D"/>
          <w:sz w:val="18"/>
          <w:szCs w:val="18"/>
        </w:rPr>
        <w:t>.</w:t>
      </w:r>
    </w:p>
    <w:p w14:paraId="7287B736" w14:textId="77777777" w:rsidR="00626D9C" w:rsidRPr="003507D0" w:rsidRDefault="00626D9C" w:rsidP="003F6C6D">
      <w:pPr>
        <w:pStyle w:val="PZUNiebieskiiTahoma"/>
        <w:jc w:val="both"/>
        <w:rPr>
          <w:rFonts w:ascii="Source Sans Pro" w:hAnsi="Source Sans Pro" w:cs="Tahoma"/>
          <w:color w:val="003C7D"/>
        </w:rPr>
      </w:pPr>
    </w:p>
    <w:p w14:paraId="5B8C97EA" w14:textId="77777777" w:rsidR="008B73F4" w:rsidRPr="003507D0" w:rsidRDefault="008B73F4" w:rsidP="008B73F4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  <w:r w:rsidRPr="003507D0">
        <w:rPr>
          <w:rFonts w:ascii="Source Sans Pro" w:hAnsi="Source Sans Pro" w:cs="Tahoma"/>
          <w:bCs/>
          <w:color w:val="003C7D"/>
          <w:sz w:val="18"/>
          <w:szCs w:val="18"/>
        </w:rPr>
        <w:t>Przedstawione informacje traktowane są jako poufne. PZU SA zastrzega sobie prawo do kontaktowania się z innymi podmiotami w celu uzyskania informacji mogących przyczynić się do poznania sytuacji Wnioskodawcy.</w:t>
      </w:r>
    </w:p>
    <w:p w14:paraId="3BACCB3E" w14:textId="77777777" w:rsidR="008B73F4" w:rsidRPr="003507D0" w:rsidRDefault="008B73F4" w:rsidP="008B73F4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</w:p>
    <w:p w14:paraId="6EFDDE31" w14:textId="749902D8" w:rsidR="008B73F4" w:rsidRPr="003507D0" w:rsidRDefault="008B73F4" w:rsidP="008B73F4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  <w:r w:rsidRPr="003507D0">
        <w:rPr>
          <w:rFonts w:ascii="Source Sans Pro" w:hAnsi="Source Sans Pro" w:cs="Tahoma"/>
          <w:b w:val="0"/>
          <w:color w:val="003C7D"/>
          <w:sz w:val="18"/>
          <w:szCs w:val="18"/>
        </w:rPr>
        <w:t>Prawdziwość powyższych danych potwierdzam</w:t>
      </w:r>
      <w:r w:rsidR="0032490C">
        <w:rPr>
          <w:rFonts w:ascii="Source Sans Pro" w:hAnsi="Source Sans Pro" w:cs="Tahoma"/>
          <w:b w:val="0"/>
          <w:color w:val="003C7D"/>
          <w:sz w:val="18"/>
          <w:szCs w:val="18"/>
        </w:rPr>
        <w:t>/y</w:t>
      </w:r>
      <w:r w:rsidRPr="003507D0">
        <w:rPr>
          <w:rFonts w:ascii="Source Sans Pro" w:hAnsi="Source Sans Pro" w:cs="Tahoma"/>
          <w:b w:val="0"/>
          <w:color w:val="003C7D"/>
          <w:sz w:val="18"/>
          <w:szCs w:val="18"/>
        </w:rPr>
        <w:t>.</w:t>
      </w:r>
    </w:p>
    <w:p w14:paraId="1C41E162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26702F84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38DB964C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5B21B60D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tbl>
      <w:tblPr>
        <w:tblW w:w="110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183"/>
        <w:gridCol w:w="150"/>
        <w:gridCol w:w="559"/>
        <w:gridCol w:w="3798"/>
        <w:gridCol w:w="29"/>
      </w:tblGrid>
      <w:tr w:rsidR="0032490C" w:rsidRPr="0032490C" w14:paraId="2BED0A05" w14:textId="77777777" w:rsidTr="005E7B91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75205C3" w14:textId="77777777" w:rsidR="005E7B91" w:rsidRPr="0032490C" w:rsidRDefault="00BC1263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E7B91"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instrText xml:space="preserve"> FORMTEXT </w:instrText>
            </w: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fldChar w:fldCharType="separate"/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60B3D90A" w14:textId="77777777" w:rsidR="005E7B91" w:rsidRPr="0032490C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E9A2E3F" w14:textId="77777777" w:rsidR="005E7B91" w:rsidRPr="0032490C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</w:p>
        </w:tc>
      </w:tr>
      <w:tr w:rsidR="008B73F4" w:rsidRPr="00951D6E" w14:paraId="05A4908C" w14:textId="77777777" w:rsidTr="005E7B91">
        <w:trPr>
          <w:gridAfter w:val="1"/>
          <w:wAfter w:w="29" w:type="dxa"/>
        </w:trPr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3FA62148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Miejscowość</w:t>
            </w:r>
            <w:r w:rsidR="005E7B91"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 i data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63579B39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2EAD245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5915E81" w14:textId="77777777" w:rsidR="008B73F4" w:rsidRPr="00951D6E" w:rsidRDefault="008B73F4" w:rsidP="00EA13C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3798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4E378F7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Podpis</w:t>
            </w:r>
          </w:p>
        </w:tc>
      </w:tr>
    </w:tbl>
    <w:p w14:paraId="154A0528" w14:textId="77777777" w:rsidR="008B73F4" w:rsidRPr="00951D6E" w:rsidRDefault="008B73F4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53B48F25" w14:textId="57E64139" w:rsidR="008B73F4" w:rsidRDefault="008B73F4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3760FE8D" w14:textId="1F122EB5" w:rsidR="00951D6E" w:rsidRDefault="00951D6E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1796942C" w14:textId="77777777" w:rsidR="00951D6E" w:rsidRPr="00951D6E" w:rsidRDefault="00951D6E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50E46072" w14:textId="77777777" w:rsidR="008B73F4" w:rsidRPr="00951D6E" w:rsidRDefault="008B73F4" w:rsidP="008B73F4">
      <w:pPr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tbl>
      <w:tblPr>
        <w:tblW w:w="110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183"/>
        <w:gridCol w:w="150"/>
        <w:gridCol w:w="559"/>
        <w:gridCol w:w="3798"/>
        <w:gridCol w:w="29"/>
      </w:tblGrid>
      <w:tr w:rsidR="0032490C" w:rsidRPr="00951D6E" w14:paraId="49C10CB3" w14:textId="77777777" w:rsidTr="005E7B91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454E5BB" w14:textId="77777777" w:rsidR="005E7B91" w:rsidRPr="00951D6E" w:rsidRDefault="00BC1263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E7B91"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instrText xml:space="preserve"> FORMTEXT </w:instrText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separate"/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27FE1B7D" w14:textId="77777777" w:rsidR="005E7B91" w:rsidRPr="00951D6E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5A715B1B" w14:textId="77777777" w:rsidR="005E7B91" w:rsidRPr="00951D6E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</w:tr>
      <w:tr w:rsidR="0032490C" w:rsidRPr="00951D6E" w14:paraId="5DB4BE09" w14:textId="77777777" w:rsidTr="005E7B91">
        <w:trPr>
          <w:gridAfter w:val="1"/>
          <w:wAfter w:w="29" w:type="dxa"/>
        </w:trPr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0E110C77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Miejscowość</w:t>
            </w:r>
            <w:r w:rsidR="005E7B91"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 i data</w:t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***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3F17F81D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59643EF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0B8E1AB" w14:textId="77777777" w:rsidR="008B73F4" w:rsidRPr="00951D6E" w:rsidRDefault="008B73F4" w:rsidP="00EA13C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3798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FB63FA8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Podpis współmałżonka Wnioskodawcy***</w:t>
            </w:r>
          </w:p>
        </w:tc>
      </w:tr>
    </w:tbl>
    <w:p w14:paraId="79EB4D56" w14:textId="77777777" w:rsidR="00626D9C" w:rsidRPr="003507D0" w:rsidRDefault="00626D9C" w:rsidP="003F6C6D">
      <w:pPr>
        <w:pStyle w:val="PZUNiebieskiiTahoma"/>
        <w:jc w:val="both"/>
        <w:rPr>
          <w:rFonts w:cs="Tahoma"/>
          <w:color w:val="003C7D"/>
        </w:rPr>
      </w:pPr>
    </w:p>
    <w:p w14:paraId="5302D5ED" w14:textId="77777777" w:rsidR="00626D9C" w:rsidRPr="003507D0" w:rsidRDefault="00626D9C" w:rsidP="003F6C6D">
      <w:pPr>
        <w:pStyle w:val="PZUNiebieskiiTahoma"/>
        <w:jc w:val="both"/>
        <w:rPr>
          <w:rFonts w:cs="Tahoma"/>
          <w:color w:val="003C7D"/>
        </w:rPr>
      </w:pPr>
    </w:p>
    <w:p w14:paraId="2ED5BE57" w14:textId="77777777" w:rsidR="001B4712" w:rsidRPr="003507D0" w:rsidRDefault="001B4712" w:rsidP="001B4712">
      <w:pPr>
        <w:pStyle w:val="PZUNiebieskiiTahoma"/>
        <w:jc w:val="both"/>
        <w:rPr>
          <w:color w:val="003C7D"/>
        </w:rPr>
      </w:pPr>
    </w:p>
    <w:p w14:paraId="58F3CFE5" w14:textId="77777777" w:rsidR="001B4712" w:rsidRPr="003507D0" w:rsidRDefault="001B4712" w:rsidP="001B4712">
      <w:pPr>
        <w:pStyle w:val="PZUNiebieskiiTahoma"/>
        <w:jc w:val="both"/>
        <w:rPr>
          <w:color w:val="003C7D"/>
        </w:rPr>
      </w:pPr>
    </w:p>
    <w:tbl>
      <w:tblPr>
        <w:tblW w:w="110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10490"/>
      </w:tblGrid>
      <w:tr w:rsidR="0032490C" w:rsidRPr="0032490C" w14:paraId="7DA105AE" w14:textId="77777777" w:rsidTr="006D3550">
        <w:tc>
          <w:tcPr>
            <w:tcW w:w="567" w:type="dxa"/>
          </w:tcPr>
          <w:p w14:paraId="1C7B5830" w14:textId="77777777" w:rsidR="001B4712" w:rsidRPr="0032490C" w:rsidRDefault="001B4712" w:rsidP="006D3550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</w:t>
            </w:r>
          </w:p>
        </w:tc>
        <w:tc>
          <w:tcPr>
            <w:tcW w:w="10490" w:type="dxa"/>
          </w:tcPr>
          <w:p w14:paraId="42F2F4AA" w14:textId="6E19C2BA" w:rsidR="001B4712" w:rsidRPr="0032490C" w:rsidRDefault="00290BA8" w:rsidP="006D3550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 przypadku zbyt małej ilości miejsca w danej rubryce prosimy przedstawić pełne informacje w formie załącznika</w:t>
            </w:r>
          </w:p>
        </w:tc>
      </w:tr>
      <w:tr w:rsidR="0032490C" w:rsidRPr="0032490C" w14:paraId="36ED3F73" w14:textId="77777777" w:rsidTr="006D3550">
        <w:tc>
          <w:tcPr>
            <w:tcW w:w="567" w:type="dxa"/>
          </w:tcPr>
          <w:p w14:paraId="2563E1F1" w14:textId="77777777" w:rsidR="001B4712" w:rsidRPr="0032490C" w:rsidRDefault="001B4712" w:rsidP="006D3550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**</w:t>
            </w:r>
          </w:p>
        </w:tc>
        <w:tc>
          <w:tcPr>
            <w:tcW w:w="10490" w:type="dxa"/>
          </w:tcPr>
          <w:p w14:paraId="03DFAC9A" w14:textId="3303DA72" w:rsidR="001B4712" w:rsidRPr="0032490C" w:rsidRDefault="00290BA8" w:rsidP="006D3550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Właściwe zakreślić</w:t>
            </w:r>
          </w:p>
        </w:tc>
      </w:tr>
      <w:tr w:rsidR="0032490C" w:rsidRPr="0032490C" w14:paraId="38B351F7" w14:textId="77777777" w:rsidTr="006D3550">
        <w:tc>
          <w:tcPr>
            <w:tcW w:w="567" w:type="dxa"/>
          </w:tcPr>
          <w:p w14:paraId="46A7FEC3" w14:textId="77777777" w:rsidR="001B4712" w:rsidRPr="0032490C" w:rsidRDefault="001B4712" w:rsidP="006D3550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***</w:t>
            </w:r>
          </w:p>
        </w:tc>
        <w:tc>
          <w:tcPr>
            <w:tcW w:w="10490" w:type="dxa"/>
          </w:tcPr>
          <w:p w14:paraId="35E54C77" w14:textId="77777777" w:rsidR="001B4712" w:rsidRPr="0032490C" w:rsidRDefault="009F4824" w:rsidP="006D3550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1B4712"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ypełnić w przypadku ustawowej wspólności majątkowej</w:t>
            </w:r>
          </w:p>
        </w:tc>
      </w:tr>
    </w:tbl>
    <w:p w14:paraId="525C3750" w14:textId="77777777" w:rsidR="001B4712" w:rsidRPr="003507D0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sectPr w:rsidR="001B4712" w:rsidRPr="003507D0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FBFF5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3139233A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F236" w14:textId="77777777" w:rsidR="00495856" w:rsidRPr="00FA45FD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649"/>
      <w:gridCol w:w="1786"/>
      <w:gridCol w:w="510"/>
    </w:tblGrid>
    <w:tr w:rsidR="00495856" w:rsidRPr="00FE0B18" w14:paraId="1692436E" w14:textId="77777777" w:rsidTr="00C712D9">
      <w:trPr>
        <w:trHeight w:val="79"/>
      </w:trPr>
      <w:tc>
        <w:tcPr>
          <w:tcW w:w="3951" w:type="pct"/>
        </w:tcPr>
        <w:p w14:paraId="2636AE93" w14:textId="00568C14" w:rsidR="00495856" w:rsidRPr="0022210D" w:rsidRDefault="0022210D" w:rsidP="00CA470F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0A1D21">
            <w:rPr>
              <w:rFonts w:ascii="Source Sans Pro" w:hAnsi="Source Sans Pro" w:cs="Tahoma"/>
              <w:b/>
              <w:bCs/>
              <w:color w:val="003C7D"/>
              <w:sz w:val="18"/>
              <w:szCs w:val="18"/>
            </w:rPr>
            <w:t xml:space="preserve">801 102 102     </w:t>
          </w:r>
          <w:r w:rsidRPr="000A1D21">
            <w:rPr>
              <w:rFonts w:ascii="Source Sans Pro" w:hAnsi="Source Sans Pro" w:cs="Tahoma"/>
              <w:color w:val="003C7D"/>
              <w:sz w:val="13"/>
              <w:szCs w:val="13"/>
            </w:rPr>
            <w:t>Opłata zgodna z taryfą operatora</w:t>
          </w:r>
        </w:p>
      </w:tc>
      <w:tc>
        <w:tcPr>
          <w:tcW w:w="816" w:type="pct"/>
        </w:tcPr>
        <w:p w14:paraId="1AD416A5" w14:textId="77777777" w:rsidR="00495856" w:rsidRPr="00C712D9" w:rsidRDefault="00495856" w:rsidP="00880962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5575783B" w14:textId="77777777" w:rsidR="00495856" w:rsidRPr="000A1D21" w:rsidRDefault="00BC1263" w:rsidP="00C712D9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495856" w:rsidRPr="000A1D21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3507D0" w:rsidRPr="000A1D21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2</w: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495856" w:rsidRPr="000A1D21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495856" w:rsidRPr="000A1D21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3507D0" w:rsidRPr="000A1D21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04319E31" w14:textId="77777777" w:rsidR="00495856" w:rsidRPr="00FA45FD" w:rsidRDefault="00495856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8EA27" w14:textId="77777777" w:rsidR="00495856" w:rsidRPr="00347371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314"/>
      <w:gridCol w:w="1121"/>
      <w:gridCol w:w="510"/>
    </w:tblGrid>
    <w:tr w:rsidR="00495856" w:rsidRPr="00FE0B18" w14:paraId="222793F5" w14:textId="77777777" w:rsidTr="00C712D9">
      <w:trPr>
        <w:trHeight w:val="79"/>
      </w:trPr>
      <w:tc>
        <w:tcPr>
          <w:tcW w:w="4255" w:type="pct"/>
        </w:tcPr>
        <w:p w14:paraId="3FFBAC37" w14:textId="4F81396E" w:rsidR="00495856" w:rsidRPr="00F0684F" w:rsidRDefault="00495856" w:rsidP="00C712D9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F0684F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I</w:t>
          </w:r>
          <w:r w:rsidRPr="00F0684F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II Wydział Gospodarczy, KRS 9831, NIP 526–025–10–49, </w:t>
          </w:r>
        </w:p>
        <w:p w14:paraId="350A8FD9" w14:textId="0FA4A3ED" w:rsidR="00495856" w:rsidRPr="00F0684F" w:rsidRDefault="00495856" w:rsidP="00FE0B18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F0684F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F0684F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F0684F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713D57D0" w14:textId="77777777" w:rsidR="00495856" w:rsidRPr="00C712D9" w:rsidRDefault="00495856" w:rsidP="00C712D9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595EBA8D" w14:textId="77777777" w:rsidR="00495856" w:rsidRPr="00F0684F" w:rsidRDefault="00BC1263" w:rsidP="004F2B26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F0684F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495856" w:rsidRPr="00F0684F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F0684F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3507D0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F0684F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495856" w:rsidRPr="00F0684F">
            <w:rPr>
              <w:rFonts w:ascii="Source Sans Pro" w:hAnsi="Source Sans Pro" w:cs="Tahoma"/>
              <w:color w:val="003C7D"/>
              <w:sz w:val="18"/>
              <w:szCs w:val="18"/>
            </w:rPr>
            <w:t>/2</w:t>
          </w:r>
        </w:p>
      </w:tc>
    </w:tr>
  </w:tbl>
  <w:p w14:paraId="6363E496" w14:textId="77777777" w:rsidR="00495856" w:rsidRPr="00347371" w:rsidRDefault="00495856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4B46D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31EE40A4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0B88"/>
    <w:rsid w:val="00003D51"/>
    <w:rsid w:val="00004DBB"/>
    <w:rsid w:val="00014CEA"/>
    <w:rsid w:val="000156AE"/>
    <w:rsid w:val="0002777F"/>
    <w:rsid w:val="0003649B"/>
    <w:rsid w:val="000364A7"/>
    <w:rsid w:val="000451A4"/>
    <w:rsid w:val="00045657"/>
    <w:rsid w:val="00077963"/>
    <w:rsid w:val="00091154"/>
    <w:rsid w:val="000915EC"/>
    <w:rsid w:val="000A1D21"/>
    <w:rsid w:val="000B4B04"/>
    <w:rsid w:val="000C39ED"/>
    <w:rsid w:val="000C43F7"/>
    <w:rsid w:val="000E2C40"/>
    <w:rsid w:val="00114128"/>
    <w:rsid w:val="00116108"/>
    <w:rsid w:val="00142ADA"/>
    <w:rsid w:val="001447D2"/>
    <w:rsid w:val="001448B8"/>
    <w:rsid w:val="001449BE"/>
    <w:rsid w:val="001451E7"/>
    <w:rsid w:val="00153D9F"/>
    <w:rsid w:val="001634C5"/>
    <w:rsid w:val="00172F20"/>
    <w:rsid w:val="001840D1"/>
    <w:rsid w:val="00196BC8"/>
    <w:rsid w:val="001A56E6"/>
    <w:rsid w:val="001B4712"/>
    <w:rsid w:val="001C5C09"/>
    <w:rsid w:val="001F146F"/>
    <w:rsid w:val="001F3DF2"/>
    <w:rsid w:val="001F5E25"/>
    <w:rsid w:val="001F7573"/>
    <w:rsid w:val="00202F37"/>
    <w:rsid w:val="00221D7B"/>
    <w:rsid w:val="0022210D"/>
    <w:rsid w:val="00227055"/>
    <w:rsid w:val="00230868"/>
    <w:rsid w:val="00242ECC"/>
    <w:rsid w:val="00243A57"/>
    <w:rsid w:val="002558B8"/>
    <w:rsid w:val="00256554"/>
    <w:rsid w:val="00267003"/>
    <w:rsid w:val="00273306"/>
    <w:rsid w:val="0029061F"/>
    <w:rsid w:val="00290BA8"/>
    <w:rsid w:val="002A34F8"/>
    <w:rsid w:val="002C4376"/>
    <w:rsid w:val="002C64EA"/>
    <w:rsid w:val="002C669E"/>
    <w:rsid w:val="002D5E4E"/>
    <w:rsid w:val="002E3ADC"/>
    <w:rsid w:val="002E6559"/>
    <w:rsid w:val="002E6F61"/>
    <w:rsid w:val="002F4CBB"/>
    <w:rsid w:val="002F60E9"/>
    <w:rsid w:val="00311818"/>
    <w:rsid w:val="0032150F"/>
    <w:rsid w:val="0032490C"/>
    <w:rsid w:val="003308AE"/>
    <w:rsid w:val="0034637F"/>
    <w:rsid w:val="00347371"/>
    <w:rsid w:val="003505DD"/>
    <w:rsid w:val="003507D0"/>
    <w:rsid w:val="003518D8"/>
    <w:rsid w:val="00384E48"/>
    <w:rsid w:val="00392BF2"/>
    <w:rsid w:val="00395B3F"/>
    <w:rsid w:val="003A29FB"/>
    <w:rsid w:val="003A78F6"/>
    <w:rsid w:val="003B1C65"/>
    <w:rsid w:val="003B73EF"/>
    <w:rsid w:val="003C3C78"/>
    <w:rsid w:val="003C4D16"/>
    <w:rsid w:val="003D5556"/>
    <w:rsid w:val="003D6F15"/>
    <w:rsid w:val="003F6C6D"/>
    <w:rsid w:val="003F6D70"/>
    <w:rsid w:val="004156E2"/>
    <w:rsid w:val="00423907"/>
    <w:rsid w:val="00433013"/>
    <w:rsid w:val="00462774"/>
    <w:rsid w:val="00470C44"/>
    <w:rsid w:val="00495856"/>
    <w:rsid w:val="004A2721"/>
    <w:rsid w:val="004A5127"/>
    <w:rsid w:val="004B0F4E"/>
    <w:rsid w:val="004D5024"/>
    <w:rsid w:val="004E2EEF"/>
    <w:rsid w:val="004F2535"/>
    <w:rsid w:val="004F2B26"/>
    <w:rsid w:val="004F5C8D"/>
    <w:rsid w:val="004F75C8"/>
    <w:rsid w:val="005009C6"/>
    <w:rsid w:val="005112B7"/>
    <w:rsid w:val="00512ADA"/>
    <w:rsid w:val="0052227B"/>
    <w:rsid w:val="00534044"/>
    <w:rsid w:val="00541EAB"/>
    <w:rsid w:val="00542826"/>
    <w:rsid w:val="00567AEC"/>
    <w:rsid w:val="005714A3"/>
    <w:rsid w:val="00572504"/>
    <w:rsid w:val="00574680"/>
    <w:rsid w:val="0057578E"/>
    <w:rsid w:val="00576150"/>
    <w:rsid w:val="00580623"/>
    <w:rsid w:val="005A5219"/>
    <w:rsid w:val="005B34B8"/>
    <w:rsid w:val="005C12D4"/>
    <w:rsid w:val="005C2013"/>
    <w:rsid w:val="005C4859"/>
    <w:rsid w:val="005C4F32"/>
    <w:rsid w:val="005C4FB7"/>
    <w:rsid w:val="005E0774"/>
    <w:rsid w:val="005E7B91"/>
    <w:rsid w:val="00614520"/>
    <w:rsid w:val="00614923"/>
    <w:rsid w:val="00626D9C"/>
    <w:rsid w:val="00634FC5"/>
    <w:rsid w:val="0063756D"/>
    <w:rsid w:val="006411FB"/>
    <w:rsid w:val="00645B2A"/>
    <w:rsid w:val="0065351B"/>
    <w:rsid w:val="00664E90"/>
    <w:rsid w:val="00665DE6"/>
    <w:rsid w:val="0066724F"/>
    <w:rsid w:val="00671619"/>
    <w:rsid w:val="00677A12"/>
    <w:rsid w:val="006918C0"/>
    <w:rsid w:val="006A5D2B"/>
    <w:rsid w:val="006A6C55"/>
    <w:rsid w:val="006A79BA"/>
    <w:rsid w:val="006B0933"/>
    <w:rsid w:val="006B0988"/>
    <w:rsid w:val="006C5442"/>
    <w:rsid w:val="006C5A13"/>
    <w:rsid w:val="006D3550"/>
    <w:rsid w:val="006F65A3"/>
    <w:rsid w:val="00700186"/>
    <w:rsid w:val="0070463B"/>
    <w:rsid w:val="007119AB"/>
    <w:rsid w:val="0071236B"/>
    <w:rsid w:val="00727F4D"/>
    <w:rsid w:val="00736CD7"/>
    <w:rsid w:val="00742EDF"/>
    <w:rsid w:val="00745B7E"/>
    <w:rsid w:val="007573A1"/>
    <w:rsid w:val="00766CE8"/>
    <w:rsid w:val="00776809"/>
    <w:rsid w:val="007D785D"/>
    <w:rsid w:val="00805770"/>
    <w:rsid w:val="0083694D"/>
    <w:rsid w:val="00840B4A"/>
    <w:rsid w:val="00846299"/>
    <w:rsid w:val="008531E4"/>
    <w:rsid w:val="00856646"/>
    <w:rsid w:val="00870249"/>
    <w:rsid w:val="00874C49"/>
    <w:rsid w:val="00875632"/>
    <w:rsid w:val="00880962"/>
    <w:rsid w:val="008B73F4"/>
    <w:rsid w:val="008C1EB3"/>
    <w:rsid w:val="008C6047"/>
    <w:rsid w:val="008C7C46"/>
    <w:rsid w:val="008E4706"/>
    <w:rsid w:val="008F62E3"/>
    <w:rsid w:val="008F700C"/>
    <w:rsid w:val="00901E69"/>
    <w:rsid w:val="00921F66"/>
    <w:rsid w:val="00923F60"/>
    <w:rsid w:val="00951D6E"/>
    <w:rsid w:val="00957447"/>
    <w:rsid w:val="0097497E"/>
    <w:rsid w:val="009912F4"/>
    <w:rsid w:val="009A140E"/>
    <w:rsid w:val="009A4B23"/>
    <w:rsid w:val="009A7D07"/>
    <w:rsid w:val="009B10EA"/>
    <w:rsid w:val="009B65FE"/>
    <w:rsid w:val="009C15D4"/>
    <w:rsid w:val="009D491F"/>
    <w:rsid w:val="009E02D7"/>
    <w:rsid w:val="009E0D40"/>
    <w:rsid w:val="009E51C2"/>
    <w:rsid w:val="009F4824"/>
    <w:rsid w:val="00A04217"/>
    <w:rsid w:val="00A047C9"/>
    <w:rsid w:val="00A06D59"/>
    <w:rsid w:val="00A12CC6"/>
    <w:rsid w:val="00A33641"/>
    <w:rsid w:val="00A52CBB"/>
    <w:rsid w:val="00A52E2E"/>
    <w:rsid w:val="00A645A2"/>
    <w:rsid w:val="00AA0DD2"/>
    <w:rsid w:val="00AA2699"/>
    <w:rsid w:val="00AB5D53"/>
    <w:rsid w:val="00AC1282"/>
    <w:rsid w:val="00AD1C2C"/>
    <w:rsid w:val="00AD7828"/>
    <w:rsid w:val="00AD7950"/>
    <w:rsid w:val="00AE377C"/>
    <w:rsid w:val="00AE6CB2"/>
    <w:rsid w:val="00AF3DD9"/>
    <w:rsid w:val="00AF4AC2"/>
    <w:rsid w:val="00B061EA"/>
    <w:rsid w:val="00B07EAF"/>
    <w:rsid w:val="00B24F4A"/>
    <w:rsid w:val="00B27963"/>
    <w:rsid w:val="00B3616A"/>
    <w:rsid w:val="00B430FC"/>
    <w:rsid w:val="00B66091"/>
    <w:rsid w:val="00B82BCF"/>
    <w:rsid w:val="00B8781F"/>
    <w:rsid w:val="00BA1B17"/>
    <w:rsid w:val="00BA5C88"/>
    <w:rsid w:val="00BB5DBB"/>
    <w:rsid w:val="00BB6A53"/>
    <w:rsid w:val="00BB6B01"/>
    <w:rsid w:val="00BC1263"/>
    <w:rsid w:val="00BC7143"/>
    <w:rsid w:val="00BD1DD3"/>
    <w:rsid w:val="00BF34E9"/>
    <w:rsid w:val="00C00B88"/>
    <w:rsid w:val="00C047D0"/>
    <w:rsid w:val="00C057B3"/>
    <w:rsid w:val="00C20C98"/>
    <w:rsid w:val="00C248EB"/>
    <w:rsid w:val="00C407BA"/>
    <w:rsid w:val="00C61236"/>
    <w:rsid w:val="00C62E3E"/>
    <w:rsid w:val="00C65E9C"/>
    <w:rsid w:val="00C712D9"/>
    <w:rsid w:val="00C74F5B"/>
    <w:rsid w:val="00C82980"/>
    <w:rsid w:val="00C849E3"/>
    <w:rsid w:val="00C86EA5"/>
    <w:rsid w:val="00C92582"/>
    <w:rsid w:val="00C9378B"/>
    <w:rsid w:val="00C93F9E"/>
    <w:rsid w:val="00C951DD"/>
    <w:rsid w:val="00C97100"/>
    <w:rsid w:val="00CA3496"/>
    <w:rsid w:val="00CA470F"/>
    <w:rsid w:val="00CA78A5"/>
    <w:rsid w:val="00CC71FA"/>
    <w:rsid w:val="00CE47CF"/>
    <w:rsid w:val="00CE636A"/>
    <w:rsid w:val="00CF0245"/>
    <w:rsid w:val="00D0134A"/>
    <w:rsid w:val="00D07FCC"/>
    <w:rsid w:val="00D14519"/>
    <w:rsid w:val="00D221DA"/>
    <w:rsid w:val="00D35062"/>
    <w:rsid w:val="00D4231D"/>
    <w:rsid w:val="00D50F2D"/>
    <w:rsid w:val="00D66018"/>
    <w:rsid w:val="00D762B9"/>
    <w:rsid w:val="00D97F7F"/>
    <w:rsid w:val="00DB2277"/>
    <w:rsid w:val="00DC3DFE"/>
    <w:rsid w:val="00DC7329"/>
    <w:rsid w:val="00DC73F3"/>
    <w:rsid w:val="00DD106E"/>
    <w:rsid w:val="00DE36D2"/>
    <w:rsid w:val="00DF5AA3"/>
    <w:rsid w:val="00E27511"/>
    <w:rsid w:val="00E46F86"/>
    <w:rsid w:val="00E50FF3"/>
    <w:rsid w:val="00E54799"/>
    <w:rsid w:val="00E710A8"/>
    <w:rsid w:val="00E76949"/>
    <w:rsid w:val="00EB22DF"/>
    <w:rsid w:val="00EC4D04"/>
    <w:rsid w:val="00ED207D"/>
    <w:rsid w:val="00ED7D1F"/>
    <w:rsid w:val="00EE5126"/>
    <w:rsid w:val="00F0684F"/>
    <w:rsid w:val="00F22EE9"/>
    <w:rsid w:val="00F24CA2"/>
    <w:rsid w:val="00F303E3"/>
    <w:rsid w:val="00F41839"/>
    <w:rsid w:val="00F54303"/>
    <w:rsid w:val="00F7012D"/>
    <w:rsid w:val="00F73E8F"/>
    <w:rsid w:val="00FA45FD"/>
    <w:rsid w:val="00FA5724"/>
    <w:rsid w:val="00FD355E"/>
    <w:rsid w:val="00FE075B"/>
    <w:rsid w:val="00FE0B18"/>
    <w:rsid w:val="00FE1E22"/>
    <w:rsid w:val="00FE3D93"/>
    <w:rsid w:val="00FF544B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315835"/>
  <w15:docId w15:val="{3333DBAB-F77B-413D-943B-EFADCD42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8096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THF7PXD7REW7-9-6857</_dlc_DocId>
    <_dlc_DocIdUrl xmlns="e146631b-43cc-4d30-abc9-eb69be5cd154">
      <Url>http://za-dok.pzu.pl/sites/BUF/_layouts/DocIdRedir.aspx?ID=THF7PXD7REW7-9-6857</Url>
      <Description>THF7PXD7REW7-9-6857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621C84-7020-4EAD-8AF1-CBAFDFCB4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D6F2A7-A134-4DFC-81A3-8E60E880B26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B7EFAF1-441A-4A9F-9A49-EF32B64E5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7EEF71-A00B-4AA4-A31C-6B2BDFDEC707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5.xml><?xml version="1.0" encoding="utf-8"?>
<ds:datastoreItem xmlns:ds="http://schemas.openxmlformats.org/officeDocument/2006/customXml" ds:itemID="{ABE81C5A-B342-426B-A036-3C84FBCC22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54</TotalTime>
  <Pages>3</Pages>
  <Words>1578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Sokólska Renata (Centrala PZUSA)</dc:creator>
  <cp:lastModifiedBy>Sobańska Beata (Centrala PZUSA)</cp:lastModifiedBy>
  <cp:revision>19</cp:revision>
  <cp:lastPrinted>2022-05-11T10:48:00Z</cp:lastPrinted>
  <dcterms:created xsi:type="dcterms:W3CDTF">2022-05-09T18:04:00Z</dcterms:created>
  <dcterms:modified xsi:type="dcterms:W3CDTF">2022-11-16T13:07:00Z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41c3b7ce-7f15-4263-8cf6-c91ff878e82d</vt:lpwstr>
  </property>
</Properties>
</file>