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text" w:tblpY="511"/>
        <w:tblOverlap w:val="never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40"/>
      </w:tblGrid>
      <w:tr w:rsidR="00AA772F" w:rsidRPr="001511F2" w14:paraId="3BF69C58" w14:textId="77777777" w:rsidTr="00015E37">
        <w:trPr>
          <w:trHeight w:val="850"/>
        </w:trPr>
        <w:tc>
          <w:tcPr>
            <w:tcW w:w="7740" w:type="dxa"/>
          </w:tcPr>
          <w:p w14:paraId="2C6864FA" w14:textId="77777777" w:rsidR="00AA772F" w:rsidRPr="001511F2" w:rsidRDefault="00152A20" w:rsidP="00A07FE7">
            <w:pPr>
              <w:spacing w:after="0" w:line="264" w:lineRule="auto"/>
              <w:rPr>
                <w:rFonts w:cs="Tahoma"/>
                <w:b/>
                <w:spacing w:val="4"/>
                <w:sz w:val="21"/>
                <w:szCs w:val="21"/>
              </w:rPr>
            </w:pPr>
            <w:r w:rsidRPr="001511F2">
              <w:rPr>
                <w:rFonts w:cs="Tahoma"/>
                <w:b/>
                <w:spacing w:val="4"/>
                <w:sz w:val="21"/>
                <w:szCs w:val="21"/>
              </w:rPr>
              <w:t>OŚWIADCZENIE</w:t>
            </w:r>
            <w:r w:rsidR="009A0489">
              <w:rPr>
                <w:rFonts w:cs="Tahoma"/>
                <w:b/>
                <w:spacing w:val="4"/>
                <w:sz w:val="21"/>
                <w:szCs w:val="21"/>
              </w:rPr>
              <w:t xml:space="preserve"> UBEZPIECZONEGO</w:t>
            </w:r>
          </w:p>
        </w:tc>
      </w:tr>
    </w:tbl>
    <w:p w14:paraId="7ED8B5CE" w14:textId="77777777" w:rsidR="00AA772F" w:rsidRPr="001511F2" w:rsidRDefault="00613815" w:rsidP="00A07FE7">
      <w:pPr>
        <w:spacing w:after="0" w:line="264" w:lineRule="auto"/>
        <w:rPr>
          <w:rFonts w:cs="Tahoma"/>
          <w:spacing w:val="4"/>
        </w:rPr>
      </w:pPr>
      <w:r>
        <w:rPr>
          <w:noProof/>
          <w:lang w:eastAsia="pl-PL"/>
        </w:rPr>
        <w:drawing>
          <wp:anchor distT="0" distB="0" distL="114300" distR="114300" simplePos="0" relativeHeight="251659776" behindDoc="0" locked="1" layoutInCell="1" allowOverlap="1" wp14:anchorId="25EF824B" wp14:editId="70664FCF">
            <wp:simplePos x="0" y="0"/>
            <wp:positionH relativeFrom="page">
              <wp:posOffset>6236335</wp:posOffset>
            </wp:positionH>
            <wp:positionV relativeFrom="page">
              <wp:posOffset>589280</wp:posOffset>
            </wp:positionV>
            <wp:extent cx="1006475" cy="1069975"/>
            <wp:effectExtent l="0" t="0" r="3175" b="0"/>
            <wp:wrapSquare wrapText="bothSides"/>
            <wp:docPr id="3" name="Obraz 10" descr="sls_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0" descr="sls_logo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6475" cy="1069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AC397DF" w14:textId="77777777" w:rsidR="009A0489" w:rsidRPr="001511F2" w:rsidRDefault="009A0489" w:rsidP="00A07FE7">
      <w:pPr>
        <w:spacing w:after="0" w:line="264" w:lineRule="auto"/>
        <w:rPr>
          <w:rFonts w:cs="Tahoma"/>
          <w:spacing w:val="4"/>
          <w:sz w:val="14"/>
        </w:rPr>
      </w:pPr>
    </w:p>
    <w:p w14:paraId="1CA61F8E" w14:textId="77777777" w:rsidR="00587314" w:rsidRPr="001511F2" w:rsidRDefault="00587314" w:rsidP="00A07FE7">
      <w:pPr>
        <w:spacing w:after="0" w:line="264" w:lineRule="auto"/>
        <w:rPr>
          <w:rFonts w:cs="Tahoma"/>
          <w:b/>
          <w:spacing w:val="4"/>
          <w:sz w:val="21"/>
          <w:szCs w:val="21"/>
        </w:rPr>
      </w:pPr>
    </w:p>
    <w:p w14:paraId="2C154063" w14:textId="77777777" w:rsidR="000165C7" w:rsidRPr="001511F2" w:rsidRDefault="000165C7" w:rsidP="00A07FE7">
      <w:pPr>
        <w:spacing w:after="0" w:line="264" w:lineRule="auto"/>
        <w:rPr>
          <w:rFonts w:cs="Tahoma"/>
          <w:b/>
          <w:spacing w:val="4"/>
          <w:sz w:val="21"/>
          <w:szCs w:val="21"/>
        </w:rPr>
      </w:pPr>
    </w:p>
    <w:p w14:paraId="4653D97A" w14:textId="77777777" w:rsidR="0054079B" w:rsidRPr="001511F2" w:rsidRDefault="0054079B" w:rsidP="00A07FE7">
      <w:pPr>
        <w:spacing w:after="0" w:line="264" w:lineRule="auto"/>
        <w:rPr>
          <w:rFonts w:cs="Tahoma"/>
          <w:b/>
          <w:spacing w:val="4"/>
          <w:sz w:val="21"/>
          <w:szCs w:val="21"/>
        </w:rPr>
      </w:pPr>
    </w:p>
    <w:p w14:paraId="19CAEA0D" w14:textId="77777777" w:rsidR="00571301" w:rsidRPr="001511F2" w:rsidRDefault="00571301" w:rsidP="00A07FE7">
      <w:pPr>
        <w:spacing w:after="0" w:line="264" w:lineRule="auto"/>
        <w:rPr>
          <w:rFonts w:cs="Tahoma"/>
          <w:spacing w:val="4"/>
          <w:sz w:val="14"/>
        </w:rPr>
      </w:pPr>
    </w:p>
    <w:p w14:paraId="1881A833" w14:textId="77777777" w:rsidR="00571301" w:rsidRPr="001511F2" w:rsidRDefault="00571301" w:rsidP="00A07FE7">
      <w:pPr>
        <w:spacing w:after="0" w:line="264" w:lineRule="auto"/>
        <w:rPr>
          <w:rFonts w:cs="Tahoma"/>
          <w:spacing w:val="4"/>
          <w:sz w:val="14"/>
        </w:rPr>
      </w:pPr>
    </w:p>
    <w:p w14:paraId="411E7E33" w14:textId="77777777" w:rsidR="009A796B" w:rsidRPr="001511F2" w:rsidRDefault="009A796B" w:rsidP="00A07FE7">
      <w:pPr>
        <w:spacing w:after="0" w:line="264" w:lineRule="auto"/>
        <w:rPr>
          <w:rFonts w:cs="Tahoma"/>
          <w:spacing w:val="4"/>
          <w:sz w:val="14"/>
        </w:rPr>
      </w:pPr>
    </w:p>
    <w:p w14:paraId="49DC43EB" w14:textId="77777777" w:rsidR="009A796B" w:rsidRPr="001511F2" w:rsidRDefault="009A796B" w:rsidP="00A07FE7">
      <w:pPr>
        <w:spacing w:after="0" w:line="264" w:lineRule="auto"/>
        <w:rPr>
          <w:rFonts w:cs="Tahoma"/>
          <w:spacing w:val="4"/>
          <w:sz w:val="14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0"/>
        <w:gridCol w:w="2268"/>
      </w:tblGrid>
      <w:tr w:rsidR="00786607" w:rsidRPr="00786607" w14:paraId="0A942039" w14:textId="77777777" w:rsidTr="00786607">
        <w:trPr>
          <w:trHeight w:hRule="exact" w:val="227"/>
        </w:trPr>
        <w:tc>
          <w:tcPr>
            <w:tcW w:w="1560" w:type="dxa"/>
            <w:tcBorders>
              <w:right w:val="single" w:sz="2" w:space="0" w:color="auto"/>
            </w:tcBorders>
            <w:vAlign w:val="center"/>
          </w:tcPr>
          <w:p w14:paraId="22265C99" w14:textId="77777777" w:rsidR="00786607" w:rsidRPr="00786607" w:rsidRDefault="00786607" w:rsidP="00786607">
            <w:pPr>
              <w:spacing w:after="0" w:line="220" w:lineRule="exact"/>
              <w:rPr>
                <w:spacing w:val="4"/>
                <w:sz w:val="14"/>
              </w:rPr>
            </w:pPr>
            <w:r w:rsidRPr="00786607">
              <w:rPr>
                <w:spacing w:val="4"/>
                <w:sz w:val="14"/>
              </w:rPr>
              <w:t xml:space="preserve">Numer </w:t>
            </w:r>
            <w:r>
              <w:rPr>
                <w:spacing w:val="4"/>
                <w:sz w:val="14"/>
              </w:rPr>
              <w:t>szkody</w:t>
            </w:r>
          </w:p>
        </w:tc>
        <w:tc>
          <w:tcPr>
            <w:tcW w:w="22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4BB2556" w14:textId="77777777" w:rsidR="00786607" w:rsidRPr="00786607" w:rsidRDefault="00786607" w:rsidP="00087268">
            <w:pPr>
              <w:spacing w:after="0" w:line="220" w:lineRule="exact"/>
              <w:rPr>
                <w:spacing w:val="4"/>
                <w:sz w:val="14"/>
                <w:szCs w:val="14"/>
              </w:rPr>
            </w:pPr>
            <w:r>
              <w:rPr>
                <w:spacing w:val="4"/>
                <w:sz w:val="14"/>
                <w:szCs w:val="14"/>
              </w:rPr>
              <w:t xml:space="preserve"> </w:t>
            </w:r>
          </w:p>
        </w:tc>
      </w:tr>
      <w:tr w:rsidR="00786607" w:rsidRPr="00786607" w14:paraId="643B947F" w14:textId="77777777" w:rsidTr="001D6926">
        <w:trPr>
          <w:trHeight w:hRule="exact" w:val="113"/>
        </w:trPr>
        <w:tc>
          <w:tcPr>
            <w:tcW w:w="1560" w:type="dxa"/>
            <w:vAlign w:val="center"/>
          </w:tcPr>
          <w:p w14:paraId="6FA4E539" w14:textId="77777777" w:rsidR="00786607" w:rsidRPr="00786607" w:rsidRDefault="00786607" w:rsidP="00087268">
            <w:pPr>
              <w:spacing w:after="0" w:line="220" w:lineRule="exact"/>
              <w:rPr>
                <w:spacing w:val="4"/>
                <w:sz w:val="14"/>
              </w:rPr>
            </w:pPr>
          </w:p>
        </w:tc>
        <w:tc>
          <w:tcPr>
            <w:tcW w:w="2268" w:type="dxa"/>
            <w:tcBorders>
              <w:top w:val="single" w:sz="2" w:space="0" w:color="auto"/>
              <w:bottom w:val="nil"/>
            </w:tcBorders>
            <w:vAlign w:val="center"/>
          </w:tcPr>
          <w:p w14:paraId="23FAB697" w14:textId="77777777" w:rsidR="00786607" w:rsidRPr="00786607" w:rsidRDefault="00786607" w:rsidP="00087268">
            <w:pPr>
              <w:spacing w:after="0" w:line="220" w:lineRule="exact"/>
              <w:rPr>
                <w:spacing w:val="4"/>
                <w:sz w:val="14"/>
                <w:szCs w:val="14"/>
              </w:rPr>
            </w:pPr>
          </w:p>
        </w:tc>
      </w:tr>
    </w:tbl>
    <w:p w14:paraId="5CBCBD94" w14:textId="77777777" w:rsidR="009A796B" w:rsidRPr="001511F2" w:rsidRDefault="009A796B" w:rsidP="00A07FE7">
      <w:pPr>
        <w:spacing w:after="0" w:line="264" w:lineRule="auto"/>
        <w:rPr>
          <w:rFonts w:cs="Tahoma"/>
          <w:spacing w:val="4"/>
          <w:sz w:val="14"/>
        </w:rPr>
      </w:pPr>
    </w:p>
    <w:p w14:paraId="4FC1B0C1" w14:textId="77777777" w:rsidR="009A796B" w:rsidRPr="001511F2" w:rsidRDefault="009A796B" w:rsidP="00A07FE7">
      <w:pPr>
        <w:spacing w:after="0" w:line="264" w:lineRule="auto"/>
        <w:rPr>
          <w:rFonts w:cs="Tahoma"/>
          <w:spacing w:val="4"/>
          <w:sz w:val="14"/>
        </w:rPr>
      </w:pPr>
    </w:p>
    <w:p w14:paraId="54A6BBB9" w14:textId="77777777" w:rsidR="003F12F0" w:rsidRPr="001511F2" w:rsidRDefault="003F12F0" w:rsidP="00A07FE7">
      <w:pPr>
        <w:spacing w:after="0" w:line="264" w:lineRule="auto"/>
        <w:rPr>
          <w:rFonts w:cs="Tahoma"/>
          <w:spacing w:val="4"/>
          <w:sz w:val="14"/>
        </w:rPr>
      </w:pPr>
    </w:p>
    <w:p w14:paraId="1B7C795B" w14:textId="77777777" w:rsidR="00163D7F" w:rsidRPr="001511F2" w:rsidRDefault="00163D7F" w:rsidP="00A07FE7">
      <w:pPr>
        <w:spacing w:after="0" w:line="264" w:lineRule="auto"/>
        <w:rPr>
          <w:rFonts w:cs="Tahoma"/>
          <w:spacing w:val="4"/>
          <w:sz w:val="14"/>
        </w:rPr>
      </w:pPr>
    </w:p>
    <w:tbl>
      <w:tblPr>
        <w:tblW w:w="1037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39"/>
        <w:gridCol w:w="426"/>
        <w:gridCol w:w="218"/>
        <w:gridCol w:w="220"/>
        <w:gridCol w:w="219"/>
        <w:gridCol w:w="220"/>
        <w:gridCol w:w="221"/>
        <w:gridCol w:w="219"/>
        <w:gridCol w:w="220"/>
        <w:gridCol w:w="220"/>
        <w:gridCol w:w="220"/>
        <w:gridCol w:w="220"/>
        <w:gridCol w:w="432"/>
        <w:gridCol w:w="4185"/>
      </w:tblGrid>
      <w:tr w:rsidR="00BD61CD" w:rsidRPr="001511F2" w14:paraId="21A588FB" w14:textId="77777777" w:rsidTr="009A0489">
        <w:trPr>
          <w:trHeight w:val="227"/>
        </w:trPr>
        <w:tc>
          <w:tcPr>
            <w:tcW w:w="10379" w:type="dxa"/>
            <w:gridSpan w:val="14"/>
            <w:vAlign w:val="center"/>
          </w:tcPr>
          <w:p w14:paraId="11486709" w14:textId="77777777" w:rsidR="00901E1C" w:rsidRPr="001511F2" w:rsidRDefault="009A0489" w:rsidP="00FB44B8">
            <w:pPr>
              <w:spacing w:after="0" w:line="260" w:lineRule="exact"/>
              <w:rPr>
                <w:rFonts w:cs="Tahoma"/>
                <w:spacing w:val="4"/>
                <w:sz w:val="18"/>
                <w:szCs w:val="14"/>
              </w:rPr>
            </w:pPr>
            <w:r>
              <w:rPr>
                <w:rFonts w:cs="Tahoma"/>
                <w:spacing w:val="4"/>
                <w:sz w:val="18"/>
                <w:szCs w:val="14"/>
              </w:rPr>
              <w:t>Wyrażam zgodę na przetwarzanie danych dotyczących stanu mojego zdrowia przez PZU SA w celu podjęcia działań związanych z organizacją i realizacją świadczeń zdrowotnych</w:t>
            </w:r>
            <w:r w:rsidR="001D6926">
              <w:rPr>
                <w:rFonts w:cs="Tahoma"/>
                <w:spacing w:val="4"/>
                <w:sz w:val="18"/>
                <w:szCs w:val="14"/>
              </w:rPr>
              <w:t xml:space="preserve"> z objętego umową ubezpieczenia </w:t>
            </w:r>
            <w:r w:rsidR="00FB44B8">
              <w:rPr>
                <w:rFonts w:cs="Tahoma"/>
                <w:spacing w:val="4"/>
                <w:sz w:val="18"/>
                <w:szCs w:val="14"/>
                <w:highlight w:val="lightGray"/>
              </w:rPr>
              <w:t>………………………</w:t>
            </w:r>
            <w:r w:rsidR="001D6926">
              <w:rPr>
                <w:rFonts w:cs="Tahoma"/>
                <w:spacing w:val="4"/>
                <w:sz w:val="18"/>
                <w:szCs w:val="14"/>
              </w:rPr>
              <w:t>,</w:t>
            </w:r>
            <w:r w:rsidR="00F874A4">
              <w:rPr>
                <w:rFonts w:cs="Tahoma"/>
                <w:spacing w:val="4"/>
                <w:sz w:val="18"/>
                <w:szCs w:val="14"/>
              </w:rPr>
              <w:t xml:space="preserve"> </w:t>
            </w:r>
            <w:r w:rsidRPr="009A0489">
              <w:rPr>
                <w:rFonts w:cs="Tahoma"/>
                <w:spacing w:val="4"/>
                <w:sz w:val="18"/>
                <w:szCs w:val="14"/>
              </w:rPr>
              <w:t>nr</w:t>
            </w:r>
            <w:r w:rsidR="001D6926">
              <w:rPr>
                <w:rFonts w:cs="Tahoma"/>
                <w:spacing w:val="4"/>
                <w:sz w:val="18"/>
                <w:szCs w:val="14"/>
              </w:rPr>
              <w:t xml:space="preserve"> polisy </w:t>
            </w:r>
            <w:r w:rsidR="001B718F">
              <w:rPr>
                <w:rFonts w:cs="Tahoma"/>
                <w:spacing w:val="4"/>
                <w:sz w:val="18"/>
                <w:szCs w:val="14"/>
                <w:highlight w:val="lightGray"/>
              </w:rPr>
              <w:t>………………………</w:t>
            </w:r>
            <w:r w:rsidR="001D6926">
              <w:rPr>
                <w:rFonts w:cs="Tahoma"/>
                <w:spacing w:val="4"/>
                <w:sz w:val="18"/>
                <w:szCs w:val="14"/>
              </w:rPr>
              <w:t xml:space="preserve"> </w:t>
            </w:r>
            <w:r>
              <w:rPr>
                <w:rFonts w:cs="Tahoma"/>
                <w:spacing w:val="4"/>
                <w:sz w:val="18"/>
                <w:szCs w:val="14"/>
              </w:rPr>
              <w:t>zawartą z PZU SA</w:t>
            </w:r>
            <w:r w:rsidR="00304C9B" w:rsidRPr="001511F2">
              <w:rPr>
                <w:rFonts w:cs="Tahoma"/>
                <w:spacing w:val="4"/>
                <w:sz w:val="18"/>
                <w:szCs w:val="14"/>
              </w:rPr>
              <w:t>.</w:t>
            </w:r>
          </w:p>
        </w:tc>
      </w:tr>
      <w:tr w:rsidR="000165C7" w:rsidRPr="001511F2" w14:paraId="0FEBB7B2" w14:textId="77777777" w:rsidTr="009A0489">
        <w:trPr>
          <w:trHeight w:val="227"/>
        </w:trPr>
        <w:tc>
          <w:tcPr>
            <w:tcW w:w="10379" w:type="dxa"/>
            <w:gridSpan w:val="14"/>
            <w:vAlign w:val="center"/>
          </w:tcPr>
          <w:p w14:paraId="6684CE50" w14:textId="77777777" w:rsidR="001D6926" w:rsidRPr="001511F2" w:rsidRDefault="001D6926" w:rsidP="00A509ED">
            <w:pPr>
              <w:spacing w:after="0" w:line="260" w:lineRule="exact"/>
              <w:rPr>
                <w:rFonts w:cs="Tahoma"/>
                <w:spacing w:val="4"/>
                <w:sz w:val="18"/>
                <w:szCs w:val="14"/>
              </w:rPr>
            </w:pPr>
          </w:p>
        </w:tc>
      </w:tr>
      <w:tr w:rsidR="00BD61CD" w:rsidRPr="001511F2" w14:paraId="5F7A6980" w14:textId="77777777" w:rsidTr="009A0489">
        <w:trPr>
          <w:trHeight w:val="227"/>
        </w:trPr>
        <w:tc>
          <w:tcPr>
            <w:tcW w:w="10379" w:type="dxa"/>
            <w:gridSpan w:val="14"/>
            <w:vAlign w:val="center"/>
          </w:tcPr>
          <w:p w14:paraId="60F2D8F7" w14:textId="77777777" w:rsidR="008A10D5" w:rsidRPr="00F874A4" w:rsidRDefault="009A0489" w:rsidP="00FB44B8">
            <w:pPr>
              <w:spacing w:after="0" w:line="260" w:lineRule="exact"/>
              <w:rPr>
                <w:rFonts w:cs="Tahoma"/>
                <w:spacing w:val="4"/>
                <w:sz w:val="18"/>
                <w:szCs w:val="14"/>
                <w:highlight w:val="lightGray"/>
              </w:rPr>
            </w:pPr>
            <w:r>
              <w:rPr>
                <w:rFonts w:cs="Tahoma"/>
                <w:spacing w:val="4"/>
                <w:sz w:val="18"/>
                <w:szCs w:val="14"/>
              </w:rPr>
              <w:t>Przyjmuję do wiadomości, że świadczenia zdrowotne z objętego umową ubezpieczenia</w:t>
            </w:r>
            <w:r w:rsidR="00FB44B8">
              <w:rPr>
                <w:rFonts w:cs="Tahoma"/>
                <w:spacing w:val="4"/>
                <w:sz w:val="18"/>
                <w:szCs w:val="14"/>
                <w:highlight w:val="lightGray"/>
              </w:rPr>
              <w:t>……………………………………………………</w:t>
            </w:r>
            <w:r w:rsidR="001D6926">
              <w:rPr>
                <w:rFonts w:cs="Tahoma"/>
                <w:spacing w:val="4"/>
                <w:sz w:val="18"/>
                <w:szCs w:val="14"/>
              </w:rPr>
              <w:t xml:space="preserve">, </w:t>
            </w:r>
            <w:r w:rsidR="001D6926" w:rsidRPr="009A0489">
              <w:rPr>
                <w:rFonts w:cs="Tahoma"/>
                <w:spacing w:val="4"/>
                <w:sz w:val="18"/>
                <w:szCs w:val="14"/>
              </w:rPr>
              <w:t>nr</w:t>
            </w:r>
            <w:r w:rsidR="001D6926">
              <w:rPr>
                <w:rFonts w:cs="Tahoma"/>
                <w:spacing w:val="4"/>
                <w:sz w:val="18"/>
                <w:szCs w:val="14"/>
              </w:rPr>
              <w:t xml:space="preserve"> polisy</w:t>
            </w:r>
            <w:r w:rsidR="001D6926" w:rsidRPr="009A0489">
              <w:rPr>
                <w:rFonts w:cs="Tahoma"/>
                <w:spacing w:val="4"/>
                <w:sz w:val="18"/>
                <w:szCs w:val="14"/>
              </w:rPr>
              <w:t xml:space="preserve"> </w:t>
            </w:r>
            <w:r w:rsidR="001B718F">
              <w:rPr>
                <w:rFonts w:cs="Tahoma"/>
                <w:spacing w:val="4"/>
                <w:sz w:val="18"/>
                <w:szCs w:val="14"/>
                <w:highlight w:val="lightGray"/>
              </w:rPr>
              <w:t>………………………</w:t>
            </w:r>
            <w:r w:rsidR="001D6926">
              <w:rPr>
                <w:rFonts w:cs="Tahoma"/>
                <w:spacing w:val="4"/>
                <w:sz w:val="18"/>
                <w:szCs w:val="14"/>
              </w:rPr>
              <w:t xml:space="preserve"> </w:t>
            </w:r>
            <w:r>
              <w:rPr>
                <w:rFonts w:cs="Tahoma"/>
                <w:spacing w:val="4"/>
                <w:sz w:val="18"/>
                <w:szCs w:val="14"/>
              </w:rPr>
              <w:t>zawartą z PZU SA realiz</w:t>
            </w:r>
            <w:r w:rsidR="00786607">
              <w:rPr>
                <w:rFonts w:cs="Tahoma"/>
                <w:spacing w:val="4"/>
                <w:sz w:val="18"/>
                <w:szCs w:val="14"/>
              </w:rPr>
              <w:t>owane są przez PZU Zdrowie SA w </w:t>
            </w:r>
            <w:r>
              <w:rPr>
                <w:rFonts w:cs="Tahoma"/>
                <w:spacing w:val="4"/>
                <w:sz w:val="18"/>
                <w:szCs w:val="14"/>
              </w:rPr>
              <w:t>placówkach medycznych własnych PZU Zdrowie SA lub placówkach medycznych współpracujących z PZU Zdrowie SA.</w:t>
            </w:r>
          </w:p>
        </w:tc>
      </w:tr>
      <w:tr w:rsidR="000165C7" w:rsidRPr="001511F2" w14:paraId="65268D6C" w14:textId="77777777" w:rsidTr="009A0489">
        <w:trPr>
          <w:trHeight w:hRule="exact" w:val="227"/>
        </w:trPr>
        <w:tc>
          <w:tcPr>
            <w:tcW w:w="10379" w:type="dxa"/>
            <w:gridSpan w:val="14"/>
            <w:vAlign w:val="center"/>
          </w:tcPr>
          <w:p w14:paraId="762E314F" w14:textId="77777777" w:rsidR="000165C7" w:rsidRPr="001511F2" w:rsidRDefault="000165C7" w:rsidP="00A07FE7">
            <w:pPr>
              <w:spacing w:after="0" w:line="264" w:lineRule="auto"/>
              <w:rPr>
                <w:rFonts w:cs="Tahoma"/>
                <w:spacing w:val="4"/>
                <w:sz w:val="14"/>
                <w:szCs w:val="14"/>
              </w:rPr>
            </w:pPr>
          </w:p>
        </w:tc>
      </w:tr>
      <w:tr w:rsidR="000165C7" w:rsidRPr="009A0489" w14:paraId="5A0490EA" w14:textId="77777777" w:rsidTr="009A0489">
        <w:trPr>
          <w:trHeight w:hRule="exact" w:val="1218"/>
        </w:trPr>
        <w:tc>
          <w:tcPr>
            <w:tcW w:w="10379" w:type="dxa"/>
            <w:gridSpan w:val="14"/>
            <w:vAlign w:val="center"/>
          </w:tcPr>
          <w:p w14:paraId="130C4D77" w14:textId="77777777" w:rsidR="000165C7" w:rsidRPr="009A0489" w:rsidRDefault="009A0489" w:rsidP="001B718F">
            <w:pPr>
              <w:spacing w:after="0" w:line="264" w:lineRule="auto"/>
              <w:rPr>
                <w:rFonts w:cs="Tahoma"/>
                <w:spacing w:val="4"/>
                <w:sz w:val="18"/>
                <w:szCs w:val="18"/>
              </w:rPr>
            </w:pPr>
            <w:r w:rsidRPr="009A0489">
              <w:rPr>
                <w:rFonts w:cs="Tahoma"/>
                <w:spacing w:val="4"/>
                <w:sz w:val="18"/>
                <w:szCs w:val="18"/>
              </w:rPr>
              <w:t xml:space="preserve">Wobec </w:t>
            </w:r>
            <w:r>
              <w:rPr>
                <w:rFonts w:cs="Tahoma"/>
                <w:spacing w:val="4"/>
                <w:sz w:val="18"/>
                <w:szCs w:val="18"/>
              </w:rPr>
              <w:t xml:space="preserve">powyższego wyrażam zgodę na udostępnienie przez PZU Zdrowie SA działającą w imieniu PZU SA moich danych osobowych, w tym danych dotyczących mojego zdrowia, placówkom własnym PZU Zdrowie SA lub placówkom medycznym współpracującym z PZU Zdrowie SA, w celu realizacji świadczeń zdrowotnych z objętego umową ubezpieczenia </w:t>
            </w:r>
            <w:r w:rsidR="00F874A4">
              <w:rPr>
                <w:rFonts w:cs="Tahoma"/>
                <w:spacing w:val="4"/>
                <w:sz w:val="18"/>
                <w:szCs w:val="18"/>
              </w:rPr>
              <w:br/>
            </w:r>
            <w:r w:rsidR="00C73976">
              <w:rPr>
                <w:rFonts w:cs="Tahoma"/>
                <w:spacing w:val="4"/>
                <w:sz w:val="18"/>
                <w:szCs w:val="14"/>
                <w:highlight w:val="lightGray"/>
              </w:rPr>
              <w:t>…………………………………………………</w:t>
            </w:r>
            <w:r w:rsidR="001D6926">
              <w:rPr>
                <w:rFonts w:cs="Tahoma"/>
                <w:spacing w:val="4"/>
                <w:sz w:val="18"/>
                <w:szCs w:val="14"/>
              </w:rPr>
              <w:t xml:space="preserve">, </w:t>
            </w:r>
            <w:r w:rsidR="001D6926" w:rsidRPr="009A0489">
              <w:rPr>
                <w:rFonts w:cs="Tahoma"/>
                <w:spacing w:val="4"/>
                <w:sz w:val="18"/>
                <w:szCs w:val="14"/>
              </w:rPr>
              <w:t>nr</w:t>
            </w:r>
            <w:r w:rsidR="001D6926">
              <w:rPr>
                <w:rFonts w:cs="Tahoma"/>
                <w:spacing w:val="4"/>
                <w:sz w:val="18"/>
                <w:szCs w:val="14"/>
              </w:rPr>
              <w:t xml:space="preserve"> polisy </w:t>
            </w:r>
            <w:r w:rsidR="001B718F">
              <w:rPr>
                <w:rFonts w:cs="Tahoma"/>
                <w:spacing w:val="4"/>
                <w:sz w:val="18"/>
                <w:szCs w:val="14"/>
                <w:highlight w:val="lightGray"/>
              </w:rPr>
              <w:t>………………………</w:t>
            </w:r>
            <w:r w:rsidR="001D6926">
              <w:rPr>
                <w:rFonts w:cs="Tahoma"/>
                <w:spacing w:val="4"/>
                <w:sz w:val="18"/>
                <w:szCs w:val="14"/>
              </w:rPr>
              <w:t xml:space="preserve"> </w:t>
            </w:r>
            <w:r>
              <w:rPr>
                <w:rFonts w:cs="Tahoma"/>
                <w:spacing w:val="4"/>
                <w:sz w:val="18"/>
                <w:szCs w:val="14"/>
              </w:rPr>
              <w:t>zawartą z PZU SA</w:t>
            </w:r>
            <w:r>
              <w:rPr>
                <w:rFonts w:cs="Tahoma"/>
                <w:spacing w:val="4"/>
                <w:sz w:val="18"/>
                <w:szCs w:val="18"/>
              </w:rPr>
              <w:t>.</w:t>
            </w:r>
          </w:p>
        </w:tc>
      </w:tr>
      <w:tr w:rsidR="000165C7" w:rsidRPr="001511F2" w14:paraId="1F4BC54D" w14:textId="77777777" w:rsidTr="009A0489">
        <w:trPr>
          <w:trHeight w:hRule="exact" w:val="227"/>
        </w:trPr>
        <w:tc>
          <w:tcPr>
            <w:tcW w:w="10379" w:type="dxa"/>
            <w:gridSpan w:val="14"/>
            <w:vAlign w:val="center"/>
          </w:tcPr>
          <w:p w14:paraId="7C38542B" w14:textId="77777777" w:rsidR="001D6926" w:rsidRPr="001D6926" w:rsidRDefault="001D6926" w:rsidP="001D6926">
            <w:pPr>
              <w:spacing w:after="0" w:line="240" w:lineRule="auto"/>
              <w:rPr>
                <w:rFonts w:cs="Tahoma"/>
                <w:spacing w:val="4"/>
                <w:sz w:val="14"/>
                <w:szCs w:val="14"/>
              </w:rPr>
            </w:pPr>
          </w:p>
          <w:p w14:paraId="1801FCCB" w14:textId="77777777" w:rsidR="000165C7" w:rsidRPr="001511F2" w:rsidRDefault="000165C7" w:rsidP="00A07FE7">
            <w:pPr>
              <w:spacing w:after="0" w:line="264" w:lineRule="auto"/>
              <w:rPr>
                <w:rFonts w:cs="Tahoma"/>
                <w:spacing w:val="4"/>
                <w:sz w:val="14"/>
                <w:szCs w:val="14"/>
              </w:rPr>
            </w:pPr>
          </w:p>
        </w:tc>
      </w:tr>
      <w:tr w:rsidR="000165C7" w:rsidRPr="001511F2" w14:paraId="09E60395" w14:textId="77777777" w:rsidTr="009A0489">
        <w:trPr>
          <w:trHeight w:hRule="exact" w:val="227"/>
        </w:trPr>
        <w:tc>
          <w:tcPr>
            <w:tcW w:w="10379" w:type="dxa"/>
            <w:gridSpan w:val="14"/>
            <w:vAlign w:val="center"/>
          </w:tcPr>
          <w:p w14:paraId="38DCCE60" w14:textId="77777777" w:rsidR="000165C7" w:rsidRPr="001511F2" w:rsidRDefault="000165C7" w:rsidP="00A07FE7">
            <w:pPr>
              <w:spacing w:after="0" w:line="264" w:lineRule="auto"/>
              <w:rPr>
                <w:rFonts w:cs="Tahoma"/>
                <w:spacing w:val="4"/>
                <w:sz w:val="14"/>
                <w:szCs w:val="14"/>
              </w:rPr>
            </w:pPr>
          </w:p>
        </w:tc>
      </w:tr>
      <w:tr w:rsidR="000165C7" w:rsidRPr="001511F2" w14:paraId="7D43CBA4" w14:textId="77777777" w:rsidTr="009A0489">
        <w:trPr>
          <w:trHeight w:hRule="exact" w:val="227"/>
        </w:trPr>
        <w:tc>
          <w:tcPr>
            <w:tcW w:w="10379" w:type="dxa"/>
            <w:gridSpan w:val="14"/>
            <w:vAlign w:val="center"/>
          </w:tcPr>
          <w:p w14:paraId="58242246" w14:textId="77777777" w:rsidR="000165C7" w:rsidRPr="001511F2" w:rsidRDefault="000165C7" w:rsidP="00A07FE7">
            <w:pPr>
              <w:spacing w:after="0" w:line="264" w:lineRule="auto"/>
              <w:rPr>
                <w:rFonts w:cs="Tahoma"/>
                <w:spacing w:val="4"/>
                <w:sz w:val="14"/>
                <w:szCs w:val="14"/>
              </w:rPr>
            </w:pPr>
          </w:p>
        </w:tc>
      </w:tr>
      <w:tr w:rsidR="00860E67" w:rsidRPr="001511F2" w14:paraId="135673C7" w14:textId="77777777" w:rsidTr="009A0489">
        <w:trPr>
          <w:trHeight w:hRule="exact" w:val="227"/>
        </w:trPr>
        <w:tc>
          <w:tcPr>
            <w:tcW w:w="3139" w:type="dxa"/>
            <w:vAlign w:val="center"/>
          </w:tcPr>
          <w:p w14:paraId="2CE84838" w14:textId="77777777" w:rsidR="009100E8" w:rsidRPr="001511F2" w:rsidRDefault="009100E8" w:rsidP="00A07FE7">
            <w:pPr>
              <w:spacing w:after="0" w:line="264" w:lineRule="auto"/>
              <w:rPr>
                <w:rFonts w:cs="Tahoma"/>
                <w:spacing w:val="4"/>
                <w:sz w:val="14"/>
                <w:szCs w:val="14"/>
              </w:rPr>
            </w:pPr>
          </w:p>
        </w:tc>
        <w:tc>
          <w:tcPr>
            <w:tcW w:w="426" w:type="dxa"/>
            <w:tcBorders>
              <w:left w:val="nil"/>
              <w:right w:val="single" w:sz="2" w:space="0" w:color="auto"/>
            </w:tcBorders>
            <w:vAlign w:val="center"/>
          </w:tcPr>
          <w:p w14:paraId="662746B6" w14:textId="77777777" w:rsidR="009100E8" w:rsidRPr="001511F2" w:rsidRDefault="009100E8" w:rsidP="00A07FE7">
            <w:pPr>
              <w:spacing w:after="0" w:line="264" w:lineRule="auto"/>
              <w:rPr>
                <w:rFonts w:cs="Tahoma"/>
                <w:spacing w:val="4"/>
                <w:sz w:val="14"/>
                <w:szCs w:val="14"/>
              </w:rPr>
            </w:pPr>
          </w:p>
        </w:tc>
        <w:tc>
          <w:tcPr>
            <w:tcW w:w="2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BD0A111" w14:textId="77777777" w:rsidR="009100E8" w:rsidRPr="001511F2" w:rsidRDefault="009100E8" w:rsidP="00A07FE7">
            <w:pPr>
              <w:spacing w:after="0" w:line="264" w:lineRule="auto"/>
              <w:jc w:val="center"/>
              <w:rPr>
                <w:rFonts w:cs="Tahoma"/>
                <w:color w:val="E6E6E6"/>
                <w:spacing w:val="4"/>
                <w:sz w:val="14"/>
                <w:szCs w:val="14"/>
              </w:rPr>
            </w:pPr>
            <w:r w:rsidRPr="001511F2">
              <w:rPr>
                <w:rFonts w:cs="Tahoma"/>
                <w:color w:val="E6E6E6"/>
                <w:spacing w:val="4"/>
                <w:sz w:val="14"/>
                <w:szCs w:val="14"/>
              </w:rPr>
              <w:t>D</w:t>
            </w:r>
          </w:p>
        </w:tc>
        <w:tc>
          <w:tcPr>
            <w:tcW w:w="2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DBFC0B2" w14:textId="77777777" w:rsidR="009100E8" w:rsidRPr="001511F2" w:rsidRDefault="009100E8" w:rsidP="00A07FE7">
            <w:pPr>
              <w:spacing w:after="0" w:line="264" w:lineRule="auto"/>
              <w:jc w:val="center"/>
              <w:rPr>
                <w:rFonts w:cs="Tahoma"/>
                <w:color w:val="E6E6E6"/>
                <w:spacing w:val="4"/>
                <w:sz w:val="14"/>
                <w:szCs w:val="14"/>
              </w:rPr>
            </w:pPr>
            <w:r w:rsidRPr="001511F2">
              <w:rPr>
                <w:rFonts w:cs="Tahoma"/>
                <w:color w:val="E6E6E6"/>
                <w:spacing w:val="4"/>
                <w:sz w:val="14"/>
                <w:szCs w:val="14"/>
              </w:rPr>
              <w:t>D</w:t>
            </w:r>
          </w:p>
        </w:tc>
        <w:tc>
          <w:tcPr>
            <w:tcW w:w="219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20505D5C" w14:textId="77777777" w:rsidR="009100E8" w:rsidRPr="001511F2" w:rsidRDefault="009100E8" w:rsidP="00A07FE7">
            <w:pPr>
              <w:spacing w:after="0" w:line="264" w:lineRule="auto"/>
              <w:jc w:val="center"/>
              <w:rPr>
                <w:rFonts w:cs="Tahoma"/>
                <w:spacing w:val="4"/>
                <w:sz w:val="14"/>
                <w:szCs w:val="14"/>
              </w:rPr>
            </w:pPr>
            <w:r w:rsidRPr="001511F2">
              <w:rPr>
                <w:rFonts w:cs="Tahoma"/>
                <w:spacing w:val="4"/>
                <w:sz w:val="14"/>
                <w:szCs w:val="14"/>
              </w:rPr>
              <w:t>–</w:t>
            </w:r>
          </w:p>
        </w:tc>
        <w:tc>
          <w:tcPr>
            <w:tcW w:w="2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61A4D17" w14:textId="77777777" w:rsidR="009100E8" w:rsidRPr="001511F2" w:rsidRDefault="009100E8" w:rsidP="00A07FE7">
            <w:pPr>
              <w:spacing w:after="0" w:line="264" w:lineRule="auto"/>
              <w:jc w:val="center"/>
              <w:rPr>
                <w:rFonts w:cs="Tahoma"/>
                <w:color w:val="E6E6E6"/>
                <w:spacing w:val="4"/>
                <w:sz w:val="14"/>
                <w:szCs w:val="14"/>
              </w:rPr>
            </w:pPr>
            <w:r w:rsidRPr="001511F2">
              <w:rPr>
                <w:rFonts w:cs="Tahoma"/>
                <w:color w:val="E6E6E6"/>
                <w:spacing w:val="4"/>
                <w:sz w:val="14"/>
                <w:szCs w:val="14"/>
              </w:rPr>
              <w:t>M</w:t>
            </w:r>
          </w:p>
        </w:tc>
        <w:tc>
          <w:tcPr>
            <w:tcW w:w="2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A0C4DCF" w14:textId="77777777" w:rsidR="009100E8" w:rsidRPr="001511F2" w:rsidRDefault="009100E8" w:rsidP="00A07FE7">
            <w:pPr>
              <w:spacing w:after="0" w:line="264" w:lineRule="auto"/>
              <w:jc w:val="center"/>
              <w:rPr>
                <w:rFonts w:cs="Tahoma"/>
                <w:color w:val="E6E6E6"/>
                <w:spacing w:val="4"/>
                <w:sz w:val="14"/>
                <w:szCs w:val="14"/>
              </w:rPr>
            </w:pPr>
            <w:r w:rsidRPr="001511F2">
              <w:rPr>
                <w:rFonts w:cs="Tahoma"/>
                <w:color w:val="E6E6E6"/>
                <w:spacing w:val="4"/>
                <w:sz w:val="14"/>
                <w:szCs w:val="14"/>
              </w:rPr>
              <w:t>M</w:t>
            </w:r>
          </w:p>
        </w:tc>
        <w:tc>
          <w:tcPr>
            <w:tcW w:w="219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4511F1F7" w14:textId="77777777" w:rsidR="009100E8" w:rsidRPr="001511F2" w:rsidRDefault="009100E8" w:rsidP="00A07FE7">
            <w:pPr>
              <w:spacing w:after="0" w:line="264" w:lineRule="auto"/>
              <w:jc w:val="center"/>
              <w:rPr>
                <w:rFonts w:cs="Tahoma"/>
                <w:spacing w:val="4"/>
                <w:sz w:val="14"/>
                <w:szCs w:val="14"/>
              </w:rPr>
            </w:pPr>
            <w:r w:rsidRPr="001511F2">
              <w:rPr>
                <w:rFonts w:cs="Tahoma"/>
                <w:spacing w:val="4"/>
                <w:sz w:val="14"/>
                <w:szCs w:val="14"/>
              </w:rPr>
              <w:t>–</w:t>
            </w:r>
          </w:p>
        </w:tc>
        <w:tc>
          <w:tcPr>
            <w:tcW w:w="2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C7C5CA2" w14:textId="77777777" w:rsidR="009100E8" w:rsidRPr="001511F2" w:rsidRDefault="009100E8" w:rsidP="00A07FE7">
            <w:pPr>
              <w:spacing w:after="0" w:line="264" w:lineRule="auto"/>
              <w:jc w:val="center"/>
              <w:rPr>
                <w:rFonts w:cs="Tahoma"/>
                <w:color w:val="E6E6E6"/>
                <w:spacing w:val="4"/>
                <w:sz w:val="14"/>
                <w:szCs w:val="14"/>
              </w:rPr>
            </w:pPr>
            <w:r w:rsidRPr="001511F2">
              <w:rPr>
                <w:rFonts w:cs="Tahoma"/>
                <w:color w:val="E6E6E6"/>
                <w:spacing w:val="4"/>
                <w:sz w:val="14"/>
                <w:szCs w:val="14"/>
              </w:rPr>
              <w:t>R</w:t>
            </w:r>
          </w:p>
        </w:tc>
        <w:tc>
          <w:tcPr>
            <w:tcW w:w="2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9FA8CC4" w14:textId="77777777" w:rsidR="009100E8" w:rsidRPr="001511F2" w:rsidRDefault="009100E8" w:rsidP="00A07FE7">
            <w:pPr>
              <w:spacing w:after="0" w:line="264" w:lineRule="auto"/>
              <w:jc w:val="center"/>
              <w:rPr>
                <w:rFonts w:cs="Tahoma"/>
                <w:color w:val="E6E6E6"/>
                <w:spacing w:val="4"/>
                <w:sz w:val="14"/>
                <w:szCs w:val="14"/>
              </w:rPr>
            </w:pPr>
            <w:r w:rsidRPr="001511F2">
              <w:rPr>
                <w:rFonts w:cs="Tahoma"/>
                <w:color w:val="E6E6E6"/>
                <w:spacing w:val="4"/>
                <w:sz w:val="14"/>
                <w:szCs w:val="14"/>
              </w:rPr>
              <w:t>R</w:t>
            </w:r>
          </w:p>
        </w:tc>
        <w:tc>
          <w:tcPr>
            <w:tcW w:w="2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BF713D9" w14:textId="77777777" w:rsidR="009100E8" w:rsidRPr="001511F2" w:rsidRDefault="009100E8" w:rsidP="00A07FE7">
            <w:pPr>
              <w:spacing w:after="0" w:line="264" w:lineRule="auto"/>
              <w:jc w:val="center"/>
              <w:rPr>
                <w:rFonts w:cs="Tahoma"/>
                <w:color w:val="E6E6E6"/>
                <w:spacing w:val="4"/>
                <w:sz w:val="14"/>
                <w:szCs w:val="14"/>
              </w:rPr>
            </w:pPr>
            <w:r w:rsidRPr="001511F2">
              <w:rPr>
                <w:rFonts w:cs="Tahoma"/>
                <w:color w:val="E6E6E6"/>
                <w:spacing w:val="4"/>
                <w:sz w:val="14"/>
                <w:szCs w:val="14"/>
              </w:rPr>
              <w:t>R</w:t>
            </w:r>
          </w:p>
        </w:tc>
        <w:tc>
          <w:tcPr>
            <w:tcW w:w="2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0C11ABD" w14:textId="77777777" w:rsidR="009100E8" w:rsidRPr="001511F2" w:rsidRDefault="009100E8" w:rsidP="00A07FE7">
            <w:pPr>
              <w:spacing w:after="0" w:line="264" w:lineRule="auto"/>
              <w:jc w:val="center"/>
              <w:rPr>
                <w:rFonts w:cs="Tahoma"/>
                <w:color w:val="E6E6E6"/>
                <w:spacing w:val="4"/>
                <w:sz w:val="14"/>
                <w:szCs w:val="14"/>
              </w:rPr>
            </w:pPr>
            <w:r w:rsidRPr="001511F2">
              <w:rPr>
                <w:rFonts w:cs="Tahoma"/>
                <w:color w:val="E6E6E6"/>
                <w:spacing w:val="4"/>
                <w:sz w:val="14"/>
                <w:szCs w:val="14"/>
              </w:rPr>
              <w:t>R</w:t>
            </w:r>
          </w:p>
        </w:tc>
        <w:tc>
          <w:tcPr>
            <w:tcW w:w="432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2B2B9343" w14:textId="77777777" w:rsidR="009100E8" w:rsidRPr="001511F2" w:rsidRDefault="009100E8" w:rsidP="00A07FE7">
            <w:pPr>
              <w:spacing w:after="0" w:line="264" w:lineRule="auto"/>
              <w:rPr>
                <w:rFonts w:cs="Tahoma"/>
                <w:spacing w:val="4"/>
                <w:sz w:val="14"/>
                <w:szCs w:val="14"/>
              </w:rPr>
            </w:pPr>
          </w:p>
        </w:tc>
        <w:tc>
          <w:tcPr>
            <w:tcW w:w="4185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1BD3992" w14:textId="77777777" w:rsidR="009100E8" w:rsidRPr="001511F2" w:rsidRDefault="009100E8" w:rsidP="00A07FE7">
            <w:pPr>
              <w:spacing w:after="0" w:line="264" w:lineRule="auto"/>
              <w:rPr>
                <w:rFonts w:cs="Tahoma"/>
                <w:spacing w:val="4"/>
                <w:sz w:val="14"/>
                <w:szCs w:val="14"/>
              </w:rPr>
            </w:pPr>
          </w:p>
        </w:tc>
      </w:tr>
      <w:tr w:rsidR="00860E67" w:rsidRPr="001511F2" w14:paraId="0D84C556" w14:textId="77777777" w:rsidTr="009A0489">
        <w:trPr>
          <w:trHeight w:hRule="exact" w:val="227"/>
        </w:trPr>
        <w:tc>
          <w:tcPr>
            <w:tcW w:w="3139" w:type="dxa"/>
          </w:tcPr>
          <w:p w14:paraId="76A455AF" w14:textId="77777777" w:rsidR="009100E8" w:rsidRPr="001511F2" w:rsidRDefault="009100E8" w:rsidP="000165C7">
            <w:pPr>
              <w:spacing w:after="0" w:line="264" w:lineRule="auto"/>
              <w:rPr>
                <w:rFonts w:cs="Tahoma"/>
                <w:spacing w:val="4"/>
                <w:sz w:val="14"/>
                <w:szCs w:val="14"/>
              </w:rPr>
            </w:pPr>
          </w:p>
        </w:tc>
        <w:tc>
          <w:tcPr>
            <w:tcW w:w="426" w:type="dxa"/>
          </w:tcPr>
          <w:p w14:paraId="197803DA" w14:textId="77777777" w:rsidR="009100E8" w:rsidRPr="001511F2" w:rsidRDefault="009100E8" w:rsidP="000165C7">
            <w:pPr>
              <w:spacing w:after="0" w:line="264" w:lineRule="auto"/>
              <w:rPr>
                <w:rFonts w:cs="Tahoma"/>
                <w:spacing w:val="4"/>
                <w:sz w:val="14"/>
                <w:szCs w:val="14"/>
              </w:rPr>
            </w:pPr>
          </w:p>
        </w:tc>
        <w:tc>
          <w:tcPr>
            <w:tcW w:w="2629" w:type="dxa"/>
            <w:gridSpan w:val="11"/>
          </w:tcPr>
          <w:p w14:paraId="2C387D9D" w14:textId="77777777" w:rsidR="009100E8" w:rsidRPr="001511F2" w:rsidRDefault="009100E8" w:rsidP="000165C7">
            <w:pPr>
              <w:spacing w:after="0" w:line="264" w:lineRule="auto"/>
              <w:rPr>
                <w:rFonts w:cs="Tahoma"/>
                <w:spacing w:val="4"/>
                <w:sz w:val="14"/>
                <w:szCs w:val="14"/>
              </w:rPr>
            </w:pPr>
            <w:r w:rsidRPr="001511F2">
              <w:rPr>
                <w:rFonts w:cs="Tahoma"/>
                <w:spacing w:val="4"/>
                <w:sz w:val="14"/>
                <w:szCs w:val="14"/>
              </w:rPr>
              <w:t>Data</w:t>
            </w:r>
          </w:p>
        </w:tc>
        <w:tc>
          <w:tcPr>
            <w:tcW w:w="4185" w:type="dxa"/>
            <w:tcBorders>
              <w:top w:val="single" w:sz="2" w:space="0" w:color="auto"/>
              <w:left w:val="nil"/>
            </w:tcBorders>
          </w:tcPr>
          <w:p w14:paraId="0E37CB73" w14:textId="77777777" w:rsidR="009100E8" w:rsidRPr="001511F2" w:rsidRDefault="009A0489" w:rsidP="00304C9B">
            <w:pPr>
              <w:spacing w:after="0" w:line="264" w:lineRule="auto"/>
              <w:rPr>
                <w:rFonts w:cs="Tahoma"/>
                <w:spacing w:val="4"/>
                <w:sz w:val="14"/>
                <w:szCs w:val="14"/>
              </w:rPr>
            </w:pPr>
            <w:r>
              <w:rPr>
                <w:rFonts w:cs="Tahoma"/>
                <w:spacing w:val="4"/>
                <w:sz w:val="14"/>
                <w:szCs w:val="14"/>
              </w:rPr>
              <w:t>Podpis ubezpieczonego</w:t>
            </w:r>
          </w:p>
        </w:tc>
      </w:tr>
      <w:tr w:rsidR="00BD61CD" w:rsidRPr="001511F2" w14:paraId="5BDDC13B" w14:textId="77777777" w:rsidTr="009A0489">
        <w:trPr>
          <w:trHeight w:hRule="exact" w:val="227"/>
        </w:trPr>
        <w:tc>
          <w:tcPr>
            <w:tcW w:w="10379" w:type="dxa"/>
            <w:gridSpan w:val="14"/>
          </w:tcPr>
          <w:p w14:paraId="39931D74" w14:textId="77777777" w:rsidR="009100E8" w:rsidRPr="001511F2" w:rsidRDefault="009100E8" w:rsidP="00A07FE7">
            <w:pPr>
              <w:spacing w:after="0" w:line="264" w:lineRule="auto"/>
              <w:rPr>
                <w:rFonts w:cs="Tahoma"/>
                <w:spacing w:val="4"/>
                <w:sz w:val="14"/>
                <w:szCs w:val="14"/>
              </w:rPr>
            </w:pPr>
          </w:p>
        </w:tc>
      </w:tr>
      <w:tr w:rsidR="00BD61CD" w:rsidRPr="001511F2" w14:paraId="05E5D66B" w14:textId="77777777" w:rsidTr="009A0489">
        <w:trPr>
          <w:trHeight w:hRule="exact" w:val="227"/>
        </w:trPr>
        <w:tc>
          <w:tcPr>
            <w:tcW w:w="10379" w:type="dxa"/>
            <w:gridSpan w:val="14"/>
            <w:vAlign w:val="center"/>
          </w:tcPr>
          <w:p w14:paraId="654AE952" w14:textId="77777777" w:rsidR="009100E8" w:rsidRPr="001511F2" w:rsidRDefault="009100E8" w:rsidP="00A07FE7">
            <w:pPr>
              <w:spacing w:after="0" w:line="264" w:lineRule="auto"/>
              <w:rPr>
                <w:rFonts w:cs="Tahoma"/>
                <w:spacing w:val="4"/>
                <w:sz w:val="14"/>
                <w:szCs w:val="14"/>
              </w:rPr>
            </w:pPr>
          </w:p>
        </w:tc>
      </w:tr>
    </w:tbl>
    <w:p w14:paraId="5D5F825D" w14:textId="77777777" w:rsidR="00532B4E" w:rsidRPr="001511F2" w:rsidRDefault="00532B4E" w:rsidP="00A07FE7">
      <w:pPr>
        <w:spacing w:after="0" w:line="264" w:lineRule="auto"/>
        <w:rPr>
          <w:rFonts w:cs="Tahoma"/>
          <w:spacing w:val="4"/>
        </w:rPr>
      </w:pPr>
    </w:p>
    <w:p w14:paraId="34190C2B" w14:textId="77777777" w:rsidR="00ED2C2D" w:rsidRPr="001511F2" w:rsidRDefault="00ED2C2D" w:rsidP="00ED2C2D">
      <w:pPr>
        <w:pStyle w:val="PZUStopka"/>
        <w:rPr>
          <w:spacing w:val="4"/>
        </w:rPr>
        <w:sectPr w:rsidR="00ED2C2D" w:rsidRPr="001511F2" w:rsidSect="009B2DFC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 w:code="9"/>
          <w:pgMar w:top="765" w:right="765" w:bottom="1191" w:left="765" w:header="284" w:footer="369" w:gutter="0"/>
          <w:cols w:space="708"/>
          <w:titlePg/>
          <w:docGrid w:linePitch="360"/>
        </w:sectPr>
      </w:pPr>
      <w:r w:rsidRPr="001511F2">
        <w:rPr>
          <w:rFonts w:cs="Tahoma"/>
          <w:spacing w:val="4"/>
        </w:rPr>
        <w:br w:type="page"/>
      </w:r>
    </w:p>
    <w:p w14:paraId="3FF4940E" w14:textId="77777777" w:rsidR="009A0489" w:rsidRDefault="009A0489" w:rsidP="009A0489">
      <w:pPr>
        <w:spacing w:after="0" w:line="264" w:lineRule="auto"/>
        <w:rPr>
          <w:rFonts w:cs="Tahoma"/>
          <w:b/>
          <w:spacing w:val="4"/>
          <w:sz w:val="21"/>
          <w:szCs w:val="21"/>
        </w:rPr>
      </w:pPr>
    </w:p>
    <w:p w14:paraId="24E0AD09" w14:textId="77777777" w:rsidR="009A0489" w:rsidRPr="001511F2" w:rsidRDefault="009A0489" w:rsidP="009A0489">
      <w:pPr>
        <w:spacing w:after="0" w:line="264" w:lineRule="auto"/>
        <w:rPr>
          <w:rFonts w:cs="Tahoma"/>
          <w:b/>
          <w:spacing w:val="4"/>
          <w:sz w:val="21"/>
          <w:szCs w:val="21"/>
        </w:rPr>
      </w:pPr>
      <w:r w:rsidRPr="001511F2">
        <w:rPr>
          <w:rFonts w:cs="Tahoma"/>
          <w:b/>
          <w:spacing w:val="4"/>
          <w:sz w:val="21"/>
          <w:szCs w:val="21"/>
        </w:rPr>
        <w:t>OŚWIADCZENIE</w:t>
      </w:r>
      <w:r>
        <w:rPr>
          <w:rFonts w:cs="Tahoma"/>
          <w:b/>
          <w:spacing w:val="4"/>
          <w:sz w:val="21"/>
          <w:szCs w:val="21"/>
        </w:rPr>
        <w:t xml:space="preserve"> UBEZPIECZONEGO</w:t>
      </w:r>
    </w:p>
    <w:p w14:paraId="5A5B04D7" w14:textId="77777777" w:rsidR="009A0489" w:rsidRPr="009A0489" w:rsidRDefault="009A0489" w:rsidP="00ED2C2D">
      <w:pPr>
        <w:rPr>
          <w:spacing w:val="4"/>
          <w:sz w:val="18"/>
          <w:szCs w:val="18"/>
        </w:rPr>
      </w:pPr>
    </w:p>
    <w:p w14:paraId="70D58C63" w14:textId="77777777" w:rsidR="009A0489" w:rsidRPr="009A0489" w:rsidRDefault="009A0489" w:rsidP="00ED2C2D">
      <w:pPr>
        <w:rPr>
          <w:spacing w:val="4"/>
          <w:sz w:val="18"/>
          <w:szCs w:val="18"/>
        </w:rPr>
      </w:pPr>
    </w:p>
    <w:p w14:paraId="4B779B77" w14:textId="77777777" w:rsidR="009A0489" w:rsidRPr="009A0489" w:rsidRDefault="009A0489" w:rsidP="00ED2C2D">
      <w:pPr>
        <w:rPr>
          <w:spacing w:val="4"/>
          <w:sz w:val="18"/>
          <w:szCs w:val="18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0"/>
        <w:gridCol w:w="2268"/>
      </w:tblGrid>
      <w:tr w:rsidR="00786607" w:rsidRPr="00786607" w14:paraId="48D36100" w14:textId="77777777" w:rsidTr="00087268">
        <w:trPr>
          <w:trHeight w:hRule="exact" w:val="227"/>
        </w:trPr>
        <w:tc>
          <w:tcPr>
            <w:tcW w:w="1560" w:type="dxa"/>
            <w:tcBorders>
              <w:right w:val="single" w:sz="2" w:space="0" w:color="auto"/>
            </w:tcBorders>
            <w:vAlign w:val="center"/>
          </w:tcPr>
          <w:p w14:paraId="4693F47B" w14:textId="77777777" w:rsidR="00786607" w:rsidRPr="00786607" w:rsidRDefault="00786607" w:rsidP="00087268">
            <w:pPr>
              <w:spacing w:after="0" w:line="220" w:lineRule="exact"/>
              <w:rPr>
                <w:spacing w:val="4"/>
                <w:sz w:val="14"/>
              </w:rPr>
            </w:pPr>
            <w:r w:rsidRPr="00786607">
              <w:rPr>
                <w:spacing w:val="4"/>
                <w:sz w:val="14"/>
              </w:rPr>
              <w:t xml:space="preserve">Numer </w:t>
            </w:r>
            <w:r>
              <w:rPr>
                <w:spacing w:val="4"/>
                <w:sz w:val="14"/>
              </w:rPr>
              <w:t>szkody</w:t>
            </w:r>
          </w:p>
        </w:tc>
        <w:tc>
          <w:tcPr>
            <w:tcW w:w="22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516DAC4" w14:textId="77777777" w:rsidR="00786607" w:rsidRPr="00786607" w:rsidRDefault="00786607" w:rsidP="001D6926">
            <w:pPr>
              <w:spacing w:after="0" w:line="220" w:lineRule="exact"/>
              <w:rPr>
                <w:spacing w:val="4"/>
                <w:sz w:val="14"/>
                <w:szCs w:val="14"/>
              </w:rPr>
            </w:pPr>
            <w:r>
              <w:rPr>
                <w:spacing w:val="4"/>
                <w:sz w:val="14"/>
                <w:szCs w:val="14"/>
              </w:rPr>
              <w:t xml:space="preserve"> </w:t>
            </w:r>
          </w:p>
        </w:tc>
      </w:tr>
      <w:tr w:rsidR="00786607" w:rsidRPr="00786607" w14:paraId="720DEFB7" w14:textId="77777777" w:rsidTr="001D6926">
        <w:trPr>
          <w:trHeight w:hRule="exact" w:val="113"/>
        </w:trPr>
        <w:tc>
          <w:tcPr>
            <w:tcW w:w="1560" w:type="dxa"/>
            <w:vAlign w:val="center"/>
          </w:tcPr>
          <w:p w14:paraId="703D27FF" w14:textId="77777777" w:rsidR="00786607" w:rsidRPr="00786607" w:rsidRDefault="00786607" w:rsidP="00087268">
            <w:pPr>
              <w:spacing w:after="0" w:line="220" w:lineRule="exact"/>
              <w:rPr>
                <w:spacing w:val="4"/>
                <w:sz w:val="14"/>
              </w:rPr>
            </w:pPr>
          </w:p>
        </w:tc>
        <w:tc>
          <w:tcPr>
            <w:tcW w:w="2268" w:type="dxa"/>
            <w:tcBorders>
              <w:top w:val="single" w:sz="2" w:space="0" w:color="auto"/>
              <w:bottom w:val="nil"/>
            </w:tcBorders>
            <w:vAlign w:val="center"/>
          </w:tcPr>
          <w:p w14:paraId="75344A29" w14:textId="77777777" w:rsidR="00786607" w:rsidRPr="00786607" w:rsidRDefault="00786607" w:rsidP="00087268">
            <w:pPr>
              <w:spacing w:after="0" w:line="220" w:lineRule="exact"/>
              <w:rPr>
                <w:spacing w:val="4"/>
                <w:sz w:val="14"/>
                <w:szCs w:val="14"/>
              </w:rPr>
            </w:pPr>
          </w:p>
        </w:tc>
      </w:tr>
    </w:tbl>
    <w:p w14:paraId="1BB2442E" w14:textId="77777777" w:rsidR="009A0489" w:rsidRDefault="009A0489" w:rsidP="00ED2C2D">
      <w:pPr>
        <w:rPr>
          <w:spacing w:val="4"/>
          <w:sz w:val="18"/>
          <w:szCs w:val="18"/>
        </w:rPr>
      </w:pPr>
    </w:p>
    <w:p w14:paraId="20EE6690" w14:textId="77777777" w:rsidR="00786607" w:rsidRPr="009A0489" w:rsidRDefault="00786607" w:rsidP="00ED2C2D">
      <w:pPr>
        <w:rPr>
          <w:spacing w:val="4"/>
          <w:sz w:val="18"/>
          <w:szCs w:val="18"/>
        </w:rPr>
      </w:pPr>
    </w:p>
    <w:tbl>
      <w:tblPr>
        <w:tblW w:w="1037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39"/>
        <w:gridCol w:w="426"/>
        <w:gridCol w:w="218"/>
        <w:gridCol w:w="220"/>
        <w:gridCol w:w="219"/>
        <w:gridCol w:w="220"/>
        <w:gridCol w:w="221"/>
        <w:gridCol w:w="219"/>
        <w:gridCol w:w="220"/>
        <w:gridCol w:w="220"/>
        <w:gridCol w:w="220"/>
        <w:gridCol w:w="220"/>
        <w:gridCol w:w="432"/>
        <w:gridCol w:w="4185"/>
      </w:tblGrid>
      <w:tr w:rsidR="009A0489" w:rsidRPr="001511F2" w14:paraId="07CF6814" w14:textId="77777777" w:rsidTr="002E0B1A">
        <w:trPr>
          <w:trHeight w:val="227"/>
        </w:trPr>
        <w:tc>
          <w:tcPr>
            <w:tcW w:w="10379" w:type="dxa"/>
            <w:gridSpan w:val="14"/>
            <w:vAlign w:val="center"/>
          </w:tcPr>
          <w:p w14:paraId="74E17195" w14:textId="77777777" w:rsidR="009A0489" w:rsidRPr="001511F2" w:rsidRDefault="00B97520" w:rsidP="00FB44B8">
            <w:pPr>
              <w:spacing w:after="0" w:line="260" w:lineRule="exact"/>
              <w:rPr>
                <w:rFonts w:cs="Tahoma"/>
                <w:spacing w:val="4"/>
                <w:sz w:val="18"/>
                <w:szCs w:val="14"/>
              </w:rPr>
            </w:pPr>
            <w:r>
              <w:rPr>
                <w:rFonts w:cs="Tahoma"/>
                <w:spacing w:val="4"/>
                <w:sz w:val="18"/>
                <w:szCs w:val="14"/>
              </w:rPr>
              <w:t xml:space="preserve">Upoważniam podmioty wykonujące działalność leczniczą w rozumieniu przepisów o działalności leczniczej, które udzielały mi świadczeń zdrowotnych, do udzielania PZU SA informacji, o których mowa w </w:t>
            </w:r>
            <w:r w:rsidR="00786607">
              <w:rPr>
                <w:rFonts w:cs="Tahoma"/>
                <w:spacing w:val="4"/>
                <w:sz w:val="18"/>
                <w:szCs w:val="14"/>
              </w:rPr>
              <w:t>art. 38 ust. 2 ustawy z dnia 11 </w:t>
            </w:r>
            <w:r>
              <w:rPr>
                <w:rFonts w:cs="Tahoma"/>
                <w:spacing w:val="4"/>
                <w:sz w:val="18"/>
                <w:szCs w:val="14"/>
              </w:rPr>
              <w:t>września</w:t>
            </w:r>
            <w:r w:rsidR="00786607">
              <w:rPr>
                <w:rFonts w:cs="Tahoma"/>
                <w:spacing w:val="4"/>
                <w:sz w:val="18"/>
                <w:szCs w:val="14"/>
              </w:rPr>
              <w:t> 2015 </w:t>
            </w:r>
            <w:r>
              <w:rPr>
                <w:rFonts w:cs="Tahoma"/>
                <w:spacing w:val="4"/>
                <w:sz w:val="18"/>
                <w:szCs w:val="14"/>
              </w:rPr>
              <w:t xml:space="preserve">r. o działalności ubezpieczeniowej i reasekuracyjnej (Dz. U. 2017.1170 </w:t>
            </w:r>
            <w:proofErr w:type="spellStart"/>
            <w:r>
              <w:rPr>
                <w:rFonts w:cs="Tahoma"/>
                <w:spacing w:val="4"/>
                <w:sz w:val="18"/>
                <w:szCs w:val="14"/>
              </w:rPr>
              <w:t>t.j</w:t>
            </w:r>
            <w:proofErr w:type="spellEnd"/>
            <w:r>
              <w:rPr>
                <w:rFonts w:cs="Tahoma"/>
                <w:spacing w:val="4"/>
                <w:sz w:val="18"/>
                <w:szCs w:val="14"/>
              </w:rPr>
              <w:t xml:space="preserve">. z </w:t>
            </w:r>
            <w:proofErr w:type="spellStart"/>
            <w:r>
              <w:rPr>
                <w:rFonts w:cs="Tahoma"/>
                <w:spacing w:val="4"/>
                <w:sz w:val="18"/>
                <w:szCs w:val="14"/>
              </w:rPr>
              <w:t>późn</w:t>
            </w:r>
            <w:proofErr w:type="spellEnd"/>
            <w:r>
              <w:rPr>
                <w:rFonts w:cs="Tahoma"/>
                <w:spacing w:val="4"/>
                <w:sz w:val="18"/>
                <w:szCs w:val="14"/>
              </w:rPr>
              <w:t xml:space="preserve">. zm.). Upoważnienie to jest potrzebne, aby ustalić moje prawo do świadczenia z objętego umową ubezpieczenia </w:t>
            </w:r>
            <w:r w:rsidR="00FB44B8">
              <w:rPr>
                <w:rFonts w:cs="Tahoma"/>
                <w:spacing w:val="4"/>
                <w:sz w:val="18"/>
                <w:szCs w:val="14"/>
                <w:highlight w:val="lightGray"/>
              </w:rPr>
              <w:t>…………………………</w:t>
            </w:r>
            <w:r w:rsidR="001D6926">
              <w:rPr>
                <w:rFonts w:cs="Tahoma"/>
                <w:spacing w:val="4"/>
                <w:sz w:val="18"/>
                <w:szCs w:val="14"/>
              </w:rPr>
              <w:t xml:space="preserve"> </w:t>
            </w:r>
            <w:r w:rsidR="001D6926" w:rsidRPr="009A0489">
              <w:rPr>
                <w:rFonts w:cs="Tahoma"/>
                <w:spacing w:val="4"/>
                <w:sz w:val="18"/>
                <w:szCs w:val="14"/>
              </w:rPr>
              <w:t>nr</w:t>
            </w:r>
            <w:r w:rsidR="001D6926">
              <w:rPr>
                <w:rFonts w:cs="Tahoma"/>
                <w:spacing w:val="4"/>
                <w:sz w:val="18"/>
                <w:szCs w:val="14"/>
              </w:rPr>
              <w:t xml:space="preserve"> polisy </w:t>
            </w:r>
            <w:r w:rsidR="001B718F">
              <w:rPr>
                <w:rFonts w:cs="Tahoma"/>
                <w:spacing w:val="4"/>
                <w:sz w:val="18"/>
                <w:szCs w:val="14"/>
                <w:highlight w:val="lightGray"/>
              </w:rPr>
              <w:t>………………………</w:t>
            </w:r>
            <w:r w:rsidR="001D6926">
              <w:rPr>
                <w:rFonts w:cs="Tahoma"/>
                <w:spacing w:val="4"/>
                <w:sz w:val="18"/>
                <w:szCs w:val="14"/>
              </w:rPr>
              <w:t xml:space="preserve"> </w:t>
            </w:r>
            <w:r>
              <w:rPr>
                <w:rFonts w:cs="Tahoma"/>
                <w:spacing w:val="4"/>
                <w:sz w:val="18"/>
                <w:szCs w:val="14"/>
              </w:rPr>
              <w:t>zawartą z PZU SA. Zgadzam się na przetwarzanie otrzymanych przez PZU SA danych osobowych, w tym danych dotyczących mojego stanu zdrowia, w wyżej wymienionym celu.</w:t>
            </w:r>
          </w:p>
        </w:tc>
      </w:tr>
      <w:tr w:rsidR="009A0489" w:rsidRPr="001511F2" w14:paraId="1EB2D3A5" w14:textId="77777777" w:rsidTr="002E0B1A">
        <w:trPr>
          <w:trHeight w:val="227"/>
        </w:trPr>
        <w:tc>
          <w:tcPr>
            <w:tcW w:w="10379" w:type="dxa"/>
            <w:gridSpan w:val="14"/>
            <w:vAlign w:val="center"/>
          </w:tcPr>
          <w:p w14:paraId="3AD87FFD" w14:textId="77777777" w:rsidR="009A0489" w:rsidRPr="001511F2" w:rsidRDefault="009A0489" w:rsidP="002E0B1A">
            <w:pPr>
              <w:spacing w:after="0" w:line="260" w:lineRule="exact"/>
              <w:rPr>
                <w:rFonts w:cs="Tahoma"/>
                <w:spacing w:val="4"/>
                <w:sz w:val="18"/>
                <w:szCs w:val="14"/>
              </w:rPr>
            </w:pPr>
          </w:p>
        </w:tc>
      </w:tr>
      <w:tr w:rsidR="009A0489" w:rsidRPr="001511F2" w14:paraId="15C3FF82" w14:textId="77777777" w:rsidTr="002E0B1A">
        <w:trPr>
          <w:trHeight w:val="227"/>
        </w:trPr>
        <w:tc>
          <w:tcPr>
            <w:tcW w:w="10379" w:type="dxa"/>
            <w:gridSpan w:val="14"/>
            <w:vAlign w:val="center"/>
          </w:tcPr>
          <w:p w14:paraId="4D6E2666" w14:textId="77777777" w:rsidR="00B97520" w:rsidRPr="001511F2" w:rsidRDefault="00B97520" w:rsidP="002E0B1A">
            <w:pPr>
              <w:spacing w:after="0" w:line="260" w:lineRule="exact"/>
              <w:rPr>
                <w:rFonts w:cs="Tahoma"/>
                <w:spacing w:val="4"/>
                <w:sz w:val="18"/>
                <w:szCs w:val="14"/>
              </w:rPr>
            </w:pPr>
          </w:p>
        </w:tc>
      </w:tr>
      <w:tr w:rsidR="009A0489" w:rsidRPr="001511F2" w14:paraId="49036A5B" w14:textId="77777777" w:rsidTr="002E0B1A">
        <w:trPr>
          <w:trHeight w:hRule="exact" w:val="227"/>
        </w:trPr>
        <w:tc>
          <w:tcPr>
            <w:tcW w:w="10379" w:type="dxa"/>
            <w:gridSpan w:val="14"/>
            <w:vAlign w:val="center"/>
          </w:tcPr>
          <w:p w14:paraId="1B2DD9A6" w14:textId="77777777" w:rsidR="009A0489" w:rsidRPr="001511F2" w:rsidRDefault="009A0489" w:rsidP="002E0B1A">
            <w:pPr>
              <w:spacing w:after="0" w:line="264" w:lineRule="auto"/>
              <w:rPr>
                <w:rFonts w:cs="Tahoma"/>
                <w:spacing w:val="4"/>
                <w:sz w:val="14"/>
                <w:szCs w:val="14"/>
              </w:rPr>
            </w:pPr>
          </w:p>
        </w:tc>
      </w:tr>
      <w:tr w:rsidR="009A0489" w:rsidRPr="009A0489" w14:paraId="4EDC299C" w14:textId="77777777" w:rsidTr="00B97520">
        <w:trPr>
          <w:trHeight w:hRule="exact" w:val="324"/>
        </w:trPr>
        <w:tc>
          <w:tcPr>
            <w:tcW w:w="10379" w:type="dxa"/>
            <w:gridSpan w:val="14"/>
            <w:vAlign w:val="center"/>
          </w:tcPr>
          <w:p w14:paraId="2313EF9D" w14:textId="77777777" w:rsidR="00B97520" w:rsidRPr="009A0489" w:rsidRDefault="00B97520" w:rsidP="002E0B1A">
            <w:pPr>
              <w:spacing w:after="0" w:line="264" w:lineRule="auto"/>
              <w:rPr>
                <w:rFonts w:cs="Tahoma"/>
                <w:spacing w:val="4"/>
                <w:sz w:val="18"/>
                <w:szCs w:val="18"/>
              </w:rPr>
            </w:pPr>
          </w:p>
        </w:tc>
      </w:tr>
      <w:tr w:rsidR="009A0489" w:rsidRPr="001511F2" w14:paraId="6376FCBA" w14:textId="77777777" w:rsidTr="002E0B1A">
        <w:trPr>
          <w:trHeight w:hRule="exact" w:val="227"/>
        </w:trPr>
        <w:tc>
          <w:tcPr>
            <w:tcW w:w="10379" w:type="dxa"/>
            <w:gridSpan w:val="14"/>
            <w:vAlign w:val="center"/>
          </w:tcPr>
          <w:p w14:paraId="6F351BC3" w14:textId="77777777" w:rsidR="009A0489" w:rsidRPr="001511F2" w:rsidRDefault="009A0489" w:rsidP="002E0B1A">
            <w:pPr>
              <w:spacing w:after="0" w:line="264" w:lineRule="auto"/>
              <w:rPr>
                <w:rFonts w:cs="Tahoma"/>
                <w:spacing w:val="4"/>
                <w:sz w:val="14"/>
                <w:szCs w:val="14"/>
              </w:rPr>
            </w:pPr>
          </w:p>
        </w:tc>
      </w:tr>
      <w:tr w:rsidR="009A0489" w:rsidRPr="001511F2" w14:paraId="7AE68704" w14:textId="77777777" w:rsidTr="002E0B1A">
        <w:trPr>
          <w:trHeight w:hRule="exact" w:val="227"/>
        </w:trPr>
        <w:tc>
          <w:tcPr>
            <w:tcW w:w="10379" w:type="dxa"/>
            <w:gridSpan w:val="14"/>
            <w:vAlign w:val="center"/>
          </w:tcPr>
          <w:p w14:paraId="66CA5332" w14:textId="77777777" w:rsidR="009A0489" w:rsidRPr="001511F2" w:rsidRDefault="009A0489" w:rsidP="002E0B1A">
            <w:pPr>
              <w:spacing w:after="0" w:line="264" w:lineRule="auto"/>
              <w:rPr>
                <w:rFonts w:cs="Tahoma"/>
                <w:spacing w:val="4"/>
                <w:sz w:val="14"/>
                <w:szCs w:val="14"/>
              </w:rPr>
            </w:pPr>
          </w:p>
        </w:tc>
      </w:tr>
      <w:tr w:rsidR="009A0489" w:rsidRPr="001511F2" w14:paraId="5EBF4409" w14:textId="77777777" w:rsidTr="002E0B1A">
        <w:trPr>
          <w:trHeight w:hRule="exact" w:val="227"/>
        </w:trPr>
        <w:tc>
          <w:tcPr>
            <w:tcW w:w="10379" w:type="dxa"/>
            <w:gridSpan w:val="14"/>
            <w:vAlign w:val="center"/>
          </w:tcPr>
          <w:p w14:paraId="78D6AD32" w14:textId="77777777" w:rsidR="009A0489" w:rsidRPr="001511F2" w:rsidRDefault="009A0489" w:rsidP="002E0B1A">
            <w:pPr>
              <w:spacing w:after="0" w:line="264" w:lineRule="auto"/>
              <w:rPr>
                <w:rFonts w:cs="Tahoma"/>
                <w:spacing w:val="4"/>
                <w:sz w:val="14"/>
                <w:szCs w:val="14"/>
              </w:rPr>
            </w:pPr>
          </w:p>
        </w:tc>
      </w:tr>
      <w:tr w:rsidR="009A0489" w:rsidRPr="001511F2" w14:paraId="77C2F0DF" w14:textId="77777777" w:rsidTr="002E0B1A">
        <w:trPr>
          <w:trHeight w:hRule="exact" w:val="227"/>
        </w:trPr>
        <w:tc>
          <w:tcPr>
            <w:tcW w:w="3139" w:type="dxa"/>
            <w:vAlign w:val="center"/>
          </w:tcPr>
          <w:p w14:paraId="6AA1E442" w14:textId="77777777" w:rsidR="009A0489" w:rsidRPr="001511F2" w:rsidRDefault="009A0489" w:rsidP="002E0B1A">
            <w:pPr>
              <w:spacing w:after="0" w:line="264" w:lineRule="auto"/>
              <w:rPr>
                <w:rFonts w:cs="Tahoma"/>
                <w:spacing w:val="4"/>
                <w:sz w:val="14"/>
                <w:szCs w:val="14"/>
              </w:rPr>
            </w:pPr>
          </w:p>
        </w:tc>
        <w:tc>
          <w:tcPr>
            <w:tcW w:w="426" w:type="dxa"/>
            <w:tcBorders>
              <w:left w:val="nil"/>
              <w:right w:val="single" w:sz="2" w:space="0" w:color="auto"/>
            </w:tcBorders>
            <w:vAlign w:val="center"/>
          </w:tcPr>
          <w:p w14:paraId="5FBEB3C2" w14:textId="77777777" w:rsidR="009A0489" w:rsidRPr="001511F2" w:rsidRDefault="009A0489" w:rsidP="002E0B1A">
            <w:pPr>
              <w:spacing w:after="0" w:line="264" w:lineRule="auto"/>
              <w:rPr>
                <w:rFonts w:cs="Tahoma"/>
                <w:spacing w:val="4"/>
                <w:sz w:val="14"/>
                <w:szCs w:val="14"/>
              </w:rPr>
            </w:pPr>
          </w:p>
        </w:tc>
        <w:tc>
          <w:tcPr>
            <w:tcW w:w="2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202F604" w14:textId="77777777" w:rsidR="009A0489" w:rsidRPr="001511F2" w:rsidRDefault="009A0489" w:rsidP="002E0B1A">
            <w:pPr>
              <w:spacing w:after="0" w:line="264" w:lineRule="auto"/>
              <w:jc w:val="center"/>
              <w:rPr>
                <w:rFonts w:cs="Tahoma"/>
                <w:color w:val="E6E6E6"/>
                <w:spacing w:val="4"/>
                <w:sz w:val="14"/>
                <w:szCs w:val="14"/>
              </w:rPr>
            </w:pPr>
            <w:r w:rsidRPr="001511F2">
              <w:rPr>
                <w:rFonts w:cs="Tahoma"/>
                <w:color w:val="E6E6E6"/>
                <w:spacing w:val="4"/>
                <w:sz w:val="14"/>
                <w:szCs w:val="14"/>
              </w:rPr>
              <w:t>D</w:t>
            </w:r>
          </w:p>
        </w:tc>
        <w:tc>
          <w:tcPr>
            <w:tcW w:w="2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6A4B771" w14:textId="77777777" w:rsidR="009A0489" w:rsidRPr="001511F2" w:rsidRDefault="009A0489" w:rsidP="002E0B1A">
            <w:pPr>
              <w:spacing w:after="0" w:line="264" w:lineRule="auto"/>
              <w:jc w:val="center"/>
              <w:rPr>
                <w:rFonts w:cs="Tahoma"/>
                <w:color w:val="E6E6E6"/>
                <w:spacing w:val="4"/>
                <w:sz w:val="14"/>
                <w:szCs w:val="14"/>
              </w:rPr>
            </w:pPr>
            <w:r w:rsidRPr="001511F2">
              <w:rPr>
                <w:rFonts w:cs="Tahoma"/>
                <w:color w:val="E6E6E6"/>
                <w:spacing w:val="4"/>
                <w:sz w:val="14"/>
                <w:szCs w:val="14"/>
              </w:rPr>
              <w:t>D</w:t>
            </w:r>
          </w:p>
        </w:tc>
        <w:tc>
          <w:tcPr>
            <w:tcW w:w="219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681E4889" w14:textId="77777777" w:rsidR="009A0489" w:rsidRPr="001511F2" w:rsidRDefault="009A0489" w:rsidP="002E0B1A">
            <w:pPr>
              <w:spacing w:after="0" w:line="264" w:lineRule="auto"/>
              <w:jc w:val="center"/>
              <w:rPr>
                <w:rFonts w:cs="Tahoma"/>
                <w:spacing w:val="4"/>
                <w:sz w:val="14"/>
                <w:szCs w:val="14"/>
              </w:rPr>
            </w:pPr>
            <w:r w:rsidRPr="001511F2">
              <w:rPr>
                <w:rFonts w:cs="Tahoma"/>
                <w:spacing w:val="4"/>
                <w:sz w:val="14"/>
                <w:szCs w:val="14"/>
              </w:rPr>
              <w:t>–</w:t>
            </w:r>
          </w:p>
        </w:tc>
        <w:tc>
          <w:tcPr>
            <w:tcW w:w="2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CD18B7B" w14:textId="77777777" w:rsidR="009A0489" w:rsidRPr="001511F2" w:rsidRDefault="009A0489" w:rsidP="002E0B1A">
            <w:pPr>
              <w:spacing w:after="0" w:line="264" w:lineRule="auto"/>
              <w:jc w:val="center"/>
              <w:rPr>
                <w:rFonts w:cs="Tahoma"/>
                <w:color w:val="E6E6E6"/>
                <w:spacing w:val="4"/>
                <w:sz w:val="14"/>
                <w:szCs w:val="14"/>
              </w:rPr>
            </w:pPr>
            <w:r w:rsidRPr="001511F2">
              <w:rPr>
                <w:rFonts w:cs="Tahoma"/>
                <w:color w:val="E6E6E6"/>
                <w:spacing w:val="4"/>
                <w:sz w:val="14"/>
                <w:szCs w:val="14"/>
              </w:rPr>
              <w:t>M</w:t>
            </w:r>
          </w:p>
        </w:tc>
        <w:tc>
          <w:tcPr>
            <w:tcW w:w="2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DE0D41C" w14:textId="77777777" w:rsidR="009A0489" w:rsidRPr="001511F2" w:rsidRDefault="009A0489" w:rsidP="002E0B1A">
            <w:pPr>
              <w:spacing w:after="0" w:line="264" w:lineRule="auto"/>
              <w:jc w:val="center"/>
              <w:rPr>
                <w:rFonts w:cs="Tahoma"/>
                <w:color w:val="E6E6E6"/>
                <w:spacing w:val="4"/>
                <w:sz w:val="14"/>
                <w:szCs w:val="14"/>
              </w:rPr>
            </w:pPr>
            <w:r w:rsidRPr="001511F2">
              <w:rPr>
                <w:rFonts w:cs="Tahoma"/>
                <w:color w:val="E6E6E6"/>
                <w:spacing w:val="4"/>
                <w:sz w:val="14"/>
                <w:szCs w:val="14"/>
              </w:rPr>
              <w:t>M</w:t>
            </w:r>
          </w:p>
        </w:tc>
        <w:tc>
          <w:tcPr>
            <w:tcW w:w="219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75361BB2" w14:textId="77777777" w:rsidR="009A0489" w:rsidRPr="001511F2" w:rsidRDefault="009A0489" w:rsidP="002E0B1A">
            <w:pPr>
              <w:spacing w:after="0" w:line="264" w:lineRule="auto"/>
              <w:jc w:val="center"/>
              <w:rPr>
                <w:rFonts w:cs="Tahoma"/>
                <w:spacing w:val="4"/>
                <w:sz w:val="14"/>
                <w:szCs w:val="14"/>
              </w:rPr>
            </w:pPr>
            <w:r w:rsidRPr="001511F2">
              <w:rPr>
                <w:rFonts w:cs="Tahoma"/>
                <w:spacing w:val="4"/>
                <w:sz w:val="14"/>
                <w:szCs w:val="14"/>
              </w:rPr>
              <w:t>–</w:t>
            </w:r>
          </w:p>
        </w:tc>
        <w:tc>
          <w:tcPr>
            <w:tcW w:w="2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7D18096" w14:textId="77777777" w:rsidR="009A0489" w:rsidRPr="001511F2" w:rsidRDefault="009A0489" w:rsidP="002E0B1A">
            <w:pPr>
              <w:spacing w:after="0" w:line="264" w:lineRule="auto"/>
              <w:jc w:val="center"/>
              <w:rPr>
                <w:rFonts w:cs="Tahoma"/>
                <w:color w:val="E6E6E6"/>
                <w:spacing w:val="4"/>
                <w:sz w:val="14"/>
                <w:szCs w:val="14"/>
              </w:rPr>
            </w:pPr>
            <w:r w:rsidRPr="001511F2">
              <w:rPr>
                <w:rFonts w:cs="Tahoma"/>
                <w:color w:val="E6E6E6"/>
                <w:spacing w:val="4"/>
                <w:sz w:val="14"/>
                <w:szCs w:val="14"/>
              </w:rPr>
              <w:t>R</w:t>
            </w:r>
          </w:p>
        </w:tc>
        <w:tc>
          <w:tcPr>
            <w:tcW w:w="2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B3EDD52" w14:textId="77777777" w:rsidR="009A0489" w:rsidRPr="001511F2" w:rsidRDefault="009A0489" w:rsidP="002E0B1A">
            <w:pPr>
              <w:spacing w:after="0" w:line="264" w:lineRule="auto"/>
              <w:jc w:val="center"/>
              <w:rPr>
                <w:rFonts w:cs="Tahoma"/>
                <w:color w:val="E6E6E6"/>
                <w:spacing w:val="4"/>
                <w:sz w:val="14"/>
                <w:szCs w:val="14"/>
              </w:rPr>
            </w:pPr>
            <w:r w:rsidRPr="001511F2">
              <w:rPr>
                <w:rFonts w:cs="Tahoma"/>
                <w:color w:val="E6E6E6"/>
                <w:spacing w:val="4"/>
                <w:sz w:val="14"/>
                <w:szCs w:val="14"/>
              </w:rPr>
              <w:t>R</w:t>
            </w:r>
          </w:p>
        </w:tc>
        <w:tc>
          <w:tcPr>
            <w:tcW w:w="2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5BD8308" w14:textId="77777777" w:rsidR="009A0489" w:rsidRPr="001511F2" w:rsidRDefault="009A0489" w:rsidP="002E0B1A">
            <w:pPr>
              <w:spacing w:after="0" w:line="264" w:lineRule="auto"/>
              <w:jc w:val="center"/>
              <w:rPr>
                <w:rFonts w:cs="Tahoma"/>
                <w:color w:val="E6E6E6"/>
                <w:spacing w:val="4"/>
                <w:sz w:val="14"/>
                <w:szCs w:val="14"/>
              </w:rPr>
            </w:pPr>
            <w:r w:rsidRPr="001511F2">
              <w:rPr>
                <w:rFonts w:cs="Tahoma"/>
                <w:color w:val="E6E6E6"/>
                <w:spacing w:val="4"/>
                <w:sz w:val="14"/>
                <w:szCs w:val="14"/>
              </w:rPr>
              <w:t>R</w:t>
            </w:r>
          </w:p>
        </w:tc>
        <w:tc>
          <w:tcPr>
            <w:tcW w:w="2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258A7A4" w14:textId="77777777" w:rsidR="009A0489" w:rsidRPr="001511F2" w:rsidRDefault="009A0489" w:rsidP="002E0B1A">
            <w:pPr>
              <w:spacing w:after="0" w:line="264" w:lineRule="auto"/>
              <w:jc w:val="center"/>
              <w:rPr>
                <w:rFonts w:cs="Tahoma"/>
                <w:color w:val="E6E6E6"/>
                <w:spacing w:val="4"/>
                <w:sz w:val="14"/>
                <w:szCs w:val="14"/>
              </w:rPr>
            </w:pPr>
            <w:r w:rsidRPr="001511F2">
              <w:rPr>
                <w:rFonts w:cs="Tahoma"/>
                <w:color w:val="E6E6E6"/>
                <w:spacing w:val="4"/>
                <w:sz w:val="14"/>
                <w:szCs w:val="14"/>
              </w:rPr>
              <w:t>R</w:t>
            </w:r>
          </w:p>
        </w:tc>
        <w:tc>
          <w:tcPr>
            <w:tcW w:w="432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5E242155" w14:textId="77777777" w:rsidR="009A0489" w:rsidRPr="001511F2" w:rsidRDefault="009A0489" w:rsidP="002E0B1A">
            <w:pPr>
              <w:spacing w:after="0" w:line="264" w:lineRule="auto"/>
              <w:rPr>
                <w:rFonts w:cs="Tahoma"/>
                <w:spacing w:val="4"/>
                <w:sz w:val="14"/>
                <w:szCs w:val="14"/>
              </w:rPr>
            </w:pPr>
          </w:p>
        </w:tc>
        <w:tc>
          <w:tcPr>
            <w:tcW w:w="4185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B1FA328" w14:textId="77777777" w:rsidR="009A0489" w:rsidRPr="001511F2" w:rsidRDefault="009A0489" w:rsidP="002E0B1A">
            <w:pPr>
              <w:spacing w:after="0" w:line="264" w:lineRule="auto"/>
              <w:rPr>
                <w:rFonts w:cs="Tahoma"/>
                <w:spacing w:val="4"/>
                <w:sz w:val="14"/>
                <w:szCs w:val="14"/>
              </w:rPr>
            </w:pPr>
          </w:p>
        </w:tc>
      </w:tr>
      <w:tr w:rsidR="009A0489" w:rsidRPr="001511F2" w14:paraId="7684E54F" w14:textId="77777777" w:rsidTr="002E0B1A">
        <w:trPr>
          <w:trHeight w:hRule="exact" w:val="227"/>
        </w:trPr>
        <w:tc>
          <w:tcPr>
            <w:tcW w:w="3139" w:type="dxa"/>
          </w:tcPr>
          <w:p w14:paraId="0C9F95D3" w14:textId="77777777" w:rsidR="009A0489" w:rsidRPr="001511F2" w:rsidRDefault="009A0489" w:rsidP="002E0B1A">
            <w:pPr>
              <w:spacing w:after="0" w:line="264" w:lineRule="auto"/>
              <w:rPr>
                <w:rFonts w:cs="Tahoma"/>
                <w:spacing w:val="4"/>
                <w:sz w:val="14"/>
                <w:szCs w:val="14"/>
              </w:rPr>
            </w:pPr>
          </w:p>
        </w:tc>
        <w:tc>
          <w:tcPr>
            <w:tcW w:w="426" w:type="dxa"/>
          </w:tcPr>
          <w:p w14:paraId="61436809" w14:textId="77777777" w:rsidR="009A0489" w:rsidRPr="001511F2" w:rsidRDefault="009A0489" w:rsidP="002E0B1A">
            <w:pPr>
              <w:spacing w:after="0" w:line="264" w:lineRule="auto"/>
              <w:rPr>
                <w:rFonts w:cs="Tahoma"/>
                <w:spacing w:val="4"/>
                <w:sz w:val="14"/>
                <w:szCs w:val="14"/>
              </w:rPr>
            </w:pPr>
          </w:p>
        </w:tc>
        <w:tc>
          <w:tcPr>
            <w:tcW w:w="2629" w:type="dxa"/>
            <w:gridSpan w:val="11"/>
          </w:tcPr>
          <w:p w14:paraId="71FB1DCC" w14:textId="77777777" w:rsidR="009A0489" w:rsidRPr="001511F2" w:rsidRDefault="009A0489" w:rsidP="002E0B1A">
            <w:pPr>
              <w:spacing w:after="0" w:line="264" w:lineRule="auto"/>
              <w:rPr>
                <w:rFonts w:cs="Tahoma"/>
                <w:spacing w:val="4"/>
                <w:sz w:val="14"/>
                <w:szCs w:val="14"/>
              </w:rPr>
            </w:pPr>
            <w:r w:rsidRPr="001511F2">
              <w:rPr>
                <w:rFonts w:cs="Tahoma"/>
                <w:spacing w:val="4"/>
                <w:sz w:val="14"/>
                <w:szCs w:val="14"/>
              </w:rPr>
              <w:t>Data</w:t>
            </w:r>
          </w:p>
        </w:tc>
        <w:tc>
          <w:tcPr>
            <w:tcW w:w="4185" w:type="dxa"/>
            <w:tcBorders>
              <w:top w:val="single" w:sz="2" w:space="0" w:color="auto"/>
              <w:left w:val="nil"/>
            </w:tcBorders>
          </w:tcPr>
          <w:p w14:paraId="49B316F7" w14:textId="77777777" w:rsidR="009A0489" w:rsidRPr="001511F2" w:rsidRDefault="009A0489" w:rsidP="002E0B1A">
            <w:pPr>
              <w:spacing w:after="0" w:line="264" w:lineRule="auto"/>
              <w:rPr>
                <w:rFonts w:cs="Tahoma"/>
                <w:spacing w:val="4"/>
                <w:sz w:val="14"/>
                <w:szCs w:val="14"/>
              </w:rPr>
            </w:pPr>
            <w:r>
              <w:rPr>
                <w:rFonts w:cs="Tahoma"/>
                <w:spacing w:val="4"/>
                <w:sz w:val="14"/>
                <w:szCs w:val="14"/>
              </w:rPr>
              <w:t>Podpis ubezpieczonego</w:t>
            </w:r>
          </w:p>
        </w:tc>
      </w:tr>
    </w:tbl>
    <w:p w14:paraId="635DF0E6" w14:textId="77777777" w:rsidR="00ED2C2D" w:rsidRPr="001511F2" w:rsidRDefault="00613815" w:rsidP="00ED2C2D">
      <w:pPr>
        <w:rPr>
          <w:spacing w:val="4"/>
        </w:rPr>
      </w:pPr>
      <w:r>
        <w:rPr>
          <w:noProof/>
          <w:lang w:eastAsia="pl-PL"/>
        </w:rPr>
        <w:drawing>
          <wp:anchor distT="0" distB="0" distL="114300" distR="114300" simplePos="0" relativeHeight="251657728" behindDoc="0" locked="1" layoutInCell="1" allowOverlap="1" wp14:anchorId="2010ACDD" wp14:editId="3AC46D15">
            <wp:simplePos x="0" y="0"/>
            <wp:positionH relativeFrom="page">
              <wp:posOffset>6084570</wp:posOffset>
            </wp:positionH>
            <wp:positionV relativeFrom="page">
              <wp:posOffset>439420</wp:posOffset>
            </wp:positionV>
            <wp:extent cx="1008380" cy="1066800"/>
            <wp:effectExtent l="0" t="0" r="1270" b="0"/>
            <wp:wrapSquare wrapText="bothSides"/>
            <wp:docPr id="5" name="Obraz 10" descr="sls_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0" descr="sls_logo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838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D2C2D" w:rsidRPr="001511F2" w:rsidSect="009A0489">
      <w:footerReference w:type="default" r:id="rId16"/>
      <w:headerReference w:type="first" r:id="rId17"/>
      <w:footerReference w:type="first" r:id="rId18"/>
      <w:type w:val="continuous"/>
      <w:pgSz w:w="11906" w:h="16838" w:code="9"/>
      <w:pgMar w:top="5840" w:right="765" w:bottom="1191" w:left="765" w:header="284" w:footer="369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A34763" w14:textId="77777777" w:rsidR="00D47E0F" w:rsidRDefault="00D47E0F" w:rsidP="00137D80">
      <w:pPr>
        <w:spacing w:after="0" w:line="240" w:lineRule="auto"/>
      </w:pPr>
      <w:r>
        <w:separator/>
      </w:r>
    </w:p>
  </w:endnote>
  <w:endnote w:type="continuationSeparator" w:id="0">
    <w:p w14:paraId="408FB9F9" w14:textId="77777777" w:rsidR="00D47E0F" w:rsidRDefault="00D47E0F" w:rsidP="00137D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altName w:val="Lucidasans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CC22A6" w14:textId="77777777" w:rsidR="00112936" w:rsidRDefault="0011293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0376"/>
    </w:tblGrid>
    <w:tr w:rsidR="002F7CA4" w:rsidRPr="001511F2" w14:paraId="1FB98E8F" w14:textId="77777777" w:rsidTr="002F7CA4">
      <w:tc>
        <w:tcPr>
          <w:tcW w:w="5000" w:type="pct"/>
        </w:tcPr>
        <w:p w14:paraId="19BC4348" w14:textId="77777777" w:rsidR="002F7CA4" w:rsidRPr="001511F2" w:rsidRDefault="002F7CA4" w:rsidP="002F7CA4">
          <w:pPr>
            <w:pStyle w:val="PZUStopka"/>
            <w:rPr>
              <w:color w:val="auto"/>
              <w:spacing w:val="4"/>
            </w:rPr>
          </w:pPr>
          <w:r w:rsidRPr="001511F2">
            <w:rPr>
              <w:color w:val="auto"/>
              <w:spacing w:val="4"/>
            </w:rPr>
            <w:t>Powszechny Zakład Ubezpieczeń Spółka Akcyjna, Sąd Rejonowy dla m.st. Warszawy, XII Wydział Gospodarczy, KRS 9831, NIP 526-025-10-49,</w:t>
          </w:r>
        </w:p>
        <w:p w14:paraId="666DDCB9" w14:textId="77777777" w:rsidR="002F7CA4" w:rsidRPr="001511F2" w:rsidRDefault="002F7CA4" w:rsidP="002F7CA4">
          <w:pPr>
            <w:pStyle w:val="PZUStopka"/>
            <w:rPr>
              <w:b/>
              <w:spacing w:val="4"/>
            </w:rPr>
          </w:pPr>
          <w:r w:rsidRPr="001511F2">
            <w:rPr>
              <w:color w:val="auto"/>
              <w:spacing w:val="4"/>
            </w:rPr>
            <w:t>kapitał zakładowy: 86 352 300 zł wpłacony w całości, al. Jana Pawła II 24, 00-133 Warszawa, pzu.pl, infolinia: 801 102 102</w:t>
          </w:r>
        </w:p>
      </w:tc>
    </w:tr>
  </w:tbl>
  <w:p w14:paraId="2C9EC643" w14:textId="77777777" w:rsidR="00ED2C2D" w:rsidRPr="004762D7" w:rsidRDefault="00ED2C2D" w:rsidP="005638F0">
    <w:pPr>
      <w:spacing w:after="0" w:line="20" w:lineRule="exac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2D9065" w14:textId="5165C1DD" w:rsidR="00ED2C2D" w:rsidRPr="00112936" w:rsidRDefault="00112936" w:rsidP="00112936">
    <w:pPr>
      <w:pStyle w:val="Stopka"/>
    </w:pPr>
    <w:r w:rsidRPr="00112936">
      <w:rPr>
        <w:spacing w:val="4"/>
        <w:sz w:val="13"/>
      </w:rPr>
      <w:t>Powszechny Zakład Ubezpieczeń Spółka Akcyjna, Sąd Rejonowy dla m.st. Warszawy, XIII Wydział Gospodarczy, KRS 9831, NIP 526-025-10-49, kapitał zakładowy:</w:t>
    </w:r>
    <w:r w:rsidR="00AA27F9">
      <w:rPr>
        <w:spacing w:val="4"/>
        <w:sz w:val="13"/>
      </w:rPr>
      <w:br/>
    </w:r>
    <w:r w:rsidRPr="00112936">
      <w:rPr>
        <w:spacing w:val="4"/>
        <w:sz w:val="13"/>
      </w:rPr>
      <w:t>86 352 300,00 zł wpłacony w całości, rondo Ignacego Daszyńskiego 4, 00-843 Warszawa, pzu.pl, infolinia: 801 102 102 (opłata zgodna z taryfą operatora)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188"/>
      <w:gridCol w:w="5188"/>
    </w:tblGrid>
    <w:tr w:rsidR="00371520" w14:paraId="28F5C308" w14:textId="77777777" w:rsidTr="004762D7">
      <w:tc>
        <w:tcPr>
          <w:tcW w:w="2500" w:type="pct"/>
        </w:tcPr>
        <w:p w14:paraId="372F9B1F" w14:textId="77777777" w:rsidR="00371520" w:rsidRPr="00C2115C" w:rsidRDefault="00613815" w:rsidP="004762D7">
          <w:pPr>
            <w:pStyle w:val="PZUStopkaduza"/>
          </w:pPr>
          <w:r>
            <w:rPr>
              <w:noProof/>
              <w:lang w:eastAsia="pl-PL"/>
            </w:rPr>
            <w:drawing>
              <wp:anchor distT="0" distB="0" distL="114300" distR="114300" simplePos="0" relativeHeight="251658240" behindDoc="1" locked="1" layoutInCell="1" allowOverlap="1" wp14:anchorId="21B88674" wp14:editId="3F0ACC9C">
                <wp:simplePos x="0" y="0"/>
                <wp:positionH relativeFrom="column">
                  <wp:posOffset>-85090</wp:posOffset>
                </wp:positionH>
                <wp:positionV relativeFrom="page">
                  <wp:posOffset>27940</wp:posOffset>
                </wp:positionV>
                <wp:extent cx="67945" cy="143510"/>
                <wp:effectExtent l="0" t="0" r="8255" b="8890"/>
                <wp:wrapNone/>
                <wp:docPr id="1" name="Obraz 22" descr="Opis: D:\PZU\szablony\PZU_tel_small_black.wm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2" descr="Opis: D:\PZU\szablony\PZU_tel_small_black.wmf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7945" cy="1435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371520" w:rsidRPr="00275530">
            <w:rPr>
              <w:szCs w:val="18"/>
            </w:rPr>
            <w:t>801</w:t>
          </w:r>
          <w:r w:rsidR="00371520">
            <w:rPr>
              <w:szCs w:val="18"/>
            </w:rPr>
            <w:t> </w:t>
          </w:r>
          <w:r w:rsidR="00371520" w:rsidRPr="00275530">
            <w:rPr>
              <w:szCs w:val="18"/>
            </w:rPr>
            <w:t xml:space="preserve">102 102     </w:t>
          </w:r>
          <w:r w:rsidR="00371520">
            <w:rPr>
              <w:szCs w:val="18"/>
            </w:rPr>
            <w:t>pzu.pl</w:t>
          </w:r>
        </w:p>
      </w:tc>
      <w:tc>
        <w:tcPr>
          <w:tcW w:w="2500" w:type="pct"/>
        </w:tcPr>
        <w:p w14:paraId="385ED3F2" w14:textId="77777777" w:rsidR="00371520" w:rsidRPr="004762D7" w:rsidRDefault="00371520" w:rsidP="004762D7">
          <w:pPr>
            <w:pStyle w:val="PZUStopkaduza"/>
            <w:jc w:val="right"/>
            <w:rPr>
              <w:b w:val="0"/>
            </w:rPr>
          </w:pPr>
          <w:r w:rsidRPr="004762D7">
            <w:rPr>
              <w:b w:val="0"/>
            </w:rPr>
            <w:fldChar w:fldCharType="begin"/>
          </w:r>
          <w:r w:rsidRPr="004762D7">
            <w:rPr>
              <w:b w:val="0"/>
            </w:rPr>
            <w:instrText xml:space="preserve"> PAGE  \* Arabic  \* MERGEFORMAT </w:instrText>
          </w:r>
          <w:r w:rsidRPr="004762D7">
            <w:rPr>
              <w:b w:val="0"/>
            </w:rPr>
            <w:fldChar w:fldCharType="separate"/>
          </w:r>
          <w:r w:rsidR="009A0489">
            <w:rPr>
              <w:b w:val="0"/>
              <w:noProof/>
            </w:rPr>
            <w:t>3</w:t>
          </w:r>
          <w:r w:rsidRPr="004762D7">
            <w:rPr>
              <w:b w:val="0"/>
            </w:rPr>
            <w:fldChar w:fldCharType="end"/>
          </w:r>
          <w:r w:rsidRPr="004762D7">
            <w:rPr>
              <w:rFonts w:ascii="Calibri" w:hAnsi="Calibri"/>
              <w:b w:val="0"/>
            </w:rPr>
            <w:t>/</w:t>
          </w:r>
          <w:fldSimple w:instr=" NUMPAGES  \* Arabic  \* MERGEFORMAT ">
            <w:r w:rsidR="009A0489" w:rsidRPr="009A0489">
              <w:rPr>
                <w:b w:val="0"/>
                <w:noProof/>
              </w:rPr>
              <w:t>3</w:t>
            </w:r>
          </w:fldSimple>
        </w:p>
      </w:tc>
    </w:tr>
  </w:tbl>
  <w:p w14:paraId="7747D4C2" w14:textId="77777777" w:rsidR="00371520" w:rsidRPr="004762D7" w:rsidRDefault="00371520" w:rsidP="002F35A3">
    <w:pPr>
      <w:spacing w:after="0" w:line="20" w:lineRule="exact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188"/>
      <w:gridCol w:w="5188"/>
    </w:tblGrid>
    <w:tr w:rsidR="00371520" w14:paraId="262CE59E" w14:textId="77777777" w:rsidTr="00E25BFF">
      <w:tc>
        <w:tcPr>
          <w:tcW w:w="2500" w:type="pct"/>
        </w:tcPr>
        <w:p w14:paraId="5CEBA89D" w14:textId="77777777" w:rsidR="00371520" w:rsidRPr="00C2115C" w:rsidRDefault="00613815" w:rsidP="00E25BFF">
          <w:pPr>
            <w:pStyle w:val="PZUStopkaduza"/>
          </w:pPr>
          <w:r>
            <w:rPr>
              <w:noProof/>
              <w:lang w:eastAsia="pl-PL"/>
            </w:rPr>
            <w:drawing>
              <wp:anchor distT="0" distB="0" distL="114300" distR="114300" simplePos="0" relativeHeight="251657216" behindDoc="1" locked="1" layoutInCell="1" allowOverlap="1" wp14:anchorId="1C58468E" wp14:editId="01976CD0">
                <wp:simplePos x="0" y="0"/>
                <wp:positionH relativeFrom="column">
                  <wp:posOffset>-79375</wp:posOffset>
                </wp:positionH>
                <wp:positionV relativeFrom="page">
                  <wp:posOffset>25400</wp:posOffset>
                </wp:positionV>
                <wp:extent cx="67945" cy="143510"/>
                <wp:effectExtent l="0" t="0" r="8255" b="8890"/>
                <wp:wrapNone/>
                <wp:docPr id="2" name="Obraz 23" descr="Opis: D:\PZU\szablony\PZU_tel_small_black.wm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3" descr="Opis: D:\PZU\szablony\PZU_tel_small_black.wmf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7945" cy="1435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371520" w:rsidRPr="00275530">
            <w:rPr>
              <w:szCs w:val="18"/>
            </w:rPr>
            <w:t>801</w:t>
          </w:r>
          <w:r w:rsidR="00371520">
            <w:rPr>
              <w:szCs w:val="18"/>
            </w:rPr>
            <w:t> </w:t>
          </w:r>
          <w:r w:rsidR="00371520" w:rsidRPr="00275530">
            <w:rPr>
              <w:szCs w:val="18"/>
            </w:rPr>
            <w:t xml:space="preserve">102 102     </w:t>
          </w:r>
          <w:r w:rsidR="00371520">
            <w:rPr>
              <w:szCs w:val="18"/>
            </w:rPr>
            <w:t>pzu.pl</w:t>
          </w:r>
        </w:p>
      </w:tc>
      <w:tc>
        <w:tcPr>
          <w:tcW w:w="2500" w:type="pct"/>
        </w:tcPr>
        <w:p w14:paraId="57B06C05" w14:textId="77777777" w:rsidR="00371520" w:rsidRPr="004762D7" w:rsidRDefault="00371520" w:rsidP="00E25BFF">
          <w:pPr>
            <w:pStyle w:val="PZUStopkaduza"/>
            <w:jc w:val="right"/>
            <w:rPr>
              <w:b w:val="0"/>
            </w:rPr>
          </w:pPr>
          <w:r w:rsidRPr="004762D7">
            <w:rPr>
              <w:b w:val="0"/>
            </w:rPr>
            <w:fldChar w:fldCharType="begin"/>
          </w:r>
          <w:r w:rsidRPr="004762D7">
            <w:rPr>
              <w:b w:val="0"/>
            </w:rPr>
            <w:instrText xml:space="preserve"> PAGE  \* Arabic  \* MERGEFORMAT </w:instrText>
          </w:r>
          <w:r w:rsidRPr="004762D7">
            <w:rPr>
              <w:b w:val="0"/>
            </w:rPr>
            <w:fldChar w:fldCharType="separate"/>
          </w:r>
          <w:r w:rsidR="009B2DFC">
            <w:rPr>
              <w:b w:val="0"/>
              <w:noProof/>
            </w:rPr>
            <w:t>2</w:t>
          </w:r>
          <w:r w:rsidRPr="004762D7">
            <w:rPr>
              <w:b w:val="0"/>
            </w:rPr>
            <w:fldChar w:fldCharType="end"/>
          </w:r>
          <w:r w:rsidRPr="004762D7">
            <w:rPr>
              <w:b w:val="0"/>
            </w:rPr>
            <w:t>/</w:t>
          </w:r>
          <w:fldSimple w:instr=" NUMPAGES  \* Arabic  \* MERGEFORMAT ">
            <w:r w:rsidR="0022719E" w:rsidRPr="0022719E">
              <w:rPr>
                <w:b w:val="0"/>
                <w:noProof/>
              </w:rPr>
              <w:t>2</w:t>
            </w:r>
          </w:fldSimple>
        </w:p>
      </w:tc>
    </w:tr>
  </w:tbl>
  <w:p w14:paraId="2371A429" w14:textId="77777777" w:rsidR="00371520" w:rsidRPr="00F25D7A" w:rsidRDefault="00371520" w:rsidP="00F25D7A">
    <w:pPr>
      <w:pStyle w:val="PZU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DC69FD" w14:textId="77777777" w:rsidR="00D47E0F" w:rsidRDefault="00D47E0F" w:rsidP="00137D80">
      <w:pPr>
        <w:spacing w:after="0" w:line="240" w:lineRule="auto"/>
      </w:pPr>
    </w:p>
  </w:footnote>
  <w:footnote w:type="continuationSeparator" w:id="0">
    <w:p w14:paraId="5EE60AFD" w14:textId="77777777" w:rsidR="00D47E0F" w:rsidRDefault="00D47E0F" w:rsidP="00137D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59D15C" w14:textId="77777777" w:rsidR="00112936" w:rsidRDefault="0011293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98E99E" w14:textId="77777777" w:rsidR="00112936" w:rsidRDefault="0011293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A6F0CE" w14:textId="77777777" w:rsidR="00ED2C2D" w:rsidRDefault="00ED2C2D" w:rsidP="00775620">
    <w:pPr>
      <w:pStyle w:val="Nagwek"/>
      <w:tabs>
        <w:tab w:val="clear" w:pos="4536"/>
        <w:tab w:val="clear" w:pos="9072"/>
      </w:tabs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E8A6DC" w14:textId="77777777" w:rsidR="00775620" w:rsidRDefault="00775620" w:rsidP="00775620">
    <w:pPr>
      <w:pStyle w:val="Nagwek"/>
      <w:tabs>
        <w:tab w:val="clear" w:pos="4536"/>
        <w:tab w:val="clear" w:pos="9072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21190A"/>
    <w:multiLevelType w:val="multilevel"/>
    <w:tmpl w:val="99C827B4"/>
    <w:numStyleLink w:val="PZUListaPunktowana"/>
  </w:abstractNum>
  <w:abstractNum w:abstractNumId="1" w15:restartNumberingAfterBreak="0">
    <w:nsid w:val="28B71F29"/>
    <w:multiLevelType w:val="hybridMultilevel"/>
    <w:tmpl w:val="A57AAB54"/>
    <w:lvl w:ilvl="0" w:tplc="20C46A64">
      <w:start w:val="1"/>
      <w:numFmt w:val="bullet"/>
      <w:lvlText w:val="-"/>
      <w:lvlJc w:val="left"/>
      <w:pPr>
        <w:tabs>
          <w:tab w:val="num" w:pos="2868"/>
        </w:tabs>
        <w:ind w:left="2868" w:hanging="360"/>
      </w:pPr>
      <w:rPr>
        <w:rFonts w:ascii="Times New Roman" w:hAnsi="Times New Roman" w:hint="default"/>
      </w:rPr>
    </w:lvl>
    <w:lvl w:ilvl="1" w:tplc="2F6A5DE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ascii="Arial" w:eastAsia="Times New Roman" w:hAnsi="Arial" w:cs="Arial" w:hint="default"/>
      </w:rPr>
    </w:lvl>
    <w:lvl w:ilvl="2" w:tplc="04150005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4E247992"/>
    <w:multiLevelType w:val="multilevel"/>
    <w:tmpl w:val="076C31E4"/>
    <w:numStyleLink w:val="PZUListaNumerowana"/>
  </w:abstractNum>
  <w:abstractNum w:abstractNumId="3" w15:restartNumberingAfterBreak="0">
    <w:nsid w:val="512534D1"/>
    <w:multiLevelType w:val="hybridMultilevel"/>
    <w:tmpl w:val="0E204E74"/>
    <w:lvl w:ilvl="0" w:tplc="0415000F">
      <w:start w:val="1"/>
      <w:numFmt w:val="decimal"/>
      <w:lvlText w:val="%1."/>
      <w:lvlJc w:val="left"/>
      <w:pPr>
        <w:ind w:left="1293" w:hanging="360"/>
      </w:pPr>
      <w:rPr>
        <w:rFonts w:cs="Times New Roman"/>
      </w:rPr>
    </w:lvl>
    <w:lvl w:ilvl="1" w:tplc="04150003">
      <w:start w:val="1"/>
      <w:numFmt w:val="bullet"/>
      <w:lvlText w:val="o"/>
      <w:lvlJc w:val="left"/>
      <w:pPr>
        <w:ind w:left="2013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733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453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173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893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613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333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053" w:hanging="360"/>
      </w:pPr>
      <w:rPr>
        <w:rFonts w:ascii="Wingdings" w:hAnsi="Wingdings" w:hint="default"/>
      </w:rPr>
    </w:lvl>
  </w:abstractNum>
  <w:abstractNum w:abstractNumId="4" w15:restartNumberingAfterBreak="0">
    <w:nsid w:val="541B46C3"/>
    <w:multiLevelType w:val="hybridMultilevel"/>
    <w:tmpl w:val="528EA2A4"/>
    <w:lvl w:ilvl="0" w:tplc="D56AFC44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63D70DDD"/>
    <w:multiLevelType w:val="multilevel"/>
    <w:tmpl w:val="076C31E4"/>
    <w:styleLink w:val="PZUListaNumerowana"/>
    <w:lvl w:ilvl="0">
      <w:start w:val="1"/>
      <w:numFmt w:val="decimal"/>
      <w:lvlText w:val="%1."/>
      <w:lvlJc w:val="left"/>
      <w:pPr>
        <w:ind w:left="284" w:hanging="284"/>
      </w:pPr>
      <w:rPr>
        <w:rFonts w:cs="Times New Roman" w:hint="default"/>
        <w:b/>
        <w:i w:val="0"/>
      </w:rPr>
    </w:lvl>
    <w:lvl w:ilvl="1">
      <w:start w:val="1"/>
      <w:numFmt w:val="decimal"/>
      <w:lvlText w:val="%2)"/>
      <w:lvlJc w:val="left"/>
      <w:pPr>
        <w:ind w:left="568" w:hanging="284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ind w:left="852" w:hanging="284"/>
      </w:pPr>
      <w:rPr>
        <w:rFonts w:cs="Times New Roman" w:hint="default"/>
      </w:rPr>
    </w:lvl>
    <w:lvl w:ilvl="3">
      <w:start w:val="1"/>
      <w:numFmt w:val="upperRoman"/>
      <w:lvlText w:val="%4."/>
      <w:lvlJc w:val="left"/>
      <w:pPr>
        <w:ind w:left="1136" w:hanging="284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1420" w:hanging="284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1704" w:hanging="284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1988" w:hanging="284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272" w:hanging="284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2556" w:hanging="284"/>
      </w:pPr>
      <w:rPr>
        <w:rFonts w:cs="Times New Roman" w:hint="default"/>
      </w:rPr>
    </w:lvl>
  </w:abstractNum>
  <w:abstractNum w:abstractNumId="6" w15:restartNumberingAfterBreak="0">
    <w:nsid w:val="6E632184"/>
    <w:multiLevelType w:val="multilevel"/>
    <w:tmpl w:val="99C827B4"/>
    <w:styleLink w:val="PZUListaPunktowana"/>
    <w:lvl w:ilvl="0">
      <w:start w:val="1"/>
      <w:numFmt w:val="bullet"/>
      <w:lvlText w:val=""/>
      <w:lvlJc w:val="left"/>
      <w:pPr>
        <w:tabs>
          <w:tab w:val="num" w:pos="227"/>
        </w:tabs>
        <w:ind w:left="227" w:hanging="227"/>
      </w:pPr>
      <w:rPr>
        <w:rFonts w:ascii="Symbol" w:hAnsi="Symbol" w:hint="default"/>
        <w:sz w:val="18"/>
      </w:rPr>
    </w:lvl>
    <w:lvl w:ilvl="1">
      <w:start w:val="1"/>
      <w:numFmt w:val="bullet"/>
      <w:lvlText w:val="o"/>
      <w:lvlJc w:val="left"/>
      <w:pPr>
        <w:tabs>
          <w:tab w:val="num" w:pos="454"/>
        </w:tabs>
        <w:ind w:left="454" w:hanging="227"/>
      </w:pPr>
      <w:rPr>
        <w:rFonts w:ascii="Courier New" w:hAnsi="Courier New" w:hint="default"/>
        <w:sz w:val="18"/>
      </w:rPr>
    </w:lvl>
    <w:lvl w:ilvl="2">
      <w:start w:val="1"/>
      <w:numFmt w:val="bullet"/>
      <w:lvlText w:val=""/>
      <w:lvlJc w:val="left"/>
      <w:pPr>
        <w:tabs>
          <w:tab w:val="num" w:pos="681"/>
        </w:tabs>
        <w:ind w:left="681" w:hanging="227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908"/>
        </w:tabs>
        <w:ind w:left="908" w:hanging="227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1135"/>
        </w:tabs>
        <w:ind w:left="1135" w:hanging="227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1362"/>
        </w:tabs>
        <w:ind w:left="1362" w:hanging="227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1589"/>
        </w:tabs>
        <w:ind w:left="1589" w:hanging="227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1816"/>
        </w:tabs>
        <w:ind w:left="1816" w:hanging="227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2043"/>
        </w:tabs>
        <w:ind w:left="2043" w:hanging="227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0"/>
  </w:num>
  <w:num w:numId="5">
    <w:abstractNumId w:val="2"/>
    <w:lvlOverride w:ilvl="0">
      <w:lvl w:ilvl="0">
        <w:start w:val="1"/>
        <w:numFmt w:val="decimal"/>
        <w:lvlText w:val="%1."/>
        <w:lvlJc w:val="left"/>
        <w:pPr>
          <w:ind w:left="284" w:hanging="284"/>
        </w:pPr>
        <w:rPr>
          <w:rFonts w:cs="Times New Roman" w:hint="default"/>
          <w:b w:val="0"/>
          <w:i w:val="0"/>
        </w:rPr>
      </w:lvl>
    </w:lvlOverride>
  </w:num>
  <w:num w:numId="6">
    <w:abstractNumId w:val="5"/>
  </w:num>
  <w:num w:numId="7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37D80"/>
    <w:rsid w:val="00015E37"/>
    <w:rsid w:val="000165C7"/>
    <w:rsid w:val="00055A31"/>
    <w:rsid w:val="00066701"/>
    <w:rsid w:val="00087268"/>
    <w:rsid w:val="0009296A"/>
    <w:rsid w:val="00096816"/>
    <w:rsid w:val="00097CE7"/>
    <w:rsid w:val="000A7A9D"/>
    <w:rsid w:val="000E1635"/>
    <w:rsid w:val="000E21A2"/>
    <w:rsid w:val="000F1488"/>
    <w:rsid w:val="00112936"/>
    <w:rsid w:val="00114DCD"/>
    <w:rsid w:val="00137D80"/>
    <w:rsid w:val="001511F2"/>
    <w:rsid w:val="00152A20"/>
    <w:rsid w:val="00163511"/>
    <w:rsid w:val="00163D7F"/>
    <w:rsid w:val="00173798"/>
    <w:rsid w:val="00182199"/>
    <w:rsid w:val="00191E28"/>
    <w:rsid w:val="001B718F"/>
    <w:rsid w:val="001D6926"/>
    <w:rsid w:val="001F4143"/>
    <w:rsid w:val="00201AA7"/>
    <w:rsid w:val="0022719E"/>
    <w:rsid w:val="002505DD"/>
    <w:rsid w:val="00264212"/>
    <w:rsid w:val="00275446"/>
    <w:rsid w:val="00275530"/>
    <w:rsid w:val="00275D56"/>
    <w:rsid w:val="002B08A8"/>
    <w:rsid w:val="002C32A1"/>
    <w:rsid w:val="002E0B1A"/>
    <w:rsid w:val="002F35A3"/>
    <w:rsid w:val="002F7CA4"/>
    <w:rsid w:val="00304C9B"/>
    <w:rsid w:val="00334404"/>
    <w:rsid w:val="00344006"/>
    <w:rsid w:val="003453B2"/>
    <w:rsid w:val="00371520"/>
    <w:rsid w:val="00384552"/>
    <w:rsid w:val="003A79FE"/>
    <w:rsid w:val="003B3BEA"/>
    <w:rsid w:val="003F12F0"/>
    <w:rsid w:val="004015E2"/>
    <w:rsid w:val="00403FE7"/>
    <w:rsid w:val="004762D7"/>
    <w:rsid w:val="00497ECA"/>
    <w:rsid w:val="004A01F1"/>
    <w:rsid w:val="004F07E5"/>
    <w:rsid w:val="00532B4E"/>
    <w:rsid w:val="0054079B"/>
    <w:rsid w:val="005457D5"/>
    <w:rsid w:val="005638F0"/>
    <w:rsid w:val="00571301"/>
    <w:rsid w:val="00577EC7"/>
    <w:rsid w:val="00586ED8"/>
    <w:rsid w:val="00587314"/>
    <w:rsid w:val="0059752A"/>
    <w:rsid w:val="005A1C88"/>
    <w:rsid w:val="005A309D"/>
    <w:rsid w:val="005B3FCF"/>
    <w:rsid w:val="005C45DD"/>
    <w:rsid w:val="005E6EFB"/>
    <w:rsid w:val="00600DB7"/>
    <w:rsid w:val="00602565"/>
    <w:rsid w:val="00605807"/>
    <w:rsid w:val="00610FCC"/>
    <w:rsid w:val="00613815"/>
    <w:rsid w:val="00651F66"/>
    <w:rsid w:val="006554B6"/>
    <w:rsid w:val="006672FD"/>
    <w:rsid w:val="0067501E"/>
    <w:rsid w:val="006F5504"/>
    <w:rsid w:val="00726151"/>
    <w:rsid w:val="00746B42"/>
    <w:rsid w:val="00750900"/>
    <w:rsid w:val="00757C37"/>
    <w:rsid w:val="0076296D"/>
    <w:rsid w:val="00775620"/>
    <w:rsid w:val="00786607"/>
    <w:rsid w:val="007955F9"/>
    <w:rsid w:val="007B088E"/>
    <w:rsid w:val="007B13A4"/>
    <w:rsid w:val="007B65FB"/>
    <w:rsid w:val="007D187A"/>
    <w:rsid w:val="007F6026"/>
    <w:rsid w:val="0080642F"/>
    <w:rsid w:val="00841A21"/>
    <w:rsid w:val="00860E67"/>
    <w:rsid w:val="00890009"/>
    <w:rsid w:val="0089104B"/>
    <w:rsid w:val="00891455"/>
    <w:rsid w:val="008A10D5"/>
    <w:rsid w:val="008A2322"/>
    <w:rsid w:val="008C6BEB"/>
    <w:rsid w:val="008F1D62"/>
    <w:rsid w:val="00900FB9"/>
    <w:rsid w:val="00901E1C"/>
    <w:rsid w:val="009100E8"/>
    <w:rsid w:val="00935A68"/>
    <w:rsid w:val="0099049F"/>
    <w:rsid w:val="009912AB"/>
    <w:rsid w:val="0099164F"/>
    <w:rsid w:val="009A0489"/>
    <w:rsid w:val="009A796B"/>
    <w:rsid w:val="009B2DFC"/>
    <w:rsid w:val="009D1D17"/>
    <w:rsid w:val="009E7AFD"/>
    <w:rsid w:val="00A04E59"/>
    <w:rsid w:val="00A04F99"/>
    <w:rsid w:val="00A07FE7"/>
    <w:rsid w:val="00A13165"/>
    <w:rsid w:val="00A20C32"/>
    <w:rsid w:val="00A509ED"/>
    <w:rsid w:val="00A51D90"/>
    <w:rsid w:val="00A909C3"/>
    <w:rsid w:val="00AA27F9"/>
    <w:rsid w:val="00AA772F"/>
    <w:rsid w:val="00B16068"/>
    <w:rsid w:val="00B23481"/>
    <w:rsid w:val="00B54181"/>
    <w:rsid w:val="00B7035F"/>
    <w:rsid w:val="00B80A20"/>
    <w:rsid w:val="00B97520"/>
    <w:rsid w:val="00BB4A3D"/>
    <w:rsid w:val="00BD61CD"/>
    <w:rsid w:val="00C15B35"/>
    <w:rsid w:val="00C2115C"/>
    <w:rsid w:val="00C557A7"/>
    <w:rsid w:val="00C6014B"/>
    <w:rsid w:val="00C67406"/>
    <w:rsid w:val="00C73976"/>
    <w:rsid w:val="00C82F0C"/>
    <w:rsid w:val="00CA100A"/>
    <w:rsid w:val="00CB6213"/>
    <w:rsid w:val="00CC402C"/>
    <w:rsid w:val="00CC4555"/>
    <w:rsid w:val="00D17085"/>
    <w:rsid w:val="00D22ACC"/>
    <w:rsid w:val="00D34D5E"/>
    <w:rsid w:val="00D421DE"/>
    <w:rsid w:val="00D47E0F"/>
    <w:rsid w:val="00D70896"/>
    <w:rsid w:val="00D7206A"/>
    <w:rsid w:val="00D85BFE"/>
    <w:rsid w:val="00DA0B07"/>
    <w:rsid w:val="00DB7942"/>
    <w:rsid w:val="00DD1980"/>
    <w:rsid w:val="00E0779B"/>
    <w:rsid w:val="00E161EE"/>
    <w:rsid w:val="00E25BFF"/>
    <w:rsid w:val="00E308D5"/>
    <w:rsid w:val="00E94609"/>
    <w:rsid w:val="00EA680B"/>
    <w:rsid w:val="00EB38DE"/>
    <w:rsid w:val="00EC272D"/>
    <w:rsid w:val="00ED2C2D"/>
    <w:rsid w:val="00F25D7A"/>
    <w:rsid w:val="00F365FC"/>
    <w:rsid w:val="00F36A1E"/>
    <w:rsid w:val="00F4168D"/>
    <w:rsid w:val="00F51139"/>
    <w:rsid w:val="00F611F8"/>
    <w:rsid w:val="00F75643"/>
    <w:rsid w:val="00F874A4"/>
    <w:rsid w:val="00F907FC"/>
    <w:rsid w:val="00F94CB4"/>
    <w:rsid w:val="00FB44B8"/>
    <w:rsid w:val="00FE4476"/>
    <w:rsid w:val="00FF1E3C"/>
    <w:rsid w:val="00FF4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AF788F9"/>
  <w14:defaultImageDpi w14:val="0"/>
  <w15:docId w15:val="{CE462178-8531-430F-9AF6-88F8433FCD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ahoma" w:eastAsia="Times New Roman" w:hAnsi="Tahoma" w:cs="Tahoma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rFonts w:cs="Times New Roman"/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F5504"/>
    <w:pPr>
      <w:keepNext/>
      <w:keepLines/>
      <w:spacing w:before="200" w:after="0"/>
      <w:outlineLvl w:val="1"/>
    </w:pPr>
    <w:rPr>
      <w:b/>
      <w:bCs/>
      <w:color w:val="4F81BD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semiHidden/>
    <w:locked/>
    <w:rsid w:val="006F5504"/>
    <w:rPr>
      <w:rFonts w:ascii="Tahoma" w:hAnsi="Tahoma" w:cs="Times New Roman"/>
      <w:b/>
      <w:color w:val="4F81BD"/>
      <w:sz w:val="26"/>
    </w:rPr>
  </w:style>
  <w:style w:type="paragraph" w:styleId="Nagwek">
    <w:name w:val="header"/>
    <w:basedOn w:val="Normalny"/>
    <w:link w:val="NagwekZnak"/>
    <w:uiPriority w:val="99"/>
    <w:unhideWhenUsed/>
    <w:rsid w:val="00137D8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137D80"/>
    <w:rPr>
      <w:rFonts w:cs="Times New Roman"/>
      <w:sz w:val="22"/>
      <w:lang w:val="x-none" w:eastAsia="en-US"/>
    </w:rPr>
  </w:style>
  <w:style w:type="paragraph" w:styleId="Stopka">
    <w:name w:val="footer"/>
    <w:basedOn w:val="Normalny"/>
    <w:link w:val="StopkaZnak"/>
    <w:uiPriority w:val="99"/>
    <w:unhideWhenUsed/>
    <w:rsid w:val="00137D8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37D80"/>
    <w:rPr>
      <w:rFonts w:cs="Times New Roman"/>
      <w:sz w:val="22"/>
      <w:lang w:val="x-none" w:eastAsia="en-US"/>
    </w:rPr>
  </w:style>
  <w:style w:type="table" w:styleId="Tabela-Siatka">
    <w:name w:val="Table Grid"/>
    <w:basedOn w:val="Standardowy"/>
    <w:uiPriority w:val="59"/>
    <w:rsid w:val="00AA772F"/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F148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0F1488"/>
    <w:rPr>
      <w:rFonts w:cs="Times New Roman"/>
      <w:lang w:val="x-none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F1488"/>
    <w:rPr>
      <w:rFonts w:cs="Times New Roman"/>
      <w:vertAlign w:val="superscript"/>
    </w:rPr>
  </w:style>
  <w:style w:type="table" w:customStyle="1" w:styleId="PZUTabela-Siatka1">
    <w:name w:val="PZU Tabela - Siatka1"/>
    <w:basedOn w:val="Standardowy"/>
    <w:next w:val="Tabela-Siatka"/>
    <w:uiPriority w:val="59"/>
    <w:rsid w:val="005457D5"/>
    <w:pPr>
      <w:spacing w:line="130" w:lineRule="exact"/>
    </w:pPr>
    <w:rPr>
      <w:rFonts w:cs="Times New Roman"/>
      <w:sz w:val="12"/>
    </w:rPr>
    <w:tblPr>
      <w:tblCellMar>
        <w:top w:w="28" w:type="dxa"/>
        <w:left w:w="85" w:type="dxa"/>
        <w:bottom w:w="28" w:type="dxa"/>
        <w:right w:w="85" w:type="dxa"/>
      </w:tblCellMar>
    </w:tblPr>
  </w:style>
  <w:style w:type="table" w:customStyle="1" w:styleId="Tabela-Siatka1">
    <w:name w:val="Tabela - Siatka1"/>
    <w:basedOn w:val="Standardowy"/>
    <w:next w:val="Tabela-Siatka"/>
    <w:uiPriority w:val="59"/>
    <w:rsid w:val="00173798"/>
    <w:rPr>
      <w:rFonts w:ascii="Calibri" w:hAnsi="Calibri" w:cs="Times New Roman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ZUStopka">
    <w:name w:val="PZU Stopka"/>
    <w:basedOn w:val="Normalny"/>
    <w:qFormat/>
    <w:rsid w:val="00173798"/>
    <w:pPr>
      <w:spacing w:after="0" w:line="160" w:lineRule="exact"/>
    </w:pPr>
    <w:rPr>
      <w:color w:val="003E7D"/>
      <w:sz w:val="13"/>
    </w:rPr>
  </w:style>
  <w:style w:type="paragraph" w:customStyle="1" w:styleId="PZUAdresat">
    <w:name w:val="PZU Adresat"/>
    <w:basedOn w:val="Normalny"/>
    <w:qFormat/>
    <w:rsid w:val="00173798"/>
    <w:pPr>
      <w:spacing w:after="0" w:line="280" w:lineRule="exact"/>
    </w:pPr>
    <w:rPr>
      <w:color w:val="1E1E1E"/>
      <w:spacing w:val="4"/>
      <w:sz w:val="20"/>
    </w:rPr>
  </w:style>
  <w:style w:type="paragraph" w:customStyle="1" w:styleId="PZUStopkaduza">
    <w:name w:val="PZU Stopka duza"/>
    <w:basedOn w:val="Normalny"/>
    <w:qFormat/>
    <w:rsid w:val="00173798"/>
    <w:pPr>
      <w:spacing w:after="0" w:line="260" w:lineRule="exact"/>
    </w:pPr>
    <w:rPr>
      <w:b/>
      <w:color w:val="1E1E1E"/>
      <w:spacing w:val="4"/>
      <w:sz w:val="18"/>
    </w:rPr>
  </w:style>
  <w:style w:type="table" w:customStyle="1" w:styleId="PZUTabela">
    <w:name w:val="PZU Tabela"/>
    <w:basedOn w:val="Standardowy"/>
    <w:uiPriority w:val="99"/>
    <w:rsid w:val="00173798"/>
    <w:pPr>
      <w:spacing w:line="200" w:lineRule="exact"/>
    </w:pPr>
    <w:rPr>
      <w:rFonts w:cs="Times New Roman"/>
      <w:sz w:val="14"/>
    </w:rPr>
    <w:tblPr>
      <w:tblStyleRowBandSize w:val="1"/>
      <w:tblInd w:w="85" w:type="dxa"/>
      <w:tblBorders>
        <w:insideV w:val="single" w:sz="2" w:space="0" w:color="003C7D"/>
      </w:tblBorders>
      <w:tblCellMar>
        <w:top w:w="57" w:type="dxa"/>
        <w:left w:w="85" w:type="dxa"/>
        <w:bottom w:w="57" w:type="dxa"/>
        <w:right w:w="85" w:type="dxa"/>
      </w:tblCellMar>
    </w:tblPr>
    <w:tblStylePr w:type="firstRow">
      <w:rPr>
        <w:rFonts w:ascii="Tahoma" w:hAnsi="Tahoma" w:cs="Times New Roman"/>
        <w:b/>
        <w:color w:val="003C7D"/>
        <w:sz w:val="14"/>
      </w:rPr>
      <w:tblPr>
        <w:tblCellMar>
          <w:top w:w="0" w:type="dxa"/>
          <w:left w:w="0" w:type="dxa"/>
          <w:bottom w:w="0" w:type="dxa"/>
          <w:right w:w="0" w:type="dxa"/>
        </w:tblCellMar>
      </w:tblPr>
      <w:tcPr>
        <w:tcBorders>
          <w:bottom w:val="single" w:sz="18" w:space="0" w:color="003C7D"/>
        </w:tcBorders>
      </w:tcPr>
    </w:tblStylePr>
    <w:tblStylePr w:type="band2Horz">
      <w:rPr>
        <w:rFonts w:cs="Times New Roman"/>
      </w:rPr>
      <w:tblPr/>
      <w:tcPr>
        <w:shd w:val="clear" w:color="auto" w:fill="E6E6E6"/>
      </w:tcPr>
    </w:tblStylePr>
  </w:style>
  <w:style w:type="paragraph" w:styleId="Tekstdymka">
    <w:name w:val="Balloon Text"/>
    <w:basedOn w:val="Normalny"/>
    <w:link w:val="TekstdymkaZnak"/>
    <w:uiPriority w:val="99"/>
    <w:semiHidden/>
    <w:unhideWhenUsed/>
    <w:rsid w:val="00275D56"/>
    <w:pPr>
      <w:spacing w:after="0" w:line="240" w:lineRule="auto"/>
    </w:pPr>
    <w:rPr>
      <w:rFonts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75D56"/>
    <w:rPr>
      <w:rFonts w:cs="Times New Roman"/>
      <w:sz w:val="16"/>
      <w:szCs w:val="16"/>
      <w:lang w:val="x-none" w:eastAsia="en-US"/>
    </w:rPr>
  </w:style>
  <w:style w:type="numbering" w:customStyle="1" w:styleId="PZUListaNumerowana">
    <w:name w:val="PZU Lista Numerowana"/>
    <w:pPr>
      <w:numPr>
        <w:numId w:val="6"/>
      </w:numPr>
    </w:pPr>
  </w:style>
  <w:style w:type="numbering" w:customStyle="1" w:styleId="PZUListaPunktowana">
    <w:name w:val="PZU Lista Punktowana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97006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18" Type="http://schemas.openxmlformats.org/officeDocument/2006/relationships/footer" Target="foot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eader" Target="header4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2.png"/><Relationship Id="rId10" Type="http://schemas.openxmlformats.org/officeDocument/2006/relationships/header" Target="header2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image" Target="media/image3.wmf"/></Relationships>
</file>

<file path=word/_rels/footer5.xml.rels><?xml version="1.0" encoding="UTF-8" standalone="yes"?>
<Relationships xmlns="http://schemas.openxmlformats.org/package/2006/relationships"><Relationship Id="rId1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568B03-298B-49C1-A4E0-8E6432D084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customNormal.dotm</Template>
  <TotalTime>1</TotalTime>
  <Pages>2</Pages>
  <Words>257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PZU SA</Company>
  <LinksUpToDate>false</LinksUpToDate>
  <CharactersWithSpaces>1802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Pokrzywnicka Monika (Grupa PZU)</dc:creator>
  <cp:lastModifiedBy>Borkowski Krzysztof (Grupa PZU)</cp:lastModifiedBy>
  <cp:revision>4</cp:revision>
  <dcterms:created xsi:type="dcterms:W3CDTF">2018-07-10T13:39:00Z</dcterms:created>
  <dcterms:modified xsi:type="dcterms:W3CDTF">2022-12-23T11:22:00Z</dcterms:modified>
</cp:coreProperties>
</file>