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92AB9" w14:textId="77777777" w:rsidR="000453FD" w:rsidRPr="0056739E" w:rsidRDefault="000453FD" w:rsidP="000453FD">
      <w:pPr>
        <w:pStyle w:val="PZUNiebieskiiTahoma"/>
        <w:rPr>
          <w:rFonts w:ascii="Source Sans Pro" w:hAnsi="Source Sans Pro"/>
          <w:color w:val="003C7D"/>
        </w:rPr>
      </w:pPr>
    </w:p>
    <w:p w14:paraId="2B792ABA" w14:textId="77777777" w:rsidR="000453FD" w:rsidRPr="0056739E" w:rsidRDefault="000453FD" w:rsidP="000453FD">
      <w:pPr>
        <w:pStyle w:val="PZUNiebieskiiTahoma"/>
        <w:rPr>
          <w:rFonts w:ascii="Source Sans Pro" w:hAnsi="Source Sans Pro"/>
          <w:color w:val="003C7D"/>
          <w:sz w:val="4"/>
          <w:szCs w:val="4"/>
        </w:rPr>
      </w:pPr>
      <w:r w:rsidRPr="0056739E">
        <w:rPr>
          <w:rFonts w:ascii="Source Sans Pro" w:hAnsi="Source Sans Pro"/>
          <w:color w:val="003C7D"/>
          <w:sz w:val="4"/>
          <w:szCs w:val="4"/>
        </w:rPr>
        <w:t xml:space="preserve"> </w:t>
      </w:r>
    </w:p>
    <w:p w14:paraId="2B792ABB" w14:textId="77777777" w:rsidR="000453FD" w:rsidRPr="0056739E" w:rsidRDefault="00031DCD" w:rsidP="000453FD">
      <w:pPr>
        <w:pStyle w:val="PZUNiebieskiiTahoma"/>
        <w:rPr>
          <w:rFonts w:ascii="Source Sans Pro" w:hAnsi="Source Sans Pro"/>
          <w:color w:val="003C7D"/>
        </w:rPr>
      </w:pPr>
      <w:r w:rsidRPr="0056739E">
        <w:rPr>
          <w:rFonts w:ascii="Source Sans Pro" w:hAnsi="Source Sans Pro"/>
          <w:noProof/>
          <w:color w:val="003C7D"/>
          <w:lang w:val="pl-PL" w:eastAsia="pl-PL"/>
        </w:rPr>
        <w:drawing>
          <wp:anchor distT="0" distB="0" distL="114300" distR="114300" simplePos="0" relativeHeight="251657728" behindDoc="0" locked="1" layoutInCell="1" allowOverlap="1" wp14:anchorId="2B7931CF" wp14:editId="2B7931D0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9" name="Obraz 9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text" w:horzAnchor="margin" w:tblpY="338"/>
        <w:tblOverlap w:val="never"/>
        <w:tblW w:w="3402" w:type="dxa"/>
        <w:tblBorders>
          <w:top w:val="single" w:sz="4" w:space="0" w:color="06376C"/>
          <w:left w:val="single" w:sz="4" w:space="0" w:color="06376C"/>
          <w:bottom w:val="single" w:sz="4" w:space="0" w:color="06376C"/>
          <w:right w:val="single" w:sz="4" w:space="0" w:color="06376C"/>
          <w:insideH w:val="single" w:sz="4" w:space="0" w:color="06376C"/>
          <w:insideV w:val="single" w:sz="4" w:space="0" w:color="06376C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56739E" w:rsidRPr="0056739E" w:rsidDel="002A6C28" w14:paraId="2B792ABF" w14:textId="5AD27C67" w:rsidTr="007514A7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2B792ABC" w14:textId="48134EC9" w:rsidR="000453FD" w:rsidRPr="0056739E" w:rsidDel="002A6C28" w:rsidRDefault="000453FD" w:rsidP="000453FD">
            <w:pPr>
              <w:pStyle w:val="PZUNiebieskiiTahoma"/>
              <w:rPr>
                <w:rFonts w:ascii="Source Sans Pro" w:hAnsi="Source Sans Pro"/>
                <w:color w:val="003C7D"/>
                <w:lang w:val="pl-PL"/>
              </w:rPr>
            </w:pPr>
          </w:p>
          <w:p w14:paraId="2B792ABD" w14:textId="0CC410AA" w:rsidR="000453FD" w:rsidRPr="0056739E" w:rsidDel="002A6C28" w:rsidRDefault="000453FD" w:rsidP="000453FD">
            <w:pPr>
              <w:pStyle w:val="PZUNiebieskiiTahoma"/>
              <w:rPr>
                <w:rFonts w:ascii="Source Sans Pro" w:hAnsi="Source Sans Pro"/>
                <w:color w:val="003C7D"/>
              </w:rPr>
            </w:pPr>
          </w:p>
          <w:p w14:paraId="2B792ABE" w14:textId="58C00D7E" w:rsidR="000453FD" w:rsidRPr="0056739E" w:rsidDel="002A6C28" w:rsidRDefault="000453FD" w:rsidP="000453FD">
            <w:pPr>
              <w:pStyle w:val="PZUNiebieskiiTahoma"/>
              <w:rPr>
                <w:rFonts w:ascii="Source Sans Pro" w:hAnsi="Source Sans Pro"/>
                <w:color w:val="003C7D"/>
              </w:rPr>
            </w:pPr>
          </w:p>
        </w:tc>
      </w:tr>
    </w:tbl>
    <w:p w14:paraId="2B792AC6" w14:textId="77777777" w:rsidR="000453FD" w:rsidRPr="0056739E" w:rsidRDefault="000453FD" w:rsidP="000453FD">
      <w:pPr>
        <w:pStyle w:val="PZUNiebieskiiTahoma"/>
        <w:rPr>
          <w:rFonts w:ascii="Source Sans Pro" w:hAnsi="Source Sans Pro"/>
          <w:color w:val="003C7D"/>
        </w:rPr>
      </w:pPr>
    </w:p>
    <w:p w14:paraId="2B792AC7" w14:textId="77777777" w:rsidR="000453FD" w:rsidRPr="0056739E" w:rsidRDefault="000453FD" w:rsidP="000453FD">
      <w:pPr>
        <w:pStyle w:val="PZUNiebieskiiTahoma"/>
        <w:rPr>
          <w:rFonts w:ascii="Source Sans Pro" w:hAnsi="Source Sans Pro"/>
          <w:color w:val="003C7D"/>
        </w:rPr>
      </w:pPr>
    </w:p>
    <w:p w14:paraId="2B792AC8" w14:textId="77777777" w:rsidR="000453FD" w:rsidRPr="0056739E" w:rsidRDefault="000453FD" w:rsidP="000453FD">
      <w:pPr>
        <w:pStyle w:val="PZUNiebieskiiTahoma"/>
        <w:rPr>
          <w:rFonts w:ascii="Source Sans Pro" w:hAnsi="Source Sans Pro"/>
          <w:color w:val="003C7D"/>
        </w:rPr>
      </w:pPr>
    </w:p>
    <w:p w14:paraId="2B792AC9" w14:textId="77777777" w:rsidR="000453FD" w:rsidRPr="0056739E" w:rsidRDefault="000453FD" w:rsidP="000453FD">
      <w:pPr>
        <w:pStyle w:val="PZUNiebieskiiTahoma"/>
        <w:rPr>
          <w:rFonts w:ascii="Source Sans Pro" w:hAnsi="Source Sans Pro"/>
          <w:color w:val="003C7D"/>
        </w:rPr>
      </w:pPr>
    </w:p>
    <w:p w14:paraId="2B792ACA" w14:textId="77777777" w:rsidR="000453FD" w:rsidRPr="0056739E" w:rsidRDefault="000453FD" w:rsidP="001345D9">
      <w:pPr>
        <w:pStyle w:val="PZUNiebieskiiTahoma"/>
        <w:jc w:val="both"/>
        <w:rPr>
          <w:rFonts w:ascii="Source Sans Pro" w:hAnsi="Source Sans Pro"/>
          <w:color w:val="003C7D"/>
          <w:sz w:val="4"/>
          <w:szCs w:val="4"/>
        </w:rPr>
      </w:pPr>
    </w:p>
    <w:p w14:paraId="2B792ACB" w14:textId="77777777" w:rsidR="000453FD" w:rsidRPr="0056739E" w:rsidRDefault="000453FD" w:rsidP="000453FD">
      <w:pPr>
        <w:pStyle w:val="PZUNiebieskiiTahoma"/>
        <w:rPr>
          <w:rFonts w:ascii="Source Sans Pro" w:hAnsi="Source Sans Pro"/>
          <w:color w:val="003C7D"/>
          <w:sz w:val="14"/>
          <w:szCs w:val="14"/>
        </w:rPr>
      </w:pPr>
    </w:p>
    <w:p w14:paraId="2B792ACC" w14:textId="77777777" w:rsidR="000453FD" w:rsidRPr="0056739E" w:rsidRDefault="000453FD" w:rsidP="000453FD">
      <w:pPr>
        <w:pStyle w:val="PZUNiebieskiiTahoma"/>
        <w:rPr>
          <w:rFonts w:ascii="Source Sans Pro" w:hAnsi="Source Sans Pro"/>
          <w:color w:val="003C7D"/>
          <w:sz w:val="14"/>
          <w:szCs w:val="14"/>
        </w:rPr>
      </w:pPr>
    </w:p>
    <w:p w14:paraId="2B792ACD" w14:textId="77777777" w:rsidR="000453FD" w:rsidRPr="0056739E" w:rsidRDefault="000453FD" w:rsidP="000453FD">
      <w:pPr>
        <w:pStyle w:val="PZUNiebieskiiTahoma"/>
        <w:rPr>
          <w:rFonts w:ascii="Source Sans Pro" w:hAnsi="Source Sans Pro"/>
          <w:color w:val="003C7D"/>
          <w:sz w:val="14"/>
          <w:szCs w:val="14"/>
        </w:rPr>
      </w:pPr>
    </w:p>
    <w:p w14:paraId="2B792AD0" w14:textId="77777777" w:rsidR="00282E0E" w:rsidRPr="0056739E" w:rsidRDefault="00282E0E" w:rsidP="00282E0E">
      <w:pPr>
        <w:pStyle w:val="PZUNiebieskiiTahoma"/>
        <w:rPr>
          <w:rFonts w:ascii="Source Sans Pro" w:hAnsi="Source Sans Pro" w:cs="Tahoma"/>
          <w:color w:val="003C7D"/>
          <w:lang w:val="pl-PL"/>
        </w:rPr>
      </w:pPr>
    </w:p>
    <w:p w14:paraId="2B792AD1" w14:textId="263A462F" w:rsidR="00282E0E" w:rsidRPr="0056739E" w:rsidRDefault="004E38C7" w:rsidP="00282E0E">
      <w:pPr>
        <w:pStyle w:val="PZUNiebieskiiTahoma"/>
        <w:rPr>
          <w:rFonts w:ascii="Source Sans Pro" w:hAnsi="Source Sans Pro" w:cs="Tahoma"/>
          <w:b/>
          <w:color w:val="003C7D"/>
          <w:sz w:val="20"/>
          <w:szCs w:val="20"/>
          <w:lang w:val="pl-PL"/>
        </w:rPr>
      </w:pPr>
      <w:r w:rsidRPr="0056739E">
        <w:rPr>
          <w:rFonts w:ascii="Source Sans Pro" w:hAnsi="Source Sans Pro" w:cs="Tahoma"/>
          <w:b/>
          <w:color w:val="003C7D"/>
          <w:sz w:val="20"/>
          <w:szCs w:val="20"/>
        </w:rPr>
        <w:t>G</w:t>
      </w:r>
      <w:r w:rsidR="00B8523E" w:rsidRPr="0056739E">
        <w:rPr>
          <w:rFonts w:ascii="Source Sans Pro" w:hAnsi="Source Sans Pro" w:cs="Tahoma"/>
          <w:b/>
          <w:color w:val="003C7D"/>
          <w:sz w:val="20"/>
          <w:szCs w:val="20"/>
        </w:rPr>
        <w:t>WARANCJ</w:t>
      </w:r>
      <w:r w:rsidR="00363A0A" w:rsidRPr="0056739E">
        <w:rPr>
          <w:rFonts w:ascii="Source Sans Pro" w:hAnsi="Source Sans Pro" w:cs="Tahoma"/>
          <w:b/>
          <w:color w:val="003C7D"/>
          <w:sz w:val="20"/>
          <w:szCs w:val="20"/>
          <w:lang w:val="pl-PL"/>
        </w:rPr>
        <w:t>E</w:t>
      </w:r>
      <w:r w:rsidR="0065603E" w:rsidRPr="0056739E">
        <w:rPr>
          <w:rFonts w:ascii="Source Sans Pro" w:hAnsi="Source Sans Pro" w:cs="Tahoma"/>
          <w:b/>
          <w:color w:val="003C7D"/>
          <w:sz w:val="20"/>
          <w:szCs w:val="20"/>
        </w:rPr>
        <w:t xml:space="preserve"> </w:t>
      </w:r>
      <w:r w:rsidR="00BC52A7" w:rsidRPr="0056739E">
        <w:rPr>
          <w:rFonts w:ascii="Source Sans Pro" w:hAnsi="Source Sans Pro" w:cs="Tahoma"/>
          <w:b/>
          <w:color w:val="003C7D"/>
          <w:sz w:val="20"/>
          <w:szCs w:val="20"/>
          <w:lang w:val="pl-PL"/>
        </w:rPr>
        <w:t>ŚRODOWISKOW</w:t>
      </w:r>
      <w:r w:rsidR="00363A0A" w:rsidRPr="0056739E">
        <w:rPr>
          <w:rFonts w:ascii="Source Sans Pro" w:hAnsi="Source Sans Pro" w:cs="Tahoma"/>
          <w:b/>
          <w:color w:val="003C7D"/>
          <w:sz w:val="20"/>
          <w:szCs w:val="20"/>
          <w:lang w:val="pl-PL"/>
        </w:rPr>
        <w:t>E</w:t>
      </w:r>
    </w:p>
    <w:tbl>
      <w:tblPr>
        <w:tblW w:w="5000" w:type="pct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39"/>
        <w:gridCol w:w="194"/>
        <w:gridCol w:w="3805"/>
        <w:gridCol w:w="4415"/>
        <w:gridCol w:w="2145"/>
      </w:tblGrid>
      <w:tr w:rsidR="0056739E" w:rsidRPr="0056739E" w14:paraId="2B792AD8" w14:textId="77777777" w:rsidTr="00C759A1">
        <w:tc>
          <w:tcPr>
            <w:tcW w:w="5000" w:type="pct"/>
            <w:gridSpan w:val="5"/>
          </w:tcPr>
          <w:p w14:paraId="2B792AD7" w14:textId="77777777" w:rsidR="00282E0E" w:rsidRPr="0056739E" w:rsidRDefault="00282E0E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0803450E" w14:textId="77777777" w:rsidTr="00C759A1">
        <w:tc>
          <w:tcPr>
            <w:tcW w:w="5000" w:type="pct"/>
            <w:gridSpan w:val="5"/>
            <w:vAlign w:val="center"/>
          </w:tcPr>
          <w:p w14:paraId="6756CCFF" w14:textId="0B943998" w:rsidR="00C759A1" w:rsidRPr="0056739E" w:rsidRDefault="00C759A1" w:rsidP="00C759A1">
            <w:pPr>
              <w:pStyle w:val="PZUNiebieskiiTahoma"/>
              <w:spacing w:line="276" w:lineRule="auto"/>
              <w:ind w:right="6"/>
              <w:rPr>
                <w:rFonts w:ascii="Source Sans Pro" w:eastAsia="Times New Roman" w:hAnsi="Source Sans Pro" w:cs="Tahoma"/>
                <w:b/>
                <w:smallCaps/>
                <w:color w:val="003C7D"/>
                <w:sz w:val="20"/>
                <w:szCs w:val="20"/>
                <w:lang w:val="pl-PL" w:eastAsia="pl-PL"/>
              </w:rPr>
            </w:pPr>
            <w:r w:rsidRPr="0056739E">
              <w:rPr>
                <w:rFonts w:ascii="Source Sans Pro" w:eastAsia="Times New Roman" w:hAnsi="Source Sans Pro" w:cs="Tahoma"/>
                <w:b/>
                <w:smallCaps/>
                <w:color w:val="003C7D"/>
                <w:sz w:val="20"/>
                <w:szCs w:val="20"/>
                <w:lang w:eastAsia="pl-PL"/>
              </w:rPr>
              <w:t>Wniosek*</w:t>
            </w:r>
          </w:p>
        </w:tc>
      </w:tr>
      <w:tr w:rsidR="0056739E" w:rsidRPr="0056739E" w14:paraId="2B792AE0" w14:textId="77777777" w:rsidTr="00C759A1">
        <w:tc>
          <w:tcPr>
            <w:tcW w:w="5000" w:type="pct"/>
            <w:gridSpan w:val="5"/>
            <w:vAlign w:val="center"/>
          </w:tcPr>
          <w:p w14:paraId="2B792ADF" w14:textId="77777777" w:rsidR="001776CA" w:rsidRPr="0056739E" w:rsidRDefault="001776CA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5B8F00BB" w14:textId="77777777" w:rsidTr="00420D6C">
        <w:tc>
          <w:tcPr>
            <w:tcW w:w="200" w:type="pct"/>
            <w:vAlign w:val="center"/>
          </w:tcPr>
          <w:p w14:paraId="2288CD8C" w14:textId="5415A0C1" w:rsidR="002706D7" w:rsidRPr="0056739E" w:rsidRDefault="00000000" w:rsidP="00C759A1">
            <w:pPr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0"/>
                </w:rPr>
                <w:id w:val="-350496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A48" w:rsidRPr="0056739E">
                  <w:rPr>
                    <w:rFonts w:ascii="MS Gothic" w:eastAsia="MS Gothic" w:hAnsi="MS Gothic" w:cs="Tahoma" w:hint="eastAsia"/>
                    <w:color w:val="003C7D"/>
                    <w:sz w:val="20"/>
                  </w:rPr>
                  <w:t>☐</w:t>
                </w:r>
              </w:sdtContent>
            </w:sdt>
          </w:p>
        </w:tc>
        <w:tc>
          <w:tcPr>
            <w:tcW w:w="4800" w:type="pct"/>
            <w:gridSpan w:val="4"/>
            <w:vAlign w:val="center"/>
          </w:tcPr>
          <w:p w14:paraId="6A626379" w14:textId="6075A52F" w:rsidR="002706D7" w:rsidRPr="0056739E" w:rsidRDefault="002706D7" w:rsidP="00230703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o udzielenie gwarancji ubezpieczeniowej środowiskowej stanowiącej zabezpieczenie roszczenia  Skarbu  Państwa  reprezentowanego przez  właściwe  organy  administracji  publicznej, przysługujące  im z tytułu wystąpienia negatywnych skutków w środowisku oraz szkód w środowisku w rozumieniu ustawy z dnia 13 kwietnia 2007 r. o zapobieganiu szkodom w środowisku i ich naprawie</w:t>
            </w:r>
          </w:p>
        </w:tc>
      </w:tr>
      <w:tr w:rsidR="0056739E" w:rsidRPr="0056739E" w14:paraId="613D9F4C" w14:textId="77777777" w:rsidTr="00C759A1">
        <w:tc>
          <w:tcPr>
            <w:tcW w:w="5000" w:type="pct"/>
            <w:gridSpan w:val="5"/>
            <w:vAlign w:val="center"/>
          </w:tcPr>
          <w:p w14:paraId="03AEBAB7" w14:textId="77777777" w:rsidR="009A3004" w:rsidRPr="0056739E" w:rsidRDefault="009A3004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631E1AE5" w14:textId="77777777" w:rsidTr="00420D6C">
        <w:tc>
          <w:tcPr>
            <w:tcW w:w="200" w:type="pct"/>
            <w:vAlign w:val="center"/>
          </w:tcPr>
          <w:p w14:paraId="358A6D24" w14:textId="5E8EAC8D" w:rsidR="002706D7" w:rsidRPr="0056739E" w:rsidRDefault="00000000" w:rsidP="00C759A1">
            <w:pPr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0"/>
                </w:rPr>
                <w:id w:val="-1186200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A48" w:rsidRPr="0056739E">
                  <w:rPr>
                    <w:rFonts w:ascii="MS Gothic" w:eastAsia="MS Gothic" w:hAnsi="MS Gothic" w:cs="Tahoma" w:hint="eastAsia"/>
                    <w:color w:val="003C7D"/>
                    <w:sz w:val="20"/>
                  </w:rPr>
                  <w:t>☐</w:t>
                </w:r>
              </w:sdtContent>
            </w:sdt>
          </w:p>
        </w:tc>
        <w:tc>
          <w:tcPr>
            <w:tcW w:w="4800" w:type="pct"/>
            <w:gridSpan w:val="4"/>
            <w:vAlign w:val="center"/>
          </w:tcPr>
          <w:p w14:paraId="07F52877" w14:textId="5E7F4097" w:rsidR="002706D7" w:rsidRPr="0056739E" w:rsidRDefault="002706D7" w:rsidP="00DF0578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o aneks do gwarancji ubezpieczeniowej środowiskowej stanowiącej zabezpieczenie roszczenia  Skarbu  Państwa  reprezentowanego przez  właściwe  organy  administracji  publicznej, przysługujące  im z tytułu wystąpienia negatywnych skutków w środowisku oraz szkód w środowisku w rozumieniu ustawy z dnia 13 kwietnia 2007 r. o zapobieganiu szkodom w środowisku i ich naprawie) nr </w:t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448A92B6" w14:textId="77777777" w:rsidTr="00C759A1">
        <w:tc>
          <w:tcPr>
            <w:tcW w:w="5000" w:type="pct"/>
            <w:gridSpan w:val="5"/>
            <w:vAlign w:val="center"/>
          </w:tcPr>
          <w:p w14:paraId="70388D1D" w14:textId="77777777" w:rsidR="009A3004" w:rsidRPr="0056739E" w:rsidRDefault="009A3004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1464CEEE" w14:textId="77777777" w:rsidTr="00420D6C">
        <w:tc>
          <w:tcPr>
            <w:tcW w:w="200" w:type="pct"/>
            <w:vAlign w:val="center"/>
          </w:tcPr>
          <w:p w14:paraId="0EDBF619" w14:textId="60D54F00" w:rsidR="002706D7" w:rsidRPr="0056739E" w:rsidRDefault="00000000" w:rsidP="00C759A1">
            <w:pPr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0"/>
                </w:rPr>
                <w:id w:val="1430012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06D7" w:rsidRPr="0056739E">
                  <w:rPr>
                    <w:rFonts w:ascii="MS Gothic" w:eastAsia="MS Gothic" w:hAnsi="MS Gothic" w:cs="Tahoma" w:hint="eastAsia"/>
                    <w:color w:val="003C7D"/>
                    <w:sz w:val="20"/>
                  </w:rPr>
                  <w:t>☐</w:t>
                </w:r>
              </w:sdtContent>
            </w:sdt>
          </w:p>
        </w:tc>
        <w:tc>
          <w:tcPr>
            <w:tcW w:w="4800" w:type="pct"/>
            <w:gridSpan w:val="4"/>
            <w:vAlign w:val="center"/>
          </w:tcPr>
          <w:p w14:paraId="7ACFE3D8" w14:textId="6B16EFEE" w:rsidR="002706D7" w:rsidRPr="0056739E" w:rsidRDefault="002706D7" w:rsidP="00230703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o udzielenie gwarancji ubezpieczeniowej środowiskowej stanowiącej zabezpieczenie roszczenia wynikające z art. 20 Ustawy z dnia 29 czerwca 2007 r. o międzynarodowym przemieszczaniu odpadów</w:t>
            </w:r>
          </w:p>
        </w:tc>
      </w:tr>
      <w:tr w:rsidR="0056739E" w:rsidRPr="0056739E" w14:paraId="7549FF99" w14:textId="77777777" w:rsidTr="00C759A1">
        <w:tc>
          <w:tcPr>
            <w:tcW w:w="5000" w:type="pct"/>
            <w:gridSpan w:val="5"/>
            <w:vAlign w:val="center"/>
          </w:tcPr>
          <w:p w14:paraId="4D55F2A2" w14:textId="77777777" w:rsidR="009A3004" w:rsidRPr="0056739E" w:rsidRDefault="009A3004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CC41ACA" w14:textId="77777777" w:rsidTr="00420D6C">
        <w:tc>
          <w:tcPr>
            <w:tcW w:w="200" w:type="pct"/>
            <w:vAlign w:val="center"/>
          </w:tcPr>
          <w:p w14:paraId="2A21B06B" w14:textId="0ED48685" w:rsidR="002706D7" w:rsidRPr="0056739E" w:rsidRDefault="00000000" w:rsidP="00C759A1">
            <w:pPr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0"/>
                </w:rPr>
                <w:id w:val="-460809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06D7" w:rsidRPr="0056739E">
                  <w:rPr>
                    <w:rFonts w:ascii="MS Gothic" w:eastAsia="MS Gothic" w:hAnsi="MS Gothic" w:cs="Tahoma" w:hint="eastAsia"/>
                    <w:color w:val="003C7D"/>
                    <w:sz w:val="20"/>
                  </w:rPr>
                  <w:t>☐</w:t>
                </w:r>
              </w:sdtContent>
            </w:sdt>
          </w:p>
        </w:tc>
        <w:tc>
          <w:tcPr>
            <w:tcW w:w="4800" w:type="pct"/>
            <w:gridSpan w:val="4"/>
            <w:vAlign w:val="center"/>
          </w:tcPr>
          <w:p w14:paraId="4535672E" w14:textId="15A24CD5" w:rsidR="002706D7" w:rsidRPr="0056739E" w:rsidRDefault="002706D7" w:rsidP="00DF0578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o aneks do gwarancji ubezpieczeniowej środowiskowej stanowiącej zabezpieczenie roszczenia wynikające z art. 20 Ustawy z dnia 29 czerwca 2007 r. o międzynarodowym przemieszczaniu odpadów nr </w:t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47F57B69" w14:textId="77777777" w:rsidTr="00C759A1">
        <w:tc>
          <w:tcPr>
            <w:tcW w:w="5000" w:type="pct"/>
            <w:gridSpan w:val="5"/>
            <w:vAlign w:val="center"/>
          </w:tcPr>
          <w:p w14:paraId="3389C91F" w14:textId="77777777" w:rsidR="009A3004" w:rsidRPr="0056739E" w:rsidRDefault="009A3004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806C897" w14:textId="77777777" w:rsidTr="00420D6C">
        <w:tc>
          <w:tcPr>
            <w:tcW w:w="200" w:type="pct"/>
            <w:vAlign w:val="center"/>
          </w:tcPr>
          <w:p w14:paraId="1317DE6F" w14:textId="505E3630" w:rsidR="002706D7" w:rsidRPr="0056739E" w:rsidRDefault="00000000" w:rsidP="00C759A1">
            <w:pPr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0"/>
                </w:rPr>
                <w:id w:val="1418586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759A1" w:rsidRPr="0056739E">
                  <w:rPr>
                    <w:rFonts w:ascii="MS Gothic" w:eastAsia="MS Gothic" w:hAnsi="MS Gothic" w:cs="Tahoma" w:hint="eastAsia"/>
                    <w:color w:val="003C7D"/>
                    <w:sz w:val="20"/>
                  </w:rPr>
                  <w:t>☐</w:t>
                </w:r>
              </w:sdtContent>
            </w:sdt>
          </w:p>
        </w:tc>
        <w:tc>
          <w:tcPr>
            <w:tcW w:w="4800" w:type="pct"/>
            <w:gridSpan w:val="4"/>
            <w:vAlign w:val="center"/>
          </w:tcPr>
          <w:p w14:paraId="319E7BF9" w14:textId="223B5B1D" w:rsidR="002706D7" w:rsidRPr="0056739E" w:rsidRDefault="002706D7" w:rsidP="00230703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o udzielenie gwarancji ubezpieczeniowej środowiskowej stanowiącej zabezpieczenie roszczenia wynikające z art. 48a. Ustawy z dnia 14 grudnia 2012 r. o odpadach</w:t>
            </w:r>
          </w:p>
        </w:tc>
      </w:tr>
      <w:tr w:rsidR="0056739E" w:rsidRPr="0056739E" w14:paraId="423CFCDE" w14:textId="77777777" w:rsidTr="00C759A1">
        <w:tc>
          <w:tcPr>
            <w:tcW w:w="5000" w:type="pct"/>
            <w:gridSpan w:val="5"/>
            <w:vAlign w:val="center"/>
          </w:tcPr>
          <w:p w14:paraId="5E0007ED" w14:textId="77777777" w:rsidR="009A3004" w:rsidRPr="0056739E" w:rsidRDefault="009A3004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62749E39" w14:textId="77777777" w:rsidTr="00420D6C">
        <w:tc>
          <w:tcPr>
            <w:tcW w:w="200" w:type="pct"/>
            <w:vAlign w:val="center"/>
          </w:tcPr>
          <w:p w14:paraId="3854C21E" w14:textId="3549ADE5" w:rsidR="00C759A1" w:rsidRPr="0056739E" w:rsidRDefault="00000000" w:rsidP="00C759A1">
            <w:pPr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0"/>
                </w:rPr>
                <w:id w:val="1895240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759A1" w:rsidRPr="0056739E">
                  <w:rPr>
                    <w:rFonts w:ascii="MS Gothic" w:eastAsia="MS Gothic" w:hAnsi="MS Gothic" w:cs="Tahoma" w:hint="eastAsia"/>
                    <w:color w:val="003C7D"/>
                    <w:sz w:val="20"/>
                  </w:rPr>
                  <w:t>☐</w:t>
                </w:r>
              </w:sdtContent>
            </w:sdt>
          </w:p>
        </w:tc>
        <w:tc>
          <w:tcPr>
            <w:tcW w:w="4800" w:type="pct"/>
            <w:gridSpan w:val="4"/>
            <w:vAlign w:val="center"/>
          </w:tcPr>
          <w:p w14:paraId="5FDAA83A" w14:textId="20B1A06E" w:rsidR="00C759A1" w:rsidRPr="0056739E" w:rsidRDefault="00C759A1" w:rsidP="00DF0578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o aneks do gwarancji ubezpieczeniowej środowiskowej stanowiącej zabezpieczenie roszczenia wynikające z art. 48a. Ustawy z dnia 14 grudnia 2012 r. o odpadach nr </w:t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DF057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B792AE4" w14:textId="77777777" w:rsidTr="00C759A1">
        <w:tc>
          <w:tcPr>
            <w:tcW w:w="5000" w:type="pct"/>
            <w:gridSpan w:val="5"/>
            <w:tcBorders>
              <w:bottom w:val="single" w:sz="18" w:space="0" w:color="06376C"/>
            </w:tcBorders>
            <w:vAlign w:val="center"/>
          </w:tcPr>
          <w:p w14:paraId="5FF2B852" w14:textId="77777777" w:rsidR="00F522AE" w:rsidRPr="0056739E" w:rsidRDefault="00F522AE" w:rsidP="00F522A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</w:rPr>
            </w:pPr>
          </w:p>
          <w:p w14:paraId="2A8688FB" w14:textId="385CECBC" w:rsidR="00F522AE" w:rsidRPr="0056739E" w:rsidRDefault="00F522AE" w:rsidP="00F522A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</w:rPr>
              <w:t>Gwarancja elektroniczna</w:t>
            </w:r>
            <w:r w:rsidRPr="0056739E">
              <w:rPr>
                <w:rFonts w:ascii="Source Sans Pro" w:hAnsi="Source Sans Pro" w:cs="Tahoma"/>
                <w:color w:val="003C7D"/>
              </w:rPr>
              <w:t xml:space="preserve"> – aby otrzymać gwarancję w formie elektronicznej należy wskazać adres mailowy Wnioskodawcy, na który ma być wysłana gwarancja oraz posiadać program Adobe PDF Reader (minimum 7.0)</w:t>
            </w:r>
          </w:p>
          <w:p w14:paraId="23DDAD75" w14:textId="77777777" w:rsidR="00F522AE" w:rsidRPr="0056739E" w:rsidRDefault="00F522AE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  <w:lang w:val="x-none"/>
              </w:rPr>
            </w:pPr>
          </w:p>
          <w:p w14:paraId="57CF662E" w14:textId="77777777" w:rsidR="00F522AE" w:rsidRPr="0056739E" w:rsidRDefault="00F522AE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0C4D7061" w14:textId="77777777" w:rsidR="00F522AE" w:rsidRPr="0056739E" w:rsidRDefault="00F522AE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tbl>
            <w:tblPr>
              <w:tblW w:w="5003" w:type="pct"/>
              <w:tblLayout w:type="fixed"/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1474"/>
              <w:gridCol w:w="9412"/>
            </w:tblGrid>
            <w:tr w:rsidR="0056739E" w:rsidRPr="0056739E" w14:paraId="4BD92E19" w14:textId="77777777" w:rsidTr="00F57A17">
              <w:tc>
                <w:tcPr>
                  <w:tcW w:w="677" w:type="pct"/>
                  <w:tcBorders>
                    <w:right w:val="single" w:sz="4" w:space="0" w:color="003C7D"/>
                  </w:tcBorders>
                  <w:vAlign w:val="center"/>
                </w:tcPr>
                <w:p w14:paraId="0270F28B" w14:textId="77777777" w:rsidR="00F522AE" w:rsidRPr="0056739E" w:rsidRDefault="00F522AE" w:rsidP="00F522AE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Adres e-mail</w:t>
                  </w:r>
                </w:p>
              </w:tc>
              <w:tc>
                <w:tcPr>
                  <w:tcW w:w="4323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2157292" w14:textId="77777777" w:rsidR="00F522AE" w:rsidRPr="0056739E" w:rsidRDefault="00F522AE" w:rsidP="00F522AE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615B5235" w14:textId="77777777" w:rsidR="00F522AE" w:rsidRPr="0056739E" w:rsidRDefault="00F522AE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11CF8D77" w14:textId="77777777" w:rsidR="00F522AE" w:rsidRPr="0056739E" w:rsidRDefault="00F522AE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65CEE1D3" w14:textId="77777777" w:rsidR="00F522AE" w:rsidRPr="0056739E" w:rsidRDefault="00F522AE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1F386DB9" w14:textId="77777777" w:rsidR="00F522AE" w:rsidRPr="0056739E" w:rsidRDefault="00F522AE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79F5019A" w14:textId="77777777" w:rsidR="00F522AE" w:rsidRPr="0056739E" w:rsidRDefault="00F522AE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2B792AE3" w14:textId="52D6151E" w:rsidR="00F522AE" w:rsidRPr="0056739E" w:rsidRDefault="00F522AE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AEE" w14:textId="77777777" w:rsidTr="006E42A4">
        <w:tc>
          <w:tcPr>
            <w:tcW w:w="5000" w:type="pct"/>
            <w:gridSpan w:val="5"/>
            <w:tcBorders>
              <w:top w:val="single" w:sz="18" w:space="0" w:color="06376C"/>
            </w:tcBorders>
            <w:vAlign w:val="center"/>
          </w:tcPr>
          <w:p w14:paraId="2B792AEB" w14:textId="77777777" w:rsidR="001776CA" w:rsidRPr="0056739E" w:rsidRDefault="001776CA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tbl>
            <w:tblPr>
              <w:tblW w:w="10891" w:type="dxa"/>
              <w:tblLayout w:type="fixed"/>
              <w:tblCellMar>
                <w:left w:w="57" w:type="dxa"/>
                <w:right w:w="57" w:type="dxa"/>
              </w:tblCellMar>
              <w:tblLook w:val="01E0" w:firstRow="1" w:lastRow="1" w:firstColumn="1" w:lastColumn="1" w:noHBand="0" w:noVBand="0"/>
            </w:tblPr>
            <w:tblGrid>
              <w:gridCol w:w="3487"/>
              <w:gridCol w:w="662"/>
              <w:gridCol w:w="2028"/>
              <w:gridCol w:w="222"/>
              <w:gridCol w:w="2259"/>
              <w:gridCol w:w="2233"/>
            </w:tblGrid>
            <w:tr w:rsidR="0056739E" w:rsidRPr="0056739E" w14:paraId="544FC330" w14:textId="77777777" w:rsidTr="00420D6C">
              <w:tc>
                <w:tcPr>
                  <w:tcW w:w="5000" w:type="pct"/>
                  <w:gridSpan w:val="6"/>
                  <w:tcBorders>
                    <w:bottom w:val="single" w:sz="4" w:space="0" w:color="003C7D"/>
                  </w:tcBorders>
                  <w:vAlign w:val="center"/>
                </w:tcPr>
                <w:p w14:paraId="514161BF" w14:textId="4297EF38" w:rsidR="00420D6C" w:rsidRPr="0056739E" w:rsidRDefault="001776CA" w:rsidP="00420D6C">
                  <w:pPr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  <w:r w:rsidRPr="0056739E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>I.</w:t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  <w:r w:rsidRPr="0056739E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>WNIOSKODAWCA</w:t>
                  </w:r>
                  <w:r w:rsidR="00420D6C" w:rsidRPr="0056739E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 </w:t>
                  </w:r>
                  <w:r w:rsidR="00420D6C" w:rsidRPr="0056739E">
                    <w:rPr>
                      <w:rFonts w:ascii="Source Sans Pro" w:hAnsi="Source Sans Pro" w:cs="Tahoma"/>
                      <w:bCs/>
                      <w:color w:val="003C7D"/>
                      <w:sz w:val="18"/>
                      <w:szCs w:val="18"/>
                    </w:rPr>
                    <w:t>(pełna nazwa, adres, NIP, REGON, telefon)</w:t>
                  </w:r>
                  <w:r w:rsidR="00420D6C" w:rsidRPr="0056739E"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  <w:t xml:space="preserve"> </w:t>
                  </w:r>
                </w:p>
              </w:tc>
            </w:tr>
            <w:tr w:rsidR="0056739E" w:rsidRPr="0056739E" w14:paraId="7ECF017E" w14:textId="77777777" w:rsidTr="001622F3">
              <w:trPr>
                <w:trHeight w:val="990"/>
              </w:trPr>
              <w:tc>
                <w:tcPr>
                  <w:tcW w:w="5000" w:type="pct"/>
                  <w:gridSpan w:val="6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2FFEA5F" w14:textId="77777777" w:rsidR="00420D6C" w:rsidRPr="0056739E" w:rsidRDefault="00420D6C" w:rsidP="00420D6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8"/>
                        <w:enabled/>
                        <w:calcOnExit w:val="0"/>
                        <w:textInput/>
                      </w:ffData>
                    </w:fldChar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6739E" w:rsidRPr="0056739E" w14:paraId="56AAF4F6" w14:textId="77777777" w:rsidTr="00420D6C">
              <w:tc>
                <w:tcPr>
                  <w:tcW w:w="5000" w:type="pct"/>
                  <w:gridSpan w:val="6"/>
                  <w:tcBorders>
                    <w:top w:val="single" w:sz="4" w:space="0" w:color="003C7D"/>
                  </w:tcBorders>
                  <w:vAlign w:val="center"/>
                </w:tcPr>
                <w:p w14:paraId="66794DCF" w14:textId="77777777" w:rsidR="00420D6C" w:rsidRPr="0056739E" w:rsidRDefault="00420D6C" w:rsidP="00420D6C">
                  <w:pPr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56739E" w:rsidRPr="0056739E" w14:paraId="2B193886" w14:textId="77777777" w:rsidTr="00420D6C">
              <w:tc>
                <w:tcPr>
                  <w:tcW w:w="5000" w:type="pct"/>
                  <w:gridSpan w:val="6"/>
                  <w:vAlign w:val="center"/>
                </w:tcPr>
                <w:p w14:paraId="77845762" w14:textId="77777777" w:rsidR="00420D6C" w:rsidRPr="0056739E" w:rsidRDefault="00420D6C" w:rsidP="00420D6C">
                  <w:pPr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56739E" w:rsidRPr="0056739E" w14:paraId="0AF051D7" w14:textId="77777777" w:rsidTr="00420D6C">
              <w:tc>
                <w:tcPr>
                  <w:tcW w:w="1905" w:type="pct"/>
                  <w:gridSpan w:val="2"/>
                  <w:tcBorders>
                    <w:right w:val="single" w:sz="4" w:space="0" w:color="003C7D"/>
                  </w:tcBorders>
                  <w:vAlign w:val="center"/>
                </w:tcPr>
                <w:p w14:paraId="019A3224" w14:textId="77777777" w:rsidR="00420D6C" w:rsidRPr="0056739E" w:rsidRDefault="00420D6C" w:rsidP="00420D6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Numer PKD podstawowej działalności gospodarczej</w:t>
                  </w:r>
                </w:p>
              </w:tc>
              <w:tc>
                <w:tcPr>
                  <w:tcW w:w="931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382512B" w14:textId="77777777" w:rsidR="00420D6C" w:rsidRPr="0056739E" w:rsidRDefault="00420D6C" w:rsidP="00420D6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02" w:type="pct"/>
                  <w:tcBorders>
                    <w:left w:val="single" w:sz="4" w:space="0" w:color="003C7D"/>
                  </w:tcBorders>
                  <w:vAlign w:val="center"/>
                </w:tcPr>
                <w:p w14:paraId="09709A0B" w14:textId="77777777" w:rsidR="00420D6C" w:rsidRPr="0056739E" w:rsidRDefault="00420D6C" w:rsidP="00420D6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037" w:type="pct"/>
                  <w:tcBorders>
                    <w:right w:val="single" w:sz="4" w:space="0" w:color="003C7D"/>
                  </w:tcBorders>
                  <w:vAlign w:val="center"/>
                </w:tcPr>
                <w:p w14:paraId="3FD2588C" w14:textId="77777777" w:rsidR="00420D6C" w:rsidRPr="0056739E" w:rsidRDefault="00420D6C" w:rsidP="00420D6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% udział w obrotach firmy</w:t>
                  </w:r>
                </w:p>
              </w:tc>
              <w:tc>
                <w:tcPr>
                  <w:tcW w:w="1025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39BCC11" w14:textId="77777777" w:rsidR="00420D6C" w:rsidRPr="0056739E" w:rsidRDefault="00420D6C" w:rsidP="00420D6C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6739E" w:rsidRPr="0056739E" w14:paraId="16C79E52" w14:textId="77777777" w:rsidTr="00420D6C">
              <w:tc>
                <w:tcPr>
                  <w:tcW w:w="5000" w:type="pct"/>
                  <w:gridSpan w:val="6"/>
                  <w:vAlign w:val="center"/>
                </w:tcPr>
                <w:p w14:paraId="40805848" w14:textId="77777777" w:rsidR="00420D6C" w:rsidRPr="0056739E" w:rsidRDefault="00420D6C" w:rsidP="00420D6C">
                  <w:pPr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56739E" w:rsidRPr="0056739E" w14:paraId="4F811DB3" w14:textId="77777777" w:rsidTr="00420D6C">
              <w:tc>
                <w:tcPr>
                  <w:tcW w:w="5000" w:type="pct"/>
                  <w:gridSpan w:val="6"/>
                  <w:vAlign w:val="center"/>
                </w:tcPr>
                <w:p w14:paraId="0311734E" w14:textId="77777777" w:rsidR="00420D6C" w:rsidRPr="0056739E" w:rsidRDefault="00420D6C" w:rsidP="00420D6C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56739E" w:rsidRPr="0056739E" w14:paraId="18DD367A" w14:textId="77777777" w:rsidTr="00420D6C">
              <w:tblPrEx>
                <w:tblBorders>
                  <w:bottom w:val="single" w:sz="18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255"/>
              </w:trPr>
              <w:tc>
                <w:tcPr>
                  <w:tcW w:w="1601" w:type="pct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275D35DF" w14:textId="77777777" w:rsidR="00420D6C" w:rsidRPr="0056739E" w:rsidRDefault="00420D6C" w:rsidP="00420D6C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56739E">
                    <w:rPr>
                      <w:rFonts w:ascii="Source Sans Pro" w:hAnsi="Source Sans Pro" w:cs="Tahoma"/>
                      <w:color w:val="003C7D"/>
                    </w:rPr>
                    <w:t>Nazwa pośrednika (należy wskazać pośrednika obsługującego to zapytanie)</w:t>
                  </w:r>
                </w:p>
              </w:tc>
              <w:tc>
                <w:tcPr>
                  <w:tcW w:w="3399" w:type="pct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DE86E53" w14:textId="77777777" w:rsidR="00420D6C" w:rsidRPr="0056739E" w:rsidRDefault="00420D6C" w:rsidP="00420D6C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56739E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56739E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56739E">
                    <w:rPr>
                      <w:rFonts w:ascii="Source Sans Pro" w:hAnsi="Source Sans Pro" w:cs="Tahoma"/>
                      <w:color w:val="003C7D"/>
                    </w:rPr>
                  </w:r>
                  <w:r w:rsidRPr="0056739E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</w:tbl>
          <w:p w14:paraId="6228173B" w14:textId="77777777" w:rsidR="00420D6C" w:rsidRPr="007C70FB" w:rsidRDefault="00420D6C" w:rsidP="00230703">
            <w:pPr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  <w:p w14:paraId="2B792AED" w14:textId="77777777" w:rsidR="001776CA" w:rsidRPr="0056739E" w:rsidRDefault="001776CA" w:rsidP="002307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B9F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2B792B9E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2B792BA1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2B792BA0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BA3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5000" w:type="pct"/>
            <w:gridSpan w:val="5"/>
            <w:tcBorders>
              <w:top w:val="nil"/>
              <w:bottom w:val="nil"/>
              <w:right w:val="nil"/>
            </w:tcBorders>
            <w:vAlign w:val="center"/>
          </w:tcPr>
          <w:p w14:paraId="2B792BA2" w14:textId="64DE266A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  <w:spacing w:val="-2"/>
              </w:rPr>
              <w:t>Udziałowcy i posiadane udziały/wspólnicy firmy (wszyscy posiadający powyżej 10% kapitału lub jednostki kontrolujące Wnioskodawcę)**</w:t>
            </w:r>
          </w:p>
        </w:tc>
      </w:tr>
      <w:tr w:rsidR="0056739E" w:rsidRPr="0056739E" w14:paraId="2B792BA5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2B792BA4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pacing w:val="-2"/>
                <w:sz w:val="3"/>
                <w:szCs w:val="3"/>
              </w:rPr>
            </w:pPr>
          </w:p>
        </w:tc>
      </w:tr>
      <w:tr w:rsidR="0056739E" w:rsidRPr="0056739E" w14:paraId="2B792BA9" w14:textId="77777777" w:rsidTr="00420D6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88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A6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</w:rPr>
            </w:pPr>
            <w:r w:rsidRPr="0056739E">
              <w:rPr>
                <w:rFonts w:ascii="Source Sans Pro" w:hAnsi="Source Sans Pro" w:cs="Tahoma"/>
                <w:color w:val="003C7D"/>
                <w:spacing w:val="-2"/>
              </w:rPr>
              <w:t>Lp.</w:t>
            </w:r>
          </w:p>
        </w:tc>
        <w:tc>
          <w:tcPr>
            <w:tcW w:w="3737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A7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</w:rPr>
            </w:pPr>
            <w:r w:rsidRPr="0056739E">
              <w:rPr>
                <w:rFonts w:ascii="Source Sans Pro" w:hAnsi="Source Sans Pro" w:cs="Tahoma"/>
                <w:color w:val="003C7D"/>
                <w:spacing w:val="-2"/>
              </w:rPr>
              <w:t>Imię i nazwisko / pełna nazwa</w:t>
            </w:r>
          </w:p>
        </w:tc>
        <w:tc>
          <w:tcPr>
            <w:tcW w:w="974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A8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</w:rPr>
            </w:pPr>
            <w:r w:rsidRPr="0056739E">
              <w:rPr>
                <w:rFonts w:ascii="Source Sans Pro" w:hAnsi="Source Sans Pro" w:cs="Tahoma"/>
                <w:color w:val="003C7D"/>
                <w:spacing w:val="-2"/>
              </w:rPr>
              <w:t>Procent udziałów/akcji</w:t>
            </w:r>
          </w:p>
        </w:tc>
      </w:tr>
      <w:tr w:rsidR="0056739E" w:rsidRPr="0056739E" w14:paraId="2B792BAD" w14:textId="77777777" w:rsidTr="00420D6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88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AA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</w:rPr>
            </w:pPr>
            <w:r w:rsidRPr="0056739E">
              <w:rPr>
                <w:rFonts w:ascii="Source Sans Pro" w:hAnsi="Source Sans Pro" w:cs="Tahoma"/>
                <w:color w:val="003C7D"/>
                <w:spacing w:val="-2"/>
              </w:rPr>
              <w:t>1.</w:t>
            </w:r>
          </w:p>
        </w:tc>
        <w:tc>
          <w:tcPr>
            <w:tcW w:w="3737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AB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pacing w:val="-2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974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AC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2B792BB1" w14:textId="77777777" w:rsidTr="00420D6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88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AE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</w:rPr>
            </w:pPr>
            <w:r w:rsidRPr="0056739E">
              <w:rPr>
                <w:rFonts w:ascii="Source Sans Pro" w:hAnsi="Source Sans Pro" w:cs="Tahoma"/>
                <w:color w:val="003C7D"/>
                <w:spacing w:val="-2"/>
              </w:rPr>
              <w:t>2.</w:t>
            </w:r>
          </w:p>
        </w:tc>
        <w:tc>
          <w:tcPr>
            <w:tcW w:w="3737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AF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974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B0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2B792BB5" w14:textId="77777777" w:rsidTr="00420D6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88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B2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</w:rPr>
            </w:pPr>
            <w:r w:rsidRPr="0056739E">
              <w:rPr>
                <w:rFonts w:ascii="Source Sans Pro" w:hAnsi="Source Sans Pro" w:cs="Tahoma"/>
                <w:color w:val="003C7D"/>
                <w:spacing w:val="-2"/>
              </w:rPr>
              <w:t>3.</w:t>
            </w:r>
          </w:p>
        </w:tc>
        <w:tc>
          <w:tcPr>
            <w:tcW w:w="3737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B3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974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B4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2B792BB7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single" w:sz="4" w:space="0" w:color="003C7D"/>
              <w:left w:val="nil"/>
              <w:bottom w:val="single" w:sz="4" w:space="0" w:color="003C7D"/>
              <w:right w:val="nil"/>
            </w:tcBorders>
            <w:vAlign w:val="center"/>
          </w:tcPr>
          <w:p w14:paraId="2B792BB6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2B792BB9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2B792BB8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BBB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482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BBA" w14:textId="39749463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</w:rPr>
              <w:t>Powiązania organizacyjne (tj. wynikające ze stosunku pracy, mianowania, powołania, kontraktu menedżerskiego lub podobnego stosunku prawnego)***</w:t>
            </w:r>
          </w:p>
        </w:tc>
      </w:tr>
      <w:tr w:rsidR="0056739E" w:rsidRPr="0056739E" w14:paraId="2B792BBD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2B792BBC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BC2" w14:textId="77777777" w:rsidTr="00420D6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482"/>
        </w:trPr>
        <w:tc>
          <w:tcPr>
            <w:tcW w:w="288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BE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Lp.</w:t>
            </w:r>
          </w:p>
        </w:tc>
        <w:tc>
          <w:tcPr>
            <w:tcW w:w="1730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BF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Imię i nazwisko osoby posiadającej powiązanie organizacyjne</w:t>
            </w:r>
          </w:p>
        </w:tc>
        <w:tc>
          <w:tcPr>
            <w:tcW w:w="2007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0" w14:textId="77777777" w:rsidR="001776CA" w:rsidRPr="0056739E" w:rsidRDefault="001776CA" w:rsidP="0007592E">
            <w:pPr>
              <w:pStyle w:val="PZUNiebieskiiTahoma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 xml:space="preserve">Pełna nazwa firmy i pełniona funkcja w firmie, której dotyczy powiązanie organizacyjne </w:t>
            </w:r>
          </w:p>
        </w:tc>
        <w:tc>
          <w:tcPr>
            <w:tcW w:w="974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1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  <w:spacing w:val="-2"/>
              </w:rPr>
              <w:t>Procent udziałów/akcji</w:t>
            </w:r>
          </w:p>
        </w:tc>
      </w:tr>
      <w:tr w:rsidR="0056739E" w:rsidRPr="0056739E" w14:paraId="2B792BC7" w14:textId="77777777" w:rsidTr="00420D6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88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3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1.</w:t>
            </w:r>
          </w:p>
        </w:tc>
        <w:tc>
          <w:tcPr>
            <w:tcW w:w="1730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4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2007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5" w14:textId="77777777" w:rsidR="001776CA" w:rsidRPr="0056739E" w:rsidRDefault="001776CA" w:rsidP="0007592E">
            <w:pPr>
              <w:pStyle w:val="PZUNiebieskiiTahoma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974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6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2B792BCC" w14:textId="77777777" w:rsidTr="00420D6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88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8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2.</w:t>
            </w:r>
          </w:p>
        </w:tc>
        <w:tc>
          <w:tcPr>
            <w:tcW w:w="1730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9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2007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A" w14:textId="77777777" w:rsidR="001776CA" w:rsidRPr="0056739E" w:rsidRDefault="001776CA" w:rsidP="0007592E">
            <w:pPr>
              <w:pStyle w:val="PZUNiebieskiiTahoma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974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B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2B792BD1" w14:textId="77777777" w:rsidTr="00420D6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88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D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3.</w:t>
            </w:r>
          </w:p>
        </w:tc>
        <w:tc>
          <w:tcPr>
            <w:tcW w:w="1730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E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2007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CF" w14:textId="77777777" w:rsidR="001776CA" w:rsidRPr="0056739E" w:rsidRDefault="001776CA" w:rsidP="0007592E">
            <w:pPr>
              <w:pStyle w:val="PZUNiebieskiiTahoma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974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D0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spacing w:val="-2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2B792BD3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single" w:sz="4" w:space="0" w:color="003C7D"/>
              <w:left w:val="nil"/>
              <w:bottom w:val="single" w:sz="4" w:space="0" w:color="003C7D"/>
              <w:right w:val="nil"/>
            </w:tcBorders>
            <w:vAlign w:val="center"/>
          </w:tcPr>
          <w:p w14:paraId="2B792BD2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BD5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2B792BD4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BD7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BD6" w14:textId="486D78AD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pacing w:val="-6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  <w:spacing w:val="-6"/>
              </w:rPr>
              <w:t>Powiązania kapitałowe z innymi firmami (posiadane bezpośrednio i pośrednio akcje, udziały w wysokości co najmniej 20%)**</w:t>
            </w:r>
          </w:p>
        </w:tc>
      </w:tr>
      <w:tr w:rsidR="0056739E" w:rsidRPr="0056739E" w14:paraId="2B792BD9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2B792BD8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pacing w:val="-6"/>
                <w:sz w:val="3"/>
                <w:szCs w:val="3"/>
              </w:rPr>
            </w:pPr>
          </w:p>
        </w:tc>
      </w:tr>
      <w:tr w:rsidR="0056739E" w:rsidRPr="0056739E" w14:paraId="2B792BDD" w14:textId="77777777" w:rsidTr="00420D6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88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DA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Lp.</w:t>
            </w:r>
          </w:p>
        </w:tc>
        <w:tc>
          <w:tcPr>
            <w:tcW w:w="3737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DB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Pełna nazwa</w:t>
            </w:r>
          </w:p>
        </w:tc>
        <w:tc>
          <w:tcPr>
            <w:tcW w:w="974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DC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Procent udziałów/akcji</w:t>
            </w:r>
          </w:p>
        </w:tc>
      </w:tr>
      <w:tr w:rsidR="0056739E" w:rsidRPr="0056739E" w14:paraId="2B792BE1" w14:textId="77777777" w:rsidTr="00420D6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88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DE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1.</w:t>
            </w:r>
          </w:p>
        </w:tc>
        <w:tc>
          <w:tcPr>
            <w:tcW w:w="3737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DF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974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E0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2B792BE5" w14:textId="77777777" w:rsidTr="00420D6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88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E2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2.</w:t>
            </w:r>
          </w:p>
        </w:tc>
        <w:tc>
          <w:tcPr>
            <w:tcW w:w="3737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E3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974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E4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2B792BE9" w14:textId="77777777" w:rsidTr="00420D6C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288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E6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3.</w:t>
            </w:r>
          </w:p>
        </w:tc>
        <w:tc>
          <w:tcPr>
            <w:tcW w:w="3737" w:type="pct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E7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974" w:type="pct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BE8" w14:textId="77777777" w:rsidR="001776CA" w:rsidRPr="0056739E" w:rsidRDefault="001776CA" w:rsidP="0007592E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2B792BEB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2B792BEA" w14:textId="77777777" w:rsidR="001776CA" w:rsidRPr="0056739E" w:rsidRDefault="001776CA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1D61D3" w:rsidRPr="0056739E" w14:paraId="3F6B9935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69E2ADE1" w14:textId="77777777" w:rsidR="001D61D3" w:rsidRDefault="001D61D3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79626697" w14:textId="5F42A89A" w:rsidR="001D61D3" w:rsidRDefault="001D61D3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1B4B035A" w14:textId="27CC514A" w:rsidR="001D61D3" w:rsidRDefault="001D61D3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64574332" w14:textId="02B9C1AA" w:rsidR="001D61D3" w:rsidRDefault="001D61D3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2B474AD6" w14:textId="690EB06F" w:rsidR="001D61D3" w:rsidRDefault="001D61D3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1D5DC525" w14:textId="3160E400" w:rsidR="001D61D3" w:rsidRDefault="001D61D3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tbl>
            <w:tblPr>
              <w:tblW w:w="5003" w:type="pct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5767"/>
              <w:gridCol w:w="5119"/>
            </w:tblGrid>
            <w:tr w:rsidR="001D61D3" w:rsidRPr="00617678" w14:paraId="32B5A3F1" w14:textId="77777777" w:rsidTr="00C41426">
              <w:tc>
                <w:tcPr>
                  <w:tcW w:w="2649" w:type="pct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D52BFCB" w14:textId="77777777" w:rsidR="001D61D3" w:rsidRPr="00617678" w:rsidRDefault="001D61D3" w:rsidP="001D61D3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</w:rPr>
                    <w:t>Ile razy w ciągu ostatnich dwóch lat nastąpiła zmiana kadry zarządzającej?</w:t>
                  </w:r>
                </w:p>
              </w:tc>
              <w:tc>
                <w:tcPr>
                  <w:tcW w:w="2351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A949F71" w14:textId="77777777" w:rsidR="001D61D3" w:rsidRPr="00617678" w:rsidRDefault="001D61D3" w:rsidP="001D61D3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</w:tbl>
          <w:p w14:paraId="62BB7A61" w14:textId="77777777" w:rsidR="001D61D3" w:rsidRDefault="001D61D3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08EE7783" w14:textId="38358CAC" w:rsidR="001D61D3" w:rsidRPr="0056739E" w:rsidRDefault="001D61D3" w:rsidP="0007592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C37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C36" w14:textId="77777777" w:rsidR="001776CA" w:rsidRPr="0056739E" w:rsidRDefault="001776CA" w:rsidP="00387202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C39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2B792C38" w14:textId="77777777" w:rsidR="001776CA" w:rsidRPr="0056739E" w:rsidRDefault="001776CA" w:rsidP="00387202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C3B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C3A" w14:textId="77777777" w:rsidR="001776CA" w:rsidRPr="0056739E" w:rsidRDefault="001776CA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</w:rPr>
              <w:t>II. PRZEDMIOT WNIOSKU</w:t>
            </w:r>
          </w:p>
        </w:tc>
      </w:tr>
      <w:tr w:rsidR="0056739E" w:rsidRPr="0056739E" w14:paraId="2B792C3D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C3C" w14:textId="77777777" w:rsidR="001776CA" w:rsidRPr="0056739E" w:rsidRDefault="001776CA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56739E" w:rsidRPr="0056739E" w14:paraId="2014A442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D65BC" w14:textId="58DB7D88" w:rsidR="00ED5D37" w:rsidRPr="0056739E" w:rsidRDefault="00ED5D37" w:rsidP="00387202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14"/>
                <w:szCs w:val="14"/>
                <w:lang w:val="pl-PL"/>
              </w:rPr>
            </w:pPr>
            <w:r w:rsidRPr="0056739E">
              <w:rPr>
                <w:rFonts w:ascii="Source Sans Pro" w:hAnsi="Source Sans Pro" w:cs="Tahoma"/>
                <w:color w:val="003C7D"/>
                <w:sz w:val="14"/>
                <w:szCs w:val="14"/>
                <w:lang w:val="pl-PL"/>
              </w:rPr>
              <w:t xml:space="preserve">W przypadku aneksu do gwarancji należy podać ostateczną kwotę gwarancji i okres obowiązywania </w:t>
            </w:r>
          </w:p>
        </w:tc>
      </w:tr>
      <w:tr w:rsidR="0056739E" w:rsidRPr="0056739E" w14:paraId="7C62342F" w14:textId="77777777" w:rsidTr="006E42A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9F1E9" w14:textId="77777777" w:rsidR="00ED5D37" w:rsidRPr="0056739E" w:rsidRDefault="00ED5D37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</w:tbl>
    <w:tbl>
      <w:tblPr>
        <w:tblpPr w:leftFromText="141" w:rightFromText="141" w:vertAnchor="text" w:tblpY="1"/>
        <w:tblOverlap w:val="never"/>
        <w:tblW w:w="11131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11131"/>
      </w:tblGrid>
      <w:tr w:rsidR="0056739E" w:rsidRPr="0056739E" w14:paraId="2B792C3F" w14:textId="77777777" w:rsidTr="00815CC4">
        <w:tc>
          <w:tcPr>
            <w:tcW w:w="11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C3E" w14:textId="49AC9359" w:rsidR="00B1157F" w:rsidRPr="0056739E" w:rsidRDefault="000F4412" w:rsidP="00495168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val="pl-PL"/>
              </w:rPr>
            </w:pPr>
            <w:r w:rsidRPr="0056739E">
              <w:rPr>
                <w:rFonts w:ascii="Source Sans Pro" w:hAnsi="Source Sans Pro" w:cs="Tahoma"/>
                <w:color w:val="003C7D"/>
                <w:lang w:val="pl-PL"/>
              </w:rPr>
              <w:t>Suma gwarancyjna dla gwarancji</w:t>
            </w:r>
            <w:r w:rsidR="00495168" w:rsidRPr="0056739E">
              <w:rPr>
                <w:rFonts w:ascii="Source Sans Pro" w:hAnsi="Source Sans Pro" w:cs="Tahoma"/>
                <w:color w:val="003C7D"/>
                <w:lang w:val="pl-PL"/>
              </w:rPr>
              <w:t>:</w:t>
            </w:r>
          </w:p>
        </w:tc>
      </w:tr>
    </w:tbl>
    <w:tbl>
      <w:tblPr>
        <w:tblW w:w="11114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450"/>
        <w:gridCol w:w="350"/>
        <w:gridCol w:w="472"/>
        <w:gridCol w:w="35"/>
        <w:gridCol w:w="39"/>
        <w:gridCol w:w="237"/>
        <w:gridCol w:w="294"/>
        <w:gridCol w:w="820"/>
        <w:gridCol w:w="15"/>
        <w:gridCol w:w="183"/>
        <w:gridCol w:w="277"/>
        <w:gridCol w:w="629"/>
        <w:gridCol w:w="51"/>
        <w:gridCol w:w="196"/>
        <w:gridCol w:w="31"/>
        <w:gridCol w:w="40"/>
        <w:gridCol w:w="29"/>
        <w:gridCol w:w="107"/>
        <w:gridCol w:w="278"/>
        <w:gridCol w:w="36"/>
        <w:gridCol w:w="366"/>
        <w:gridCol w:w="93"/>
        <w:gridCol w:w="17"/>
        <w:gridCol w:w="168"/>
        <w:gridCol w:w="60"/>
        <w:gridCol w:w="116"/>
        <w:gridCol w:w="10"/>
        <w:gridCol w:w="87"/>
        <w:gridCol w:w="408"/>
        <w:gridCol w:w="266"/>
        <w:gridCol w:w="136"/>
        <w:gridCol w:w="51"/>
        <w:gridCol w:w="228"/>
        <w:gridCol w:w="40"/>
        <w:gridCol w:w="135"/>
        <w:gridCol w:w="278"/>
        <w:gridCol w:w="227"/>
        <w:gridCol w:w="36"/>
        <w:gridCol w:w="190"/>
        <w:gridCol w:w="198"/>
        <w:gridCol w:w="367"/>
        <w:gridCol w:w="87"/>
        <w:gridCol w:w="256"/>
        <w:gridCol w:w="163"/>
        <w:gridCol w:w="59"/>
        <w:gridCol w:w="118"/>
        <w:gridCol w:w="84"/>
        <w:gridCol w:w="256"/>
        <w:gridCol w:w="198"/>
        <w:gridCol w:w="636"/>
        <w:gridCol w:w="300"/>
        <w:gridCol w:w="227"/>
        <w:gridCol w:w="684"/>
      </w:tblGrid>
      <w:tr w:rsidR="0056739E" w:rsidRPr="0056739E" w14:paraId="2B792C41" w14:textId="77777777" w:rsidTr="0005322D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C40" w14:textId="77777777" w:rsidR="00217C28" w:rsidRPr="0056739E" w:rsidRDefault="00217C28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56739E" w:rsidRPr="0056739E" w14:paraId="7EE04241" w14:textId="77777777" w:rsidTr="00420D6C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E2339" w14:textId="25D37663" w:rsidR="00495168" w:rsidRPr="0056739E" w:rsidRDefault="00000000" w:rsidP="002B56D5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/>
                <w:color w:val="003C7D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015270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6D5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8161" w:type="dxa"/>
            <w:gridSpan w:val="44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233EFA0A" w14:textId="00877649" w:rsidR="00495168" w:rsidRPr="0056739E" w:rsidRDefault="00495168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  <w:lang w:val="pl-PL"/>
              </w:rPr>
              <w:t>stanowiącej zabezpieczenie roszczenia Skarbu  Państwa  reprezentowanego przez  właściwe  organy  administracji  publicznej, przysługujące  im z tytułu wystąpienia negatywnych skutków w środowisku oraz szkód w środowisku w rozumieniu ustawy z dnia 13 kwietnia 2007 r. o zapobieganiu szkodom w środowisku i ich naprawie</w:t>
            </w:r>
          </w:p>
        </w:tc>
        <w:tc>
          <w:tcPr>
            <w:tcW w:w="2503" w:type="dxa"/>
            <w:gridSpan w:val="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520300D" w14:textId="5E4D486D" w:rsidR="00495168" w:rsidRPr="0056739E" w:rsidRDefault="00495168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2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253C79A4" w14:textId="77777777" w:rsidTr="0005322D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1D9C7" w14:textId="77777777" w:rsidR="00ED5D37" w:rsidRPr="0056739E" w:rsidRDefault="00ED5D37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56739E" w:rsidRPr="0056739E" w14:paraId="1274FCFE" w14:textId="77777777" w:rsidTr="00420D6C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516F6" w14:textId="400C78AE" w:rsidR="0005322D" w:rsidRPr="0056739E" w:rsidRDefault="00000000" w:rsidP="002B56D5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/>
                <w:color w:val="003C7D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940295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15C7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8161" w:type="dxa"/>
            <w:gridSpan w:val="44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6E54A6EB" w14:textId="3C4237B9" w:rsidR="0005322D" w:rsidRPr="0056739E" w:rsidRDefault="0005322D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stanowiącej zabezpieczenie roszczenia wynikające z art. 20 Ustawy z dnia 29 czerwca 2007 r. o międzynarodowym przemieszczaniu odpadów</w:t>
            </w:r>
          </w:p>
        </w:tc>
        <w:tc>
          <w:tcPr>
            <w:tcW w:w="2503" w:type="dxa"/>
            <w:gridSpan w:val="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C88AD81" w14:textId="017E9E93" w:rsidR="0005322D" w:rsidRPr="0056739E" w:rsidRDefault="0005322D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2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12363520" w14:textId="77777777" w:rsidTr="0005322D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E56D6" w14:textId="77777777" w:rsidR="00ED5D37" w:rsidRPr="0056739E" w:rsidRDefault="00ED5D37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56739E" w:rsidRPr="0056739E" w14:paraId="3F6FB2BD" w14:textId="77777777" w:rsidTr="00420D6C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75840" w14:textId="4569F967" w:rsidR="0005322D" w:rsidRPr="0056739E" w:rsidRDefault="00000000" w:rsidP="002B56D5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/>
                <w:color w:val="003C7D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618807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15C7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8161" w:type="dxa"/>
            <w:gridSpan w:val="44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3BC6193F" w14:textId="79420BA5" w:rsidR="0005322D" w:rsidRPr="0056739E" w:rsidRDefault="0005322D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stanowiącej zabezpieczenie roszczenia wynikające z art. 48a. Ustawy z dnia 14 grudnia 2012 r. o odpadach</w:t>
            </w:r>
          </w:p>
        </w:tc>
        <w:tc>
          <w:tcPr>
            <w:tcW w:w="2503" w:type="dxa"/>
            <w:gridSpan w:val="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494E706" w14:textId="7711432E" w:rsidR="0005322D" w:rsidRPr="0056739E" w:rsidRDefault="0005322D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2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55CABF95" w14:textId="77777777" w:rsidTr="0005322D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41F8A" w14:textId="77777777" w:rsidR="00ED5D37" w:rsidRPr="0056739E" w:rsidRDefault="00ED5D37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56739E" w:rsidRPr="0056739E" w14:paraId="113CFD90" w14:textId="77777777" w:rsidTr="00420D6C">
        <w:trPr>
          <w:trHeight w:val="255"/>
        </w:trPr>
        <w:tc>
          <w:tcPr>
            <w:tcW w:w="414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0AA44" w14:textId="77777777" w:rsidR="00DC213C" w:rsidRPr="0056739E" w:rsidRDefault="00DC213C" w:rsidP="00EB771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Termin obowiązywania gwarancji</w:t>
            </w:r>
          </w:p>
        </w:tc>
        <w:tc>
          <w:tcPr>
            <w:tcW w:w="897" w:type="dxa"/>
            <w:gridSpan w:val="6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4A60E737" w14:textId="77777777" w:rsidR="00DC213C" w:rsidRPr="0056739E" w:rsidRDefault="00DC213C" w:rsidP="00EB771E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od dnia</w:t>
            </w:r>
          </w:p>
        </w:tc>
        <w:sdt>
          <w:sdtPr>
            <w:rPr>
              <w:rFonts w:ascii="Source Sans Pro" w:hAnsi="Source Sans Pro" w:cs="Tahoma"/>
              <w:color w:val="003C7D"/>
            </w:rPr>
            <w:id w:val="345218605"/>
            <w:showingPlcHdr/>
            <w:date>
              <w:dateFormat w:val="yyyy-MM-dd"/>
              <w:lid w:val="pl-PL"/>
              <w:storeMappedDataAs w:val="dateTime"/>
              <w:calendar w:val="gregorian"/>
            </w:date>
          </w:sdtPr>
          <w:sdtContent>
            <w:tc>
              <w:tcPr>
                <w:tcW w:w="2246" w:type="dxa"/>
                <w:gridSpan w:val="15"/>
                <w:tcBorders>
                  <w:top w:val="single" w:sz="4" w:space="0" w:color="003C7D"/>
                  <w:left w:val="single" w:sz="4" w:space="0" w:color="003C7D"/>
                  <w:bottom w:val="single" w:sz="4" w:space="0" w:color="003C7D"/>
                  <w:right w:val="single" w:sz="4" w:space="0" w:color="003C7D"/>
                </w:tcBorders>
                <w:vAlign w:val="center"/>
              </w:tcPr>
              <w:p w14:paraId="512D2314" w14:textId="3E65AFFF" w:rsidR="00DC213C" w:rsidRPr="0056739E" w:rsidRDefault="00DC213C" w:rsidP="00EB771E">
                <w:pPr>
                  <w:pStyle w:val="PZUNiebieskiiTahoma"/>
                  <w:ind w:right="0"/>
                  <w:rPr>
                    <w:rFonts w:ascii="Source Sans Pro" w:hAnsi="Source Sans Pro" w:cs="Tahoma"/>
                    <w:color w:val="003C7D"/>
                  </w:rPr>
                </w:pPr>
                <w:r w:rsidRPr="0056739E">
                  <w:rPr>
                    <w:rFonts w:ascii="Source Sans Pro" w:hAnsi="Source Sans Pro"/>
                    <w:color w:val="003C7D"/>
                    <w:lang w:eastAsia="x-none"/>
                  </w:rPr>
                  <w:t>Kliknij tutaj, aby wprowadzić datę.</w:t>
                </w:r>
              </w:p>
            </w:tc>
          </w:sdtContent>
        </w:sdt>
        <w:tc>
          <w:tcPr>
            <w:tcW w:w="1438" w:type="dxa"/>
            <w:gridSpan w:val="8"/>
            <w:tcBorders>
              <w:top w:val="nil"/>
              <w:left w:val="single" w:sz="4" w:space="0" w:color="003C7D"/>
              <w:bottom w:val="nil"/>
              <w:right w:val="single" w:sz="4" w:space="0" w:color="003C7D"/>
            </w:tcBorders>
            <w:vAlign w:val="center"/>
          </w:tcPr>
          <w:p w14:paraId="4BA79187" w14:textId="77777777" w:rsidR="00DC213C" w:rsidRPr="0056739E" w:rsidRDefault="00DC213C" w:rsidP="00EB771E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do dnia</w:t>
            </w:r>
          </w:p>
        </w:tc>
        <w:sdt>
          <w:sdtPr>
            <w:rPr>
              <w:rFonts w:ascii="Source Sans Pro" w:hAnsi="Source Sans Pro" w:cs="Tahoma"/>
              <w:color w:val="003C7D"/>
            </w:rPr>
            <w:id w:val="-1137022969"/>
            <w:showingPlcHdr/>
            <w:date>
              <w:dateFormat w:val="yyyy-MM-dd"/>
              <w:lid w:val="pl-PL"/>
              <w:storeMappedDataAs w:val="dateTime"/>
              <w:calendar w:val="gregorian"/>
            </w:date>
          </w:sdtPr>
          <w:sdtContent>
            <w:tc>
              <w:tcPr>
                <w:tcW w:w="2385" w:type="dxa"/>
                <w:gridSpan w:val="7"/>
                <w:tcBorders>
                  <w:top w:val="single" w:sz="4" w:space="0" w:color="003C7D"/>
                  <w:left w:val="single" w:sz="4" w:space="0" w:color="003C7D"/>
                  <w:bottom w:val="single" w:sz="4" w:space="0" w:color="003C7D"/>
                  <w:right w:val="single" w:sz="4" w:space="0" w:color="003C7D"/>
                </w:tcBorders>
                <w:vAlign w:val="center"/>
              </w:tcPr>
              <w:p w14:paraId="2AE0E850" w14:textId="0E201EDC" w:rsidR="00DC213C" w:rsidRPr="0056739E" w:rsidRDefault="00DC213C" w:rsidP="00EB771E">
                <w:pPr>
                  <w:pStyle w:val="PZUNiebieskiiTahoma"/>
                  <w:ind w:right="0"/>
                  <w:jc w:val="center"/>
                  <w:rPr>
                    <w:rFonts w:ascii="Source Sans Pro" w:hAnsi="Source Sans Pro" w:cs="Tahoma"/>
                    <w:color w:val="003C7D"/>
                  </w:rPr>
                </w:pPr>
                <w:r w:rsidRPr="0056739E">
                  <w:rPr>
                    <w:rFonts w:ascii="Source Sans Pro" w:hAnsi="Source Sans Pro"/>
                    <w:color w:val="003C7D"/>
                    <w:lang w:eastAsia="x-none"/>
                  </w:rPr>
                  <w:t>Kliknij tutaj, aby wprowadzić datę.</w:t>
                </w:r>
              </w:p>
            </w:tc>
          </w:sdtContent>
        </w:sdt>
      </w:tr>
      <w:tr w:rsidR="0056739E" w:rsidRPr="0056739E" w14:paraId="1C98F2F5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EFFD1" w14:textId="77777777" w:rsidR="004B602C" w:rsidRPr="0056739E" w:rsidRDefault="004B602C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56739E" w:rsidRPr="0056739E" w14:paraId="1268AE5F" w14:textId="77777777" w:rsidTr="004B602C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C59AB" w14:textId="16493E2F" w:rsidR="004B602C" w:rsidRPr="0056739E" w:rsidRDefault="004B602C" w:rsidP="00EB771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 xml:space="preserve">Inne </w:t>
            </w:r>
            <w:r w:rsidR="00BA5414">
              <w:rPr>
                <w:rFonts w:ascii="Source Sans Pro" w:hAnsi="Source Sans Pro" w:cs="Tahoma"/>
                <w:color w:val="003C7D"/>
                <w:lang w:val="pl-PL"/>
              </w:rPr>
              <w:t xml:space="preserve">wnioskowane </w:t>
            </w:r>
            <w:r w:rsidRPr="0056739E">
              <w:rPr>
                <w:rFonts w:ascii="Source Sans Pro" w:hAnsi="Source Sans Pro" w:cs="Tahoma"/>
                <w:color w:val="003C7D"/>
              </w:rPr>
              <w:t xml:space="preserve">zmiany w gwarancji </w:t>
            </w:r>
            <w:r w:rsidR="00BA5414" w:rsidRPr="008A76F2">
              <w:rPr>
                <w:rFonts w:ascii="Source Sans Pro" w:hAnsi="Source Sans Pro" w:cs="Tahoma"/>
                <w:color w:val="003C7D"/>
                <w:sz w:val="15"/>
                <w:szCs w:val="15"/>
              </w:rPr>
              <w:t>(wypełnić w przypadku aneksu do gwarancji ubezpieczeniowej)</w:t>
            </w:r>
          </w:p>
        </w:tc>
      </w:tr>
      <w:tr w:rsidR="0056739E" w:rsidRPr="0056739E" w14:paraId="1B39B75E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8B61F4" w14:textId="77777777" w:rsidR="004B602C" w:rsidRPr="0056739E" w:rsidRDefault="004B602C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56739E" w:rsidRPr="0056739E" w14:paraId="799C4A05" w14:textId="77777777" w:rsidTr="006E6AC2">
        <w:trPr>
          <w:trHeight w:val="482"/>
        </w:trPr>
        <w:tc>
          <w:tcPr>
            <w:tcW w:w="1111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5FF2E34" w14:textId="77777777" w:rsidR="004B602C" w:rsidRPr="0056739E" w:rsidRDefault="004B602C" w:rsidP="00EB771E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91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BA5414" w14:paraId="72B903FC" w14:textId="77777777" w:rsidTr="006E6AC2">
        <w:tc>
          <w:tcPr>
            <w:tcW w:w="11114" w:type="dxa"/>
            <w:gridSpan w:val="53"/>
            <w:tcBorders>
              <w:top w:val="single" w:sz="4" w:space="0" w:color="003C7D"/>
              <w:left w:val="nil"/>
              <w:bottom w:val="single" w:sz="18" w:space="0" w:color="003C7D"/>
              <w:right w:val="nil"/>
            </w:tcBorders>
            <w:vAlign w:val="center"/>
          </w:tcPr>
          <w:p w14:paraId="74D38C44" w14:textId="77777777" w:rsidR="004B602C" w:rsidRPr="0056739E" w:rsidRDefault="004B602C" w:rsidP="00387202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56739E" w:rsidRPr="0056739E" w14:paraId="2B792CFD" w14:textId="77777777" w:rsidTr="006E6AC2">
        <w:tc>
          <w:tcPr>
            <w:tcW w:w="11114" w:type="dxa"/>
            <w:gridSpan w:val="53"/>
            <w:tcBorders>
              <w:top w:val="single" w:sz="18" w:space="0" w:color="003C7D"/>
              <w:left w:val="nil"/>
              <w:right w:val="nil"/>
            </w:tcBorders>
            <w:vAlign w:val="center"/>
          </w:tcPr>
          <w:p w14:paraId="26D5F742" w14:textId="05BE0293" w:rsidR="00FE430F" w:rsidRPr="0056739E" w:rsidRDefault="00FE430F" w:rsidP="00921B6C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val="pl-PL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</w:rPr>
              <w:t>BENEFICJENT</w:t>
            </w:r>
            <w:r w:rsidR="00420D6C" w:rsidRPr="0056739E">
              <w:rPr>
                <w:rFonts w:ascii="Source Sans Pro" w:hAnsi="Source Sans Pro" w:cs="Tahoma"/>
                <w:b/>
                <w:color w:val="003C7D"/>
                <w:lang w:val="pl-PL"/>
              </w:rPr>
              <w:t xml:space="preserve"> </w:t>
            </w:r>
            <w:r w:rsidR="00420D6C" w:rsidRPr="0056739E">
              <w:rPr>
                <w:rFonts w:ascii="Source Sans Pro" w:hAnsi="Source Sans Pro" w:cs="Tahoma"/>
                <w:bCs/>
                <w:color w:val="003C7D"/>
                <w:lang w:val="pl-PL"/>
              </w:rPr>
              <w:t>(pełna nazwa, adres, NIP, REGON)</w:t>
            </w:r>
          </w:p>
          <w:tbl>
            <w:tblPr>
              <w:tblW w:w="10997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0997"/>
            </w:tblGrid>
            <w:tr w:rsidR="0056739E" w:rsidRPr="0056739E" w14:paraId="238129A3" w14:textId="77777777" w:rsidTr="00F522AE">
              <w:tc>
                <w:tcPr>
                  <w:tcW w:w="10997" w:type="dxa"/>
                  <w:tcBorders>
                    <w:left w:val="nil"/>
                    <w:right w:val="nil"/>
                  </w:tcBorders>
                  <w:vAlign w:val="center"/>
                </w:tcPr>
                <w:p w14:paraId="0B785C7F" w14:textId="657587D5" w:rsidR="00420D6C" w:rsidRPr="00BA5414" w:rsidRDefault="00420D6C" w:rsidP="00420D6C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b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56739E" w:rsidRPr="0056739E" w14:paraId="510BBB31" w14:textId="77777777" w:rsidTr="00F522AE">
              <w:tc>
                <w:tcPr>
                  <w:tcW w:w="10997" w:type="dxa"/>
                  <w:tcBorders>
                    <w:left w:val="nil"/>
                    <w:bottom w:val="single" w:sz="4" w:space="0" w:color="003C7D"/>
                    <w:right w:val="nil"/>
                  </w:tcBorders>
                  <w:vAlign w:val="center"/>
                </w:tcPr>
                <w:p w14:paraId="2D272037" w14:textId="77777777" w:rsidR="00420D6C" w:rsidRPr="00BA5414" w:rsidRDefault="00420D6C" w:rsidP="00420D6C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56739E" w:rsidRPr="0056739E" w14:paraId="40CC87D6" w14:textId="77777777" w:rsidTr="00F522AE">
              <w:trPr>
                <w:trHeight w:val="1128"/>
              </w:trPr>
              <w:tc>
                <w:tcPr>
                  <w:tcW w:w="1099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A191F24" w14:textId="77777777" w:rsidR="00420D6C" w:rsidRPr="0056739E" w:rsidRDefault="00420D6C" w:rsidP="00420D6C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56739E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91"/>
                        <w:enabled/>
                        <w:calcOnExit w:val="0"/>
                        <w:textInput/>
                      </w:ffData>
                    </w:fldChar>
                  </w:r>
                  <w:r w:rsidRPr="0056739E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56739E">
                    <w:rPr>
                      <w:rFonts w:ascii="Source Sans Pro" w:hAnsi="Source Sans Pro" w:cs="Tahoma"/>
                      <w:color w:val="003C7D"/>
                    </w:rPr>
                  </w:r>
                  <w:r w:rsidRPr="0056739E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</w:tbl>
          <w:p w14:paraId="2B792CFC" w14:textId="3B221D97" w:rsidR="00420D6C" w:rsidRPr="0056739E" w:rsidRDefault="00420D6C" w:rsidP="00921B6C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</w:rPr>
            </w:pPr>
          </w:p>
        </w:tc>
      </w:tr>
      <w:tr w:rsidR="0056739E" w:rsidRPr="0056739E" w14:paraId="2B792CFF" w14:textId="77777777" w:rsidTr="005B6F36">
        <w:tc>
          <w:tcPr>
            <w:tcW w:w="11114" w:type="dxa"/>
            <w:gridSpan w:val="53"/>
            <w:tcBorders>
              <w:left w:val="nil"/>
              <w:right w:val="nil"/>
            </w:tcBorders>
            <w:vAlign w:val="center"/>
          </w:tcPr>
          <w:p w14:paraId="2B792CFE" w14:textId="77777777" w:rsidR="00FE430F" w:rsidRPr="0056739E" w:rsidRDefault="00FE430F" w:rsidP="00921B6C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D43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D42" w14:textId="77777777" w:rsidR="00FE430F" w:rsidRPr="0056739E" w:rsidRDefault="00FE430F" w:rsidP="00921B6C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D45" w14:textId="77777777" w:rsidTr="005B6F36">
        <w:tc>
          <w:tcPr>
            <w:tcW w:w="11114" w:type="dxa"/>
            <w:gridSpan w:val="53"/>
            <w:tcBorders>
              <w:top w:val="nil"/>
              <w:bottom w:val="nil"/>
              <w:right w:val="nil"/>
            </w:tcBorders>
            <w:vAlign w:val="center"/>
          </w:tcPr>
          <w:p w14:paraId="2B792D44" w14:textId="33CC9148" w:rsidR="00FE430F" w:rsidRPr="001622F3" w:rsidRDefault="00FE430F" w:rsidP="00921B6C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val="pl-PL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t>Op</w:t>
            </w:r>
            <w:r w:rsidR="00B1157F" w:rsidRPr="0056739E">
              <w:rPr>
                <w:rFonts w:ascii="Source Sans Pro" w:hAnsi="Source Sans Pro" w:cs="Tahoma"/>
                <w:color w:val="003C7D"/>
              </w:rPr>
              <w:t xml:space="preserve">is dotychczasowej współpracy z </w:t>
            </w:r>
            <w:r w:rsidR="001622F3">
              <w:rPr>
                <w:rFonts w:ascii="Source Sans Pro" w:hAnsi="Source Sans Pro" w:cs="Tahoma"/>
                <w:color w:val="003C7D"/>
                <w:lang w:val="pl-PL"/>
              </w:rPr>
              <w:t>B</w:t>
            </w:r>
            <w:r w:rsidRPr="0056739E">
              <w:rPr>
                <w:rFonts w:ascii="Source Sans Pro" w:hAnsi="Source Sans Pro" w:cs="Tahoma"/>
                <w:color w:val="003C7D"/>
              </w:rPr>
              <w:t>eneficjentem</w:t>
            </w:r>
            <w:r w:rsidR="001622F3">
              <w:rPr>
                <w:rFonts w:ascii="Source Sans Pro" w:hAnsi="Source Sans Pro" w:cs="Tahoma"/>
                <w:color w:val="003C7D"/>
                <w:lang w:val="pl-PL"/>
              </w:rPr>
              <w:t xml:space="preserve"> </w:t>
            </w:r>
            <w:r w:rsidR="001622F3" w:rsidRPr="00763EDE">
              <w:rPr>
                <w:rFonts w:ascii="Source Sans Pro" w:hAnsi="Source Sans Pro" w:cs="Tahoma"/>
                <w:color w:val="003C7D"/>
                <w:sz w:val="15"/>
                <w:szCs w:val="15"/>
              </w:rPr>
              <w:t>(czy współpraca</w:t>
            </w:r>
            <w:r w:rsidR="007A447E">
              <w:rPr>
                <w:rFonts w:ascii="Source Sans Pro" w:hAnsi="Source Sans Pro" w:cs="Tahoma"/>
                <w:color w:val="003C7D"/>
                <w:sz w:val="15"/>
                <w:szCs w:val="15"/>
                <w:lang w:val="pl-PL"/>
              </w:rPr>
              <w:t xml:space="preserve"> miała miejsce</w:t>
            </w:r>
            <w:r w:rsidR="001622F3" w:rsidRPr="00763EDE">
              <w:rPr>
                <w:rFonts w:ascii="Source Sans Pro" w:hAnsi="Source Sans Pro" w:cs="Tahoma"/>
                <w:color w:val="003C7D"/>
                <w:sz w:val="15"/>
                <w:szCs w:val="15"/>
              </w:rPr>
              <w:t>, czy oceniana jest pozytywnie, ewentualne negatywne doświadczenia)</w:t>
            </w:r>
          </w:p>
        </w:tc>
      </w:tr>
      <w:tr w:rsidR="0056739E" w:rsidRPr="0056739E" w14:paraId="2B792D47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2B792D46" w14:textId="77777777" w:rsidR="00FE430F" w:rsidRPr="0056739E" w:rsidRDefault="00FE430F" w:rsidP="00921B6C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D49" w14:textId="77777777" w:rsidTr="005B6F36">
        <w:trPr>
          <w:trHeight w:val="482"/>
        </w:trPr>
        <w:tc>
          <w:tcPr>
            <w:tcW w:w="1111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D48" w14:textId="77777777" w:rsidR="00FE430F" w:rsidRPr="0056739E" w:rsidRDefault="0098150D" w:rsidP="00921B6C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E430F" w:rsidRPr="0056739E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</w:rPr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FE430F"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FE430F"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FE430F"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FE430F"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FE430F" w:rsidRPr="0056739E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56739E" w:rsidRPr="0056739E" w14:paraId="4A141C93" w14:textId="77777777" w:rsidTr="001E255E">
        <w:tc>
          <w:tcPr>
            <w:tcW w:w="11114" w:type="dxa"/>
            <w:gridSpan w:val="53"/>
            <w:tcBorders>
              <w:top w:val="nil"/>
              <w:left w:val="nil"/>
              <w:bottom w:val="single" w:sz="18" w:space="0" w:color="003C7D"/>
              <w:right w:val="nil"/>
            </w:tcBorders>
            <w:vAlign w:val="center"/>
          </w:tcPr>
          <w:p w14:paraId="07D9D02E" w14:textId="77777777" w:rsidR="002D03D8" w:rsidRPr="0056739E" w:rsidRDefault="002D03D8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56739E" w:rsidRPr="0056739E" w14:paraId="2B792DEA" w14:textId="77777777" w:rsidTr="001E255E">
        <w:tc>
          <w:tcPr>
            <w:tcW w:w="11114" w:type="dxa"/>
            <w:gridSpan w:val="53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2B792DE9" w14:textId="77777777" w:rsidR="00FE430F" w:rsidRPr="0056739E" w:rsidRDefault="00FE430F" w:rsidP="00FF5B10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DEC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DEB" w14:textId="77777777" w:rsidR="00FE430F" w:rsidRPr="0056739E" w:rsidRDefault="00FE430F" w:rsidP="00440B95">
            <w:pPr>
              <w:autoSpaceDE w:val="0"/>
              <w:autoSpaceDN w:val="0"/>
              <w:adjustRightInd w:val="0"/>
              <w:ind w:left="369" w:hanging="369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III. PROPONOWANE PRAWNE ZABEZPIECZENIE EWENTU</w:t>
            </w:r>
            <w:r w:rsidR="00340D65"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 xml:space="preserve">ALNYCH ROSZCZEŃ PZU SA* </w:t>
            </w:r>
            <w:r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 xml:space="preserve"> </w:t>
            </w:r>
          </w:p>
        </w:tc>
      </w:tr>
      <w:tr w:rsidR="0056739E" w:rsidRPr="0056739E" w14:paraId="2B792DEE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DED" w14:textId="77777777" w:rsidR="00FE430F" w:rsidRPr="0056739E" w:rsidRDefault="00FE430F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56739E" w:rsidRPr="0056739E" w14:paraId="46075BE1" w14:textId="77777777" w:rsidTr="00420D6C">
        <w:trPr>
          <w:trHeight w:val="255"/>
        </w:trPr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B0EF7" w14:textId="504AB5F5" w:rsidR="00C35D69" w:rsidRPr="0056739E" w:rsidRDefault="00000000" w:rsidP="00B74D38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639149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C44DE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4228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A0CE5" w14:textId="186195D5" w:rsidR="00C35D69" w:rsidRPr="0056739E" w:rsidRDefault="00C35D69" w:rsidP="00B74D38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weksel/weksel własny in blanco</w:t>
            </w:r>
          </w:p>
        </w:tc>
        <w:tc>
          <w:tcPr>
            <w:tcW w:w="4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9D8E13" w14:textId="772D6288" w:rsidR="00C35D69" w:rsidRPr="0056739E" w:rsidRDefault="00000000" w:rsidP="00B74D38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950461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5D9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5628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0436C" w14:textId="4E2FA4B5" w:rsidR="00C35D69" w:rsidRPr="0056739E" w:rsidRDefault="00EB7E50" w:rsidP="00EB7E5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poręczenie wekslowe </w:t>
            </w:r>
          </w:p>
        </w:tc>
      </w:tr>
      <w:tr w:rsidR="0056739E" w:rsidRPr="0056739E" w14:paraId="2B792DF8" w14:textId="77777777" w:rsidTr="00420D6C">
        <w:trPr>
          <w:trHeight w:val="28"/>
        </w:trPr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DF4" w14:textId="77777777" w:rsidR="00340D65" w:rsidRPr="0056739E" w:rsidRDefault="00340D65" w:rsidP="00FF5B10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  <w:tc>
          <w:tcPr>
            <w:tcW w:w="4228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DF5" w14:textId="77777777" w:rsidR="00340D65" w:rsidRPr="0056739E" w:rsidRDefault="00340D65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  <w:tc>
          <w:tcPr>
            <w:tcW w:w="4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DF6" w14:textId="77777777" w:rsidR="00340D65" w:rsidRPr="0056739E" w:rsidRDefault="00340D65" w:rsidP="00FF5B10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  <w:tc>
          <w:tcPr>
            <w:tcW w:w="5628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DF7" w14:textId="77777777" w:rsidR="00340D65" w:rsidRPr="0056739E" w:rsidRDefault="00340D65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56739E" w:rsidRPr="0056739E" w14:paraId="2B792DFD" w14:textId="77777777" w:rsidTr="00420D6C">
        <w:trPr>
          <w:trHeight w:val="255"/>
        </w:trPr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DF9" w14:textId="0D334D07" w:rsidR="004A4E70" w:rsidRPr="0056739E" w:rsidRDefault="00000000" w:rsidP="00743495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41872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5D9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4228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DFA" w14:textId="47706409" w:rsidR="004A4E70" w:rsidRPr="0056739E" w:rsidRDefault="00420D6C" w:rsidP="00743495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h</w:t>
            </w:r>
            <w:r w:rsidR="00EB7E50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ipoteka</w:t>
            </w:r>
          </w:p>
        </w:tc>
        <w:tc>
          <w:tcPr>
            <w:tcW w:w="4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DFB" w14:textId="66901860" w:rsidR="004A4E70" w:rsidRPr="0056739E" w:rsidRDefault="00000000" w:rsidP="00743495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576016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5D9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5628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DFC" w14:textId="532EF0FC" w:rsidR="004A4E70" w:rsidRPr="0056739E" w:rsidRDefault="00EB7E50" w:rsidP="00EB7E5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dobrowolne poddanie się egzekucji w trybie artykułu 777 k.p.c.</w:t>
            </w:r>
            <w:r w:rsidR="004A4E70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</w:tr>
      <w:tr w:rsidR="0056739E" w:rsidRPr="0056739E" w14:paraId="2B792DFF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DFE" w14:textId="77777777" w:rsidR="00FE430F" w:rsidRPr="0056739E" w:rsidRDefault="00FE430F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56739E" w:rsidRPr="0056739E" w14:paraId="2B792E04" w14:textId="77777777" w:rsidTr="00420D6C">
        <w:trPr>
          <w:trHeight w:val="255"/>
        </w:trPr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00" w14:textId="53EB1FA2" w:rsidR="00FE430F" w:rsidRPr="0056739E" w:rsidRDefault="00000000" w:rsidP="00FF5B10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879936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5D9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4228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01" w14:textId="4ADFD674" w:rsidR="00FE430F" w:rsidRPr="0056739E" w:rsidRDefault="00EB7E50" w:rsidP="00EB7E5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kaucja na rachunku PZU </w:t>
            </w:r>
          </w:p>
        </w:tc>
        <w:tc>
          <w:tcPr>
            <w:tcW w:w="4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02" w14:textId="2DB5E0FD" w:rsidR="00FE430F" w:rsidRPr="0056739E" w:rsidRDefault="00000000" w:rsidP="00FF5B10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60679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5D9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5628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03" w14:textId="0832F0FE" w:rsidR="00FE430F" w:rsidRPr="0056739E" w:rsidRDefault="00EB7E50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zastaw finansowy</w:t>
            </w:r>
          </w:p>
        </w:tc>
      </w:tr>
      <w:tr w:rsidR="0056739E" w:rsidRPr="0056739E" w14:paraId="2B792E06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05" w14:textId="77777777" w:rsidR="00FE430F" w:rsidRPr="0056739E" w:rsidRDefault="00FE430F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56739E" w:rsidRPr="0056739E" w14:paraId="2B792E0B" w14:textId="0C8FD4CC" w:rsidTr="00420D6C">
        <w:trPr>
          <w:trHeight w:val="255"/>
        </w:trPr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07" w14:textId="7605E5FE" w:rsidR="00E93876" w:rsidRPr="0056739E" w:rsidRDefault="00000000" w:rsidP="00FF5B10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420603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387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E93876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4228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08" w14:textId="2553F360" w:rsidR="00E93876" w:rsidRPr="0056739E" w:rsidRDefault="00E93876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zastaw rejestrowy</w:t>
            </w:r>
          </w:p>
        </w:tc>
        <w:tc>
          <w:tcPr>
            <w:tcW w:w="45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09" w14:textId="21EDF4C3" w:rsidR="00E93876" w:rsidRPr="0056739E" w:rsidRDefault="00000000" w:rsidP="00FF5B10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958519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387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E93876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1089" w:type="dxa"/>
            <w:gridSpan w:val="5"/>
            <w:tcBorders>
              <w:top w:val="nil"/>
              <w:left w:val="nil"/>
              <w:bottom w:val="nil"/>
              <w:right w:val="single" w:sz="4" w:space="0" w:color="0070C0"/>
            </w:tcBorders>
            <w:vAlign w:val="center"/>
          </w:tcPr>
          <w:p w14:paraId="2B792E0A" w14:textId="20AC7F12" w:rsidR="00E93876" w:rsidRPr="0056739E" w:rsidRDefault="00E93876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inne (jakie)</w:t>
            </w:r>
          </w:p>
        </w:tc>
        <w:tc>
          <w:tcPr>
            <w:tcW w:w="4539" w:type="dxa"/>
            <w:gridSpan w:val="20"/>
            <w:tcBorders>
              <w:top w:val="single" w:sz="4" w:space="0" w:color="244061" w:themeColor="accent1" w:themeShade="80"/>
              <w:left w:val="single" w:sz="4" w:space="0" w:color="0070C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  <w:vAlign w:val="center"/>
          </w:tcPr>
          <w:p w14:paraId="04E35F3E" w14:textId="072A0489" w:rsidR="00E93876" w:rsidRPr="0056739E" w:rsidRDefault="00E93876" w:rsidP="006E42A4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B792E0D" w14:textId="3E88E663" w:rsidTr="00420D6C">
        <w:trPr>
          <w:gridBefore w:val="33"/>
          <w:wBefore w:w="6575" w:type="dxa"/>
        </w:trPr>
        <w:tc>
          <w:tcPr>
            <w:tcW w:w="4539" w:type="dxa"/>
            <w:gridSpan w:val="20"/>
            <w:tcBorders>
              <w:top w:val="single" w:sz="4" w:space="0" w:color="244061" w:themeColor="accent1" w:themeShade="80"/>
              <w:left w:val="nil"/>
              <w:bottom w:val="nil"/>
              <w:right w:val="nil"/>
            </w:tcBorders>
            <w:vAlign w:val="center"/>
          </w:tcPr>
          <w:p w14:paraId="24FB4C1E" w14:textId="77777777" w:rsidR="00E93876" w:rsidRPr="0056739E" w:rsidRDefault="00E93876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56739E" w:rsidRPr="0056739E" w14:paraId="572538A4" w14:textId="77777777" w:rsidTr="00F91FC0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F9147" w14:textId="2B0EBF1C" w:rsidR="00F91FC0" w:rsidRPr="0056739E" w:rsidRDefault="004923C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W przypadku, gdy proponowanym zabezpieczeniem ewentualnych roszczeń PZU SA są środki trwałe, do wniosku należy dołączyć Oświadczenie</w:t>
            </w:r>
            <w:r w:rsidR="00B852D4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dotyczące środków trwałych</w:t>
            </w:r>
            <w:r w:rsidR="00B6152A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i/lub nieruchomości</w:t>
            </w:r>
            <w:r w:rsidR="00B852D4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  <w:r w:rsidR="005B68A8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sfinansowanych (w całości lub części) </w:t>
            </w:r>
            <w:r w:rsidR="00B6152A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ze środków publicznych</w:t>
            </w:r>
            <w:r w:rsidR="00E95C6A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.</w:t>
            </w:r>
            <w:r w:rsidR="005B68A8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</w:tr>
      <w:tr w:rsidR="0056739E" w:rsidRPr="0056739E" w14:paraId="377A36AF" w14:textId="77777777" w:rsidTr="00F91FC0">
        <w:tc>
          <w:tcPr>
            <w:tcW w:w="11114" w:type="dxa"/>
            <w:gridSpan w:val="53"/>
            <w:tcBorders>
              <w:top w:val="nil"/>
              <w:left w:val="nil"/>
              <w:bottom w:val="single" w:sz="18" w:space="0" w:color="003C7D"/>
              <w:right w:val="nil"/>
            </w:tcBorders>
            <w:vAlign w:val="center"/>
          </w:tcPr>
          <w:p w14:paraId="38C9F9A0" w14:textId="77777777" w:rsidR="00F91FC0" w:rsidRPr="0056739E" w:rsidRDefault="00F91FC0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56739E" w:rsidRPr="0056739E" w14:paraId="2B792E15" w14:textId="77777777" w:rsidTr="005B6F36">
        <w:tc>
          <w:tcPr>
            <w:tcW w:w="11114" w:type="dxa"/>
            <w:gridSpan w:val="53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2B792E14" w14:textId="77777777" w:rsidR="00FE430F" w:rsidRPr="0056739E" w:rsidRDefault="00FE430F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56739E" w:rsidRPr="0056739E" w14:paraId="2B792E17" w14:textId="77777777" w:rsidTr="003864AA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16" w14:textId="77777777" w:rsidR="00FE430F" w:rsidRPr="0056739E" w:rsidRDefault="00FE430F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IV. INFORMACJE O FIRMIE</w:t>
            </w:r>
          </w:p>
        </w:tc>
      </w:tr>
      <w:tr w:rsidR="0056739E" w:rsidRPr="0056739E" w14:paraId="2B792E19" w14:textId="77777777" w:rsidTr="003864AA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18" w14:textId="77777777" w:rsidR="00FE430F" w:rsidRPr="0056739E" w:rsidRDefault="00FE430F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56739E" w:rsidRPr="0056739E" w14:paraId="2B792E25" w14:textId="77777777" w:rsidTr="00420D6C">
        <w:tc>
          <w:tcPr>
            <w:tcW w:w="289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1A" w14:textId="77777777" w:rsidR="00736BF3" w:rsidRPr="0056739E" w:rsidRDefault="00736BF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Czy sporządza sprawozdanie skonsolidowane? 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1B" w14:textId="77777777" w:rsidR="00736BF3" w:rsidRPr="0056739E" w:rsidRDefault="00736BF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roczne</w:t>
            </w:r>
          </w:p>
        </w:tc>
        <w:tc>
          <w:tcPr>
            <w:tcW w:w="45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1C" w14:textId="223B38E0" w:rsidR="00736BF3" w:rsidRPr="0056739E" w:rsidRDefault="00000000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473951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A48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1D" w14:textId="77777777" w:rsidR="00736BF3" w:rsidRPr="0056739E" w:rsidRDefault="00736BF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  <w:tc>
          <w:tcPr>
            <w:tcW w:w="45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1E" w14:textId="32921420" w:rsidR="00736BF3" w:rsidRPr="0056739E" w:rsidRDefault="00000000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692585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5D9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90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1F" w14:textId="77777777" w:rsidR="00736BF3" w:rsidRPr="0056739E" w:rsidRDefault="00736BF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  <w:tc>
          <w:tcPr>
            <w:tcW w:w="138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20" w14:textId="77777777" w:rsidR="00736BF3" w:rsidRPr="0056739E" w:rsidRDefault="00736BF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śródroczne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21" w14:textId="42EAF2F7" w:rsidR="00736BF3" w:rsidRPr="0056739E" w:rsidRDefault="00000000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2009405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5D9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6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22" w14:textId="77777777" w:rsidR="00736BF3" w:rsidRPr="0056739E" w:rsidRDefault="00736BF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23" w14:textId="53E2BC33" w:rsidR="00736BF3" w:rsidRPr="0056739E" w:rsidRDefault="00000000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925000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5D9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184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24" w14:textId="77777777" w:rsidR="00736BF3" w:rsidRPr="0056739E" w:rsidRDefault="00736BF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2B792E27" w14:textId="77777777" w:rsidTr="003864AA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26" w14:textId="77777777" w:rsidR="006020BC" w:rsidRPr="0056739E" w:rsidRDefault="006020BC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56739E" w:rsidRPr="0056739E" w14:paraId="2B792E29" w14:textId="77777777" w:rsidTr="003864AA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28" w14:textId="77777777" w:rsidR="004C2DC0" w:rsidRPr="0056739E" w:rsidRDefault="004C2DC0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Amortyzacja za ostatnie dwa lata</w:t>
            </w:r>
            <w:r w:rsidR="00D41B64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: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</w:tr>
      <w:tr w:rsidR="0056739E" w:rsidRPr="0056739E" w14:paraId="2B792E2B" w14:textId="77777777" w:rsidTr="003864AA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2A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56739E" w:rsidRPr="0056739E" w14:paraId="2B792E3A" w14:textId="77777777" w:rsidTr="00420D6C">
        <w:trPr>
          <w:trHeight w:val="255"/>
        </w:trPr>
        <w:tc>
          <w:tcPr>
            <w:tcW w:w="271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2C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Sprawozdanie jednostkowe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2355"/>
            </w:tcBorders>
            <w:vAlign w:val="center"/>
          </w:tcPr>
          <w:p w14:paraId="2B792E2D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0" w:type="dxa"/>
            <w:gridSpan w:val="2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2B792E2E" w14:textId="77777777" w:rsidR="00495D7E" w:rsidRPr="0056739E" w:rsidRDefault="0098150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495D7E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27" w:type="dxa"/>
            <w:gridSpan w:val="2"/>
            <w:tcBorders>
              <w:top w:val="nil"/>
              <w:left w:val="single" w:sz="4" w:space="0" w:color="002355"/>
              <w:bottom w:val="nil"/>
              <w:right w:val="single" w:sz="4" w:space="0" w:color="002355"/>
            </w:tcBorders>
            <w:vAlign w:val="center"/>
          </w:tcPr>
          <w:p w14:paraId="2B792E2F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4" w:type="dxa"/>
            <w:gridSpan w:val="9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2B792E30" w14:textId="77777777" w:rsidR="00495D7E" w:rsidRPr="0056739E" w:rsidRDefault="0098150D" w:rsidP="005A08AD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495D7E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gridSpan w:val="5"/>
            <w:tcBorders>
              <w:top w:val="nil"/>
              <w:left w:val="single" w:sz="4" w:space="0" w:color="002355"/>
              <w:bottom w:val="nil"/>
              <w:right w:val="nil"/>
            </w:tcBorders>
            <w:vAlign w:val="center"/>
          </w:tcPr>
          <w:p w14:paraId="2B792E31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nil"/>
              <w:right w:val="single" w:sz="4" w:space="0" w:color="002355"/>
            </w:tcBorders>
            <w:vAlign w:val="center"/>
          </w:tcPr>
          <w:p w14:paraId="2B792E32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1" w:type="dxa"/>
            <w:gridSpan w:val="4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2B792E33" w14:textId="77777777" w:rsidR="00495D7E" w:rsidRPr="0056739E" w:rsidRDefault="0098150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495D7E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27" w:type="dxa"/>
            <w:tcBorders>
              <w:top w:val="nil"/>
              <w:left w:val="single" w:sz="4" w:space="0" w:color="002355"/>
              <w:bottom w:val="nil"/>
              <w:right w:val="single" w:sz="4" w:space="0" w:color="002355"/>
            </w:tcBorders>
            <w:vAlign w:val="center"/>
          </w:tcPr>
          <w:p w14:paraId="2B792E34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2B792E35" w14:textId="77777777" w:rsidR="00495D7E" w:rsidRPr="0056739E" w:rsidRDefault="0098150D" w:rsidP="003864AA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495D7E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2355"/>
              <w:bottom w:val="nil"/>
              <w:right w:val="nil"/>
            </w:tcBorders>
            <w:vAlign w:val="center"/>
          </w:tcPr>
          <w:p w14:paraId="2B792E36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37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 dotyczy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38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39" w14:textId="395C597B" w:rsidR="00495D7E" w:rsidRPr="0056739E" w:rsidRDefault="00000000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62376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5D9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</w:tr>
      <w:tr w:rsidR="0056739E" w:rsidRPr="0056739E" w14:paraId="2B792E3C" w14:textId="77777777" w:rsidTr="003864AA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3B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4"/>
                <w:szCs w:val="4"/>
              </w:rPr>
            </w:pPr>
          </w:p>
        </w:tc>
      </w:tr>
      <w:tr w:rsidR="0056739E" w:rsidRPr="0056739E" w14:paraId="2B792E4A" w14:textId="77777777" w:rsidTr="00420D6C">
        <w:trPr>
          <w:trHeight w:val="255"/>
        </w:trPr>
        <w:tc>
          <w:tcPr>
            <w:tcW w:w="271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3D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Sprawozdanie skonsolidowane 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2355"/>
            </w:tcBorders>
            <w:vAlign w:val="center"/>
          </w:tcPr>
          <w:p w14:paraId="2B792E3E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0" w:type="dxa"/>
            <w:gridSpan w:val="2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2B792E3F" w14:textId="77777777" w:rsidR="00495D7E" w:rsidRPr="0056739E" w:rsidRDefault="0098150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495D7E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27" w:type="dxa"/>
            <w:gridSpan w:val="2"/>
            <w:tcBorders>
              <w:top w:val="nil"/>
              <w:left w:val="single" w:sz="4" w:space="0" w:color="002355"/>
              <w:bottom w:val="nil"/>
              <w:right w:val="single" w:sz="4" w:space="0" w:color="002355"/>
            </w:tcBorders>
            <w:vAlign w:val="center"/>
          </w:tcPr>
          <w:p w14:paraId="2B792E40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4" w:type="dxa"/>
            <w:gridSpan w:val="9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2B792E41" w14:textId="77777777" w:rsidR="00495D7E" w:rsidRPr="0056739E" w:rsidRDefault="0098150D" w:rsidP="00BA2C97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495D7E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1" w:type="dxa"/>
            <w:gridSpan w:val="5"/>
            <w:tcBorders>
              <w:top w:val="nil"/>
              <w:left w:val="single" w:sz="4" w:space="0" w:color="002355"/>
              <w:bottom w:val="nil"/>
              <w:right w:val="nil"/>
            </w:tcBorders>
            <w:vAlign w:val="center"/>
          </w:tcPr>
          <w:p w14:paraId="2B792E42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nil"/>
              <w:right w:val="single" w:sz="4" w:space="0" w:color="002355"/>
            </w:tcBorders>
            <w:vAlign w:val="center"/>
          </w:tcPr>
          <w:p w14:paraId="2B792E43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rok</w:t>
            </w:r>
          </w:p>
        </w:tc>
        <w:tc>
          <w:tcPr>
            <w:tcW w:w="681" w:type="dxa"/>
            <w:gridSpan w:val="4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2B792E44" w14:textId="77777777" w:rsidR="00495D7E" w:rsidRPr="0056739E" w:rsidRDefault="0098150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495D7E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27" w:type="dxa"/>
            <w:tcBorders>
              <w:top w:val="nil"/>
              <w:left w:val="single" w:sz="4" w:space="0" w:color="002355"/>
              <w:bottom w:val="nil"/>
              <w:right w:val="single" w:sz="4" w:space="0" w:color="002355"/>
            </w:tcBorders>
            <w:vAlign w:val="center"/>
          </w:tcPr>
          <w:p w14:paraId="2B792E45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2B792E46" w14:textId="77777777" w:rsidR="00495D7E" w:rsidRPr="0056739E" w:rsidRDefault="0098150D" w:rsidP="003864AA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begin">
                <w:ffData>
                  <w:name w:val="Tekst371"/>
                  <w:enabled/>
                  <w:calcOnExit w:val="0"/>
                  <w:textInput/>
                </w:ffData>
              </w:fldChar>
            </w:r>
            <w:r w:rsidR="00495D7E"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separate"/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="00495D7E" w:rsidRPr="0056739E">
              <w:rPr>
                <w:rFonts w:ascii="Source Sans Pro" w:hAnsi="Source Sans Pro" w:cs="Tahoma"/>
                <w:bCs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2355"/>
              <w:bottom w:val="nil"/>
              <w:right w:val="nil"/>
            </w:tcBorders>
            <w:vAlign w:val="center"/>
          </w:tcPr>
          <w:p w14:paraId="2B792E47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PLN</w:t>
            </w:r>
          </w:p>
        </w:tc>
        <w:tc>
          <w:tcPr>
            <w:tcW w:w="136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48" w14:textId="77777777" w:rsidR="00495D7E" w:rsidRPr="0056739E" w:rsidRDefault="00495D7E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 dotyczy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49" w14:textId="0208918C" w:rsidR="00495D7E" w:rsidRPr="0056739E" w:rsidRDefault="00000000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2141338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5D9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</w:p>
        </w:tc>
      </w:tr>
      <w:tr w:rsidR="0056739E" w:rsidRPr="0056739E" w14:paraId="2B792E4C" w14:textId="77777777" w:rsidTr="002D6CCA">
        <w:tc>
          <w:tcPr>
            <w:tcW w:w="11114" w:type="dxa"/>
            <w:gridSpan w:val="53"/>
            <w:tcBorders>
              <w:top w:val="nil"/>
              <w:left w:val="nil"/>
              <w:bottom w:val="single" w:sz="4" w:space="0" w:color="002355"/>
              <w:right w:val="nil"/>
            </w:tcBorders>
            <w:vAlign w:val="center"/>
          </w:tcPr>
          <w:p w14:paraId="2B792E4B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56739E" w:rsidRPr="0056739E" w14:paraId="2B792E4E" w14:textId="77777777" w:rsidTr="002D6CCA">
        <w:tc>
          <w:tcPr>
            <w:tcW w:w="11114" w:type="dxa"/>
            <w:gridSpan w:val="53"/>
            <w:tcBorders>
              <w:top w:val="single" w:sz="4" w:space="0" w:color="002355"/>
              <w:left w:val="nil"/>
              <w:bottom w:val="nil"/>
              <w:right w:val="nil"/>
            </w:tcBorders>
            <w:vAlign w:val="center"/>
          </w:tcPr>
          <w:p w14:paraId="2B792E4D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56739E" w:rsidRPr="0056739E" w14:paraId="2B792E56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55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56739E" w:rsidRPr="0056739E" w14:paraId="2B792E5C" w14:textId="77777777" w:rsidTr="00420D6C">
        <w:trPr>
          <w:trHeight w:val="255"/>
        </w:trPr>
        <w:tc>
          <w:tcPr>
            <w:tcW w:w="411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57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Zaległości wobec US, ZUS, Skarbu Państwa*</w:t>
            </w:r>
          </w:p>
        </w:tc>
        <w:bookmarkStart w:id="0" w:name="Wybór14"/>
        <w:tc>
          <w:tcPr>
            <w:tcW w:w="4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58" w14:textId="67C5F80E" w:rsidR="005A08AD" w:rsidRPr="0056739E" w:rsidRDefault="00000000" w:rsidP="00FF5B10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445540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C213C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  <w:bookmarkEnd w:id="0"/>
          </w:p>
        </w:tc>
        <w:tc>
          <w:tcPr>
            <w:tcW w:w="159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59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Nie</w:t>
            </w:r>
          </w:p>
        </w:tc>
        <w:bookmarkStart w:id="1" w:name="Wybór15"/>
        <w:tc>
          <w:tcPr>
            <w:tcW w:w="4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5A" w14:textId="658788F1" w:rsidR="005A08AD" w:rsidRPr="0056739E" w:rsidRDefault="00000000" w:rsidP="00FF5B10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950896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5D9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 xml:space="preserve"> </w:t>
            </w:r>
            <w:bookmarkEnd w:id="1"/>
          </w:p>
        </w:tc>
        <w:tc>
          <w:tcPr>
            <w:tcW w:w="4499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5B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Tak</w:t>
            </w:r>
          </w:p>
        </w:tc>
      </w:tr>
      <w:tr w:rsidR="0056739E" w:rsidRPr="0056739E" w14:paraId="2B792E5E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5D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56739E" w:rsidRPr="0056739E" w14:paraId="2B792E60" w14:textId="77777777" w:rsidTr="005B6F36">
        <w:tblPrEx>
          <w:tblBorders>
            <w:bottom w:val="none" w:sz="0" w:space="0" w:color="auto"/>
          </w:tblBorders>
        </w:tblPrEx>
        <w:tc>
          <w:tcPr>
            <w:tcW w:w="11114" w:type="dxa"/>
            <w:gridSpan w:val="53"/>
          </w:tcPr>
          <w:p w14:paraId="2B792E5F" w14:textId="77777777" w:rsidR="005A08AD" w:rsidRPr="0056739E" w:rsidRDefault="005A08AD" w:rsidP="00FF5B10">
            <w:pPr>
              <w:pStyle w:val="PZUNiebieskiiTahoma"/>
              <w:ind w:left="170" w:right="6"/>
              <w:rPr>
                <w:rFonts w:ascii="Source Sans Pro" w:hAnsi="Source Sans Pro" w:cs="Tahoma"/>
                <w:color w:val="003C7D"/>
              </w:rPr>
            </w:pPr>
            <w:r w:rsidRPr="0056739E">
              <w:rPr>
                <w:rFonts w:ascii="Source Sans Pro" w:hAnsi="Source Sans Pro" w:cs="Tahoma"/>
                <w:color w:val="003C7D"/>
                <w:sz w:val="14"/>
              </w:rPr>
              <w:t>Jeśli tak, czy są decyzje administracyjne regulujące spłatę zadłużenia – prosimy załączyć kopie decyzji wraz z informacją o stopniu realizacji.</w:t>
            </w:r>
          </w:p>
        </w:tc>
      </w:tr>
      <w:tr w:rsidR="0056739E" w:rsidRPr="0056739E" w14:paraId="2B792E62" w14:textId="77777777" w:rsidTr="005B6F36">
        <w:tblPrEx>
          <w:tblBorders>
            <w:bottom w:val="none" w:sz="0" w:space="0" w:color="auto"/>
          </w:tblBorders>
        </w:tblPrEx>
        <w:tc>
          <w:tcPr>
            <w:tcW w:w="11114" w:type="dxa"/>
            <w:gridSpan w:val="53"/>
          </w:tcPr>
          <w:p w14:paraId="2B792E61" w14:textId="77777777" w:rsidR="005A08AD" w:rsidRPr="001D61D3" w:rsidRDefault="005A08AD" w:rsidP="00FF5B10">
            <w:pPr>
              <w:pStyle w:val="PZUNiebieskiiTahoma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E6F" w14:textId="77777777" w:rsidTr="00420D6C">
        <w:tc>
          <w:tcPr>
            <w:tcW w:w="130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2B792E6D" w14:textId="77777777" w:rsidR="005A08AD" w:rsidRPr="001D61D3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  <w:tc>
          <w:tcPr>
            <w:tcW w:w="9807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6E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56739E" w:rsidRPr="0056739E" w14:paraId="2B792E7D" w14:textId="77777777" w:rsidTr="005B6F36">
        <w:tc>
          <w:tcPr>
            <w:tcW w:w="11114" w:type="dxa"/>
            <w:gridSpan w:val="53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2B792E7C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56739E" w:rsidRPr="0056739E" w14:paraId="2B792E7F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10997" w:type="dxa"/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5785"/>
              <w:gridCol w:w="5212"/>
            </w:tblGrid>
            <w:tr w:rsidR="0056739E" w:rsidRPr="0056739E" w14:paraId="11C414A9" w14:textId="77777777" w:rsidTr="00420D6C">
              <w:tc>
                <w:tcPr>
                  <w:tcW w:w="5785" w:type="dxa"/>
                  <w:tcBorders>
                    <w:right w:val="single" w:sz="4" w:space="0" w:color="003C7D"/>
                  </w:tcBorders>
                </w:tcPr>
                <w:p w14:paraId="36EC729C" w14:textId="77777777" w:rsidR="00420D6C" w:rsidRPr="0056739E" w:rsidRDefault="00420D6C" w:rsidP="00420D6C">
                  <w:pPr>
                    <w:pStyle w:val="PZUNiebieskiiTahoma"/>
                    <w:rPr>
                      <w:rFonts w:ascii="Source Sans Pro" w:hAnsi="Source Sans Pro" w:cs="Tahoma"/>
                      <w:color w:val="003C7D"/>
                    </w:rPr>
                  </w:pPr>
                  <w:r w:rsidRPr="0056739E">
                    <w:rPr>
                      <w:rFonts w:ascii="Source Sans Pro" w:hAnsi="Source Sans Pro" w:cs="Tahoma"/>
                      <w:color w:val="003C7D"/>
                    </w:rPr>
                    <w:t>Zatrudnienie ogółem w osobach</w:t>
                  </w:r>
                </w:p>
              </w:tc>
              <w:tc>
                <w:tcPr>
                  <w:tcW w:w="5212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</w:tcPr>
                <w:p w14:paraId="27F58A36" w14:textId="77777777" w:rsidR="00420D6C" w:rsidRPr="0056739E" w:rsidRDefault="00420D6C" w:rsidP="00420D6C">
                  <w:pPr>
                    <w:pStyle w:val="PZUNiebieskiiTahoma"/>
                    <w:rPr>
                      <w:rFonts w:ascii="Source Sans Pro" w:hAnsi="Source Sans Pro" w:cs="Tahoma"/>
                      <w:color w:val="003C7D"/>
                    </w:rPr>
                  </w:pPr>
                  <w:r w:rsidRPr="0056739E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begin">
                      <w:ffData>
                        <w:name w:val="Tekst371"/>
                        <w:enabled/>
                        <w:calcOnExit w:val="0"/>
                        <w:textInput/>
                      </w:ffData>
                    </w:fldChar>
                  </w:r>
                  <w:r w:rsidRPr="0056739E">
                    <w:rPr>
                      <w:rFonts w:ascii="Source Sans Pro" w:hAnsi="Source Sans Pro" w:cs="Tahoma"/>
                      <w:bCs/>
                      <w:color w:val="003C7D"/>
                    </w:rPr>
                    <w:instrText xml:space="preserve"> FORMTEXT </w:instrText>
                  </w:r>
                  <w:r w:rsidRPr="0056739E">
                    <w:rPr>
                      <w:rFonts w:ascii="Source Sans Pro" w:hAnsi="Source Sans Pro" w:cs="Tahoma"/>
                      <w:bCs/>
                      <w:color w:val="003C7D"/>
                    </w:rPr>
                  </w:r>
                  <w:r w:rsidRPr="0056739E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separate"/>
                  </w:r>
                  <w:r w:rsidRPr="0056739E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bCs/>
                      <w:noProof/>
                      <w:color w:val="003C7D"/>
                    </w:rPr>
                    <w:t> </w:t>
                  </w:r>
                  <w:r w:rsidRPr="0056739E">
                    <w:rPr>
                      <w:rFonts w:ascii="Source Sans Pro" w:hAnsi="Source Sans Pro" w:cs="Tahoma"/>
                      <w:bCs/>
                      <w:color w:val="003C7D"/>
                    </w:rPr>
                    <w:fldChar w:fldCharType="end"/>
                  </w:r>
                </w:p>
              </w:tc>
            </w:tr>
          </w:tbl>
          <w:p w14:paraId="601FA472" w14:textId="77777777" w:rsidR="00420D6C" w:rsidRPr="001D61D3" w:rsidRDefault="00420D6C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4"/>
                <w:szCs w:val="4"/>
              </w:rPr>
            </w:pPr>
          </w:p>
          <w:p w14:paraId="2B792E7E" w14:textId="196462F5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Bank obsługujący główny rachunek bieżący</w:t>
            </w:r>
          </w:p>
        </w:tc>
      </w:tr>
      <w:tr w:rsidR="0056739E" w:rsidRPr="0056739E" w14:paraId="2B792E81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80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3"/>
                <w:szCs w:val="3"/>
              </w:rPr>
            </w:pPr>
          </w:p>
        </w:tc>
      </w:tr>
      <w:tr w:rsidR="0056739E" w:rsidRPr="0056739E" w14:paraId="2B792EA0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9F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6"/>
                <w:szCs w:val="6"/>
              </w:rPr>
            </w:pPr>
          </w:p>
        </w:tc>
      </w:tr>
      <w:tr w:rsidR="0056739E" w:rsidRPr="0056739E" w14:paraId="2B792EA3" w14:textId="77777777" w:rsidTr="00420D6C">
        <w:trPr>
          <w:trHeight w:val="255"/>
        </w:trPr>
        <w:tc>
          <w:tcPr>
            <w:tcW w:w="1272" w:type="dxa"/>
            <w:gridSpan w:val="3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2B792EA1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Nazwa banku</w:t>
            </w:r>
          </w:p>
        </w:tc>
        <w:tc>
          <w:tcPr>
            <w:tcW w:w="9842" w:type="dxa"/>
            <w:gridSpan w:val="5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A2" w14:textId="77777777" w:rsidR="005A08AD" w:rsidRPr="0056739E" w:rsidRDefault="0098150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A08AD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A08AD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A08AD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A08AD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A08AD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A08AD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B792EA5" w14:textId="77777777" w:rsidTr="00495D7E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A4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EA7" w14:textId="77777777" w:rsidTr="00495D7E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A6" w14:textId="2BEAAAFB" w:rsidR="005A08AD" w:rsidRPr="001D61D3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i/>
                <w:color w:val="003C7D"/>
                <w:sz w:val="3"/>
                <w:szCs w:val="3"/>
              </w:rPr>
            </w:pPr>
          </w:p>
        </w:tc>
      </w:tr>
      <w:tr w:rsidR="0056739E" w:rsidRPr="0056739E" w14:paraId="2B792EA9" w14:textId="77777777" w:rsidTr="00495D7E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A8" w14:textId="77777777" w:rsidR="005A08AD" w:rsidRPr="001D61D3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2EAB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AA" w14:textId="013CC3FF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Zobowiązania z tytułu zaciągniętych kredytów bankowych</w:t>
            </w:r>
            <w:r w:rsidR="00FE18E6"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 xml:space="preserve"> (w tym rachunki bieżące)</w:t>
            </w:r>
            <w:r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, pożyczek, leasingu**</w:t>
            </w:r>
            <w:r w:rsidR="00D56058"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 xml:space="preserve"> </w:t>
            </w:r>
            <w:r w:rsidR="00D56058" w:rsidRPr="0056739E">
              <w:rPr>
                <w:rFonts w:ascii="Source Sans Pro" w:hAnsi="Source Sans Pro" w:cs="Tahoma"/>
                <w:bCs/>
                <w:i/>
                <w:color w:val="003C7D"/>
                <w:sz w:val="18"/>
                <w:szCs w:val="18"/>
              </w:rPr>
              <w:t>(według stanu na koniec miesiąca)</w:t>
            </w:r>
          </w:p>
        </w:tc>
      </w:tr>
      <w:tr w:rsidR="0056739E" w:rsidRPr="0056739E" w14:paraId="2B792EAD" w14:textId="77777777" w:rsidTr="00634039">
        <w:tc>
          <w:tcPr>
            <w:tcW w:w="11114" w:type="dxa"/>
            <w:gridSpan w:val="53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2B792EAC" w14:textId="77777777" w:rsidR="005A08AD" w:rsidRPr="0056739E" w:rsidRDefault="005A08AD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5"/>
                <w:szCs w:val="5"/>
              </w:rPr>
            </w:pPr>
          </w:p>
        </w:tc>
      </w:tr>
      <w:tr w:rsidR="0056739E" w:rsidRPr="0056739E" w14:paraId="2B792EBE" w14:textId="77777777" w:rsidTr="00420D6C">
        <w:tc>
          <w:tcPr>
            <w:tcW w:w="1583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AE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Kredytodawca /</w:t>
            </w:r>
          </w:p>
          <w:p w14:paraId="2B792EAF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Pożyczkodawca /</w:t>
            </w:r>
          </w:p>
          <w:p w14:paraId="2B792EB0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Leasingodawca</w:t>
            </w:r>
          </w:p>
        </w:tc>
        <w:tc>
          <w:tcPr>
            <w:tcW w:w="158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B1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Kredytu /</w:t>
            </w:r>
          </w:p>
          <w:p w14:paraId="2B792EB2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Pożyczki</w:t>
            </w:r>
          </w:p>
          <w:p w14:paraId="2B792EB3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/Leasingu</w:t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B4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</w:t>
            </w:r>
          </w:p>
          <w:p w14:paraId="2B792EB5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i waluta</w:t>
            </w:r>
          </w:p>
        </w:tc>
        <w:tc>
          <w:tcPr>
            <w:tcW w:w="1361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B6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</w:t>
            </w:r>
          </w:p>
          <w:p w14:paraId="2B792EB7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aktualnego</w:t>
            </w:r>
          </w:p>
          <w:p w14:paraId="2B792EB8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zadłużenia</w:t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B9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</w:t>
            </w:r>
          </w:p>
          <w:p w14:paraId="2B792EBA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obowiązywania</w:t>
            </w:r>
          </w:p>
          <w:p w14:paraId="2B792EBB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umowy</w:t>
            </w:r>
          </w:p>
        </w:tc>
        <w:tc>
          <w:tcPr>
            <w:tcW w:w="1588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BC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Rodzaj zabezpieczeń</w:t>
            </w:r>
          </w:p>
        </w:tc>
        <w:tc>
          <w:tcPr>
            <w:tcW w:w="2045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BD" w14:textId="77777777" w:rsidR="00634039" w:rsidRPr="0056739E" w:rsidRDefault="00634039" w:rsidP="00634039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Aktualna wartość zabezpieczeń</w:t>
            </w:r>
          </w:p>
        </w:tc>
      </w:tr>
      <w:tr w:rsidR="0056739E" w:rsidRPr="0056739E" w14:paraId="2B792EC6" w14:textId="77777777" w:rsidTr="00420D6C">
        <w:trPr>
          <w:trHeight w:val="255"/>
        </w:trPr>
        <w:tc>
          <w:tcPr>
            <w:tcW w:w="1583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BF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0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1" w14:textId="77777777" w:rsidR="00CF1F89" w:rsidRPr="0056739E" w:rsidRDefault="0098150D" w:rsidP="00CF1F89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2" w14:textId="77777777" w:rsidR="00CF1F89" w:rsidRPr="0056739E" w:rsidRDefault="0098150D" w:rsidP="00CF1F89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3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4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45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5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B792ECE" w14:textId="77777777" w:rsidTr="00420D6C">
        <w:trPr>
          <w:trHeight w:val="255"/>
        </w:trPr>
        <w:tc>
          <w:tcPr>
            <w:tcW w:w="1583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7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8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9" w14:textId="77777777" w:rsidR="00CF1F89" w:rsidRPr="0056739E" w:rsidRDefault="0098150D" w:rsidP="00CF1F89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A" w14:textId="77777777" w:rsidR="00CF1F89" w:rsidRPr="0056739E" w:rsidRDefault="0098150D" w:rsidP="00CF1F89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B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C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45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D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B792ED6" w14:textId="77777777" w:rsidTr="00420D6C">
        <w:trPr>
          <w:trHeight w:val="255"/>
        </w:trPr>
        <w:tc>
          <w:tcPr>
            <w:tcW w:w="1583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CF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D0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D1" w14:textId="77777777" w:rsidR="00CF1F89" w:rsidRPr="0056739E" w:rsidRDefault="0098150D" w:rsidP="00CF1F89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D2" w14:textId="77777777" w:rsidR="00CF1F89" w:rsidRPr="0056739E" w:rsidRDefault="0098150D" w:rsidP="00CF1F89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D3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D4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45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D5" w14:textId="77777777" w:rsidR="00CF1F89" w:rsidRPr="0056739E" w:rsidRDefault="0098150D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F1F89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CF1F89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E5397FD" w14:textId="77777777" w:rsidTr="00420D6C">
        <w:trPr>
          <w:trHeight w:val="255"/>
        </w:trPr>
        <w:tc>
          <w:tcPr>
            <w:tcW w:w="1583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4528902" w14:textId="661C84AF" w:rsidR="00B973C3" w:rsidRPr="0056739E" w:rsidRDefault="00B973C3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D5EDB62" w14:textId="6F1B20F6" w:rsidR="00B973C3" w:rsidRPr="0056739E" w:rsidRDefault="00B973C3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B130749" w14:textId="7ECC7313" w:rsidR="00B973C3" w:rsidRPr="0056739E" w:rsidRDefault="00B973C3" w:rsidP="00CF1F89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40B3656" w14:textId="0467ADE5" w:rsidR="00B973C3" w:rsidRPr="0056739E" w:rsidRDefault="00B973C3" w:rsidP="00CF1F89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3071A2" w14:textId="1886E5C3" w:rsidR="00B973C3" w:rsidRPr="0056739E" w:rsidRDefault="00B973C3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6843F5F" w14:textId="0A292CD4" w:rsidR="00B973C3" w:rsidRPr="0056739E" w:rsidRDefault="00B973C3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45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A801287" w14:textId="68A98353" w:rsidR="00B973C3" w:rsidRPr="0056739E" w:rsidRDefault="00B973C3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0DD3E8A4" w14:textId="77777777" w:rsidTr="00420D6C">
        <w:trPr>
          <w:trHeight w:val="255"/>
        </w:trPr>
        <w:tc>
          <w:tcPr>
            <w:tcW w:w="1583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B2C1B5B" w14:textId="5E851520" w:rsidR="00B973C3" w:rsidRPr="0056739E" w:rsidRDefault="00B973C3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62274A8" w14:textId="32886722" w:rsidR="00B973C3" w:rsidRPr="0056739E" w:rsidRDefault="00B973C3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2E241F3" w14:textId="35E95C84" w:rsidR="00B973C3" w:rsidRPr="0056739E" w:rsidRDefault="00B973C3" w:rsidP="00CF1F89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61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D08D6DA" w14:textId="548F13A3" w:rsidR="00B973C3" w:rsidRPr="0056739E" w:rsidRDefault="00B973C3" w:rsidP="00CF1F89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7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7273F49" w14:textId="0FF12C55" w:rsidR="00B973C3" w:rsidRPr="0056739E" w:rsidRDefault="00B973C3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588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7B3C868" w14:textId="323E83BC" w:rsidR="00B973C3" w:rsidRPr="0056739E" w:rsidRDefault="00B973C3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045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71C2567" w14:textId="23508862" w:rsidR="00B973C3" w:rsidRPr="0056739E" w:rsidRDefault="00B973C3" w:rsidP="00CF1F89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B792ED8" w14:textId="77777777" w:rsidTr="005B6F36">
        <w:tc>
          <w:tcPr>
            <w:tcW w:w="11114" w:type="dxa"/>
            <w:gridSpan w:val="53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78369A69" w14:textId="77777777" w:rsidR="00B973C3" w:rsidRDefault="00B973C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Cs w:val="24"/>
              </w:rPr>
            </w:pPr>
          </w:p>
          <w:p w14:paraId="2B792ED7" w14:textId="607B609F" w:rsidR="001622F3" w:rsidRPr="00BA5414" w:rsidRDefault="001622F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Cs w:val="24"/>
              </w:rPr>
            </w:pPr>
          </w:p>
        </w:tc>
      </w:tr>
      <w:tr w:rsidR="0056739E" w:rsidRPr="0056739E" w14:paraId="2B792EDD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2B792EDC" w14:textId="77777777" w:rsidR="00B973C3" w:rsidRPr="0056739E" w:rsidRDefault="00B973C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5"/>
                <w:szCs w:val="5"/>
              </w:rPr>
            </w:pPr>
          </w:p>
        </w:tc>
      </w:tr>
      <w:tr w:rsidR="0056739E" w:rsidRPr="0056739E" w14:paraId="2B792EDF" w14:textId="77777777" w:rsidTr="005B6F36">
        <w:tc>
          <w:tcPr>
            <w:tcW w:w="11114" w:type="dxa"/>
            <w:gridSpan w:val="53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2B792EDE" w14:textId="77777777" w:rsidR="00B973C3" w:rsidRPr="0056739E" w:rsidRDefault="00B973C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2B792EE1" w14:textId="77777777" w:rsidTr="005B6F36">
        <w:tc>
          <w:tcPr>
            <w:tcW w:w="11114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EE0" w14:textId="4B43C080" w:rsidR="00B973C3" w:rsidRPr="0056739E" w:rsidRDefault="00B973C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lastRenderedPageBreak/>
              <w:t>Zobowiązania warunkowe (gwarancje, poręczenia)**</w:t>
            </w:r>
          </w:p>
        </w:tc>
      </w:tr>
      <w:tr w:rsidR="0056739E" w:rsidRPr="0056739E" w14:paraId="2B792EE3" w14:textId="77777777" w:rsidTr="0005082C">
        <w:tc>
          <w:tcPr>
            <w:tcW w:w="11114" w:type="dxa"/>
            <w:gridSpan w:val="53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2B792EE2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2B792EE5" w14:textId="77777777" w:rsidTr="0005082C">
        <w:tc>
          <w:tcPr>
            <w:tcW w:w="1111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E4" w14:textId="000B7AF2" w:rsidR="00B973C3" w:rsidRPr="0056739E" w:rsidRDefault="00A731B3" w:rsidP="00BF252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Gwarancje bankowe i ubezpieczeniowe posiadane poza PZU</w:t>
            </w:r>
            <w:r w:rsidR="00B973C3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  <w:r w:rsidR="00B973C3" w:rsidRPr="0056739E">
              <w:rPr>
                <w:rFonts w:ascii="Source Sans Pro" w:hAnsi="Source Sans Pro" w:cs="Tahoma"/>
                <w:i/>
                <w:color w:val="003C7D"/>
                <w:sz w:val="18"/>
                <w:szCs w:val="18"/>
              </w:rPr>
              <w:t>(według stanu na koniec miesiąca)</w:t>
            </w:r>
          </w:p>
        </w:tc>
      </w:tr>
      <w:tr w:rsidR="0056739E" w:rsidRPr="0056739E" w14:paraId="2B792EED" w14:textId="77777777" w:rsidTr="00420D6C">
        <w:tc>
          <w:tcPr>
            <w:tcW w:w="1346" w:type="dxa"/>
            <w:gridSpan w:val="5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2B792EE6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gwarancji</w:t>
            </w:r>
          </w:p>
        </w:tc>
        <w:tc>
          <w:tcPr>
            <w:tcW w:w="1351" w:type="dxa"/>
            <w:gridSpan w:val="3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2B792EE7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Gwarant</w:t>
            </w:r>
          </w:p>
        </w:tc>
        <w:tc>
          <w:tcPr>
            <w:tcW w:w="2702" w:type="dxa"/>
            <w:gridSpan w:val="1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E8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Limit</w:t>
            </w:r>
          </w:p>
        </w:tc>
        <w:tc>
          <w:tcPr>
            <w:tcW w:w="1351" w:type="dxa"/>
            <w:gridSpan w:val="8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2B792EE9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 umowy</w:t>
            </w:r>
          </w:p>
        </w:tc>
        <w:tc>
          <w:tcPr>
            <w:tcW w:w="1802" w:type="dxa"/>
            <w:gridSpan w:val="9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2B792EEA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Gwarancje poza limitem(pojedyncze) – łączna suma</w:t>
            </w:r>
          </w:p>
        </w:tc>
        <w:tc>
          <w:tcPr>
            <w:tcW w:w="1351" w:type="dxa"/>
            <w:gridSpan w:val="6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2B792EEB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zabezpieczeń</w:t>
            </w:r>
          </w:p>
        </w:tc>
        <w:tc>
          <w:tcPr>
            <w:tcW w:w="1211" w:type="dxa"/>
            <w:gridSpan w:val="3"/>
            <w:vMerge w:val="restart"/>
            <w:tcBorders>
              <w:top w:val="single" w:sz="4" w:space="0" w:color="003C7D"/>
              <w:left w:val="single" w:sz="4" w:space="0" w:color="003C7D"/>
              <w:right w:val="single" w:sz="4" w:space="0" w:color="003C7D"/>
            </w:tcBorders>
            <w:vAlign w:val="center"/>
          </w:tcPr>
          <w:p w14:paraId="2B792EEC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Aktualna wartość </w:t>
            </w:r>
            <w:r w:rsidRPr="0056739E">
              <w:rPr>
                <w:rFonts w:ascii="Source Sans Pro" w:hAnsi="Source Sans Pro" w:cs="Tahoma"/>
                <w:color w:val="003C7D"/>
                <w:sz w:val="17"/>
                <w:szCs w:val="17"/>
              </w:rPr>
              <w:t>zabezpieczeń</w:t>
            </w:r>
          </w:p>
        </w:tc>
      </w:tr>
      <w:tr w:rsidR="0056739E" w:rsidRPr="0056739E" w14:paraId="2B792EF6" w14:textId="77777777" w:rsidTr="00420D6C">
        <w:tc>
          <w:tcPr>
            <w:tcW w:w="1346" w:type="dxa"/>
            <w:gridSpan w:val="5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EE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51" w:type="dxa"/>
            <w:gridSpan w:val="3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EF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0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 (waluta)</w:t>
            </w:r>
          </w:p>
        </w:tc>
        <w:tc>
          <w:tcPr>
            <w:tcW w:w="1351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1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wykorzystanie (waluta)</w:t>
            </w:r>
          </w:p>
        </w:tc>
        <w:tc>
          <w:tcPr>
            <w:tcW w:w="1351" w:type="dxa"/>
            <w:gridSpan w:val="8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2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802" w:type="dxa"/>
            <w:gridSpan w:val="9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3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351" w:type="dxa"/>
            <w:gridSpan w:val="6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4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1211" w:type="dxa"/>
            <w:gridSpan w:val="3"/>
            <w:vMerge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5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</w:tr>
      <w:tr w:rsidR="0056739E" w:rsidRPr="0056739E" w14:paraId="2B792EFF" w14:textId="77777777" w:rsidTr="00420D6C">
        <w:trPr>
          <w:trHeight w:val="255"/>
        </w:trPr>
        <w:tc>
          <w:tcPr>
            <w:tcW w:w="1346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7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8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9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A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B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C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D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11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EFE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B792F08" w14:textId="77777777" w:rsidTr="00420D6C">
        <w:trPr>
          <w:trHeight w:val="255"/>
        </w:trPr>
        <w:tc>
          <w:tcPr>
            <w:tcW w:w="1346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0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1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2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3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4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5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6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11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7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B792F11" w14:textId="77777777" w:rsidTr="00420D6C">
        <w:trPr>
          <w:trHeight w:val="255"/>
        </w:trPr>
        <w:tc>
          <w:tcPr>
            <w:tcW w:w="1346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9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A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B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C" w14:textId="77777777" w:rsidR="00B973C3" w:rsidRPr="0056739E" w:rsidRDefault="00B973C3" w:rsidP="00BF252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D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E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0F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11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10" w14:textId="7777777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6CB72B81" w14:textId="77777777" w:rsidTr="00420D6C">
        <w:trPr>
          <w:trHeight w:val="255"/>
        </w:trPr>
        <w:tc>
          <w:tcPr>
            <w:tcW w:w="1346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E9EACC6" w14:textId="1C86BD53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85725A9" w14:textId="7819E5E0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24CAD5F" w14:textId="1494C295" w:rsidR="00B973C3" w:rsidRPr="0056739E" w:rsidRDefault="00B973C3" w:rsidP="00BF252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2A3DB58" w14:textId="29F97984" w:rsidR="00B973C3" w:rsidRPr="0056739E" w:rsidRDefault="00B973C3" w:rsidP="00BF252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322A3E6" w14:textId="62B776F2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2F67BCF" w14:textId="335B1262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4F87217" w14:textId="47DD05BB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11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A3DB78B" w14:textId="49342E11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5362DD16" w14:textId="77777777" w:rsidTr="00420D6C">
        <w:trPr>
          <w:trHeight w:val="255"/>
        </w:trPr>
        <w:tc>
          <w:tcPr>
            <w:tcW w:w="1346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D0CF030" w14:textId="66021CBD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4675C8B" w14:textId="7A156203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C562B0C" w14:textId="215E07C0" w:rsidR="00B973C3" w:rsidRPr="0056739E" w:rsidRDefault="00B973C3" w:rsidP="00BF252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0BE2A13" w14:textId="2F5C1190" w:rsidR="00B973C3" w:rsidRPr="0056739E" w:rsidRDefault="00B973C3" w:rsidP="00BF252E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A60F605" w14:textId="7A1A9FB8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802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CACC7F" w14:textId="6A6E50F3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351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3140432" w14:textId="252464E7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1211" w:type="dxa"/>
            <w:gridSpan w:val="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1F1C6C3" w14:textId="71D81318" w:rsidR="00B973C3" w:rsidRPr="0056739E" w:rsidRDefault="00B973C3" w:rsidP="005B6F36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B792F13" w14:textId="77777777" w:rsidTr="005B6F36">
        <w:tc>
          <w:tcPr>
            <w:tcW w:w="11114" w:type="dxa"/>
            <w:gridSpan w:val="53"/>
            <w:tcBorders>
              <w:top w:val="single" w:sz="4" w:space="0" w:color="003C7D"/>
              <w:left w:val="nil"/>
              <w:bottom w:val="single" w:sz="4" w:space="0" w:color="003C7D"/>
              <w:right w:val="nil"/>
            </w:tcBorders>
            <w:vAlign w:val="center"/>
          </w:tcPr>
          <w:p w14:paraId="2B792F12" w14:textId="77777777" w:rsidR="00B973C3" w:rsidRPr="0056739E" w:rsidRDefault="00B973C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2B792F15" w14:textId="77777777" w:rsidTr="005B6F36">
        <w:trPr>
          <w:trHeight w:val="255"/>
        </w:trPr>
        <w:tc>
          <w:tcPr>
            <w:tcW w:w="1111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14" w14:textId="77777777" w:rsidR="00B973C3" w:rsidRPr="0056739E" w:rsidRDefault="00B973C3" w:rsidP="00FF5B10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Poręczenia wystawione przez firmę</w:t>
            </w:r>
          </w:p>
        </w:tc>
      </w:tr>
      <w:tr w:rsidR="0056739E" w:rsidRPr="0056739E" w14:paraId="2B792F1A" w14:textId="77777777" w:rsidTr="00420D6C">
        <w:trPr>
          <w:trHeight w:val="255"/>
        </w:trPr>
        <w:tc>
          <w:tcPr>
            <w:tcW w:w="1877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16" w14:textId="77777777" w:rsidR="00B973C3" w:rsidRPr="0056739E" w:rsidRDefault="00B973C3" w:rsidP="00FF5B10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Kwota i waluta</w:t>
            </w:r>
          </w:p>
        </w:tc>
        <w:tc>
          <w:tcPr>
            <w:tcW w:w="3396" w:type="dxa"/>
            <w:gridSpan w:val="1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17" w14:textId="77777777" w:rsidR="00B973C3" w:rsidRPr="0056739E" w:rsidRDefault="00B973C3" w:rsidP="00FF5B10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Beneficjent</w:t>
            </w:r>
          </w:p>
        </w:tc>
        <w:tc>
          <w:tcPr>
            <w:tcW w:w="2773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18" w14:textId="77777777" w:rsidR="00B973C3" w:rsidRPr="0056739E" w:rsidRDefault="00B973C3" w:rsidP="00FF5B10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Za kogo</w:t>
            </w:r>
          </w:p>
        </w:tc>
        <w:tc>
          <w:tcPr>
            <w:tcW w:w="30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19" w14:textId="77777777" w:rsidR="00B973C3" w:rsidRPr="0056739E" w:rsidRDefault="00B973C3" w:rsidP="00FF5B10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Okres obowiązywania</w:t>
            </w:r>
          </w:p>
        </w:tc>
      </w:tr>
      <w:tr w:rsidR="0056739E" w:rsidRPr="0056739E" w14:paraId="2B792F1F" w14:textId="77777777" w:rsidTr="00420D6C">
        <w:trPr>
          <w:trHeight w:val="227"/>
        </w:trPr>
        <w:tc>
          <w:tcPr>
            <w:tcW w:w="1877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1B" w14:textId="77777777" w:rsidR="00B973C3" w:rsidRPr="0056739E" w:rsidRDefault="00B973C3" w:rsidP="0083291D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3396" w:type="dxa"/>
            <w:gridSpan w:val="1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1C" w14:textId="77777777" w:rsidR="00B973C3" w:rsidRPr="0056739E" w:rsidRDefault="00B973C3" w:rsidP="0083291D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2773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1D" w14:textId="77777777" w:rsidR="00B973C3" w:rsidRPr="0056739E" w:rsidRDefault="00B973C3" w:rsidP="0083291D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30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1E" w14:textId="77777777" w:rsidR="00B973C3" w:rsidRPr="0056739E" w:rsidRDefault="00B973C3" w:rsidP="0083291D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</w:tr>
      <w:tr w:rsidR="0056739E" w:rsidRPr="0056739E" w14:paraId="2B792F24" w14:textId="77777777" w:rsidTr="00420D6C">
        <w:trPr>
          <w:trHeight w:val="227"/>
        </w:trPr>
        <w:tc>
          <w:tcPr>
            <w:tcW w:w="1877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20" w14:textId="77777777" w:rsidR="00B973C3" w:rsidRPr="0056739E" w:rsidRDefault="00B973C3" w:rsidP="0083291D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3396" w:type="dxa"/>
            <w:gridSpan w:val="1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21" w14:textId="77777777" w:rsidR="00B973C3" w:rsidRPr="0056739E" w:rsidRDefault="00B973C3" w:rsidP="0083291D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2773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22" w14:textId="77777777" w:rsidR="00B973C3" w:rsidRPr="0056739E" w:rsidRDefault="00B973C3" w:rsidP="0083291D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30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23" w14:textId="77777777" w:rsidR="00B973C3" w:rsidRPr="0056739E" w:rsidRDefault="00B973C3" w:rsidP="0083291D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</w:tr>
      <w:tr w:rsidR="0056739E" w:rsidRPr="0056739E" w14:paraId="2B792F29" w14:textId="77777777" w:rsidTr="00420D6C">
        <w:trPr>
          <w:trHeight w:val="227"/>
        </w:trPr>
        <w:tc>
          <w:tcPr>
            <w:tcW w:w="1877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25" w14:textId="77777777" w:rsidR="00B973C3" w:rsidRPr="0056739E" w:rsidRDefault="00B973C3" w:rsidP="0083291D">
            <w:pPr>
              <w:autoSpaceDE w:val="0"/>
              <w:autoSpaceDN w:val="0"/>
              <w:adjustRightInd w:val="0"/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3396" w:type="dxa"/>
            <w:gridSpan w:val="1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26" w14:textId="77777777" w:rsidR="00B973C3" w:rsidRPr="0056739E" w:rsidRDefault="00B973C3" w:rsidP="0083291D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2773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27" w14:textId="77777777" w:rsidR="00B973C3" w:rsidRPr="0056739E" w:rsidRDefault="00B973C3" w:rsidP="0083291D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3068" w:type="dxa"/>
            <w:gridSpan w:val="1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2F28" w14:textId="77777777" w:rsidR="00B973C3" w:rsidRPr="0056739E" w:rsidRDefault="00B973C3" w:rsidP="0083291D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</w:tr>
      <w:tr w:rsidR="0056739E" w:rsidRPr="0056739E" w14:paraId="4F834379" w14:textId="77777777" w:rsidTr="00996669">
        <w:tc>
          <w:tcPr>
            <w:tcW w:w="11114" w:type="dxa"/>
            <w:gridSpan w:val="53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5AFDA3D7" w14:textId="77777777" w:rsidR="00996669" w:rsidRPr="0056739E" w:rsidRDefault="00996669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7B6DD985" w14:textId="77777777" w:rsidTr="00996669">
        <w:tc>
          <w:tcPr>
            <w:tcW w:w="11114" w:type="dxa"/>
            <w:gridSpan w:val="53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653D4ADC" w14:textId="77777777" w:rsidR="00996669" w:rsidRPr="0056739E" w:rsidRDefault="00996669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</w:tbl>
    <w:tbl>
      <w:tblPr>
        <w:tblpPr w:leftFromText="141" w:rightFromText="141" w:vertAnchor="text" w:tblpY="1"/>
        <w:tblOverlap w:val="never"/>
        <w:tblW w:w="11131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080" w:firstRow="0" w:lastRow="0" w:firstColumn="1" w:lastColumn="0" w:noHBand="0" w:noVBand="0"/>
      </w:tblPr>
      <w:tblGrid>
        <w:gridCol w:w="11131"/>
      </w:tblGrid>
      <w:tr w:rsidR="00D03EB2" w:rsidRPr="0056739E" w14:paraId="6983FF90" w14:textId="77777777" w:rsidTr="00B9330B">
        <w:tc>
          <w:tcPr>
            <w:tcW w:w="11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13E96" w14:textId="77777777" w:rsidR="00D03EB2" w:rsidRDefault="00D03EB2" w:rsidP="00560C33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  <w:tbl>
            <w:tblPr>
              <w:tblpPr w:leftFromText="141" w:rightFromText="141" w:vertAnchor="text" w:tblpY="1"/>
              <w:tblOverlap w:val="never"/>
              <w:tblW w:w="11131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80" w:firstRow="0" w:lastRow="0" w:firstColumn="1" w:lastColumn="0" w:noHBand="0" w:noVBand="0"/>
            </w:tblPr>
            <w:tblGrid>
              <w:gridCol w:w="454"/>
              <w:gridCol w:w="681"/>
              <w:gridCol w:w="455"/>
              <w:gridCol w:w="681"/>
              <w:gridCol w:w="227"/>
              <w:gridCol w:w="227"/>
              <w:gridCol w:w="1363"/>
              <w:gridCol w:w="1136"/>
              <w:gridCol w:w="227"/>
              <w:gridCol w:w="682"/>
              <w:gridCol w:w="909"/>
              <w:gridCol w:w="454"/>
              <w:gridCol w:w="681"/>
              <w:gridCol w:w="228"/>
              <w:gridCol w:w="1363"/>
              <w:gridCol w:w="1135"/>
              <w:gridCol w:w="228"/>
            </w:tblGrid>
            <w:tr w:rsidR="00D03EB2" w:rsidRPr="008A76F2" w14:paraId="77C6CA85" w14:textId="77777777" w:rsidTr="00037A37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9720F6F" w14:textId="77777777" w:rsidR="00D03EB2" w:rsidRPr="008A76F2" w:rsidRDefault="00D03EB2" w:rsidP="00D03EB2">
                  <w:pPr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Zobowiązania i należności - wartość </w:t>
                  </w:r>
                  <w:r w:rsidRPr="008A76F2">
                    <w:rPr>
                      <w:rFonts w:ascii="Source Sans Pro" w:hAnsi="Source Sans Pro" w:cs="Tahoma"/>
                      <w:b/>
                      <w:bCs/>
                      <w:color w:val="003C7D"/>
                      <w:sz w:val="18"/>
                      <w:szCs w:val="18"/>
                    </w:rPr>
                    <w:t>na koniec ostatniego miesiąca</w:t>
                  </w:r>
                </w:p>
              </w:tc>
            </w:tr>
            <w:tr w:rsidR="00D03EB2" w:rsidRPr="008A76F2" w14:paraId="5D6E1264" w14:textId="77777777" w:rsidTr="00037A37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0544F2C" w14:textId="77777777" w:rsidR="00D03EB2" w:rsidRPr="008A76F2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D03EB2" w:rsidRPr="00DE7A59" w14:paraId="4784B55C" w14:textId="77777777" w:rsidTr="00037A37">
              <w:tc>
                <w:tcPr>
                  <w:tcW w:w="4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2C46423" w14:textId="77777777" w:rsidR="00D03EB2" w:rsidRPr="00DE7A59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113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23427C71" w14:textId="77777777" w:rsidR="00D03EB2" w:rsidRPr="00DE7A59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zobowiązań</w:t>
                  </w:r>
                </w:p>
              </w:tc>
              <w:tc>
                <w:tcPr>
                  <w:tcW w:w="1135" w:type="dxa"/>
                  <w:gridSpan w:val="3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8ACB9D7" w14:textId="77777777" w:rsidR="00D03EB2" w:rsidRPr="00DE7A59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8406" w:type="dxa"/>
                  <w:gridSpan w:val="11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25624F30" w14:textId="77777777" w:rsidR="00D03EB2" w:rsidRPr="00DE7A59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w tym przeterminowanyc</w:t>
                  </w: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h </w: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5"/>
                      <w:szCs w:val="15"/>
                    </w:rPr>
                    <w:t>(z wyłączeniem zobowiązań przeterminowanych wobec właściciela):</w:t>
                  </w:r>
                </w:p>
              </w:tc>
            </w:tr>
            <w:tr w:rsidR="00D03EB2" w:rsidRPr="008A76F2" w14:paraId="14C624A2" w14:textId="77777777" w:rsidTr="00037A37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92E6ADB" w14:textId="77777777" w:rsidR="00D03EB2" w:rsidRPr="008A76F2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D03EB2" w:rsidRPr="008A76F2" w14:paraId="6BDE1AC0" w14:textId="77777777" w:rsidTr="00037A37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07822DC" w14:textId="77777777" w:rsidR="00D03EB2" w:rsidRPr="008A76F2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D03EB2" w:rsidRPr="00574364" w14:paraId="3CFA85B1" w14:textId="77777777" w:rsidTr="00037A37">
              <w:tc>
                <w:tcPr>
                  <w:tcW w:w="113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2B526DE" w14:textId="77777777" w:rsidR="00D03EB2" w:rsidRPr="003E21DD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do 30 dni</w:t>
                  </w:r>
                </w:p>
              </w:tc>
              <w:tc>
                <w:tcPr>
                  <w:tcW w:w="1136" w:type="dxa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AA0FAE0" w14:textId="77777777" w:rsidR="00D03EB2" w:rsidRPr="003E21DD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4CC53040" w14:textId="77777777" w:rsidR="00D03EB2" w:rsidRPr="003E21DD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59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3D8EF07" w14:textId="77777777" w:rsidR="00D03EB2" w:rsidRPr="003E21DD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od 31 do 90 dni</w:t>
                  </w:r>
                </w:p>
              </w:tc>
              <w:tc>
                <w:tcPr>
                  <w:tcW w:w="1136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456A8F8" w14:textId="77777777" w:rsidR="00D03EB2" w:rsidRPr="003E21DD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3B9D3299" w14:textId="77777777" w:rsidR="00D03EB2" w:rsidRPr="003E21DD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591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18AADED7" w14:textId="77777777" w:rsidR="00D03EB2" w:rsidRPr="003E21DD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od 91 do 180 dni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6E33ADFA" w14:textId="77777777" w:rsidR="00D03EB2" w:rsidRPr="003E21DD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8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4FA641C9" w14:textId="77777777" w:rsidR="00D03EB2" w:rsidRPr="003E21DD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3836A080" w14:textId="77777777" w:rsidR="00D03EB2" w:rsidRPr="003E21DD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o ponad 180 dni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2B8183B" w14:textId="77777777" w:rsidR="00D03EB2" w:rsidRPr="003E21DD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3E21DD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28" w:type="dxa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0B865F16" w14:textId="77777777" w:rsidR="00D03EB2" w:rsidRPr="00574364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</w:tr>
            <w:tr w:rsidR="00D03EB2" w:rsidRPr="008A76F2" w14:paraId="5E335E64" w14:textId="77777777" w:rsidTr="00037A37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1E7A1B4" w14:textId="77777777" w:rsidR="00D03EB2" w:rsidRPr="008A76F2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D03EB2" w:rsidRPr="006D6027" w14:paraId="723C5073" w14:textId="77777777" w:rsidTr="00037A37">
              <w:tc>
                <w:tcPr>
                  <w:tcW w:w="4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3B900A9" w14:textId="77777777" w:rsidR="00D03EB2" w:rsidRPr="006D6027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113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1B5B4789" w14:textId="77777777" w:rsidR="00D03EB2" w:rsidRPr="006D6027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należności </w:t>
                  </w:r>
                </w:p>
              </w:tc>
              <w:tc>
                <w:tcPr>
                  <w:tcW w:w="1135" w:type="dxa"/>
                  <w:gridSpan w:val="3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7D41B3A" w14:textId="77777777" w:rsidR="00D03EB2" w:rsidRPr="006D6027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408" w:type="dxa"/>
                  <w:gridSpan w:val="4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3F254C59" w14:textId="77777777" w:rsidR="00D03EB2" w:rsidRPr="006D6027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w tym przeterminowanych o ponad 180 dni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4EEC8BA" w14:textId="77777777" w:rsidR="00D03EB2" w:rsidRPr="006D6027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57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635" w:type="dxa"/>
                  <w:gridSpan w:val="5"/>
                  <w:tcBorders>
                    <w:top w:val="nil"/>
                    <w:left w:val="single" w:sz="4" w:space="0" w:color="003C7D"/>
                    <w:bottom w:val="nil"/>
                    <w:right w:val="nil"/>
                  </w:tcBorders>
                  <w:vAlign w:val="center"/>
                </w:tcPr>
                <w:p w14:paraId="27974B9B" w14:textId="77777777" w:rsidR="00D03EB2" w:rsidRPr="006D6027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</w:tr>
            <w:tr w:rsidR="00D03EB2" w:rsidRPr="008A76F2" w14:paraId="5607FFCB" w14:textId="77777777" w:rsidTr="00037A37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EE72F23" w14:textId="77777777" w:rsidR="00D03EB2" w:rsidRPr="008A76F2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D03EB2" w:rsidRPr="008A76F2" w14:paraId="1EB70539" w14:textId="77777777" w:rsidTr="00037A37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BED03CA" w14:textId="77777777" w:rsidR="00D03EB2" w:rsidRPr="008A76F2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W przypadku przeterminowań powyżej 180 dni należy podać przyczyny ich występowania**</w:t>
                  </w:r>
                </w:p>
              </w:tc>
            </w:tr>
            <w:tr w:rsidR="00D03EB2" w:rsidRPr="008A76F2" w14:paraId="105AB023" w14:textId="77777777" w:rsidTr="00037A37">
              <w:tc>
                <w:tcPr>
                  <w:tcW w:w="11131" w:type="dxa"/>
                  <w:gridSpan w:val="17"/>
                  <w:tcBorders>
                    <w:top w:val="nil"/>
                    <w:left w:val="nil"/>
                    <w:bottom w:val="single" w:sz="4" w:space="0" w:color="003C7D"/>
                    <w:right w:val="nil"/>
                  </w:tcBorders>
                  <w:vAlign w:val="center"/>
                </w:tcPr>
                <w:p w14:paraId="6E500EF5" w14:textId="77777777" w:rsidR="00D03EB2" w:rsidRPr="008A76F2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D03EB2" w:rsidRPr="008A76F2" w14:paraId="37752EC8" w14:textId="77777777" w:rsidTr="00037A37">
              <w:trPr>
                <w:trHeight w:val="354"/>
              </w:trPr>
              <w:tc>
                <w:tcPr>
                  <w:tcW w:w="11131" w:type="dxa"/>
                  <w:gridSpan w:val="17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223EE2F" w14:textId="77777777" w:rsidR="00D03EB2" w:rsidRPr="008A76F2" w:rsidRDefault="00D03EB2" w:rsidP="00D03EB2">
                  <w:pPr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6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4F50CAE1" w14:textId="3EBABDEF" w:rsidR="00D03EB2" w:rsidRPr="0056739E" w:rsidRDefault="00D03EB2" w:rsidP="00560C33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482FC51C" w14:textId="77777777" w:rsidTr="009D6D03">
        <w:tc>
          <w:tcPr>
            <w:tcW w:w="11131" w:type="dxa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0281CA05" w14:textId="77777777" w:rsidR="00502882" w:rsidRPr="0056739E" w:rsidRDefault="00502882" w:rsidP="00560C33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</w:tbl>
    <w:tbl>
      <w:tblPr>
        <w:tblW w:w="11114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453"/>
        <w:gridCol w:w="3629"/>
        <w:gridCol w:w="681"/>
        <w:gridCol w:w="1361"/>
        <w:gridCol w:w="453"/>
        <w:gridCol w:w="681"/>
        <w:gridCol w:w="453"/>
        <w:gridCol w:w="681"/>
        <w:gridCol w:w="453"/>
        <w:gridCol w:w="681"/>
        <w:gridCol w:w="453"/>
        <w:gridCol w:w="1135"/>
      </w:tblGrid>
      <w:tr w:rsidR="0056739E" w:rsidRPr="0056739E" w14:paraId="2B792F2D" w14:textId="77777777" w:rsidTr="000A6638">
        <w:trPr>
          <w:trHeight w:val="25"/>
        </w:trPr>
        <w:tc>
          <w:tcPr>
            <w:tcW w:w="11114" w:type="dxa"/>
            <w:gridSpan w:val="12"/>
            <w:tcBorders>
              <w:top w:val="single" w:sz="18" w:space="0" w:color="003C7D"/>
              <w:left w:val="nil"/>
              <w:bottom w:val="nil"/>
              <w:right w:val="nil"/>
            </w:tcBorders>
            <w:vAlign w:val="center"/>
          </w:tcPr>
          <w:p w14:paraId="2B792F2C" w14:textId="77777777" w:rsidR="00B973C3" w:rsidRPr="0056739E" w:rsidRDefault="00B973C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2B792F2F" w14:textId="77777777" w:rsidTr="005B6F36">
        <w:trPr>
          <w:trHeight w:val="255"/>
        </w:trPr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F2E" w14:textId="77777777" w:rsidR="00B973C3" w:rsidRPr="0056739E" w:rsidRDefault="00B973C3" w:rsidP="00FF5B10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V. INFORMACJE DODATKOWE</w:t>
            </w:r>
          </w:p>
        </w:tc>
      </w:tr>
      <w:tr w:rsidR="0056739E" w:rsidRPr="0056739E" w14:paraId="2B792F35" w14:textId="77777777" w:rsidTr="00E01B13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2F34" w14:textId="77777777" w:rsidR="00B973C3" w:rsidRPr="0056739E" w:rsidRDefault="00B973C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2E4EA7" w14:textId="77777777" w:rsidTr="00E01B13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0A538F" w14:textId="3825598D" w:rsidR="002B56D5" w:rsidRPr="0056739E" w:rsidRDefault="002B56D5" w:rsidP="00A36592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A.</w:t>
            </w:r>
          </w:p>
        </w:tc>
        <w:tc>
          <w:tcPr>
            <w:tcW w:w="1066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7B7AD" w14:textId="1F1F5962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dotyczące zabezpieczenia roszczenia Skarbu  Państwa  reprezentowanego przez  właściwe  organy  administracji  publicznej, przysługujące  im z tytułu wystąpienia negatywnych skutków w środowisku oraz szkód w środowisku w rozumieniu ustawy z dnia 13 kwietnia 2007 r. o zapobieganiu szkodom w środowisku i ich naprawie oraz dotyczące zabezpieczenia roszczenia wynikającego z art. 20 Ustawy z dnia 29 czerwca 2007 r. o międzynarodowym przemieszczaniu odpadów</w:t>
            </w:r>
            <w:r w:rsidR="00E9693A" w:rsidRPr="0056739E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:</w:t>
            </w:r>
          </w:p>
        </w:tc>
      </w:tr>
      <w:tr w:rsidR="0056739E" w:rsidRPr="0056739E" w14:paraId="7008371D" w14:textId="77777777" w:rsidTr="00E01B13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8A9F25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062C4D28" w14:textId="77777777" w:rsidTr="00E01B13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A30F5" w14:textId="2888D069" w:rsidR="00272849" w:rsidRPr="0056739E" w:rsidRDefault="00E01B13" w:rsidP="00C71981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61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26961" w14:textId="2A6C32FD" w:rsidR="00272849" w:rsidRPr="0056739E" w:rsidRDefault="00272849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t>Okres obowiązywania pozwolenia/zezwoleni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eastAsia="en-US"/>
              </w:rPr>
              <w:t>a/pozwolenia zintegrowanego/ decyzji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t xml:space="preserve"> zgodnie z obowiązującymi przepisami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eastAsia="en-US"/>
              </w:rPr>
              <w:t xml:space="preserve"> 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t>prawa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eastAsia="x-none"/>
              </w:rPr>
              <w:t xml:space="preserve"> 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t xml:space="preserve">(Decyzja nr 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fldChar w:fldCharType="begin">
                <w:ffData>
                  <w:name w:val="Tekst21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instrText xml:space="preserve"> FORMTEXT </w:instrTex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fldChar w:fldCharType="separate"/>
            </w:r>
            <w:r w:rsidRPr="0056739E">
              <w:rPr>
                <w:rFonts w:ascii="Source Sans Pro" w:eastAsia="Calibri" w:hAnsi="Source Sans Pro" w:cs="Tahoma"/>
                <w:noProof/>
                <w:color w:val="003C7D"/>
                <w:sz w:val="18"/>
                <w:szCs w:val="18"/>
                <w:lang w:val="x-none" w:eastAsia="en-US"/>
              </w:rPr>
              <w:t> </w:t>
            </w:r>
            <w:r w:rsidRPr="0056739E">
              <w:rPr>
                <w:rFonts w:ascii="Source Sans Pro" w:eastAsia="Calibri" w:hAnsi="Source Sans Pro" w:cs="Tahoma"/>
                <w:noProof/>
                <w:color w:val="003C7D"/>
                <w:sz w:val="18"/>
                <w:szCs w:val="18"/>
                <w:lang w:val="x-none" w:eastAsia="en-US"/>
              </w:rPr>
              <w:t> </w:t>
            </w:r>
            <w:r w:rsidRPr="0056739E">
              <w:rPr>
                <w:rFonts w:ascii="Source Sans Pro" w:eastAsia="Calibri" w:hAnsi="Source Sans Pro" w:cs="Tahoma"/>
                <w:noProof/>
                <w:color w:val="003C7D"/>
                <w:sz w:val="18"/>
                <w:szCs w:val="18"/>
                <w:lang w:val="x-none" w:eastAsia="en-US"/>
              </w:rPr>
              <w:t> </w:t>
            </w:r>
            <w:r w:rsidRPr="0056739E">
              <w:rPr>
                <w:rFonts w:ascii="Source Sans Pro" w:eastAsia="Calibri" w:hAnsi="Source Sans Pro" w:cs="Tahoma"/>
                <w:noProof/>
                <w:color w:val="003C7D"/>
                <w:sz w:val="18"/>
                <w:szCs w:val="18"/>
                <w:lang w:val="x-none" w:eastAsia="en-US"/>
              </w:rPr>
              <w:t> </w:t>
            </w:r>
            <w:r w:rsidRPr="0056739E">
              <w:rPr>
                <w:rFonts w:ascii="Source Sans Pro" w:eastAsia="Calibri" w:hAnsi="Source Sans Pro" w:cs="Tahoma"/>
                <w:noProof/>
                <w:color w:val="003C7D"/>
                <w:sz w:val="18"/>
                <w:szCs w:val="18"/>
                <w:lang w:val="x-none" w:eastAsia="en-US"/>
              </w:rPr>
              <w:t> 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fldChar w:fldCharType="end"/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t xml:space="preserve"> z dnia 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fldChar w:fldCharType="begin">
                <w:ffData>
                  <w:name w:val="Tekst219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instrText xml:space="preserve"> FORMTEXT </w:instrTex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fldChar w:fldCharType="separate"/>
            </w:r>
            <w:r w:rsidRPr="0056739E">
              <w:rPr>
                <w:rFonts w:ascii="Source Sans Pro" w:eastAsia="Calibri" w:hAnsi="Source Sans Pro" w:cs="Tahoma"/>
                <w:noProof/>
                <w:color w:val="003C7D"/>
                <w:sz w:val="18"/>
                <w:szCs w:val="18"/>
                <w:lang w:val="x-none" w:eastAsia="en-US"/>
              </w:rPr>
              <w:t> </w:t>
            </w:r>
            <w:r w:rsidRPr="0056739E">
              <w:rPr>
                <w:rFonts w:ascii="Source Sans Pro" w:eastAsia="Calibri" w:hAnsi="Source Sans Pro" w:cs="Tahoma"/>
                <w:noProof/>
                <w:color w:val="003C7D"/>
                <w:sz w:val="18"/>
                <w:szCs w:val="18"/>
                <w:lang w:val="x-none" w:eastAsia="en-US"/>
              </w:rPr>
              <w:t> </w:t>
            </w:r>
            <w:r w:rsidRPr="0056739E">
              <w:rPr>
                <w:rFonts w:ascii="Source Sans Pro" w:eastAsia="Calibri" w:hAnsi="Source Sans Pro" w:cs="Tahoma"/>
                <w:noProof/>
                <w:color w:val="003C7D"/>
                <w:sz w:val="18"/>
                <w:szCs w:val="18"/>
                <w:lang w:val="x-none" w:eastAsia="en-US"/>
              </w:rPr>
              <w:t> </w:t>
            </w:r>
            <w:r w:rsidRPr="0056739E">
              <w:rPr>
                <w:rFonts w:ascii="Source Sans Pro" w:eastAsia="Calibri" w:hAnsi="Source Sans Pro" w:cs="Tahoma"/>
                <w:noProof/>
                <w:color w:val="003C7D"/>
                <w:sz w:val="18"/>
                <w:szCs w:val="18"/>
                <w:lang w:val="x-none" w:eastAsia="en-US"/>
              </w:rPr>
              <w:t> </w:t>
            </w:r>
            <w:r w:rsidRPr="0056739E">
              <w:rPr>
                <w:rFonts w:ascii="Source Sans Pro" w:eastAsia="Calibri" w:hAnsi="Source Sans Pro" w:cs="Tahoma"/>
                <w:noProof/>
                <w:color w:val="003C7D"/>
                <w:sz w:val="18"/>
                <w:szCs w:val="18"/>
                <w:lang w:val="x-none" w:eastAsia="en-US"/>
              </w:rPr>
              <w:t> 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fldChar w:fldCharType="end"/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t xml:space="preserve"> )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eastAsia="en-US"/>
              </w:rPr>
              <w:t xml:space="preserve"> – związanego/związanej wnioskiem o wydanie gwarancji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41B90A3F" w14:textId="512DA318" w:rsidR="00272849" w:rsidRPr="0056739E" w:rsidRDefault="00272849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t>od dnia</w:t>
            </w:r>
          </w:p>
        </w:tc>
        <w:sdt>
          <w:sdtPr>
            <w:rPr>
              <w:rFonts w:ascii="Source Sans Pro" w:eastAsia="Calibri" w:hAnsi="Source Sans Pro" w:cs="Tahoma"/>
              <w:color w:val="003C7D"/>
              <w:sz w:val="18"/>
              <w:szCs w:val="18"/>
              <w:lang w:val="x-none" w:eastAsia="en-US"/>
            </w:rPr>
            <w:id w:val="-787194012"/>
            <w:showingPlcHdr/>
            <w:date>
              <w:dateFormat w:val="yyyy-MM-dd"/>
              <w:lid w:val="pl-PL"/>
              <w:storeMappedDataAs w:val="dateTime"/>
              <w:calendar w:val="gregorian"/>
            </w:date>
          </w:sdtPr>
          <w:sdtContent>
            <w:tc>
              <w:tcPr>
                <w:tcW w:w="1587" w:type="dxa"/>
                <w:gridSpan w:val="3"/>
                <w:tcBorders>
                  <w:top w:val="single" w:sz="4" w:space="0" w:color="002060"/>
                  <w:left w:val="single" w:sz="4" w:space="0" w:color="002060"/>
                  <w:bottom w:val="single" w:sz="4" w:space="0" w:color="002060"/>
                  <w:right w:val="single" w:sz="4" w:space="0" w:color="002060"/>
                </w:tcBorders>
                <w:vAlign w:val="center"/>
              </w:tcPr>
              <w:p w14:paraId="53BB9B4B" w14:textId="68E0B9EE" w:rsidR="00272849" w:rsidRPr="0056739E" w:rsidRDefault="00272849" w:rsidP="00836411">
                <w:pPr>
                  <w:autoSpaceDE w:val="0"/>
                  <w:autoSpaceDN w:val="0"/>
                  <w:adjustRightInd w:val="0"/>
                  <w:rPr>
                    <w:rFonts w:ascii="Source Sans Pro" w:hAnsi="Source Sans Pro" w:cs="Tahoma"/>
                    <w:color w:val="003C7D"/>
                    <w:sz w:val="18"/>
                    <w:szCs w:val="18"/>
                  </w:rPr>
                </w:pPr>
                <w:r w:rsidRPr="0056739E">
                  <w:rPr>
                    <w:rFonts w:ascii="Source Sans Pro" w:eastAsia="Calibri" w:hAnsi="Source Sans Pro"/>
                    <w:color w:val="003C7D"/>
                    <w:sz w:val="18"/>
                    <w:szCs w:val="18"/>
                    <w:lang w:val="x-none" w:eastAsia="x-none"/>
                  </w:rPr>
                  <w:t>Kliknij tutaj, aby wprowadzić datę.</w:t>
                </w:r>
              </w:p>
            </w:tc>
          </w:sdtContent>
        </w:sdt>
        <w:tc>
          <w:tcPr>
            <w:tcW w:w="681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14:paraId="2FF39B59" w14:textId="020D79DE" w:rsidR="00272849" w:rsidRPr="0056739E" w:rsidRDefault="00272849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en-US"/>
              </w:rPr>
              <w:t>do dnia</w:t>
            </w:r>
          </w:p>
        </w:tc>
        <w:sdt>
          <w:sdtPr>
            <w:rPr>
              <w:rFonts w:ascii="Source Sans Pro" w:eastAsia="Calibri" w:hAnsi="Source Sans Pro" w:cs="Tahoma"/>
              <w:color w:val="003C7D"/>
              <w:sz w:val="18"/>
              <w:szCs w:val="18"/>
              <w:lang w:val="x-none" w:eastAsia="en-US"/>
            </w:rPr>
            <w:id w:val="-1618221229"/>
            <w:showingPlcHdr/>
            <w:date>
              <w:dateFormat w:val="yyyy-MM-dd"/>
              <w:lid w:val="pl-PL"/>
              <w:storeMappedDataAs w:val="dateTime"/>
              <w:calendar w:val="gregorian"/>
            </w:date>
          </w:sdtPr>
          <w:sdtContent>
            <w:tc>
              <w:tcPr>
                <w:tcW w:w="1588" w:type="dxa"/>
                <w:gridSpan w:val="2"/>
                <w:tcBorders>
                  <w:top w:val="single" w:sz="4" w:space="0" w:color="002060"/>
                  <w:left w:val="single" w:sz="4" w:space="0" w:color="002060"/>
                  <w:bottom w:val="single" w:sz="4" w:space="0" w:color="002060"/>
                  <w:right w:val="single" w:sz="4" w:space="0" w:color="002060"/>
                </w:tcBorders>
                <w:vAlign w:val="center"/>
              </w:tcPr>
              <w:p w14:paraId="12273BC2" w14:textId="68F6349F" w:rsidR="00272849" w:rsidRPr="0056739E" w:rsidRDefault="00272849" w:rsidP="00836411">
                <w:pPr>
                  <w:autoSpaceDE w:val="0"/>
                  <w:autoSpaceDN w:val="0"/>
                  <w:adjustRightInd w:val="0"/>
                  <w:rPr>
                    <w:rFonts w:ascii="Source Sans Pro" w:hAnsi="Source Sans Pro" w:cs="Tahoma"/>
                    <w:color w:val="003C7D"/>
                    <w:sz w:val="18"/>
                    <w:szCs w:val="18"/>
                  </w:rPr>
                </w:pPr>
                <w:r w:rsidRPr="0056739E">
                  <w:rPr>
                    <w:rFonts w:ascii="Source Sans Pro" w:eastAsia="Calibri" w:hAnsi="Source Sans Pro"/>
                    <w:color w:val="003C7D"/>
                    <w:sz w:val="18"/>
                    <w:szCs w:val="18"/>
                    <w:lang w:val="x-none" w:eastAsia="x-none"/>
                  </w:rPr>
                  <w:t>Kliknij tutaj, aby wprowadzić datę.</w:t>
                </w:r>
              </w:p>
            </w:tc>
          </w:sdtContent>
        </w:sdt>
      </w:tr>
      <w:tr w:rsidR="0056739E" w:rsidRPr="0056739E" w14:paraId="3CCE15DC" w14:textId="77777777" w:rsidTr="00E01B13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5DF23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6F1CE5F6" w14:textId="77777777" w:rsidTr="00E01B13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B9111" w14:textId="23B012BB" w:rsidR="00272849" w:rsidRPr="0056739E" w:rsidRDefault="00E01B13" w:rsidP="00C71981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6124" w:type="dxa"/>
            <w:gridSpan w:val="4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57F6F9AB" w14:textId="34140C32" w:rsidR="00272849" w:rsidRPr="0056739E" w:rsidRDefault="00272849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Rodzaj działalności wymagającej pozwolenia/zezwolenia/pozwolenia zintegrowanego/decyzji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val="x-none" w:eastAsia="x-none"/>
              </w:rPr>
              <w:t xml:space="preserve"> zgodnie z obowiązującymi przepisami prawa </w:t>
            </w:r>
            <w:r w:rsidRPr="0056739E">
              <w:rPr>
                <w:rFonts w:ascii="Source Sans Pro" w:eastAsia="Calibri" w:hAnsi="Source Sans Pro" w:cs="Tahoma"/>
                <w:color w:val="003C7D"/>
                <w:sz w:val="18"/>
                <w:szCs w:val="18"/>
                <w:lang w:eastAsia="en-US"/>
              </w:rPr>
              <w:t>– związanego/związanej z wnioskiem o wydanie gwarancji</w:t>
            </w:r>
          </w:p>
        </w:tc>
        <w:tc>
          <w:tcPr>
            <w:tcW w:w="4537" w:type="dxa"/>
            <w:gridSpan w:val="7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60A95AD" w14:textId="48CB7375" w:rsidR="00272849" w:rsidRPr="0056739E" w:rsidRDefault="00E01B1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00F6ED40" w14:textId="77777777" w:rsidTr="00E01B13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FE2A7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181847C1" w14:textId="77777777" w:rsidTr="00E01B13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D94C6" w14:textId="34CB4775" w:rsidR="00BA7EC3" w:rsidRPr="0056739E" w:rsidRDefault="00E01B13" w:rsidP="00C71981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3.</w:t>
            </w:r>
          </w:p>
        </w:tc>
        <w:tc>
          <w:tcPr>
            <w:tcW w:w="61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22AA19" w14:textId="77777777" w:rsidR="00BA7EC3" w:rsidRPr="0056739E" w:rsidRDefault="00BA7EC3" w:rsidP="00272849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Czy istnieją (dedykowane) zasoby/środki, które mogą być zmobilizowane w celu  </w:t>
            </w:r>
          </w:p>
          <w:p w14:paraId="7FB2B373" w14:textId="3794EF5E" w:rsidR="00BA7EC3" w:rsidRPr="0056739E" w:rsidRDefault="00BA7EC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ograniczenia wpływu poważnych awarii na ludność i środowisko naturalne?*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51008" w14:textId="77777777" w:rsidR="00BA7EC3" w:rsidRPr="0056739E" w:rsidRDefault="00BA7EC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ED639" w14:textId="5C21093A" w:rsidR="00BA7EC3" w:rsidRPr="0056739E" w:rsidRDefault="00000000" w:rsidP="00BA7EC3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478536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224D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F02A0" w14:textId="6F59B8FA" w:rsidR="00BA7EC3" w:rsidRPr="0056739E" w:rsidRDefault="00BA7EC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5BE5B3" w14:textId="77777777" w:rsidR="00BA7EC3" w:rsidRPr="0056739E" w:rsidRDefault="00BA7EC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6E918" w14:textId="48014D35" w:rsidR="00BA7EC3" w:rsidRPr="0056739E" w:rsidRDefault="00000000" w:rsidP="00BA7EC3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664672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A48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0004D" w14:textId="3414B019" w:rsidR="00BA7EC3" w:rsidRPr="0056739E" w:rsidRDefault="00BA7EC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4DEE5AD7" w14:textId="77777777" w:rsidTr="00E01B13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99321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17BB8FE9" w14:textId="77777777" w:rsidTr="00E01B13">
        <w:trPr>
          <w:trHeight w:val="278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E25ED" w14:textId="77777777" w:rsidR="00E01B13" w:rsidRPr="0056739E" w:rsidRDefault="00E01B1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1B41FC92" w14:textId="70E323F1" w:rsidR="00E01B13" w:rsidRPr="0056739E" w:rsidRDefault="00E01B1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t>Jeśli TAK, prosimy o szczegółowe informacje</w:t>
            </w:r>
          </w:p>
        </w:tc>
        <w:tc>
          <w:tcPr>
            <w:tcW w:w="7032" w:type="dxa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870BACF" w14:textId="2296A8B4" w:rsidR="00E01B13" w:rsidRPr="0056739E" w:rsidRDefault="00E01B1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1D7BBE3A" w14:textId="77777777" w:rsidTr="00E01B13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3FFA8C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58F6B4C4" w14:textId="77777777" w:rsidTr="00E01B13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3C72E" w14:textId="75811DD4" w:rsidR="00012E1F" w:rsidRPr="0056739E" w:rsidRDefault="00E01B13" w:rsidP="00C71981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4.</w:t>
            </w:r>
          </w:p>
        </w:tc>
        <w:tc>
          <w:tcPr>
            <w:tcW w:w="61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A00A9" w14:textId="722A8753" w:rsidR="00012E1F" w:rsidRPr="0056739E" w:rsidRDefault="00012E1F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kiedykolwiek władze administracji rządowej lub samorządowej wytoczyły postępowanie przeciwko firmie za zanieczyszczenie środowiska?*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CB8D9" w14:textId="77777777" w:rsidR="00012E1F" w:rsidRPr="0056739E" w:rsidRDefault="00012E1F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5D4DA" w14:textId="0FE7977C" w:rsidR="00012E1F" w:rsidRPr="0056739E" w:rsidRDefault="00000000" w:rsidP="00012E1F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41046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A48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B2D1F" w14:textId="5B67E831" w:rsidR="00012E1F" w:rsidRPr="0056739E" w:rsidRDefault="00012E1F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1D306" w14:textId="77777777" w:rsidR="00012E1F" w:rsidRPr="0056739E" w:rsidRDefault="00012E1F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B143B" w14:textId="709C8DD3" w:rsidR="00012E1F" w:rsidRPr="0056739E" w:rsidRDefault="00000000" w:rsidP="00012E1F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963909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A48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77815" w14:textId="7F772BF3" w:rsidR="00012E1F" w:rsidRPr="0056739E" w:rsidRDefault="00012E1F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3ACA703A" w14:textId="77777777" w:rsidTr="00E01B13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58CD59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0502CF5D" w14:textId="77777777" w:rsidTr="00E01B13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430F9" w14:textId="77777777" w:rsidR="00E01B13" w:rsidRPr="0056739E" w:rsidRDefault="00E01B1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6E1225C2" w14:textId="77777777" w:rsidR="00E01B13" w:rsidRPr="0056739E" w:rsidRDefault="00E01B13" w:rsidP="00012E1F">
            <w:pPr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Jeśli TAK, kiedy? </w:t>
            </w:r>
          </w:p>
          <w:p w14:paraId="5D931723" w14:textId="493F773E" w:rsidR="00E01B13" w:rsidRPr="0056739E" w:rsidRDefault="00E01B1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t>Prosimy podać szczegóły (w tym ile razy miało miejsce takie zdarzenie)</w:t>
            </w:r>
          </w:p>
        </w:tc>
        <w:tc>
          <w:tcPr>
            <w:tcW w:w="7032" w:type="dxa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0A27F84" w14:textId="00DB11C1" w:rsidR="00E01B13" w:rsidRPr="0056739E" w:rsidRDefault="00E01B13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5FC3D496" w14:textId="77777777" w:rsidTr="00E9693A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ABA24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07844247" w14:textId="77777777" w:rsidTr="00E9693A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70B78" w14:textId="75625568" w:rsidR="00E9693A" w:rsidRPr="0056739E" w:rsidRDefault="00E9693A" w:rsidP="00C71981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5.</w:t>
            </w:r>
          </w:p>
        </w:tc>
        <w:tc>
          <w:tcPr>
            <w:tcW w:w="61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6A67F" w14:textId="25D89539" w:rsidR="00E9693A" w:rsidRPr="0056739E" w:rsidRDefault="00E9693A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kiedykolwiek w wyniku działalności firmy, miało miejsce skażenie gleby, wody lub powietrza?*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9948B" w14:textId="77777777" w:rsidR="00E9693A" w:rsidRPr="0056739E" w:rsidRDefault="00E9693A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5466C" w14:textId="2DB23243" w:rsidR="00E9693A" w:rsidRPr="0056739E" w:rsidRDefault="00000000" w:rsidP="00012E1F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873301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A48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95CC9" w14:textId="085E1233" w:rsidR="00E9693A" w:rsidRPr="0056739E" w:rsidRDefault="00E9693A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423B4" w14:textId="77777777" w:rsidR="00E9693A" w:rsidRPr="0056739E" w:rsidRDefault="00E9693A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752FE" w14:textId="178AA8C0" w:rsidR="00E9693A" w:rsidRPr="0056739E" w:rsidRDefault="00000000" w:rsidP="00012E1F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692421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A48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05908" w14:textId="37C96DC2" w:rsidR="00E9693A" w:rsidRPr="0056739E" w:rsidRDefault="00E9693A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0359C73F" w14:textId="77777777" w:rsidTr="00E9693A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A94C3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08A7D33B" w14:textId="77777777" w:rsidTr="00E9693A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0D8E2" w14:textId="77777777" w:rsidR="00E9693A" w:rsidRPr="0056739E" w:rsidRDefault="00E9693A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065D256B" w14:textId="35D5C668" w:rsidR="00E9693A" w:rsidRPr="0056739E" w:rsidRDefault="00E9693A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t>Jeśli TAK, to ile razy miało miejsce takie zdarzenie, kiedy?</w:t>
            </w:r>
          </w:p>
        </w:tc>
        <w:tc>
          <w:tcPr>
            <w:tcW w:w="7032" w:type="dxa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0055C04" w14:textId="6077366E" w:rsidR="00E9693A" w:rsidRPr="0056739E" w:rsidRDefault="00E9693A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3B9BF6C" w14:textId="77777777" w:rsidTr="00C71981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9A55D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478EEDB4" w14:textId="77777777" w:rsidTr="00C71981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B94B3" w14:textId="09439DA0" w:rsidR="00C71981" w:rsidRPr="0056739E" w:rsidRDefault="00C71981" w:rsidP="00C71981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6.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05B83B7C" w14:textId="316EF03C" w:rsidR="00C71981" w:rsidRPr="0056739E" w:rsidRDefault="00C71981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firma likwidowała skutki skażenia i jakie były koszty likwidacji skutków zanieczyszczenia środowiska?                                    Czy likwidacja dotyczyła skażenia własnego czy też spowodowanego przez inne podmioty?</w:t>
            </w:r>
          </w:p>
        </w:tc>
        <w:tc>
          <w:tcPr>
            <w:tcW w:w="6351" w:type="dxa"/>
            <w:gridSpan w:val="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06AAD80" w14:textId="0457B8EC" w:rsidR="00C71981" w:rsidRPr="0056739E" w:rsidRDefault="00C71981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4AE84BC1" w14:textId="77777777" w:rsidTr="00C71981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BF524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7A709339" w14:textId="77777777" w:rsidTr="00C71981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28E5F" w14:textId="0A2003EF" w:rsidR="00C71981" w:rsidRPr="0056739E" w:rsidRDefault="00C71981" w:rsidP="00C71981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7.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1553DAEA" w14:textId="61AE56EE" w:rsidR="00C71981" w:rsidRPr="0056739E" w:rsidRDefault="00C71981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firma w związku z prowadzoną działalnością posiada urządzenia /instalacje/ infrastrukturę/ środki transportu zapewniające bezpieczeństwo w obszarze ochrony środowiska i czy ww. infrastruktura/ urządzenia/ środki transportu podlegają okresowym badaniom/ kontrolom?</w:t>
            </w:r>
          </w:p>
        </w:tc>
        <w:tc>
          <w:tcPr>
            <w:tcW w:w="6351" w:type="dxa"/>
            <w:gridSpan w:val="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429961C" w14:textId="58882264" w:rsidR="00C71981" w:rsidRPr="0056739E" w:rsidRDefault="00C71981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7CE5823F" w14:textId="77777777" w:rsidTr="00A36592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CC09A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62EA8296" w14:textId="77777777" w:rsidTr="00A36592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4962F" w14:textId="65F97430" w:rsidR="00A36592" w:rsidRPr="0056739E" w:rsidRDefault="00A36592" w:rsidP="00C71981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8.</w:t>
            </w:r>
          </w:p>
        </w:tc>
        <w:tc>
          <w:tcPr>
            <w:tcW w:w="4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74697" w14:textId="7872C4EB" w:rsidR="00A36592" w:rsidRPr="0056739E" w:rsidRDefault="00A36592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firma posiada międzynarodowe certyfikaty dotyczące ochrony środowiska – np. ISO 14000?*</w:t>
            </w:r>
          </w:p>
        </w:tc>
        <w:tc>
          <w:tcPr>
            <w:tcW w:w="24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DA188" w14:textId="77777777" w:rsidR="00A36592" w:rsidRPr="0056739E" w:rsidRDefault="00A36592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105CF" w14:textId="578D8A99" w:rsidR="00A36592" w:rsidRPr="0056739E" w:rsidRDefault="00000000" w:rsidP="00A36592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276486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7B61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DFE8F6" w14:textId="219C23A4" w:rsidR="00A36592" w:rsidRPr="0056739E" w:rsidRDefault="00A36592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23614" w14:textId="77777777" w:rsidR="00A36592" w:rsidRPr="0056739E" w:rsidRDefault="00A36592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1CEDC" w14:textId="5BF471BE" w:rsidR="00A36592" w:rsidRPr="0056739E" w:rsidRDefault="00000000" w:rsidP="00A36592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169097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6A48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0124A" w14:textId="225F367A" w:rsidR="00A36592" w:rsidRPr="0056739E" w:rsidRDefault="00A36592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216A0E82" w14:textId="77777777" w:rsidTr="00A36592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1EBA7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020F249C" w14:textId="77777777" w:rsidTr="00A36592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6D91B" w14:textId="6FF62DB6" w:rsidR="00A36592" w:rsidRPr="0056739E" w:rsidRDefault="00A36592" w:rsidP="00A36592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B.</w:t>
            </w:r>
          </w:p>
        </w:tc>
        <w:tc>
          <w:tcPr>
            <w:tcW w:w="1066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3EDF74" w14:textId="52448E16" w:rsidR="00A36592" w:rsidRPr="0056739E" w:rsidRDefault="00A36592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dotyczące zabezpieczenia roszczenia wynikającego z art. 48a. Ustawy z dnia 14 grudnia 2012 r. o odpadach:</w:t>
            </w:r>
          </w:p>
        </w:tc>
      </w:tr>
      <w:tr w:rsidR="0056739E" w:rsidRPr="0056739E" w14:paraId="6DA05E21" w14:textId="77777777" w:rsidTr="00237B61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FB56F" w14:textId="77777777" w:rsidR="002B56D5" w:rsidRPr="0056739E" w:rsidRDefault="002B56D5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2007412E" w14:textId="77777777" w:rsidTr="00237B61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BBD9C" w14:textId="1268FE6E" w:rsidR="00237B61" w:rsidRPr="0056739E" w:rsidRDefault="00237B61" w:rsidP="001729D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9.</w:t>
            </w:r>
          </w:p>
        </w:tc>
        <w:tc>
          <w:tcPr>
            <w:tcW w:w="56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B4106" w14:textId="3211C758" w:rsidR="00237B61" w:rsidRPr="0056739E" w:rsidRDefault="00237B61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Wnioskodawca jest posiadaczem odpadów, którego dotyczy pozwolenie/zezwolenie?*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4C4A6" w14:textId="77777777" w:rsidR="00237B61" w:rsidRPr="0056739E" w:rsidRDefault="00237B61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06767" w14:textId="540691F6" w:rsidR="00237B61" w:rsidRPr="0056739E" w:rsidRDefault="00000000" w:rsidP="00237B61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375748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2E0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BF89F" w14:textId="60C72C62" w:rsidR="00237B61" w:rsidRPr="0056739E" w:rsidRDefault="00237B61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8B502" w14:textId="77777777" w:rsidR="00237B61" w:rsidRPr="0056739E" w:rsidRDefault="00237B61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EA500" w14:textId="10164515" w:rsidR="00237B61" w:rsidRPr="0056739E" w:rsidRDefault="00000000" w:rsidP="00237B61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056431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7B61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9B4087" w14:textId="14189A1F" w:rsidR="00237B61" w:rsidRPr="0056739E" w:rsidRDefault="00237B61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19F30B1F" w14:textId="77777777" w:rsidTr="00BD72E0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ABB5F" w14:textId="77777777" w:rsidR="00A36592" w:rsidRPr="0056739E" w:rsidRDefault="00A36592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533CC5F8" w14:textId="77777777" w:rsidTr="00BD72E0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1248A" w14:textId="4BBC7657" w:rsidR="00BD72E0" w:rsidRPr="0056739E" w:rsidRDefault="00BD72E0" w:rsidP="001729D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4C002B26" w14:textId="30F5727E" w:rsidR="00BD72E0" w:rsidRPr="0056739E" w:rsidRDefault="00BD72E0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t>Jeśli NIE należy podać dane posiadacza odpadów (nazwa, NIP, Regon)</w:t>
            </w:r>
            <w:r w:rsidR="00FF3E32"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</w:tc>
        <w:tc>
          <w:tcPr>
            <w:tcW w:w="7032" w:type="dxa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BEB0C1F" w14:textId="3CBAB9E7" w:rsidR="00BD72E0" w:rsidRPr="0056739E" w:rsidRDefault="00BD72E0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DE779EE" w14:textId="77777777" w:rsidTr="00C17366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42120" w14:textId="77777777" w:rsidR="00A36592" w:rsidRPr="0056739E" w:rsidRDefault="00A36592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366FE23B" w14:textId="77777777" w:rsidTr="00C17366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03FE69" w14:textId="7F91D3D6" w:rsidR="00C17366" w:rsidRPr="0056739E" w:rsidRDefault="00C17366" w:rsidP="001729D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10.</w:t>
            </w:r>
          </w:p>
        </w:tc>
        <w:tc>
          <w:tcPr>
            <w:tcW w:w="68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9FD3B6" w14:textId="667288C5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firma której dotyczy pozwolenie/zezwolenie jest w myśl ustawy Prawo ochrony środowiska uznana za „zakład o dużym ryzyku”?*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D1E82" w14:textId="18BAC7E1" w:rsidR="00C17366" w:rsidRPr="0056739E" w:rsidRDefault="00000000" w:rsidP="00BD72E0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153752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736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93211" w14:textId="585E7FD8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AEFE2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809E0C" w14:textId="1C31C943" w:rsidR="00C17366" w:rsidRPr="0056739E" w:rsidRDefault="00000000" w:rsidP="00BD72E0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401280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736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03075" w14:textId="77718C55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7C6B8260" w14:textId="77777777" w:rsidTr="00C17366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35CCA" w14:textId="77777777" w:rsidR="00A36592" w:rsidRPr="0056739E" w:rsidRDefault="00A36592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2FD983CA" w14:textId="77777777" w:rsidTr="00C17366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F2AEA" w14:textId="68B4F415" w:rsidR="00C17366" w:rsidRPr="0056739E" w:rsidRDefault="00C17366" w:rsidP="001729D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11.</w:t>
            </w:r>
          </w:p>
        </w:tc>
        <w:tc>
          <w:tcPr>
            <w:tcW w:w="68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426737" w14:textId="6A1CFA5A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w lokalizacji której będzie dotyczyło pozwolenie/zezwolenie znajduje się składowisko odpadów?*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DE2172" w14:textId="52A847CE" w:rsidR="00C17366" w:rsidRPr="0056739E" w:rsidRDefault="00000000" w:rsidP="00C1736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243847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736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FCA02" w14:textId="58082ABF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4C8E5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12F42" w14:textId="36DC475A" w:rsidR="00C17366" w:rsidRPr="0056739E" w:rsidRDefault="00000000" w:rsidP="00C1736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860001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736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02288" w14:textId="452111CB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387E5E96" w14:textId="77777777" w:rsidTr="00C17366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4DDD0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592DE768" w14:textId="77777777" w:rsidTr="00C17366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B9727" w14:textId="0104BAED" w:rsidR="00C17366" w:rsidRPr="0056739E" w:rsidRDefault="00C17366" w:rsidP="00BD72E0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12.</w:t>
            </w:r>
          </w:p>
        </w:tc>
        <w:tc>
          <w:tcPr>
            <w:tcW w:w="68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F8AFB" w14:textId="4967CB58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w lokalizacji wskazanej we wniosku o wydanie pozwolenia/zezwolenia są już zbierane lub przetwarzane odpady?*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888F9" w14:textId="2C300AB9" w:rsidR="00C17366" w:rsidRPr="0056739E" w:rsidRDefault="00000000" w:rsidP="00C1736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689124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736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EE3AC" w14:textId="249C36D8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36F3F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30B1D" w14:textId="1CF467D4" w:rsidR="00C17366" w:rsidRPr="0056739E" w:rsidRDefault="00000000" w:rsidP="00C1736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616577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736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247F20" w14:textId="796D4ED1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25286067" w14:textId="77777777" w:rsidTr="00C17366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B74B0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4120ECBF" w14:textId="77777777" w:rsidTr="00FF3E32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D5ED9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0728AFEC" w14:textId="533606BE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t>Jeśli TAK, to czy Wnioskodawca posiada ważne pozwolenie / zezwolenie?</w:t>
            </w:r>
          </w:p>
        </w:tc>
        <w:tc>
          <w:tcPr>
            <w:tcW w:w="7032" w:type="dxa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75E8BAB" w14:textId="6FDB2BEF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7F7D375A" w14:textId="77777777" w:rsidTr="00C17366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A37D9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53EADF18" w14:textId="77777777" w:rsidTr="00C17366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7AEE" w14:textId="133E65E7" w:rsidR="00C17366" w:rsidRPr="0056739E" w:rsidRDefault="00C17366" w:rsidP="00FF3E32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13.</w:t>
            </w:r>
          </w:p>
        </w:tc>
        <w:tc>
          <w:tcPr>
            <w:tcW w:w="68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22AF05" w14:textId="62FA8213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do wskazanej lokalizacji na terenie której odbywa się magazynowanie odpadów Wnioskodawca ma tytuł prawny?*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5EA9B8" w14:textId="48CC47C5" w:rsidR="00C17366" w:rsidRPr="0056739E" w:rsidRDefault="00000000" w:rsidP="00FF3E32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901330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736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F5565" w14:textId="697E1D05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F6BC1A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96BAFB" w14:textId="2BAFFB3A" w:rsidR="00C17366" w:rsidRPr="0056739E" w:rsidRDefault="00000000" w:rsidP="00FF3E32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075250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736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E7EFF" w14:textId="7FA253AB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3B5355D8" w14:textId="77777777" w:rsidTr="00C17366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62E85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25F5654C" w14:textId="77777777" w:rsidTr="00FF3E32">
        <w:trPr>
          <w:trHeight w:val="278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8F13C0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4B8AA168" w14:textId="1017A090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t>Jeśli TAK należy podać formę własności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.</w:t>
            </w:r>
          </w:p>
        </w:tc>
        <w:tc>
          <w:tcPr>
            <w:tcW w:w="7032" w:type="dxa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663991B" w14:textId="16E1C14D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0EA7070F" w14:textId="77777777" w:rsidTr="00C17366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4845F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4E96F670" w14:textId="77777777" w:rsidTr="00C17366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E56BB" w14:textId="6C799948" w:rsidR="00C17366" w:rsidRPr="0056739E" w:rsidRDefault="00C17366" w:rsidP="00161934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14.</w:t>
            </w:r>
          </w:p>
        </w:tc>
        <w:tc>
          <w:tcPr>
            <w:tcW w:w="68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311FF" w14:textId="0E6E6F5E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na terenie wskazanej lokalizacji magazynowane są odpady niebezpieczne?*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955AD" w14:textId="5E79FA3C" w:rsidR="00C17366" w:rsidRPr="0056739E" w:rsidRDefault="00000000" w:rsidP="00A773B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918946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736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5A633" w14:textId="206A17A2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37BB23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F6823" w14:textId="0A605986" w:rsidR="00C17366" w:rsidRPr="0056739E" w:rsidRDefault="00000000" w:rsidP="00A773B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293368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736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BEC5A" w14:textId="5EF3CB05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43BD243D" w14:textId="77777777" w:rsidTr="00C17366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32272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551DB825" w14:textId="77777777" w:rsidTr="00C17366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2C9BB" w14:textId="1D85064E" w:rsidR="00C17366" w:rsidRPr="0056739E" w:rsidRDefault="00C17366" w:rsidP="00A773B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15.</w:t>
            </w:r>
          </w:p>
        </w:tc>
        <w:tc>
          <w:tcPr>
            <w:tcW w:w="68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069F6" w14:textId="53F5A758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na terenie wskazanej lokalizacji w ostatnich 5 latach miały miejsce wycieki substancji niebezpiecznych, skażenia środowiska lub pożar?*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D2A45" w14:textId="26EEE8E6" w:rsidR="00C17366" w:rsidRPr="0056739E" w:rsidRDefault="00000000" w:rsidP="00A773B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551955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C213C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2CB241" w14:textId="4FA0B60A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213AC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8752C" w14:textId="49336CDF" w:rsidR="00C17366" w:rsidRPr="0056739E" w:rsidRDefault="00000000" w:rsidP="00A773B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743517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7366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A6DA9" w14:textId="2833400B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0A0A14BB" w14:textId="77777777" w:rsidTr="00C17366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DBA8A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1A075746" w14:textId="77777777" w:rsidTr="00C17366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77EF5" w14:textId="732AC309" w:rsidR="00C17366" w:rsidRPr="0056739E" w:rsidRDefault="00C17366" w:rsidP="009326C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a)</w:t>
            </w: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68959830" w14:textId="75776FF4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t>Jeśli TAK należy opisać zdarzenie oraz podać datę zdarzenia.</w:t>
            </w:r>
          </w:p>
        </w:tc>
        <w:tc>
          <w:tcPr>
            <w:tcW w:w="7032" w:type="dxa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375D208" w14:textId="55971885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1E9A56C1" w14:textId="77777777" w:rsidTr="00C17366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09113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4FD1F1FA" w14:textId="77777777" w:rsidTr="00C17366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B1B40" w14:textId="0B380DBE" w:rsidR="00C17366" w:rsidRPr="0056739E" w:rsidRDefault="00C17366" w:rsidP="009326C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b)</w:t>
            </w: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483E849D" w14:textId="45A8EBBC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t>Czy wskazane nieprawidłowości zostały usunięte?</w:t>
            </w:r>
          </w:p>
        </w:tc>
        <w:tc>
          <w:tcPr>
            <w:tcW w:w="7032" w:type="dxa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9795C2C" w14:textId="074C2328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0AACAF45" w14:textId="77777777" w:rsidTr="00C17366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AC321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2140754B" w14:textId="77777777" w:rsidTr="00AF0744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68E66" w14:textId="770D6A21" w:rsidR="00C17366" w:rsidRPr="0056739E" w:rsidRDefault="00C17366" w:rsidP="009326C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c)</w:t>
            </w: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3BD5BEFE" w14:textId="6F8CDC42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t>Czy w związku ze wskazanymi nieprawidłowościami zostały pokryte koszty wykonania zastępczego poniesione przez organ wydający pozwolenie/zezwolenie?</w:t>
            </w:r>
          </w:p>
        </w:tc>
        <w:tc>
          <w:tcPr>
            <w:tcW w:w="7032" w:type="dxa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D6E730C" w14:textId="0EED7D04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1AFA0B7F" w14:textId="77777777" w:rsidTr="00AF0744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A9D1B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101732E9" w14:textId="77777777" w:rsidTr="00AF0744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2D0A1" w14:textId="4E5FD329" w:rsidR="00AF0744" w:rsidRPr="0056739E" w:rsidRDefault="00AF0744" w:rsidP="009326C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16.</w:t>
            </w:r>
          </w:p>
        </w:tc>
        <w:tc>
          <w:tcPr>
            <w:tcW w:w="68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E843F" w14:textId="1445D34A" w:rsidR="00AF0744" w:rsidRPr="0056739E" w:rsidRDefault="00AF0744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z wnioskiem o pozwolenie występuje więcej niż jeden podmiot prowadzący działalność?*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D822B" w14:textId="6431EA6A" w:rsidR="00AF0744" w:rsidRPr="0056739E" w:rsidRDefault="00000000" w:rsidP="009326C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164436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0744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B6321" w14:textId="34EEDA61" w:rsidR="00AF0744" w:rsidRPr="0056739E" w:rsidRDefault="00AF0744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78AD2" w14:textId="77777777" w:rsidR="00AF0744" w:rsidRPr="0056739E" w:rsidRDefault="00AF0744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E1E9B" w14:textId="68AA2A9A" w:rsidR="00AF0744" w:rsidRPr="0056739E" w:rsidRDefault="00000000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968105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0744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0BB1E" w14:textId="4E48646D" w:rsidR="00AF0744" w:rsidRPr="0056739E" w:rsidRDefault="00AF0744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793FC130" w14:textId="77777777" w:rsidTr="00AF0744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3C0FF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7B0F745B" w14:textId="77777777" w:rsidTr="00AF0744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4E409" w14:textId="1B1B08C3" w:rsidR="00AF0744" w:rsidRPr="0056739E" w:rsidRDefault="00AF0744" w:rsidP="00C1736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17.</w:t>
            </w:r>
          </w:p>
        </w:tc>
        <w:tc>
          <w:tcPr>
            <w:tcW w:w="68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72DC0" w14:textId="156EE1CA" w:rsidR="00AF0744" w:rsidRPr="0056739E" w:rsidRDefault="00AF0744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instalacje objęte jednym pozwoleniem prowadzone są przez więcej niż jeden podmiot?*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9D764" w14:textId="2F32F13E" w:rsidR="00AF0744" w:rsidRPr="0056739E" w:rsidRDefault="00000000" w:rsidP="009326C8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51471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0744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15E331" w14:textId="637CBADF" w:rsidR="00AF0744" w:rsidRPr="0056739E" w:rsidRDefault="00AF0744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EBA747" w14:textId="77777777" w:rsidR="00AF0744" w:rsidRPr="0056739E" w:rsidRDefault="00AF0744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0D4CAA" w14:textId="51089E5E" w:rsidR="00AF0744" w:rsidRPr="0056739E" w:rsidRDefault="00000000" w:rsidP="00C17366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598397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0744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2ED1E" w14:textId="095837CB" w:rsidR="00AF0744" w:rsidRPr="0056739E" w:rsidRDefault="00AF0744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731710CD" w14:textId="77777777" w:rsidTr="00AF0744">
        <w:tc>
          <w:tcPr>
            <w:tcW w:w="1111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EF342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655E7BDD" w14:textId="77777777" w:rsidTr="00AF0744"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9CE710" w14:textId="77777777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single" w:sz="4" w:space="0" w:color="002060"/>
            </w:tcBorders>
            <w:vAlign w:val="center"/>
          </w:tcPr>
          <w:p w14:paraId="3101A79D" w14:textId="639CC398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56739E">
              <w:rPr>
                <w:rFonts w:ascii="Source Sans Pro" w:hAnsi="Source Sans Pro" w:cs="Tahoma"/>
                <w:color w:val="003C7D"/>
                <w:sz w:val="16"/>
                <w:szCs w:val="16"/>
              </w:rPr>
              <w:t>Jeśli TAK należy podać wszystkie podmioty (nazwa, NIP, Regon) i podać głównego prowadzącego instalację.</w:t>
            </w:r>
          </w:p>
        </w:tc>
        <w:tc>
          <w:tcPr>
            <w:tcW w:w="7032" w:type="dxa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A66D0A1" w14:textId="58CF553F" w:rsidR="00C17366" w:rsidRPr="0056739E" w:rsidRDefault="00C17366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238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</w:tbl>
    <w:tbl>
      <w:tblPr>
        <w:tblpPr w:leftFromText="141" w:rightFromText="141" w:vertAnchor="text" w:tblpX="-85" w:tblpY="1"/>
        <w:tblOverlap w:val="never"/>
        <w:tblW w:w="11216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6798"/>
        <w:gridCol w:w="450"/>
        <w:gridCol w:w="1804"/>
        <w:gridCol w:w="676"/>
        <w:gridCol w:w="1488"/>
      </w:tblGrid>
      <w:tr w:rsidR="0056739E" w:rsidRPr="0056739E" w14:paraId="435BBA6D" w14:textId="77777777" w:rsidTr="00EF3B9A">
        <w:trPr>
          <w:trHeight w:val="60"/>
        </w:trPr>
        <w:tc>
          <w:tcPr>
            <w:tcW w:w="1121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028D8" w14:textId="77777777" w:rsidR="00BA33B7" w:rsidRPr="0056739E" w:rsidRDefault="00BA33B7" w:rsidP="00C17366">
            <w:pPr>
              <w:rPr>
                <w:rFonts w:ascii="Source Sans Pro" w:hAnsi="Source Sans Pro" w:cs="Tahoma"/>
                <w:color w:val="003C7D"/>
                <w:sz w:val="10"/>
                <w:szCs w:val="10"/>
              </w:rPr>
            </w:pPr>
          </w:p>
        </w:tc>
      </w:tr>
      <w:tr w:rsidR="0056739E" w:rsidRPr="0056739E" w14:paraId="2B7930F3" w14:textId="77777777" w:rsidTr="00EF3B9A">
        <w:tc>
          <w:tcPr>
            <w:tcW w:w="1121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5F61E" w14:textId="0E0FF35F" w:rsidR="007A447E" w:rsidRPr="007A447E" w:rsidRDefault="007A447E" w:rsidP="007A447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2"/>
                <w:szCs w:val="2"/>
              </w:rPr>
            </w:pPr>
          </w:p>
          <w:tbl>
            <w:tblPr>
              <w:tblpPr w:leftFromText="141" w:rightFromText="141" w:vertAnchor="text" w:tblpX="-85" w:tblpY="1"/>
              <w:tblOverlap w:val="never"/>
              <w:tblW w:w="10915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496"/>
              <w:gridCol w:w="6967"/>
              <w:gridCol w:w="676"/>
              <w:gridCol w:w="624"/>
              <w:gridCol w:w="452"/>
              <w:gridCol w:w="694"/>
              <w:gridCol w:w="451"/>
              <w:gridCol w:w="555"/>
            </w:tblGrid>
            <w:tr w:rsidR="007A447E" w:rsidRPr="008A76F2" w14:paraId="28CC410A" w14:textId="77777777" w:rsidTr="005B0979">
              <w:tc>
                <w:tcPr>
                  <w:tcW w:w="87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C6FD0F6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Czy firma współpracuje ze stałymi podwykonawcami, dostawcami?* </w:t>
                  </w:r>
                </w:p>
                <w:p w14:paraId="18B05525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>Jeśli TAK, to proszę ich wymienić (nazwa firmy</w:t>
                  </w:r>
                  <w:r w:rsidRPr="00347180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>, NIP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 xml:space="preserve">) oraz procent udziału w dostawach </w:t>
                  </w: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FBF35F2" w14:textId="77777777" w:rsidR="007A447E" w:rsidRPr="008A76F2" w:rsidRDefault="00000000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-66575753"/>
                    </w:sdtPr>
                    <w:sdtContent>
                      <w:r w:rsidR="007A447E" w:rsidRPr="008A76F2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7A447E" w:rsidRPr="008A76F2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5856606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4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9A7B73F" w14:textId="77777777" w:rsidR="007A447E" w:rsidRPr="008A76F2" w:rsidRDefault="00000000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900801845"/>
                    </w:sdtPr>
                    <w:sdtContent>
                      <w:r w:rsidR="007A447E" w:rsidRPr="008A76F2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7A447E" w:rsidRPr="008A76F2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22D8ECF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NIE</w:t>
                  </w:r>
                </w:p>
              </w:tc>
            </w:tr>
            <w:tr w:rsidR="007A447E" w:rsidRPr="008A76F2" w14:paraId="6257DA9B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EE7EC0F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</w:tr>
            <w:tr w:rsidR="007A447E" w:rsidRPr="008A76F2" w14:paraId="3FF750DF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5F6A605F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F000437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0EAE7472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5B5F14F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A447E" w:rsidRPr="008A76F2" w14:paraId="564F7804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DE64771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7A447E" w:rsidRPr="008A76F2" w14:paraId="6A0215F6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1BC139C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67491F90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7B4CB39F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893D292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A447E" w:rsidRPr="008A76F2" w14:paraId="4E99CD9B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D115FEC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7A447E" w:rsidRPr="008A76F2" w14:paraId="05B2DCB4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7D718A4C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7D38165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5817B5DD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0A8C5A4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A447E" w:rsidRPr="008A76F2" w14:paraId="06422B17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9C99ABE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7A447E" w:rsidRPr="008A76F2" w14:paraId="751419DC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337BD072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FF87D02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6AE0762A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0220B30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A447E" w:rsidRPr="008A76F2" w14:paraId="35561307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F30FC91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7A447E" w:rsidRPr="008A76F2" w14:paraId="33C9F40D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224D0E7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96F1433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556699AE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C22880B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A447E" w:rsidRPr="008A76F2" w14:paraId="6D03FE13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5A45955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7A447E" w:rsidRPr="008A76F2" w14:paraId="73670C90" w14:textId="77777777" w:rsidTr="005B0979">
              <w:tc>
                <w:tcPr>
                  <w:tcW w:w="87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D3703D5" w14:textId="53936A91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Czy firma współpracuje ze stałymi </w:t>
                  </w:r>
                  <w:r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>odbiorcami</w:t>
                  </w:r>
                  <w:r w:rsidRPr="008A76F2">
                    <w:rPr>
                      <w:rFonts w:ascii="Source Sans Pro" w:hAnsi="Source Sans Pro" w:cs="Tahoma"/>
                      <w:b/>
                      <w:color w:val="003C7D"/>
                      <w:sz w:val="18"/>
                      <w:szCs w:val="18"/>
                    </w:rPr>
                    <w:t xml:space="preserve">?* </w:t>
                  </w:r>
                </w:p>
                <w:p w14:paraId="529ACFA1" w14:textId="17070515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>Jeśli TAK, to proszę ich wymienić (nazwa firmy</w:t>
                  </w:r>
                  <w:r w:rsidRPr="00347180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>, NIP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 xml:space="preserve">) oraz procent udziału w </w:t>
                  </w:r>
                  <w:r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>sprzedaży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4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81C37BF" w14:textId="77777777" w:rsidR="007A447E" w:rsidRPr="008A76F2" w:rsidRDefault="00000000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2115629811"/>
                    </w:sdtPr>
                    <w:sdtContent>
                      <w:r w:rsidR="007A447E" w:rsidRPr="008A76F2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7A447E" w:rsidRPr="008A76F2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D934F37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TAK</w:t>
                  </w:r>
                </w:p>
              </w:tc>
              <w:tc>
                <w:tcPr>
                  <w:tcW w:w="4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752A6A1" w14:textId="77777777" w:rsidR="007A447E" w:rsidRPr="008A76F2" w:rsidRDefault="00000000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sdt>
                    <w:sdtPr>
                      <w:rPr>
                        <w:rFonts w:ascii="Source Sans Pro" w:hAnsi="Source Sans Pro" w:cs="Tahoma"/>
                        <w:color w:val="003C7D"/>
                        <w:sz w:val="22"/>
                        <w:szCs w:val="22"/>
                      </w:rPr>
                      <w:id w:val="-1302612063"/>
                    </w:sdtPr>
                    <w:sdtContent>
                      <w:r w:rsidR="007A447E" w:rsidRPr="008A76F2">
                        <w:rPr>
                          <w:rFonts w:ascii="MS Gothic" w:eastAsia="MS Gothic" w:hAnsi="MS Gothic" w:cs="Tahoma" w:hint="eastAsia"/>
                          <w:color w:val="003C7D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7A447E" w:rsidRPr="008A76F2" w:rsidDel="00631607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8CF4A6C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NIE</w:t>
                  </w:r>
                </w:p>
              </w:tc>
            </w:tr>
            <w:tr w:rsidR="007A447E" w:rsidRPr="008A76F2" w14:paraId="3C500AFE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359EFC4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</w:rPr>
                  </w:pPr>
                </w:p>
              </w:tc>
            </w:tr>
            <w:tr w:rsidR="007A447E" w:rsidRPr="008A76F2" w14:paraId="0137463E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65C2957A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4ED560A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500AACFA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49AC9AA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A447E" w:rsidRPr="008A76F2" w14:paraId="3475BACB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08E76F0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7A447E" w:rsidRPr="008A76F2" w14:paraId="7571E240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238BC860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492E16B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51DE97D8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6374085E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A447E" w:rsidRPr="008A76F2" w14:paraId="331E969E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D01A4DE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7A447E" w:rsidRPr="008A76F2" w14:paraId="1537D126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3784E731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00A61AB2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7F5AD49C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A9B5C7B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A447E" w:rsidRPr="008A76F2" w14:paraId="79E43A51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95F58F4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7A447E" w:rsidRPr="008A76F2" w14:paraId="0933FF6F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39E1FAD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4.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431F934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2C321310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812181E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A447E" w:rsidRPr="008A76F2" w14:paraId="2C8AAD87" w14:textId="77777777" w:rsidTr="005B0979">
              <w:tc>
                <w:tcPr>
                  <w:tcW w:w="109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ADAF235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4"/>
                      <w:szCs w:val="4"/>
                    </w:rPr>
                  </w:pPr>
                </w:p>
              </w:tc>
            </w:tr>
            <w:tr w:rsidR="007A447E" w:rsidRPr="008A76F2" w14:paraId="14BAD6AD" w14:textId="77777777" w:rsidTr="005B0979">
              <w:trPr>
                <w:trHeight w:val="255"/>
              </w:trPr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5F2FD873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6967" w:type="dxa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98FADC3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19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676" w:type="dxa"/>
                  <w:tcBorders>
                    <w:top w:val="nil"/>
                    <w:left w:val="single" w:sz="4" w:space="0" w:color="003C7D"/>
                    <w:bottom w:val="nil"/>
                    <w:right w:val="single" w:sz="4" w:space="0" w:color="003C7D"/>
                  </w:tcBorders>
                  <w:vAlign w:val="center"/>
                </w:tcPr>
                <w:p w14:paraId="2809E097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</w:p>
              </w:tc>
              <w:tc>
                <w:tcPr>
                  <w:tcW w:w="2776" w:type="dxa"/>
                  <w:gridSpan w:val="5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DF9D707" w14:textId="77777777" w:rsidR="007A447E" w:rsidRPr="008A76F2" w:rsidRDefault="007A447E" w:rsidP="007A447E">
                  <w:pPr>
                    <w:autoSpaceDE w:val="0"/>
                    <w:autoSpaceDN w:val="0"/>
                    <w:adjustRightInd w:val="0"/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pP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begin">
                      <w:ffData>
                        <w:name w:val="Tekst320"/>
                        <w:enabled/>
                        <w:calcOnExit w:val="0"/>
                        <w:textInput/>
                      </w:ffData>
                    </w:fldCha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instrText xml:space="preserve"> FORMTEXT </w:instrTex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separate"/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noProof/>
                      <w:color w:val="003C7D"/>
                      <w:sz w:val="18"/>
                      <w:szCs w:val="18"/>
                    </w:rPr>
                    <w:t> </w:t>
                  </w:r>
                  <w:r w:rsidRPr="008A76F2">
                    <w:rPr>
                      <w:rFonts w:ascii="Source Sans Pro" w:hAnsi="Source Sans Pro" w:cs="Tahoma"/>
                      <w:color w:val="003C7D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3A9B576E" w14:textId="77777777" w:rsidR="007A447E" w:rsidRDefault="007A447E" w:rsidP="006B26FF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  <w:p w14:paraId="2B7930F2" w14:textId="45FDF48B" w:rsidR="007A447E" w:rsidRPr="0056739E" w:rsidRDefault="007A447E" w:rsidP="006B26FF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2B7930F5" w14:textId="77777777" w:rsidTr="00FE2DFA">
        <w:tc>
          <w:tcPr>
            <w:tcW w:w="1121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0F4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Informacje dotyczące restrukturyzacji</w:t>
            </w:r>
          </w:p>
        </w:tc>
      </w:tr>
      <w:tr w:rsidR="0056739E" w:rsidRPr="0056739E" w14:paraId="2B7930F7" w14:textId="77777777" w:rsidTr="00FE2DFA">
        <w:tc>
          <w:tcPr>
            <w:tcW w:w="1121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0F6" w14:textId="77777777" w:rsidR="006B26FF" w:rsidRPr="00D03EB2" w:rsidRDefault="006B26FF" w:rsidP="006B26FF">
            <w:pPr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</w:tc>
      </w:tr>
      <w:tr w:rsidR="0056739E" w:rsidRPr="0056739E" w14:paraId="2B7930FD" w14:textId="77777777" w:rsidTr="001345D9">
        <w:trPr>
          <w:trHeight w:val="212"/>
        </w:trPr>
        <w:tc>
          <w:tcPr>
            <w:tcW w:w="67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0F8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Czy w firmie jest prowadzona restrukturyzacja* 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0F9" w14:textId="7965B92D" w:rsidR="006B26FF" w:rsidRPr="0056739E" w:rsidRDefault="00000000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467199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B26FF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B26FF" w:rsidRPr="0056739E" w:rsidDel="00631607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0FA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0FB" w14:textId="3E303E45" w:rsidR="006B26FF" w:rsidRPr="0056739E" w:rsidRDefault="00000000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603377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B26FF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B26FF" w:rsidRPr="0056739E" w:rsidDel="00631607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0FC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2B7930FF" w14:textId="77777777" w:rsidTr="00FE2DFA">
        <w:tc>
          <w:tcPr>
            <w:tcW w:w="1121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0FE" w14:textId="77777777" w:rsidR="006B26FF" w:rsidRPr="00D03EB2" w:rsidRDefault="006B26FF" w:rsidP="006B26FF">
            <w:pPr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</w:tc>
      </w:tr>
      <w:tr w:rsidR="0056739E" w:rsidRPr="0056739E" w14:paraId="2B793105" w14:textId="77777777" w:rsidTr="001345D9">
        <w:trPr>
          <w:trHeight w:val="132"/>
        </w:trPr>
        <w:tc>
          <w:tcPr>
            <w:tcW w:w="67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00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Czy w firmie jest planowana restrukturyzacja*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01" w14:textId="0A33DC77" w:rsidR="006B26FF" w:rsidRPr="0056739E" w:rsidRDefault="00000000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378077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B26FF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B26FF" w:rsidRPr="0056739E" w:rsidDel="00631607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02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03" w14:textId="621D2B41" w:rsidR="006B26FF" w:rsidRPr="0056739E" w:rsidRDefault="00000000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833373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B26FF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B26FF" w:rsidRPr="0056739E" w:rsidDel="00631607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04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2B793107" w14:textId="77777777" w:rsidTr="00FE2DFA">
        <w:trPr>
          <w:trHeight w:val="80"/>
        </w:trPr>
        <w:tc>
          <w:tcPr>
            <w:tcW w:w="1121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06" w14:textId="77777777" w:rsidR="006B26FF" w:rsidRPr="00D03EB2" w:rsidRDefault="006B26FF" w:rsidP="006B26FF">
            <w:pPr>
              <w:rPr>
                <w:rFonts w:ascii="Source Sans Pro" w:hAnsi="Source Sans Pro" w:cs="Tahoma"/>
                <w:color w:val="003C7D"/>
                <w:sz w:val="2"/>
                <w:szCs w:val="2"/>
              </w:rPr>
            </w:pPr>
          </w:p>
        </w:tc>
      </w:tr>
      <w:tr w:rsidR="0056739E" w:rsidRPr="0056739E" w14:paraId="2B793109" w14:textId="77777777" w:rsidTr="00FE2DFA">
        <w:trPr>
          <w:trHeight w:val="80"/>
        </w:trPr>
        <w:tc>
          <w:tcPr>
            <w:tcW w:w="1121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08" w14:textId="5E6B1686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Opis sytuacji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**</w:t>
            </w:r>
          </w:p>
        </w:tc>
      </w:tr>
      <w:tr w:rsidR="0056739E" w:rsidRPr="0056739E" w14:paraId="2B79310B" w14:textId="77777777" w:rsidTr="001345D9">
        <w:trPr>
          <w:trHeight w:val="70"/>
        </w:trPr>
        <w:tc>
          <w:tcPr>
            <w:tcW w:w="11216" w:type="dxa"/>
            <w:gridSpan w:val="5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2B79310A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2B79310D" w14:textId="77777777" w:rsidTr="00C57FC6">
        <w:trPr>
          <w:trHeight w:val="250"/>
        </w:trPr>
        <w:tc>
          <w:tcPr>
            <w:tcW w:w="11216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310C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334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B79310F" w14:textId="77777777" w:rsidTr="00BB6BCA">
        <w:tc>
          <w:tcPr>
            <w:tcW w:w="11216" w:type="dxa"/>
            <w:gridSpan w:val="5"/>
            <w:tcBorders>
              <w:top w:val="single" w:sz="4" w:space="0" w:color="003C7D"/>
              <w:left w:val="nil"/>
              <w:bottom w:val="single" w:sz="12" w:space="0" w:color="003C7D"/>
              <w:right w:val="nil"/>
            </w:tcBorders>
            <w:vAlign w:val="center"/>
          </w:tcPr>
          <w:p w14:paraId="2B79310E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2B793111" w14:textId="77777777" w:rsidTr="00BB6BCA">
        <w:tc>
          <w:tcPr>
            <w:tcW w:w="11216" w:type="dxa"/>
            <w:gridSpan w:val="5"/>
            <w:tcBorders>
              <w:top w:val="single" w:sz="12" w:space="0" w:color="003C7D"/>
              <w:left w:val="nil"/>
              <w:bottom w:val="nil"/>
              <w:right w:val="nil"/>
            </w:tcBorders>
            <w:vAlign w:val="center"/>
          </w:tcPr>
          <w:p w14:paraId="2B793110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2B793115" w14:textId="77777777" w:rsidTr="00FE2DFA">
        <w:tc>
          <w:tcPr>
            <w:tcW w:w="1121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14" w14:textId="77777777" w:rsidR="006B26FF" w:rsidRPr="00CF7097" w:rsidRDefault="006B26FF" w:rsidP="006B26FF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3117" w14:textId="77777777" w:rsidTr="00FE2DFA">
        <w:tc>
          <w:tcPr>
            <w:tcW w:w="1121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16" w14:textId="6544865E" w:rsidR="006B26FF" w:rsidRPr="0056739E" w:rsidRDefault="008576DF" w:rsidP="00B94763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P</w:t>
            </w:r>
            <w:r w:rsidR="00B94763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ro</w:t>
            </w:r>
            <w:r w:rsidR="00526DA1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szę podać 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jakie inne </w:t>
            </w:r>
            <w:r w:rsidR="00B94763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ubezpieczenie majątkowe związane z </w:t>
            </w:r>
            <w:r w:rsidR="00526DA1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ochroną</w:t>
            </w:r>
            <w:r w:rsidR="00B94763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środowiska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posiada firma</w:t>
            </w:r>
            <w:r w:rsidR="00703ACC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?</w:t>
            </w:r>
            <w:r w:rsidR="00B94763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</w:p>
        </w:tc>
      </w:tr>
      <w:tr w:rsidR="0056739E" w:rsidRPr="0056739E" w14:paraId="2B793119" w14:textId="77777777" w:rsidTr="00FE2DFA">
        <w:tc>
          <w:tcPr>
            <w:tcW w:w="11216" w:type="dxa"/>
            <w:gridSpan w:val="5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2B793118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2B79311B" w14:textId="77777777" w:rsidTr="00C57FC6">
        <w:trPr>
          <w:trHeight w:val="322"/>
        </w:trPr>
        <w:tc>
          <w:tcPr>
            <w:tcW w:w="11216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311A" w14:textId="77777777" w:rsidR="006B26FF" w:rsidRPr="0056739E" w:rsidRDefault="006B26FF" w:rsidP="006B26FF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Tekst360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</w:tbl>
    <w:tbl>
      <w:tblPr>
        <w:tblW w:w="11051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1835"/>
        <w:gridCol w:w="447"/>
        <w:gridCol w:w="1123"/>
        <w:gridCol w:w="456"/>
        <w:gridCol w:w="1342"/>
        <w:gridCol w:w="2473"/>
        <w:gridCol w:w="3320"/>
        <w:gridCol w:w="55"/>
      </w:tblGrid>
      <w:tr w:rsidR="0056739E" w:rsidRPr="0056739E" w14:paraId="2B79311D" w14:textId="77777777" w:rsidTr="00384B1C">
        <w:trPr>
          <w:gridAfter w:val="1"/>
          <w:wAfter w:w="55" w:type="dxa"/>
        </w:trPr>
        <w:tc>
          <w:tcPr>
            <w:tcW w:w="1099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1C" w14:textId="77777777" w:rsidR="00BA7850" w:rsidRPr="0056739E" w:rsidRDefault="00BA7850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311F" w14:textId="77777777" w:rsidTr="00384B1C">
        <w:trPr>
          <w:gridAfter w:val="1"/>
          <w:wAfter w:w="55" w:type="dxa"/>
        </w:trPr>
        <w:tc>
          <w:tcPr>
            <w:tcW w:w="1099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1E" w14:textId="77777777" w:rsidR="00BA7850" w:rsidRPr="0056739E" w:rsidRDefault="00BA7850" w:rsidP="00836411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3121" w14:textId="77777777" w:rsidTr="00384B1C">
        <w:tc>
          <w:tcPr>
            <w:tcW w:w="11051" w:type="dxa"/>
            <w:gridSpan w:val="8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2B793120" w14:textId="77777777" w:rsidR="005B6F36" w:rsidRPr="0056739E" w:rsidRDefault="005B6F36" w:rsidP="005B6F36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2B793123" w14:textId="77777777" w:rsidTr="00384B1C">
        <w:trPr>
          <w:trHeight w:val="255"/>
        </w:trPr>
        <w:tc>
          <w:tcPr>
            <w:tcW w:w="110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22" w14:textId="4D4BFD0A" w:rsidR="005B6F36" w:rsidRPr="0056739E" w:rsidRDefault="006E6AC2" w:rsidP="00D5519F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Czy było zgłoszone roszczenie</w:t>
            </w:r>
            <w:r w:rsidR="005B6F36" w:rsidRPr="0056739E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 xml:space="preserve"> z jakiejkolwiek gwarancji udzielonej na zlecenie Wnioskodawcy</w:t>
            </w:r>
            <w:r w:rsidR="005B6F36" w:rsidRPr="0056739E"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  <w:t>*</w:t>
            </w:r>
          </w:p>
        </w:tc>
      </w:tr>
      <w:tr w:rsidR="0056739E" w:rsidRPr="0056739E" w14:paraId="2B793125" w14:textId="77777777" w:rsidTr="00384B1C">
        <w:tc>
          <w:tcPr>
            <w:tcW w:w="110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24" w14:textId="77777777" w:rsidR="005B6F36" w:rsidRPr="0056739E" w:rsidRDefault="005B6F36" w:rsidP="005B6F36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2B793133" w14:textId="77777777" w:rsidTr="00384B1C">
        <w:trPr>
          <w:trHeight w:val="255"/>
        </w:trPr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2E" w14:textId="77777777" w:rsidR="005B6F36" w:rsidRPr="0056739E" w:rsidRDefault="005B6F36" w:rsidP="005B6F36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In</w:t>
            </w:r>
            <w:r w:rsidR="00384B1C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nego g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waranta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2F" w14:textId="5F5F279E" w:rsidR="005B6F36" w:rsidRPr="0056739E" w:rsidRDefault="00000000" w:rsidP="005B6F36">
            <w:pPr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-1602562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F0744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30" w14:textId="77777777" w:rsidR="005B6F36" w:rsidRPr="0056739E" w:rsidRDefault="005B6F36" w:rsidP="005B6F36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TAK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31" w14:textId="7262FC42" w:rsidR="005B6F36" w:rsidRPr="0056739E" w:rsidRDefault="00000000" w:rsidP="005B6F36">
            <w:pPr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sdt>
              <w:sdtPr>
                <w:rPr>
                  <w:rFonts w:ascii="Source Sans Pro" w:hAnsi="Source Sans Pro" w:cs="Tahoma"/>
                  <w:color w:val="003C7D"/>
                  <w:sz w:val="22"/>
                  <w:szCs w:val="22"/>
                </w:rPr>
                <w:id w:val="18182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5D9" w:rsidRPr="0056739E">
                  <w:rPr>
                    <w:rFonts w:ascii="MS Gothic" w:eastAsia="MS Gothic" w:hAnsi="MS Gothic" w:cs="Tahoma" w:hint="eastAsia"/>
                    <w:color w:val="003C7D"/>
                    <w:sz w:val="22"/>
                    <w:szCs w:val="22"/>
                  </w:rPr>
                  <w:t>☐</w:t>
                </w:r>
              </w:sdtContent>
            </w:sdt>
            <w:r w:rsidR="00631607" w:rsidRPr="0056739E" w:rsidDel="00631607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</w:t>
            </w:r>
          </w:p>
        </w:tc>
        <w:tc>
          <w:tcPr>
            <w:tcW w:w="719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32" w14:textId="77777777" w:rsidR="005B6F36" w:rsidRPr="0056739E" w:rsidRDefault="005B6F36" w:rsidP="005B6F36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NIE</w:t>
            </w:r>
          </w:p>
        </w:tc>
      </w:tr>
      <w:tr w:rsidR="0056739E" w:rsidRPr="0056739E" w14:paraId="2B793135" w14:textId="77777777" w:rsidTr="00384B1C">
        <w:tc>
          <w:tcPr>
            <w:tcW w:w="110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34" w14:textId="77777777" w:rsidR="005B6F36" w:rsidRPr="0056739E" w:rsidRDefault="005B6F36" w:rsidP="005B6F36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2B79313A" w14:textId="77777777" w:rsidTr="00384B1C">
        <w:trPr>
          <w:trHeight w:val="255"/>
        </w:trPr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2B793136" w14:textId="77777777" w:rsidR="005B6F36" w:rsidRPr="0056739E" w:rsidRDefault="005B6F36" w:rsidP="005B6F36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Kwota roszczenia</w:t>
            </w:r>
          </w:p>
        </w:tc>
        <w:tc>
          <w:tcPr>
            <w:tcW w:w="336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3137" w14:textId="77777777" w:rsidR="005B6F36" w:rsidRPr="0056739E" w:rsidRDefault="0098150D" w:rsidP="005B6F36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B6F36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  <w:tc>
          <w:tcPr>
            <w:tcW w:w="2473" w:type="dxa"/>
            <w:tcBorders>
              <w:top w:val="nil"/>
              <w:left w:val="single" w:sz="4" w:space="0" w:color="003C7D"/>
              <w:bottom w:val="nil"/>
              <w:right w:val="single" w:sz="4" w:space="0" w:color="003C7D"/>
            </w:tcBorders>
            <w:vAlign w:val="center"/>
          </w:tcPr>
          <w:p w14:paraId="2B793138" w14:textId="77777777" w:rsidR="005B6F36" w:rsidRPr="0056739E" w:rsidRDefault="005B6F36" w:rsidP="005B6F36">
            <w:pPr>
              <w:jc w:val="right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Data zgłoszenia roszczenia</w:t>
            </w:r>
          </w:p>
        </w:tc>
        <w:tc>
          <w:tcPr>
            <w:tcW w:w="3375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3139" w14:textId="77777777" w:rsidR="005B6F36" w:rsidRPr="0056739E" w:rsidRDefault="0098150D" w:rsidP="005B6F36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B6F36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B79313C" w14:textId="77777777" w:rsidTr="00384B1C">
        <w:tc>
          <w:tcPr>
            <w:tcW w:w="110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3B" w14:textId="77777777" w:rsidR="005B6F36" w:rsidRPr="0056739E" w:rsidRDefault="005B6F36" w:rsidP="005B6F36">
            <w:pPr>
              <w:rPr>
                <w:rFonts w:ascii="Source Sans Pro" w:hAnsi="Source Sans Pro" w:cs="Tahoma"/>
                <w:color w:val="003C7D"/>
                <w:sz w:val="4"/>
                <w:szCs w:val="4"/>
              </w:rPr>
            </w:pPr>
          </w:p>
        </w:tc>
      </w:tr>
      <w:tr w:rsidR="0056739E" w:rsidRPr="0056739E" w14:paraId="2B79313F" w14:textId="77777777" w:rsidTr="00384B1C">
        <w:trPr>
          <w:trHeight w:val="255"/>
        </w:trPr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003C7D"/>
            </w:tcBorders>
            <w:vAlign w:val="center"/>
          </w:tcPr>
          <w:p w14:paraId="2B79313D" w14:textId="77777777" w:rsidR="005B6F36" w:rsidRPr="0056739E" w:rsidRDefault="005B6F36" w:rsidP="005B6F36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lastRenderedPageBreak/>
              <w:t>Rodzaj gwarancji</w:t>
            </w:r>
          </w:p>
        </w:tc>
        <w:tc>
          <w:tcPr>
            <w:tcW w:w="9216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B79313E" w14:textId="77777777" w:rsidR="005B6F36" w:rsidRPr="0056739E" w:rsidRDefault="0098150D" w:rsidP="005B6F36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B6F36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="005B6F36"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2B793141" w14:textId="77777777" w:rsidTr="00384B1C">
        <w:tc>
          <w:tcPr>
            <w:tcW w:w="110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40" w14:textId="77777777" w:rsidR="005B6F36" w:rsidRPr="00CF7097" w:rsidRDefault="005B6F36" w:rsidP="005B6F36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2B793143" w14:textId="77777777" w:rsidTr="00384B1C">
        <w:trPr>
          <w:trHeight w:val="255"/>
        </w:trPr>
        <w:tc>
          <w:tcPr>
            <w:tcW w:w="110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793142" w14:textId="77374F6E" w:rsidR="005B6F36" w:rsidRPr="0056739E" w:rsidRDefault="005B6F36" w:rsidP="005B6F36">
            <w:pPr>
              <w:rPr>
                <w:rFonts w:ascii="Source Sans Pro" w:hAnsi="Source Sans Pro" w:cs="Tahoma"/>
                <w:b/>
                <w:bCs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Opis sytuacji</w:t>
            </w:r>
            <w:r w:rsidR="00553657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(szkoda u innego G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waranta)</w:t>
            </w:r>
            <w:r w:rsidRPr="0056739E">
              <w:rPr>
                <w:rFonts w:ascii="Source Sans Pro" w:hAnsi="Source Sans Pro" w:cs="Tahoma"/>
                <w:bCs/>
                <w:color w:val="003C7D"/>
                <w:sz w:val="18"/>
                <w:szCs w:val="18"/>
              </w:rPr>
              <w:t>**</w:t>
            </w:r>
          </w:p>
        </w:tc>
      </w:tr>
      <w:tr w:rsidR="0056739E" w:rsidRPr="0056739E" w14:paraId="2B793145" w14:textId="77777777" w:rsidTr="00A27D3D">
        <w:tc>
          <w:tcPr>
            <w:tcW w:w="11051" w:type="dxa"/>
            <w:gridSpan w:val="8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2B793144" w14:textId="77777777" w:rsidR="005B6F36" w:rsidRPr="0056739E" w:rsidRDefault="005B6F36" w:rsidP="005B6F36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56739E" w:rsidRPr="0056739E" w14:paraId="6714E79C" w14:textId="77777777" w:rsidTr="00C57FC6">
        <w:trPr>
          <w:trHeight w:val="209"/>
        </w:trPr>
        <w:tc>
          <w:tcPr>
            <w:tcW w:w="11051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459761C" w14:textId="02533878" w:rsidR="00A27D3D" w:rsidRPr="0056739E" w:rsidRDefault="00A27D3D" w:rsidP="005B6F36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separate"/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noProof/>
                <w:color w:val="003C7D"/>
                <w:sz w:val="18"/>
                <w:szCs w:val="18"/>
              </w:rPr>
              <w:t> 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fldChar w:fldCharType="end"/>
            </w:r>
          </w:p>
        </w:tc>
      </w:tr>
      <w:tr w:rsidR="0056739E" w:rsidRPr="0056739E" w14:paraId="4B571F2B" w14:textId="77777777" w:rsidTr="00A27D3D">
        <w:tc>
          <w:tcPr>
            <w:tcW w:w="11051" w:type="dxa"/>
            <w:gridSpan w:val="8"/>
            <w:tcBorders>
              <w:top w:val="single" w:sz="4" w:space="0" w:color="003C7D"/>
              <w:left w:val="nil"/>
              <w:bottom w:val="nil"/>
              <w:right w:val="nil"/>
            </w:tcBorders>
            <w:vAlign w:val="center"/>
          </w:tcPr>
          <w:p w14:paraId="147443BB" w14:textId="77777777" w:rsidR="00A27D3D" w:rsidRPr="00CF7097" w:rsidRDefault="00A27D3D" w:rsidP="005B6F36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</w:tc>
      </w:tr>
      <w:tr w:rsidR="0056739E" w:rsidRPr="0056739E" w14:paraId="1C743AD2" w14:textId="77777777" w:rsidTr="00BB6BCA">
        <w:tc>
          <w:tcPr>
            <w:tcW w:w="11051" w:type="dxa"/>
            <w:gridSpan w:val="8"/>
            <w:tcBorders>
              <w:top w:val="single" w:sz="12" w:space="0" w:color="003C7D"/>
              <w:left w:val="nil"/>
              <w:bottom w:val="nil"/>
              <w:right w:val="nil"/>
            </w:tcBorders>
            <w:vAlign w:val="center"/>
          </w:tcPr>
          <w:p w14:paraId="14159EA7" w14:textId="77777777" w:rsidR="00A27D3D" w:rsidRPr="0056739E" w:rsidRDefault="00A27D3D" w:rsidP="005B6F36">
            <w:pPr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</w:tc>
      </w:tr>
      <w:tr w:rsidR="00DD65C0" w:rsidRPr="0056739E" w14:paraId="72BF46FE" w14:textId="77777777" w:rsidTr="000A6638">
        <w:trPr>
          <w:trHeight w:val="5537"/>
        </w:trPr>
        <w:tc>
          <w:tcPr>
            <w:tcW w:w="110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AD5E77" w14:textId="77777777" w:rsidR="009A1CB2" w:rsidRPr="00CF7097" w:rsidRDefault="009A1CB2" w:rsidP="00827644">
            <w:pPr>
              <w:autoSpaceDE w:val="0"/>
              <w:autoSpaceDN w:val="0"/>
              <w:adjustRightInd w:val="0"/>
              <w:contextualSpacing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  <w:p w14:paraId="01AA3616" w14:textId="18B8F2A5" w:rsidR="00420D6C" w:rsidRPr="00BA5414" w:rsidRDefault="00420D6C" w:rsidP="00420D6C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Wykaz dokumentów do wniosku</w:t>
            </w:r>
          </w:p>
          <w:p w14:paraId="11004524" w14:textId="77777777" w:rsidR="00420D6C" w:rsidRPr="00CF7097" w:rsidRDefault="00420D6C" w:rsidP="00BA5414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  <w:p w14:paraId="52694248" w14:textId="77777777" w:rsidR="00420D6C" w:rsidRPr="00BA5414" w:rsidRDefault="00420D6C" w:rsidP="00420D6C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rejestrowe firmy:</w:t>
            </w:r>
          </w:p>
          <w:p w14:paraId="0BFCFD66" w14:textId="71848D97" w:rsidR="00420D6C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aktualny statut spółki lub aktualna umowa spółki</w:t>
            </w:r>
            <w:r w:rsidR="007C70FB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11612A16" w14:textId="023676D0" w:rsidR="00420D6C" w:rsidRPr="00BA5414" w:rsidRDefault="00420D6C" w:rsidP="00420D6C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finansowe:</w:t>
            </w:r>
          </w:p>
          <w:p w14:paraId="579850AD" w14:textId="0A415FBD" w:rsidR="00420D6C" w:rsidRPr="00BA5414" w:rsidRDefault="00420D6C" w:rsidP="00420D6C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Dla podmiotów prowadzących pełną księgowość zgodnie z ustawą o rachunkowości:  </w:t>
            </w:r>
          </w:p>
          <w:p w14:paraId="095BF004" w14:textId="6460B20C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clear" w:pos="4897"/>
                <w:tab w:val="num" w:pos="360"/>
                <w:tab w:val="num" w:pos="1211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pełne sprawozdanie finansowe skonsolidowane i jednostkowe (bilanse, rachunki zysków i strat, rachunki przepływów pieniężnych, sprawozdanie ze zmian w kapitale własnym, informacj</w:t>
            </w:r>
            <w:r w:rsidR="001D61D3">
              <w:rPr>
                <w:rFonts w:ascii="Source Sans Pro" w:hAnsi="Source Sans Pro" w:cs="Tahoma"/>
                <w:color w:val="003C7D"/>
                <w:sz w:val="16"/>
                <w:szCs w:val="16"/>
              </w:rPr>
              <w:t>a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dodatkow</w:t>
            </w:r>
            <w:r w:rsidR="001D61D3">
              <w:rPr>
                <w:rFonts w:ascii="Source Sans Pro" w:hAnsi="Source Sans Pro" w:cs="Tahoma"/>
                <w:color w:val="003C7D"/>
                <w:sz w:val="16"/>
                <w:szCs w:val="16"/>
              </w:rPr>
              <w:t>a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, sprawozdanie zarządu z działalności) wraz ze sprawozdaniem biegłego rewidenta z badania bilansu za trzy ostatnie lata obrachunkowe</w:t>
            </w:r>
            <w:r w:rsidR="00D03EB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(o ile nie są dostępne w eKRS)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271383E6" w14:textId="55686274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F–01/I–01/ sprawozdanie o przychodach, kosztach i wyniku finansowym oraz o nakładach na środki trwałe sporządzane kwartalnie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1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(za bieżący rok)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 xml:space="preserve"> 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oraz w przypadku firm budowlanych za analogiczny okres roku poprzedniego,</w:t>
            </w:r>
          </w:p>
          <w:p w14:paraId="32B7DC1B" w14:textId="1EE23727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dodatkowe informacje, gdy suma wnioskowanej transakcji przekracza 1</w:t>
            </w:r>
            <w:r w:rsidR="00E83012">
              <w:rPr>
                <w:rFonts w:ascii="Source Sans Pro" w:hAnsi="Source Sans Pro" w:cs="Tahoma"/>
                <w:color w:val="003C7D"/>
                <w:sz w:val="16"/>
                <w:szCs w:val="16"/>
              </w:rPr>
              <w:t>5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 000 000,00 </w:t>
            </w:r>
            <w:r w:rsidR="001D61D3">
              <w:rPr>
                <w:rFonts w:ascii="Source Sans Pro" w:hAnsi="Source Sans Pro" w:cs="Tahoma"/>
                <w:color w:val="003C7D"/>
                <w:sz w:val="16"/>
                <w:szCs w:val="16"/>
              </w:rPr>
              <w:t>PLN</w:t>
            </w:r>
            <w:r w:rsidR="00BA5414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5283D192" w14:textId="7C745CD8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plan finansowy – gdy suma wnioskowanej transakcji przekracza 1</w:t>
            </w:r>
            <w:r w:rsidR="00E83012">
              <w:rPr>
                <w:rFonts w:ascii="Source Sans Pro" w:hAnsi="Source Sans Pro" w:cs="Tahoma"/>
                <w:color w:val="003C7D"/>
                <w:sz w:val="16"/>
                <w:szCs w:val="16"/>
              </w:rPr>
              <w:t>5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 000 000,00 </w:t>
            </w:r>
            <w:r w:rsidR="001D61D3">
              <w:rPr>
                <w:rFonts w:ascii="Source Sans Pro" w:hAnsi="Source Sans Pro" w:cs="Tahoma"/>
                <w:color w:val="003C7D"/>
                <w:sz w:val="16"/>
                <w:szCs w:val="16"/>
              </w:rPr>
              <w:t>PLN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. W przypadku nieprzedstawienia planu finansowego posiadanego przez wnioskodawcę prosimy o podanie w formie załączników prognozy rachunków i strat oraz prognozy bilansu, </w:t>
            </w:r>
          </w:p>
          <w:p w14:paraId="260BBF1C" w14:textId="7F32F2FF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w przypadku spółek giełdowych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– emitentów, których akcje są w obrocie publicznym, na rynku podstawowym Giełdy Papierów Wartościowych w Warszawie – dopuszczone jest pozyskiwanie danych finansowych ze stron internetowych danego podmiotu notowanego na Giełdzie Papierów Wartościowych, które są opublikowane zgodnie z wymogami nałożonymi na te podmioty rozporządzeniem Ministerstwa Finansów w sprawie informacji bieżących i okresowych przekazywanych przez emitentów papierów wartościowych</w:t>
            </w:r>
            <w:r w:rsidR="007C70FB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2BAF4C52" w14:textId="09028731" w:rsidR="00420D6C" w:rsidRPr="00BA5414" w:rsidRDefault="00420D6C" w:rsidP="00420D6C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Dla podmiotów nieprowadzących pełnej księgowości zgodnie z ustawą o rachunkowości: </w:t>
            </w:r>
          </w:p>
          <w:p w14:paraId="6BC8B0ED" w14:textId="662480D9" w:rsidR="00420D6C" w:rsidRPr="00D03EB2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deklaracje podatkowe osób fizycznych prowadzących działalność gospodarczą za ostatni rok w przypadku klientów współpracujących z PZU oraz 3 lata w przypadku nowych klientów</w:t>
            </w:r>
            <w:r w:rsidR="001D61D3"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wraz z oświadczeniem o przychodach i kosztach z bieżącego okresu</w:t>
            </w:r>
            <w:r w:rsidR="007C70FB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0D38610C" w14:textId="1A4F55F6" w:rsidR="00420D6C" w:rsidRPr="00BA5414" w:rsidRDefault="00420D6C" w:rsidP="00420D6C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Dokumenty inne:</w:t>
            </w:r>
          </w:p>
          <w:p w14:paraId="46EFC108" w14:textId="77777777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pozwolenie/zezwolenie zgodnie z obowiązującymi przepisami prawa – dotyczące obszaru, którego będzie dotyczyć gwarancja,</w:t>
            </w:r>
          </w:p>
          <w:p w14:paraId="76CD282B" w14:textId="77777777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wniosek o wydanie pozwolenia/zezwolenia/koncesji, </w:t>
            </w:r>
          </w:p>
          <w:p w14:paraId="378AF8C6" w14:textId="77777777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zaświadczenie z ZUS o niezaleganiu z płatnościami wystawione nie wcześniej niż 3 miesiące od daty złożenia wniosku,</w:t>
            </w:r>
          </w:p>
          <w:p w14:paraId="6976A735" w14:textId="77777777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zaświadczenie z Urzędu Skarbowego o niezaleganiu z płatnościami wystawione nie wcześniej niż 3 miesiące od daty złożenia wniosku,</w:t>
            </w:r>
          </w:p>
          <w:p w14:paraId="07F98FF2" w14:textId="216FF60D" w:rsidR="00420D6C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opinie banku prowadzącego główny rachunek bieżący oraz opinie banków prowadzących rachunki kredytowe wystawione nie wcześniej</w:t>
            </w:r>
            <w:r w:rsidR="001D61D3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niż 3 miesiące od momentu złożenia wniosku</w:t>
            </w:r>
            <w:r w:rsidR="00BA5414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3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, </w:t>
            </w:r>
          </w:p>
          <w:p w14:paraId="0C13FBC7" w14:textId="77777777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posiadane referencje,</w:t>
            </w:r>
          </w:p>
          <w:p w14:paraId="75AEB1FE" w14:textId="77777777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dokument opisujący zakładowe procedury bezpieczeństwa dotyczące ochrony środowiska,</w:t>
            </w:r>
          </w:p>
          <w:p w14:paraId="49EF6006" w14:textId="77777777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inne posiadane dokumenty świadczące o dbałości Wnioskodawcy o środowisko,</w:t>
            </w:r>
          </w:p>
          <w:p w14:paraId="7F439EAB" w14:textId="409D7B04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oświadczenie poręczyciela, w przypadku, gdy zabezpieczeniem będzie poręczenie podmiotu gospodarczego</w:t>
            </w:r>
            <w:r w:rsidR="00BA5414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602AF3D1" w14:textId="77777777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pełnomocnictwo lub umowa konsorcjum – jeżeli dotyczy. </w:t>
            </w:r>
          </w:p>
          <w:p w14:paraId="6AD86FC4" w14:textId="15074F33" w:rsidR="00420D6C" w:rsidRPr="00BA5414" w:rsidRDefault="00420D6C" w:rsidP="00420D6C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Dla osób fizycznych prowadzących działalność gospodarczą, dla wspólników spółek cywilnych oraz wspólników spółek jawnych:</w:t>
            </w:r>
          </w:p>
          <w:p w14:paraId="0C44A00D" w14:textId="748511CE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oświadczenie majątkowe</w:t>
            </w:r>
            <w:r w:rsidR="00BA5414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3FBCD14A" w14:textId="0B216B7C" w:rsidR="00420D6C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oświadczenie poręczyciela, w przypadku, gdy zabezpieczeniem będzie poręczenie osoby fizycznej</w:t>
            </w:r>
            <w:r w:rsidR="00BA5414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77138286" w14:textId="77777777" w:rsidR="007A447E" w:rsidRPr="008B041A" w:rsidRDefault="007A447E" w:rsidP="007A447E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8B041A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Dla podmiotów będących Jednostką Samorządu Terytorialnego: </w:t>
            </w:r>
          </w:p>
          <w:p w14:paraId="1C25280D" w14:textId="6B2707E8" w:rsidR="007A447E" w:rsidRPr="007A447E" w:rsidRDefault="007A447E" w:rsidP="007A447E">
            <w:pPr>
              <w:numPr>
                <w:ilvl w:val="0"/>
                <w:numId w:val="1"/>
              </w:numPr>
              <w:tabs>
                <w:tab w:val="clear" w:pos="4897"/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B041A">
              <w:rPr>
                <w:rFonts w:ascii="Source Sans Pro" w:hAnsi="Source Sans Pro" w:cs="Tahoma"/>
                <w:color w:val="003C7D"/>
                <w:sz w:val="16"/>
                <w:szCs w:val="16"/>
              </w:rPr>
              <w:t>dodatkowe informacje, gdy Wnioskodawcą jest Jednostka Samorządu Terytorialnego</w:t>
            </w:r>
            <w:r w:rsidRPr="008B041A">
              <w:rPr>
                <w:rFonts w:ascii="Source Sans Pro" w:hAnsi="Source Sans Pro" w:cs="Tahoma"/>
                <w:color w:val="003C7D"/>
                <w:sz w:val="16"/>
                <w:szCs w:val="16"/>
                <w:vertAlign w:val="superscript"/>
              </w:rPr>
              <w:t>2</w:t>
            </w:r>
            <w:r>
              <w:rPr>
                <w:rFonts w:ascii="Source Sans Pro" w:hAnsi="Source Sans Pro" w:cs="Tahoma"/>
                <w:color w:val="003C7D"/>
                <w:sz w:val="16"/>
                <w:szCs w:val="16"/>
              </w:rPr>
              <w:t>.</w:t>
            </w:r>
          </w:p>
          <w:p w14:paraId="49B5D10F" w14:textId="54761C03" w:rsidR="00420D6C" w:rsidRPr="00BA5414" w:rsidRDefault="00420D6C" w:rsidP="00420D6C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 xml:space="preserve">W przypadku obsługi przez pośrednika: </w:t>
            </w:r>
          </w:p>
          <w:p w14:paraId="5F2209BC" w14:textId="77777777" w:rsidR="00420D6C" w:rsidRPr="00BA5414" w:rsidRDefault="00420D6C" w:rsidP="00420D6C">
            <w:pPr>
              <w:numPr>
                <w:ilvl w:val="0"/>
                <w:numId w:val="1"/>
              </w:numPr>
              <w:tabs>
                <w:tab w:val="num" w:pos="360"/>
              </w:tabs>
              <w:autoSpaceDE w:val="0"/>
              <w:autoSpaceDN w:val="0"/>
              <w:adjustRightInd w:val="0"/>
              <w:ind w:left="340" w:hanging="34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>pełnomocnictwo udzielone pośrednikowi.</w:t>
            </w:r>
          </w:p>
          <w:p w14:paraId="1A0D25F3" w14:textId="77777777" w:rsidR="00420D6C" w:rsidRPr="00CF7097" w:rsidRDefault="00420D6C" w:rsidP="00420D6C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5FA911C6" w14:textId="04D56E48" w:rsidR="00BA5414" w:rsidRPr="00BA5414" w:rsidRDefault="00420D6C" w:rsidP="00BA5414">
            <w:pPr>
              <w:autoSpaceDE w:val="0"/>
              <w:autoSpaceDN w:val="0"/>
              <w:adjustRightInd w:val="0"/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BA5414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W uzasadnionych przypadkach PZU SA może zwrócić się z prośbą o udostępnienie dodatkowych informacji bądź dokumentów np. dotyczących zobowiązań, zabezpieczeń. </w:t>
            </w:r>
          </w:p>
          <w:tbl>
            <w:tblPr>
              <w:tblW w:w="11057" w:type="dxa"/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567"/>
              <w:gridCol w:w="10490"/>
            </w:tblGrid>
            <w:tr w:rsidR="00BA5414" w:rsidRPr="00BA5414" w14:paraId="3406CDC6" w14:textId="77777777" w:rsidTr="000965F8">
              <w:tc>
                <w:tcPr>
                  <w:tcW w:w="567" w:type="dxa"/>
                </w:tcPr>
                <w:p w14:paraId="741BC26D" w14:textId="77777777" w:rsidR="00BA5414" w:rsidRPr="00BA5414" w:rsidRDefault="00BA5414" w:rsidP="00BA5414">
                  <w:pPr>
                    <w:spacing w:before="20" w:after="20"/>
                    <w:jc w:val="right"/>
                    <w:rPr>
                      <w:rFonts w:ascii="Source Sans Pro" w:eastAsia="Calibri" w:hAnsi="Source Sans Pro" w:cs="Tahoma"/>
                      <w:i/>
                      <w:color w:val="003C7D"/>
                      <w:sz w:val="16"/>
                      <w:szCs w:val="16"/>
                      <w:vertAlign w:val="superscript"/>
                      <w:lang w:eastAsia="en-US"/>
                    </w:rPr>
                  </w:pPr>
                  <w:r w:rsidRPr="00BA5414">
                    <w:rPr>
                      <w:rFonts w:ascii="Source Sans Pro" w:eastAsia="Calibri" w:hAnsi="Source Sans Pro" w:cs="Tahoma"/>
                      <w:color w:val="003C7D"/>
                      <w:sz w:val="16"/>
                      <w:szCs w:val="16"/>
                      <w:vertAlign w:val="superscript"/>
                      <w:lang w:eastAsia="en-US"/>
                    </w:rPr>
                    <w:t>1</w:t>
                  </w:r>
                </w:p>
              </w:tc>
              <w:tc>
                <w:tcPr>
                  <w:tcW w:w="10490" w:type="dxa"/>
                </w:tcPr>
                <w:p w14:paraId="67FEC635" w14:textId="77777777" w:rsidR="00BA5414" w:rsidRPr="00BA5414" w:rsidRDefault="00BA5414" w:rsidP="00BA5414">
                  <w:pPr>
                    <w:spacing w:before="20" w:after="20"/>
                    <w:rPr>
                      <w:rFonts w:ascii="Source Sans Pro" w:eastAsia="Calibri" w:hAnsi="Source Sans Pro" w:cs="Tahoma"/>
                      <w:color w:val="003C7D"/>
                      <w:sz w:val="16"/>
                      <w:szCs w:val="16"/>
                      <w:lang w:eastAsia="en-US"/>
                    </w:rPr>
                  </w:pPr>
                  <w:r w:rsidRPr="00BA5414">
                    <w:rPr>
                      <w:rFonts w:ascii="Source Sans Pro" w:eastAsia="Calibri" w:hAnsi="Source Sans Pro" w:cs="Tahoma"/>
                      <w:color w:val="003C7D"/>
                      <w:sz w:val="16"/>
                      <w:szCs w:val="16"/>
                      <w:lang w:eastAsia="en-US"/>
                    </w:rPr>
                    <w:t>Składane są dokumenty, do których sporządzania podmiot jest zobowiązany na mocy przepisów prawa.</w:t>
                  </w:r>
                </w:p>
              </w:tc>
            </w:tr>
            <w:tr w:rsidR="00BA5414" w:rsidRPr="00BA5414" w14:paraId="57F81108" w14:textId="77777777" w:rsidTr="000965F8">
              <w:tc>
                <w:tcPr>
                  <w:tcW w:w="567" w:type="dxa"/>
                </w:tcPr>
                <w:p w14:paraId="0410FBB3" w14:textId="77777777" w:rsidR="00BA5414" w:rsidRPr="00BA5414" w:rsidRDefault="00BA5414" w:rsidP="00BA5414">
                  <w:pPr>
                    <w:spacing w:before="20" w:after="20"/>
                    <w:jc w:val="right"/>
                    <w:rPr>
                      <w:rFonts w:ascii="Source Sans Pro" w:eastAsia="Calibri" w:hAnsi="Source Sans Pro" w:cs="Tahoma"/>
                      <w:i/>
                      <w:color w:val="003C7D"/>
                      <w:sz w:val="16"/>
                      <w:szCs w:val="16"/>
                      <w:vertAlign w:val="superscript"/>
                      <w:lang w:eastAsia="en-US"/>
                    </w:rPr>
                  </w:pPr>
                  <w:r w:rsidRPr="00BA5414">
                    <w:rPr>
                      <w:rFonts w:ascii="Source Sans Pro" w:eastAsia="Calibri" w:hAnsi="Source Sans Pro" w:cs="Tahoma"/>
                      <w:color w:val="003C7D"/>
                      <w:sz w:val="16"/>
                      <w:szCs w:val="16"/>
                      <w:vertAlign w:val="superscript"/>
                      <w:lang w:eastAsia="en-US"/>
                    </w:rPr>
                    <w:t>2</w:t>
                  </w:r>
                </w:p>
              </w:tc>
              <w:tc>
                <w:tcPr>
                  <w:tcW w:w="10490" w:type="dxa"/>
                </w:tcPr>
                <w:p w14:paraId="1A94C28B" w14:textId="77777777" w:rsidR="00BA5414" w:rsidRPr="00BA5414" w:rsidRDefault="00BA5414" w:rsidP="00BA5414">
                  <w:pPr>
                    <w:spacing w:before="20" w:after="20"/>
                    <w:rPr>
                      <w:rFonts w:ascii="Source Sans Pro" w:eastAsia="Calibri" w:hAnsi="Source Sans Pro" w:cs="Tahoma"/>
                      <w:color w:val="003C7D"/>
                      <w:sz w:val="16"/>
                      <w:szCs w:val="16"/>
                      <w:lang w:eastAsia="en-US"/>
                    </w:rPr>
                  </w:pPr>
                  <w:r w:rsidRPr="00BA5414">
                    <w:rPr>
                      <w:rFonts w:ascii="Source Sans Pro" w:eastAsia="Calibri" w:hAnsi="Source Sans Pro" w:cs="Tahoma"/>
                      <w:color w:val="003C7D"/>
                      <w:sz w:val="16"/>
                      <w:szCs w:val="16"/>
                      <w:lang w:eastAsia="en-US"/>
                    </w:rPr>
                    <w:t>Dostępne na stronie www.pzu.pl.</w:t>
                  </w:r>
                </w:p>
              </w:tc>
            </w:tr>
            <w:tr w:rsidR="00BA5414" w:rsidRPr="00BA5414" w14:paraId="32B5C638" w14:textId="77777777" w:rsidTr="000965F8">
              <w:tc>
                <w:tcPr>
                  <w:tcW w:w="567" w:type="dxa"/>
                </w:tcPr>
                <w:p w14:paraId="62B24522" w14:textId="77777777" w:rsidR="00BA5414" w:rsidRPr="00BA5414" w:rsidRDefault="00BA5414" w:rsidP="00BA5414">
                  <w:pPr>
                    <w:spacing w:before="20" w:after="20"/>
                    <w:jc w:val="right"/>
                    <w:rPr>
                      <w:rFonts w:ascii="Source Sans Pro" w:eastAsia="Calibri" w:hAnsi="Source Sans Pro" w:cs="Tahoma"/>
                      <w:i/>
                      <w:color w:val="003C7D"/>
                      <w:sz w:val="16"/>
                      <w:szCs w:val="16"/>
                      <w:vertAlign w:val="superscript"/>
                      <w:lang w:eastAsia="en-US"/>
                    </w:rPr>
                  </w:pPr>
                  <w:r w:rsidRPr="00BA5414">
                    <w:rPr>
                      <w:rFonts w:ascii="Source Sans Pro" w:eastAsia="Calibri" w:hAnsi="Source Sans Pro" w:cs="Tahoma"/>
                      <w:color w:val="003C7D"/>
                      <w:sz w:val="16"/>
                      <w:szCs w:val="16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10490" w:type="dxa"/>
                </w:tcPr>
                <w:p w14:paraId="6C131266" w14:textId="77777777" w:rsidR="00BA5414" w:rsidRPr="00BA5414" w:rsidRDefault="00BA5414" w:rsidP="00BA5414">
                  <w:pPr>
                    <w:spacing w:before="20" w:after="20"/>
                    <w:rPr>
                      <w:rFonts w:ascii="Source Sans Pro" w:eastAsia="Calibri" w:hAnsi="Source Sans Pro" w:cs="Tahoma"/>
                      <w:color w:val="003C7D"/>
                      <w:sz w:val="16"/>
                      <w:szCs w:val="16"/>
                      <w:lang w:eastAsia="en-US"/>
                    </w:rPr>
                  </w:pPr>
                  <w:r w:rsidRPr="00BA5414">
                    <w:rPr>
                      <w:rFonts w:ascii="Source Sans Pro" w:eastAsia="Calibri" w:hAnsi="Source Sans Pro" w:cs="Tahoma"/>
                      <w:color w:val="003C7D"/>
                      <w:sz w:val="16"/>
                      <w:szCs w:val="16"/>
                      <w:lang w:eastAsia="en-US"/>
                    </w:rPr>
                    <w:t>Należy każdorazowo sprawdzać, czy w dokumencie nie jest przewidziany krótszy okres jego ważności. W takiej sytuacji za datę ważności dokumentu uznaje się datę w nim określoną.</w:t>
                  </w:r>
                </w:p>
              </w:tc>
            </w:tr>
          </w:tbl>
          <w:p w14:paraId="38FD210E" w14:textId="77777777" w:rsidR="00420D6C" w:rsidRPr="00CF7097" w:rsidRDefault="00420D6C" w:rsidP="00827644">
            <w:pPr>
              <w:autoSpaceDE w:val="0"/>
              <w:autoSpaceDN w:val="0"/>
              <w:adjustRightInd w:val="0"/>
              <w:contextualSpacing/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  <w:p w14:paraId="36B6F4DE" w14:textId="77777777" w:rsidR="0056675B" w:rsidRPr="008A76F2" w:rsidRDefault="0056675B" w:rsidP="0056675B">
            <w:pPr>
              <w:autoSpaceDE w:val="0"/>
              <w:autoSpaceDN w:val="0"/>
              <w:adjustRightInd w:val="0"/>
              <w:contextualSpacing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[Administrator i dane kontaktowe administratora i Inspektora Ochrony Danych]</w:t>
            </w:r>
          </w:p>
          <w:p w14:paraId="23DCB753" w14:textId="77777777" w:rsidR="0056675B" w:rsidRPr="008A76F2" w:rsidRDefault="0056675B" w:rsidP="0056675B">
            <w:pPr>
              <w:contextualSpacing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Administratorem danych osobowych podanych w związku z zawarciem umowy gwarancji ubezpieczeniowej jest PZU SA z siedzibą w Warszawie, przy </w:t>
            </w:r>
            <w:r>
              <w:rPr>
                <w:rFonts w:ascii="Source Sans Pro" w:hAnsi="Source Sans Pro" w:cs="Tahoma"/>
                <w:color w:val="003C7D"/>
                <w:sz w:val="16"/>
                <w:szCs w:val="16"/>
              </w:rPr>
              <w:t>Rondzie Ignacego Daszyńskiego 4, 00-843</w:t>
            </w: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Warszawa.</w:t>
            </w:r>
          </w:p>
          <w:p w14:paraId="5706E84F" w14:textId="6C0A9194" w:rsidR="0056675B" w:rsidRPr="00095EC2" w:rsidRDefault="0056675B" w:rsidP="0056675B">
            <w:pPr>
              <w:autoSpaceDE w:val="0"/>
              <w:autoSpaceDN w:val="0"/>
              <w:adjustRightInd w:val="0"/>
              <w:contextualSpacing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Kontakt z administratorem jest możliwy za pośrednictwem adresu e-mail kontakt@pzu.pl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IODpzu@pzu.pl lub pisemnie na adres PZU SA, IOD, </w:t>
            </w:r>
            <w:r>
              <w:rPr>
                <w:rFonts w:ascii="Source Sans Pro" w:hAnsi="Source Sans Pro" w:cs="Tahoma"/>
                <w:color w:val="003C7D"/>
                <w:sz w:val="16"/>
                <w:szCs w:val="16"/>
              </w:rPr>
              <w:t>Rondo Ignacego Daszyńskiego</w:t>
            </w: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</w:t>
            </w:r>
            <w:r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4, 00-843 </w:t>
            </w: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Warszawa.   </w:t>
            </w:r>
          </w:p>
          <w:p w14:paraId="3F0B01D4" w14:textId="77777777" w:rsidR="0056675B" w:rsidRPr="008A76F2" w:rsidRDefault="0056675B" w:rsidP="0056675B">
            <w:pPr>
              <w:contextualSpacing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[Przetwarzanie danych]</w:t>
            </w:r>
          </w:p>
          <w:p w14:paraId="245207C5" w14:textId="77777777" w:rsidR="0056675B" w:rsidRPr="008A76F2" w:rsidRDefault="0056675B" w:rsidP="0056675B">
            <w:pPr>
              <w:autoSpaceDN w:val="0"/>
              <w:contextualSpacing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Administrator może przetwarzać Pani/Pana dane w celu: </w:t>
            </w:r>
          </w:p>
          <w:p w14:paraId="7A00DDAA" w14:textId="77777777" w:rsidR="0056675B" w:rsidRPr="008A76F2" w:rsidRDefault="0056675B" w:rsidP="0056675B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zawarcia i wykonania umowy gwarancji ubezpieczeniowej – podstawą prawną przetwarzania jest niezbędność przetwarzania danych do zawarcia i wykonywania umowy </w:t>
            </w:r>
            <w:r w:rsidRPr="008A76F2">
              <w:rPr>
                <w:rFonts w:ascii="Source Sans Pro" w:eastAsia="Calibri" w:hAnsi="Source Sans Pro" w:cs="Tahoma"/>
                <w:color w:val="003C7D"/>
                <w:sz w:val="16"/>
                <w:szCs w:val="16"/>
              </w:rPr>
              <w:t>gwarancji ubezpieczeniowej</w:t>
            </w: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,</w:t>
            </w:r>
          </w:p>
          <w:p w14:paraId="0E44BF71" w14:textId="77777777" w:rsidR="0056675B" w:rsidRPr="008A76F2" w:rsidRDefault="0056675B" w:rsidP="0056675B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oceny ryzyka ubezpieczeniowego przed zawarciem umowy – podstawą prawną przetwarzania jest niezbędność przetwarzania danych do zawarcia i wykonania umowy gwarancji ubezpieczeniowej,</w:t>
            </w:r>
          </w:p>
          <w:p w14:paraId="7E710F1D" w14:textId="77777777" w:rsidR="0056675B" w:rsidRPr="008A76F2" w:rsidRDefault="0056675B" w:rsidP="0056675B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</w:t>
            </w:r>
          </w:p>
          <w:p w14:paraId="525DCD29" w14:textId="77777777" w:rsidR="0056675B" w:rsidRPr="008A76F2" w:rsidRDefault="0056675B" w:rsidP="0056675B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</w:t>
            </w:r>
          </w:p>
          <w:p w14:paraId="73948106" w14:textId="77777777" w:rsidR="0056675B" w:rsidRPr="008A76F2" w:rsidRDefault="0056675B" w:rsidP="0056675B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lastRenderedPageBreak/>
              <w:t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</w:t>
            </w:r>
          </w:p>
          <w:p w14:paraId="2326A8EF" w14:textId="77777777" w:rsidR="0056675B" w:rsidRDefault="0056675B" w:rsidP="0056675B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</w:t>
            </w:r>
          </w:p>
          <w:p w14:paraId="1D2BA614" w14:textId="77777777" w:rsidR="0056675B" w:rsidRPr="00CF35FA" w:rsidRDefault="0056675B" w:rsidP="0056675B">
            <w:pPr>
              <w:pStyle w:val="Akapitzlist"/>
              <w:numPr>
                <w:ilvl w:val="0"/>
                <w:numId w:val="3"/>
              </w:numPr>
              <w:autoSpaceDN w:val="0"/>
              <w:jc w:val="both"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CF35FA">
              <w:rPr>
                <w:rFonts w:ascii="Source Sans Pro" w:hAnsi="Source Sans Pro" w:cs="Tahoma"/>
                <w:color w:val="003C7D"/>
                <w:sz w:val="16"/>
                <w:szCs w:val="16"/>
              </w:rPr>
              <w:t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</w:t>
            </w:r>
          </w:p>
          <w:p w14:paraId="40ABD8B8" w14:textId="25E7BFC7" w:rsidR="0056675B" w:rsidRPr="00650F44" w:rsidRDefault="0056675B" w:rsidP="0056675B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</w:t>
            </w:r>
          </w:p>
          <w:p w14:paraId="1BA5E6DC" w14:textId="77777777" w:rsidR="0056675B" w:rsidRPr="008A76F2" w:rsidRDefault="0056675B" w:rsidP="0056675B">
            <w:pPr>
              <w:autoSpaceDN w:val="0"/>
              <w:contextualSpacing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Podanie danych osobowych w związku z zawieraną umową jest konieczne do zawarcia i wykonywania umowy gwarancji ubezpieczeniowej oraz do dokonania oceny ryzyka – bez podania danych osobowych nie jest możliwe zawarcie umowy gwarancji ubezpieczeniowej.</w:t>
            </w:r>
          </w:p>
          <w:p w14:paraId="33D2DD00" w14:textId="12E165C9" w:rsidR="007C70FB" w:rsidRPr="00095EC2" w:rsidRDefault="0056675B" w:rsidP="0056675B">
            <w:pPr>
              <w:contextualSpacing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Podanie danych osobowych w celach marketingowych jest dobrowolne.</w:t>
            </w:r>
          </w:p>
          <w:p w14:paraId="0C754C1C" w14:textId="77777777" w:rsidR="0056675B" w:rsidRPr="008A76F2" w:rsidRDefault="0056675B" w:rsidP="0056675B">
            <w:pPr>
              <w:autoSpaceDN w:val="0"/>
              <w:contextualSpacing/>
              <w:textAlignment w:val="baseline"/>
              <w:rPr>
                <w:rFonts w:ascii="Source Sans Pro" w:hAnsi="Source Sans Pro" w:cs="Tahoma"/>
                <w:b/>
                <w:iCs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b/>
                <w:iCs/>
                <w:color w:val="003C7D"/>
                <w:sz w:val="16"/>
                <w:szCs w:val="16"/>
              </w:rPr>
              <w:t>[Okres przechowywania danych]</w:t>
            </w:r>
          </w:p>
          <w:p w14:paraId="0AF580E7" w14:textId="77777777" w:rsidR="0056675B" w:rsidRPr="008A76F2" w:rsidRDefault="0056675B" w:rsidP="0056675B">
            <w:pPr>
              <w:autoSpaceDN w:val="0"/>
              <w:contextualSpacing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Pani/Pana dane osobowe będą przechowywane do momentu przedawnienia roszczeń z tytułu umowy gwarancji ubezpieczeniowej lub do momentu wygaśnięcia obowiązku przechowywania danych wynikającego z przepisów prawa.</w:t>
            </w:r>
          </w:p>
          <w:p w14:paraId="075ED046" w14:textId="77777777" w:rsidR="0056675B" w:rsidRPr="008A76F2" w:rsidRDefault="0056675B" w:rsidP="0056675B">
            <w:pPr>
              <w:autoSpaceDN w:val="0"/>
              <w:contextualSpacing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Administrator przestanie wcześniej przetwarzać dane wykorzystywane do celów marketingu bezpośredniego, obejmującego profilowanie, jeżeli zgłosi Pani/Pan sprzeciw wobec przetwarzania Pani/Pana danych w tym celu. </w:t>
            </w:r>
          </w:p>
          <w:p w14:paraId="5D1951D0" w14:textId="75888EF6" w:rsidR="0056675B" w:rsidRPr="00095EC2" w:rsidRDefault="0056675B" w:rsidP="00095EC2">
            <w:pPr>
              <w:autoSpaceDN w:val="0"/>
              <w:contextualSpacing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W zakresie, w jakim podstawą przetwarzania danych jest zgoda, Pani/Pana dane osobowe będą przetwarzane do czasu jej wycofania.</w:t>
            </w:r>
          </w:p>
          <w:p w14:paraId="2F648788" w14:textId="77777777" w:rsidR="0056675B" w:rsidRPr="008A76F2" w:rsidRDefault="0056675B" w:rsidP="0056675B">
            <w:pPr>
              <w:autoSpaceDN w:val="0"/>
              <w:contextualSpacing/>
              <w:textAlignment w:val="baseline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[Przekazywanie danych]</w:t>
            </w:r>
          </w:p>
          <w:p w14:paraId="3EB0469F" w14:textId="77777777" w:rsidR="0056675B" w:rsidRPr="008A76F2" w:rsidRDefault="0056675B" w:rsidP="0056675B">
            <w:pPr>
              <w:autoSpaceDN w:val="0"/>
              <w:contextualSpacing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Pani/Pana dane osobowe mogą być udostępnione podmiotom i organom upoważnionym do przetwarzania tych danych na podstawie przepisów prawa.</w:t>
            </w:r>
          </w:p>
          <w:p w14:paraId="0B920FEA" w14:textId="77777777" w:rsidR="0056675B" w:rsidRPr="008A76F2" w:rsidRDefault="0056675B" w:rsidP="0056675B">
            <w:pPr>
              <w:autoSpaceDN w:val="0"/>
              <w:contextualSpacing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Pani/Pana dane osobowe mogą być udostępnione zakładom reasekuracji, a także mogą być przekazywane innym spółkom z Grupy PZU, jeśli wyraziła Pani/Pan zgodę na takie przekazanie.</w:t>
            </w:r>
          </w:p>
          <w:p w14:paraId="7D7948CA" w14:textId="77777777" w:rsidR="0056675B" w:rsidRPr="008A76F2" w:rsidRDefault="0056675B" w:rsidP="0056675B">
            <w:pPr>
              <w:autoSpaceDN w:val="0"/>
              <w:contextualSpacing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Pani/Pana dane osobowe mogą być przekazywane podmiotom przetwarzającym dane osobowe na zlecenie administratora</w:t>
            </w:r>
            <w:r>
              <w:rPr>
                <w:rFonts w:ascii="Source Sans Pro" w:hAnsi="Source Sans Pro" w:cs="Tahoma"/>
                <w:color w:val="003C7D"/>
                <w:sz w:val="16"/>
                <w:szCs w:val="16"/>
              </w:rPr>
              <w:t>, w tym m.in.</w:t>
            </w: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 dostawcom usług IT, podmiotom przetwarzającym dane w celu windykacji należności, agencjom marketingowym, czy też agentom ubezpieczeniowym, przy czym takie podmioty przetwarzają dane na podstawie umowy z administratorem i wyłącznie zgodnie z poleceniami administratora.</w:t>
            </w:r>
          </w:p>
          <w:p w14:paraId="2B05360E" w14:textId="2797619D" w:rsidR="0056675B" w:rsidRPr="00095EC2" w:rsidRDefault="0056675B" w:rsidP="00095EC2">
            <w:pPr>
              <w:autoSpaceDN w:val="0"/>
              <w:jc w:val="both"/>
              <w:textAlignment w:val="baseline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CF35FA">
              <w:rPr>
                <w:rFonts w:ascii="Source Sans Pro" w:hAnsi="Source Sans Pro" w:cs="Tahoma"/>
                <w:color w:val="003C7D"/>
                <w:sz w:val="16"/>
                <w:szCs w:val="16"/>
              </w:rPr>
              <w:t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</w:t>
            </w:r>
          </w:p>
          <w:p w14:paraId="01F76FBC" w14:textId="77777777" w:rsidR="0056675B" w:rsidRPr="008A76F2" w:rsidRDefault="0056675B" w:rsidP="0056675B">
            <w:pPr>
              <w:autoSpaceDN w:val="0"/>
              <w:contextualSpacing/>
              <w:textAlignment w:val="baseline"/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b/>
                <w:color w:val="003C7D"/>
                <w:sz w:val="16"/>
                <w:szCs w:val="16"/>
              </w:rPr>
              <w:t>[Pani/Pana prawa]</w:t>
            </w:r>
          </w:p>
          <w:p w14:paraId="0C863F10" w14:textId="77777777" w:rsidR="0056675B" w:rsidRPr="008A76F2" w:rsidRDefault="0056675B" w:rsidP="0056675B">
            <w:pPr>
              <w:contextualSpacing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Przysługuje Pani/Panu prawo dostępu do swoich danych osobowych oraz prawo żądania ich sprostowania, ich usunięcia lub ograniczenia ich przetwarzania.</w:t>
            </w:r>
          </w:p>
          <w:p w14:paraId="152E1266" w14:textId="77777777" w:rsidR="0056675B" w:rsidRPr="008A76F2" w:rsidRDefault="0056675B" w:rsidP="0056675B">
            <w:pPr>
              <w:contextualSpacing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Przysługuje Pani/Panu prawo do przenoszenia danych osobowych, tj. do otrzymania od administratora Pani/Pana danych osobowych, w ustrukturyzowanym, powszechnie używanym formacie nadającym się do odczytu maszynowego. Może Pani/Pan przesłać te dane innemu administratorowi.</w:t>
            </w:r>
          </w:p>
          <w:p w14:paraId="23848566" w14:textId="77777777" w:rsidR="0056675B" w:rsidRPr="008A76F2" w:rsidRDefault="0056675B" w:rsidP="0056675B">
            <w:pPr>
              <w:contextualSpacing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      </w:r>
          </w:p>
          <w:p w14:paraId="2DFE670C" w14:textId="77777777" w:rsidR="0056675B" w:rsidRPr="008A76F2" w:rsidRDefault="0056675B" w:rsidP="0056675B">
            <w:pPr>
              <w:contextualSpacing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W zakresie, w jakim podstawą przetwarzania Pani/Pana danych osobowych jest zgoda, ma Pani/Pan prawo jej wycofania. Zgodę można odwołać w każdym czasie w oddziale lub wysyłając e-mail na adres kontakt@pzu.pl albo pismo na adres PZU, ul. Postępu 18a, 02-676 Warszawa. Wycofanie zgody nie wpływa na zgodność z prawem przetwarzania dokonanego na podstawie zgody przed jej wycofaniem.</w:t>
            </w:r>
          </w:p>
          <w:p w14:paraId="13C3F00C" w14:textId="77777777" w:rsidR="0056675B" w:rsidRPr="008A76F2" w:rsidRDefault="0056675B" w:rsidP="0056675B">
            <w:pPr>
              <w:contextualSpacing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W celu skorzystania z powyższych praw należy skontaktować się z administratorem lub z Inspektorem Ochrony Danych, korzystając ze wskazanych wyżej danych kontaktowych.</w:t>
            </w:r>
          </w:p>
          <w:p w14:paraId="0A0BBCCF" w14:textId="7103C251" w:rsidR="00827644" w:rsidRPr="00BA5414" w:rsidRDefault="0056675B" w:rsidP="0056675B">
            <w:pPr>
              <w:jc w:val="both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8A76F2">
              <w:rPr>
                <w:rFonts w:ascii="Source Sans Pro" w:hAnsi="Source Sans Pro" w:cs="Tahoma"/>
                <w:color w:val="003C7D"/>
                <w:sz w:val="16"/>
                <w:szCs w:val="16"/>
              </w:rPr>
              <w:t>Przysługuje Pani/Panu prawo wniesienia skargi do organu nadzorczego</w:t>
            </w:r>
            <w:r>
              <w:rPr>
                <w:rFonts w:ascii="Source Sans Pro" w:hAnsi="Source Sans Pro" w:cs="Tahoma"/>
                <w:color w:val="003C7D"/>
                <w:sz w:val="16"/>
                <w:szCs w:val="16"/>
              </w:rPr>
              <w:t xml:space="preserve">. </w:t>
            </w:r>
            <w:r w:rsidRPr="00CF35FA">
              <w:rPr>
                <w:rFonts w:ascii="Source Sans Pro" w:hAnsi="Source Sans Pro" w:cs="Tahoma"/>
                <w:color w:val="003C7D"/>
                <w:sz w:val="16"/>
                <w:szCs w:val="16"/>
              </w:rPr>
              <w:t>W Polsce takim organem nadzorczym jest Prezes Urzędu Ochrony Danych Osobowych.</w:t>
            </w:r>
          </w:p>
          <w:p w14:paraId="309B4A27" w14:textId="77777777" w:rsidR="00D72897" w:rsidRPr="002A26BD" w:rsidRDefault="00D72897" w:rsidP="00827644">
            <w:pPr>
              <w:contextualSpacing/>
              <w:rPr>
                <w:rFonts w:ascii="Source Sans Pro" w:hAnsi="Source Sans Pro" w:cs="Tahoma"/>
                <w:color w:val="003C7D"/>
                <w:sz w:val="10"/>
                <w:szCs w:val="10"/>
              </w:rPr>
            </w:pPr>
          </w:p>
          <w:p w14:paraId="6E6A476A" w14:textId="77777777" w:rsidR="00827644" w:rsidRPr="00CF7097" w:rsidRDefault="00827644" w:rsidP="00827644">
            <w:pPr>
              <w:contextualSpacing/>
              <w:rPr>
                <w:rFonts w:ascii="Source Sans Pro" w:hAnsi="Source Sans Pro" w:cs="Tahoma"/>
                <w:color w:val="003C7D"/>
                <w:sz w:val="6"/>
                <w:szCs w:val="6"/>
              </w:rPr>
            </w:pPr>
          </w:p>
          <w:p w14:paraId="3AF9107D" w14:textId="6C7FD87E" w:rsidR="009D6D03" w:rsidRPr="00095EC2" w:rsidRDefault="00D72897" w:rsidP="00095EC2">
            <w:pPr>
              <w:contextualSpacing/>
              <w:jc w:val="center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b/>
                <w:color w:val="003C7D"/>
                <w:sz w:val="20"/>
              </w:rPr>
              <w:t>Oświadczenia</w:t>
            </w:r>
          </w:p>
          <w:p w14:paraId="11A040BA" w14:textId="1443A10B" w:rsidR="00DF0578" w:rsidRPr="0056739E" w:rsidRDefault="00DF0578" w:rsidP="000A6638">
            <w:pPr>
              <w:contextualSpacing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Niniejszym oświadczam/y, że zapoznałam/em/liśmy się z powyższą „Informacją Administratora danych osobowych” o przetwarzaniu moich/naszych danych osobowych.</w:t>
            </w:r>
          </w:p>
          <w:p w14:paraId="72C1D89F" w14:textId="77777777" w:rsidR="00DF0578" w:rsidRPr="00CF7097" w:rsidRDefault="00DF0578" w:rsidP="000A6638">
            <w:pPr>
              <w:contextualSpacing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295CE574" w14:textId="73668C6D" w:rsidR="009D6D03" w:rsidRPr="007A447E" w:rsidRDefault="00D72897" w:rsidP="007A447E">
            <w:pPr>
              <w:autoSpaceDE w:val="0"/>
              <w:autoSpaceDN w:val="0"/>
              <w:adjustRightInd w:val="0"/>
              <w:contextualSpacing/>
              <w:jc w:val="both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Niniejszym potwierdzam/y</w:t>
            </w:r>
            <w:r w:rsidR="009D6D03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, że informacje wymienione we wniosku oraz dokumentach załączonych do wniosku są zgodne z aktualnym stanem faktycznym oraz, że do dnia dzisiejszego nie dokonano żadnych czynności formalnych zmierzających do ich zmiany.</w:t>
            </w:r>
          </w:p>
          <w:p w14:paraId="6BDB58AC" w14:textId="6DBE9D7A" w:rsidR="009D6D03" w:rsidRPr="00CF7097" w:rsidRDefault="009D6D03" w:rsidP="009D6D03">
            <w:pPr>
              <w:jc w:val="both"/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2257AAD0" w14:textId="61A90079" w:rsidR="00D72897" w:rsidRPr="0056739E" w:rsidRDefault="00D72897" w:rsidP="00D72897">
            <w:pPr>
              <w:autoSpaceDE w:val="0"/>
              <w:autoSpaceDN w:val="0"/>
              <w:adjustRightInd w:val="0"/>
              <w:contextualSpacing/>
              <w:jc w:val="both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Niniejszym oświadczam/y, że wyrażam/y zgodę na sprawdzenie mnie/nas/reprezentowanej spółki w Krajowym Rejestrze Długów.</w:t>
            </w:r>
          </w:p>
          <w:p w14:paraId="708C9229" w14:textId="77777777" w:rsidR="000A6638" w:rsidRPr="00CF7097" w:rsidRDefault="000A6638" w:rsidP="009D6D03">
            <w:pPr>
              <w:rPr>
                <w:rFonts w:ascii="Source Sans Pro" w:hAnsi="Source Sans Pro" w:cs="Tahoma"/>
                <w:color w:val="003C7D"/>
                <w:sz w:val="3"/>
                <w:szCs w:val="3"/>
              </w:rPr>
            </w:pPr>
          </w:p>
          <w:p w14:paraId="578475FE" w14:textId="29C313F8" w:rsidR="009D6D03" w:rsidRPr="0056739E" w:rsidRDefault="00D72897" w:rsidP="009D6D03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Niniejszym oświadczam/y, że w</w:t>
            </w:r>
            <w:r w:rsidR="009D6D03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yrażam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/y</w:t>
            </w:r>
            <w:r w:rsidR="009D6D03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zgodę na przesyłanie informacji i dokumentów, w tym dokumentu gwarancji ubezpieczeniowej, a także informacji, które mają związek z wnioskowaną lub zawartą umową zlecenia udzielenia gwa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rancji ubezpieczeniowej </w:t>
            </w:r>
            <w:r w:rsidR="009D6D03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za pośrednictwem środków komunikacji elektronicznej, w ty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m wiadomości SMS/MMS lub e-mail</w:t>
            </w:r>
            <w:r w:rsidR="009D6D03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na wskazany numer telefonu lub adres mailowy. </w:t>
            </w:r>
          </w:p>
          <w:p w14:paraId="73DB8CA4" w14:textId="42F4177E" w:rsidR="009D6D03" w:rsidRPr="00BA5414" w:rsidRDefault="009D6D03" w:rsidP="00BA5414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W razie zmiany podanych danych kontaktowych, zobowiązuję się</w:t>
            </w:r>
            <w:r w:rsidR="00D72897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/</w:t>
            </w:r>
            <w:proofErr w:type="spellStart"/>
            <w:r w:rsidR="00D72897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emy</w:t>
            </w:r>
            <w:proofErr w:type="spellEnd"/>
            <w:r w:rsidR="00D72897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się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uaktualnić dane, dzięki którym będę</w:t>
            </w:r>
            <w:r w:rsidR="00D72897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/</w:t>
            </w:r>
            <w:r w:rsidR="001668E8"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>będziemy</w:t>
            </w:r>
            <w:r w:rsidRPr="0056739E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 otrzymywać informacje za pośrednictwem środków komunikacji elektronicznej. </w:t>
            </w:r>
          </w:p>
        </w:tc>
      </w:tr>
    </w:tbl>
    <w:p w14:paraId="0C1704BA" w14:textId="77777777" w:rsidR="000C0A16" w:rsidRPr="00CF7097" w:rsidRDefault="000C0A16" w:rsidP="00AF00BB">
      <w:pPr>
        <w:rPr>
          <w:rFonts w:ascii="Source Sans Pro" w:hAnsi="Source Sans Pro" w:cs="Tahoma"/>
          <w:color w:val="003C7D"/>
          <w:sz w:val="3"/>
          <w:szCs w:val="3"/>
        </w:rPr>
      </w:pPr>
    </w:p>
    <w:p w14:paraId="551171E0" w14:textId="77777777" w:rsidR="00102795" w:rsidRPr="008A76F2" w:rsidRDefault="00102795" w:rsidP="00102795">
      <w:pPr>
        <w:autoSpaceDE w:val="0"/>
        <w:autoSpaceDN w:val="0"/>
        <w:adjustRightInd w:val="0"/>
        <w:rPr>
          <w:rFonts w:ascii="Source Sans Pro" w:hAnsi="Source Sans Pro" w:cs="Tahoma"/>
          <w:color w:val="003C7D"/>
          <w:sz w:val="18"/>
          <w:szCs w:val="18"/>
        </w:rPr>
      </w:pPr>
      <w:r w:rsidRPr="008A76F2">
        <w:rPr>
          <w:rFonts w:ascii="Source Sans Pro" w:hAnsi="Source Sans Pro" w:cs="Tahoma"/>
          <w:color w:val="003C7D"/>
          <w:sz w:val="18"/>
          <w:szCs w:val="18"/>
        </w:rPr>
        <w:t>Niniejszym wyrażam/y zgodę na udostępnienie przez PZU SA informacji wymienionych we wniosku  oraz w dokumentach załączonych do wniosku, podmiotom świadczącym ochronę reasekuracyjną. Powyższa zgoda jest niezbędna do pozyskania przez PZU SA ochrony reasekuracyjnej dla transakcji związanej z wnioskiem.</w:t>
      </w:r>
    </w:p>
    <w:p w14:paraId="0A4632BE" w14:textId="77777777" w:rsidR="00102795" w:rsidRPr="00CF7097" w:rsidRDefault="00102795" w:rsidP="00AF00BB">
      <w:pPr>
        <w:rPr>
          <w:rFonts w:ascii="Source Sans Pro" w:hAnsi="Source Sans Pro" w:cs="Tahoma"/>
          <w:color w:val="003C7D"/>
          <w:sz w:val="3"/>
          <w:szCs w:val="3"/>
        </w:rPr>
      </w:pPr>
    </w:p>
    <w:p w14:paraId="627871A0" w14:textId="549C466A" w:rsidR="00AF00BB" w:rsidRPr="0056739E" w:rsidRDefault="00AF00BB" w:rsidP="00AF00BB">
      <w:pPr>
        <w:rPr>
          <w:rFonts w:ascii="Source Sans Pro" w:hAnsi="Source Sans Pro" w:cs="Tahoma"/>
          <w:color w:val="003C7D"/>
          <w:sz w:val="18"/>
          <w:szCs w:val="18"/>
        </w:rPr>
      </w:pPr>
      <w:r w:rsidRPr="0056739E">
        <w:rPr>
          <w:rFonts w:ascii="Source Sans Pro" w:hAnsi="Source Sans Pro" w:cs="Tahoma"/>
          <w:color w:val="003C7D"/>
          <w:sz w:val="18"/>
          <w:szCs w:val="18"/>
        </w:rPr>
        <w:t>PZU SA zastrzega sobie prawo wglądu przez upoważnione osoby do ksiąg rachunkowych albo podatkowych oraz innych dokumentów które są niezbędne do oceny ryzyka udzielanej gwarancji ubezpieczeniowej.</w:t>
      </w:r>
      <w:r w:rsidR="007C6B33" w:rsidRPr="0056739E">
        <w:rPr>
          <w:rFonts w:ascii="Source Sans Pro" w:hAnsi="Source Sans Pro" w:cs="Tahoma"/>
          <w:color w:val="003C7D"/>
          <w:sz w:val="18"/>
          <w:szCs w:val="18"/>
        </w:rPr>
        <w:t xml:space="preserve"> </w:t>
      </w:r>
    </w:p>
    <w:p w14:paraId="41AC0382" w14:textId="77777777" w:rsidR="00AF00BB" w:rsidRPr="00CF7097" w:rsidRDefault="00AF00BB" w:rsidP="00AF00BB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3"/>
          <w:szCs w:val="3"/>
        </w:rPr>
      </w:pPr>
    </w:p>
    <w:p w14:paraId="564B060C" w14:textId="4B6D4F23" w:rsidR="00AF00BB" w:rsidRPr="0056739E" w:rsidRDefault="00AF00BB" w:rsidP="000A6638">
      <w:pPr>
        <w:autoSpaceDE w:val="0"/>
        <w:autoSpaceDN w:val="0"/>
        <w:adjustRightInd w:val="0"/>
        <w:jc w:val="both"/>
        <w:rPr>
          <w:rFonts w:ascii="Source Sans Pro" w:hAnsi="Source Sans Pro" w:cs="Tahoma"/>
          <w:color w:val="003C7D"/>
          <w:sz w:val="18"/>
          <w:szCs w:val="18"/>
        </w:rPr>
      </w:pPr>
      <w:r w:rsidRPr="0056739E">
        <w:rPr>
          <w:rFonts w:ascii="Source Sans Pro" w:hAnsi="Source Sans Pro" w:cs="Tahoma"/>
          <w:color w:val="003C7D"/>
          <w:sz w:val="18"/>
          <w:szCs w:val="18"/>
        </w:rPr>
        <w:t>Przedstawione informacje traktowane są jako poufne. PZU SA zastrzega sobie prawo do kontaktowania się z innymi podmiotami, aby uzyskać informacje, które mogą przyczynić się do poznania sytuacji wnioskodawcy lub ewentualnie poręczycieli.</w:t>
      </w:r>
    </w:p>
    <w:p w14:paraId="5E0582CD" w14:textId="1F492EC6" w:rsidR="00CF7097" w:rsidRDefault="00CF7097" w:rsidP="007E7DD2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559429EF" w14:textId="3019A505" w:rsidR="00CF7097" w:rsidRDefault="00CF7097" w:rsidP="007E7DD2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62DC7992" w14:textId="77777777" w:rsidR="00CF7097" w:rsidRPr="0056739E" w:rsidRDefault="00CF7097" w:rsidP="007E7DD2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310F4F25" w14:textId="77777777" w:rsidR="009D6D03" w:rsidRPr="0056739E" w:rsidRDefault="009D6D03" w:rsidP="007E7DD2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3FEA916E" w14:textId="77777777" w:rsidR="003A6924" w:rsidRPr="0056739E" w:rsidRDefault="003A6924" w:rsidP="007E7DD2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4"/>
          <w:szCs w:val="4"/>
        </w:rPr>
      </w:pPr>
    </w:p>
    <w:p w14:paraId="10530C66" w14:textId="77777777" w:rsidR="00C70574" w:rsidRPr="0056739E" w:rsidRDefault="00C70574" w:rsidP="007E7DD2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4"/>
          <w:szCs w:val="4"/>
        </w:rPr>
      </w:pPr>
    </w:p>
    <w:p w14:paraId="5D0F65DE" w14:textId="77777777" w:rsidR="00C70574" w:rsidRPr="0056739E" w:rsidRDefault="00C70574" w:rsidP="007E7DD2">
      <w:pPr>
        <w:autoSpaceDE w:val="0"/>
        <w:autoSpaceDN w:val="0"/>
        <w:adjustRightInd w:val="0"/>
        <w:rPr>
          <w:rFonts w:ascii="Source Sans Pro" w:hAnsi="Source Sans Pro" w:cs="Tahoma"/>
          <w:b/>
          <w:color w:val="003C7D"/>
          <w:sz w:val="4"/>
          <w:szCs w:val="4"/>
        </w:rPr>
      </w:pPr>
    </w:p>
    <w:tbl>
      <w:tblPr>
        <w:tblW w:w="10945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20"/>
        <w:gridCol w:w="3089"/>
        <w:gridCol w:w="431"/>
        <w:gridCol w:w="4097"/>
        <w:gridCol w:w="8"/>
      </w:tblGrid>
      <w:tr w:rsidR="0056739E" w:rsidRPr="0056739E" w14:paraId="05799763" w14:textId="77777777" w:rsidTr="0005234D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31155A2A" w14:textId="77777777" w:rsidR="0005234D" w:rsidRPr="0056739E" w:rsidRDefault="0005234D" w:rsidP="00426FE9">
            <w:pPr>
              <w:pStyle w:val="PZUNiebieskiiTahoma"/>
              <w:rPr>
                <w:rFonts w:ascii="Source Sans Pro" w:hAnsi="Source Sans Pro" w:cs="Tahoma"/>
                <w:i/>
                <w:color w:val="003C7D"/>
                <w:sz w:val="14"/>
                <w:szCs w:val="10"/>
              </w:rPr>
            </w:pPr>
            <w:r w:rsidRPr="0056739E">
              <w:rPr>
                <w:rFonts w:ascii="Source Sans Pro" w:hAnsi="Source Sans Pro" w:cs="Tahoma"/>
                <w:i/>
                <w:color w:val="003C7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6739E">
              <w:rPr>
                <w:rFonts w:ascii="Source Sans Pro" w:hAnsi="Source Sans Pro" w:cs="Tahoma"/>
                <w:i/>
                <w:color w:val="003C7D"/>
              </w:rPr>
              <w:instrText xml:space="preserve"> FORMTEXT </w:instrText>
            </w:r>
            <w:r w:rsidRPr="0056739E">
              <w:rPr>
                <w:rFonts w:ascii="Source Sans Pro" w:hAnsi="Source Sans Pro" w:cs="Tahoma"/>
                <w:i/>
                <w:color w:val="003C7D"/>
              </w:rPr>
            </w:r>
            <w:r w:rsidRPr="0056739E">
              <w:rPr>
                <w:rFonts w:ascii="Source Sans Pro" w:hAnsi="Source Sans Pro" w:cs="Tahoma"/>
                <w:i/>
                <w:color w:val="003C7D"/>
              </w:rPr>
              <w:fldChar w:fldCharType="separate"/>
            </w:r>
            <w:r w:rsidRPr="0056739E">
              <w:rPr>
                <w:rFonts w:ascii="Source Sans Pro" w:hAnsi="Source Sans Pro" w:cs="Tahoma"/>
                <w:i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i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i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i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i/>
                <w:noProof/>
                <w:color w:val="003C7D"/>
              </w:rPr>
              <w:t> </w:t>
            </w:r>
            <w:r w:rsidRPr="0056739E">
              <w:rPr>
                <w:rFonts w:ascii="Source Sans Pro" w:hAnsi="Source Sans Pro" w:cs="Tahoma"/>
                <w:i/>
                <w:color w:val="003C7D"/>
              </w:rPr>
              <w:fldChar w:fldCharType="end"/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1B30C797" w14:textId="77777777" w:rsidR="0005234D" w:rsidRPr="0056739E" w:rsidRDefault="0005234D" w:rsidP="00426FE9">
            <w:pPr>
              <w:pStyle w:val="PZUNiebieskiiTahoma"/>
              <w:rPr>
                <w:rFonts w:ascii="Source Sans Pro" w:hAnsi="Source Sans Pro" w:cs="Tahoma"/>
                <w:i/>
                <w:color w:val="003C7D"/>
                <w:sz w:val="14"/>
                <w:szCs w:val="10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34AA5487" w14:textId="77777777" w:rsidR="0005234D" w:rsidRPr="0056739E" w:rsidRDefault="0005234D" w:rsidP="00426FE9">
            <w:pPr>
              <w:pStyle w:val="PZUNiebieskiiTahoma"/>
              <w:rPr>
                <w:rFonts w:ascii="Source Sans Pro" w:hAnsi="Source Sans Pro" w:cs="Tahoma"/>
                <w:i/>
                <w:color w:val="003C7D"/>
                <w:sz w:val="14"/>
              </w:rPr>
            </w:pPr>
          </w:p>
        </w:tc>
      </w:tr>
      <w:tr w:rsidR="003A6924" w:rsidRPr="0056739E" w14:paraId="60CDBB3E" w14:textId="77777777" w:rsidTr="0005234D">
        <w:trPr>
          <w:gridAfter w:val="1"/>
          <w:wAfter w:w="8" w:type="dxa"/>
        </w:trPr>
        <w:tc>
          <w:tcPr>
            <w:tcW w:w="3320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15D2A69A" w14:textId="7A36B0A7" w:rsidR="003A6924" w:rsidRPr="0056739E" w:rsidRDefault="003A6924" w:rsidP="00426FE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  <w:lang w:val="pl-PL"/>
              </w:rPr>
            </w:pPr>
            <w:r w:rsidRPr="0056739E">
              <w:rPr>
                <w:rFonts w:ascii="Source Sans Pro" w:hAnsi="Source Sans Pro" w:cs="Tahoma"/>
                <w:color w:val="003C7D"/>
                <w:sz w:val="14"/>
                <w:szCs w:val="10"/>
              </w:rPr>
              <w:t>Miejscowość</w:t>
            </w:r>
            <w:r w:rsidR="0005234D" w:rsidRPr="0056739E">
              <w:rPr>
                <w:rFonts w:ascii="Source Sans Pro" w:hAnsi="Source Sans Pro" w:cs="Tahoma"/>
                <w:color w:val="003C7D"/>
                <w:sz w:val="14"/>
                <w:szCs w:val="10"/>
                <w:lang w:val="pl-PL"/>
              </w:rPr>
              <w:t xml:space="preserve"> i data</w:t>
            </w: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D4E3185" w14:textId="77777777" w:rsidR="003A6924" w:rsidRPr="0056739E" w:rsidRDefault="003A6924" w:rsidP="00426FE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BCE9169" w14:textId="46EE8299" w:rsidR="003A6924" w:rsidRPr="0056739E" w:rsidRDefault="003A6924" w:rsidP="00426FE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</w:rPr>
            </w:pPr>
          </w:p>
        </w:tc>
        <w:tc>
          <w:tcPr>
            <w:tcW w:w="409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EAD37AB" w14:textId="77777777" w:rsidR="003A6924" w:rsidRPr="0056739E" w:rsidRDefault="003A6924" w:rsidP="00426FE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</w:rPr>
            </w:pPr>
            <w:r w:rsidRPr="0056739E">
              <w:rPr>
                <w:rFonts w:ascii="Source Sans Pro" w:hAnsi="Source Sans Pro" w:cs="Tahoma"/>
                <w:color w:val="003C7D"/>
                <w:sz w:val="14"/>
              </w:rPr>
              <w:t>Pieczęć firmowa i podpisy</w:t>
            </w:r>
          </w:p>
          <w:p w14:paraId="663D82BF" w14:textId="77777777" w:rsidR="003A6924" w:rsidRPr="0056739E" w:rsidRDefault="003A6924" w:rsidP="00426FE9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</w:rPr>
            </w:pPr>
            <w:r w:rsidRPr="0056739E">
              <w:rPr>
                <w:rFonts w:ascii="Source Sans Pro" w:hAnsi="Source Sans Pro" w:cs="Tahoma"/>
                <w:color w:val="003C7D"/>
                <w:sz w:val="14"/>
              </w:rPr>
              <w:t>(osób uprawnionych do zaciągania zobowiązań majątkowych)</w:t>
            </w:r>
          </w:p>
        </w:tc>
      </w:tr>
    </w:tbl>
    <w:p w14:paraId="1FFC8C3C" w14:textId="29362394" w:rsidR="009D6D03" w:rsidRPr="0056739E" w:rsidRDefault="00AF00BB" w:rsidP="000A6638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8"/>
          <w:szCs w:val="18"/>
        </w:rPr>
      </w:pPr>
      <w:r w:rsidRPr="0056739E">
        <w:rPr>
          <w:rFonts w:ascii="Source Sans Pro" w:hAnsi="Source Sans Pro" w:cs="Tahoma"/>
          <w:b/>
          <w:color w:val="003C7D"/>
          <w:sz w:val="18"/>
          <w:szCs w:val="18"/>
        </w:rPr>
        <w:t>Informujemy, że złożenie kompletu wymaganych dokumentów przyspieszy proces rozpatrywania wniosku.</w:t>
      </w:r>
    </w:p>
    <w:p w14:paraId="65DB672A" w14:textId="77777777" w:rsidR="00BA5414" w:rsidRPr="00CF7097" w:rsidRDefault="00BA5414" w:rsidP="00BA5414">
      <w:pPr>
        <w:rPr>
          <w:rFonts w:ascii="Source Sans Pro" w:hAnsi="Source Sans Pro" w:cs="Tahoma"/>
          <w:color w:val="003C7D"/>
          <w:sz w:val="3"/>
          <w:szCs w:val="3"/>
        </w:rPr>
      </w:pPr>
    </w:p>
    <w:p w14:paraId="2D11A84D" w14:textId="77777777" w:rsidR="00BA5414" w:rsidRPr="005F229B" w:rsidRDefault="00BA5414" w:rsidP="00BA5414">
      <w:pPr>
        <w:autoSpaceDE w:val="0"/>
        <w:autoSpaceDN w:val="0"/>
        <w:adjustRightInd w:val="0"/>
        <w:ind w:left="567"/>
        <w:jc w:val="both"/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</w:pPr>
      <w:r w:rsidRPr="005F229B">
        <w:rPr>
          <w:rFonts w:ascii="Source Sans Pro" w:eastAsia="Calibri" w:hAnsi="Source Sans Pro"/>
          <w:color w:val="003C7D"/>
          <w:sz w:val="12"/>
          <w:szCs w:val="12"/>
          <w:lang w:eastAsia="en-US"/>
        </w:rPr>
        <w:t xml:space="preserve">          *  </w:t>
      </w:r>
      <w:r w:rsidRPr="005F229B"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  <w:t>Właściwe zakreślić</w:t>
      </w:r>
    </w:p>
    <w:p w14:paraId="197256FC" w14:textId="77777777" w:rsidR="00BA5414" w:rsidRPr="005F229B" w:rsidRDefault="00BA5414" w:rsidP="00BA5414">
      <w:pPr>
        <w:autoSpaceDE w:val="0"/>
        <w:autoSpaceDN w:val="0"/>
        <w:adjustRightInd w:val="0"/>
        <w:ind w:left="567"/>
        <w:jc w:val="both"/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</w:pPr>
      <w:r w:rsidRPr="005F229B"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  <w:t xml:space="preserve">        **  W przypadku zbyt małej ilości miejsca w danej rubryce prosimy przedstawić pełne informacje w formie załącznika</w:t>
      </w:r>
    </w:p>
    <w:p w14:paraId="45FECB39" w14:textId="1F7522EF" w:rsidR="00CA6FA3" w:rsidRPr="00BA5414" w:rsidRDefault="00BA5414" w:rsidP="00BA5414">
      <w:pPr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</w:pPr>
      <w:r w:rsidRPr="005F229B"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  <w:t xml:space="preserve">     </w:t>
      </w:r>
      <w:r w:rsidRPr="005F229B">
        <w:rPr>
          <w:rFonts w:ascii="Source Sans Pro" w:eastAsia="Calibri" w:hAnsi="Source Sans Pro" w:cs="Tahoma"/>
          <w:color w:val="003C7D"/>
          <w:sz w:val="12"/>
          <w:szCs w:val="12"/>
          <w:lang w:eastAsia="en-US"/>
        </w:rPr>
        <w:tab/>
        <w:t>***  Członkowie zarządu i właściciele firm jednocześnie pełniący stanowisko o podobnym charakterze w podmiocie powiązanym z ww. firmą</w:t>
      </w:r>
    </w:p>
    <w:sectPr w:rsidR="00CA6FA3" w:rsidRPr="00BA5414" w:rsidSect="002A26BD">
      <w:footerReference w:type="default" r:id="rId13"/>
      <w:footerReference w:type="first" r:id="rId14"/>
      <w:pgSz w:w="11906" w:h="16838" w:code="9"/>
      <w:pgMar w:top="426" w:right="454" w:bottom="454" w:left="454" w:header="709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F794F" w14:textId="77777777" w:rsidR="00531D1C" w:rsidRDefault="00531D1C" w:rsidP="00D5507E">
      <w:pPr>
        <w:pStyle w:val="PZUNiebieskiiTahoma"/>
      </w:pPr>
      <w:r>
        <w:separator/>
      </w:r>
    </w:p>
  </w:endnote>
  <w:endnote w:type="continuationSeparator" w:id="0">
    <w:p w14:paraId="3CB0982D" w14:textId="77777777" w:rsidR="00531D1C" w:rsidRDefault="00531D1C" w:rsidP="00D5507E">
      <w:pPr>
        <w:pStyle w:val="PZUNiebieskiiTahom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50BAE" w14:textId="60CF1349" w:rsidR="003E51DC" w:rsidRPr="0056675B" w:rsidRDefault="008C1B90" w:rsidP="007C70FB">
    <w:pPr>
      <w:pStyle w:val="Stopka"/>
      <w:tabs>
        <w:tab w:val="clear" w:pos="9072"/>
        <w:tab w:val="right" w:pos="10632"/>
      </w:tabs>
      <w:rPr>
        <w:rFonts w:ascii="Source Sans Pro" w:hAnsi="Source Sans Pro"/>
        <w:color w:val="003C7D"/>
        <w:sz w:val="14"/>
        <w:szCs w:val="14"/>
      </w:rPr>
    </w:pPr>
    <w:r w:rsidRPr="007C70FB">
      <w:rPr>
        <w:rFonts w:ascii="Source Sans Pro" w:hAnsi="Source Sans Pro"/>
        <w:b/>
        <w:bCs/>
        <w:color w:val="003C7D"/>
        <w:sz w:val="18"/>
        <w:szCs w:val="18"/>
      </w:rPr>
      <w:t>801 102 102</w:t>
    </w:r>
    <w:r w:rsidRPr="008C1B90">
      <w:rPr>
        <w:rFonts w:ascii="Source Sans Pro" w:hAnsi="Source Sans Pro"/>
        <w:color w:val="003C7D"/>
        <w:sz w:val="14"/>
        <w:szCs w:val="14"/>
      </w:rPr>
      <w:t xml:space="preserve">     </w:t>
    </w:r>
    <w:r w:rsidRPr="007C70FB">
      <w:rPr>
        <w:rFonts w:ascii="Source Sans Pro" w:hAnsi="Source Sans Pro"/>
        <w:color w:val="003C7D"/>
        <w:sz w:val="13"/>
        <w:szCs w:val="13"/>
      </w:rPr>
      <w:t>Opłata zgodna z taryfą operatora</w:t>
    </w:r>
    <w:r w:rsidR="003E51DC" w:rsidRPr="0056675B">
      <w:rPr>
        <w:rFonts w:ascii="Source Sans Pro" w:hAnsi="Source Sans Pro"/>
        <w:color w:val="003C7D"/>
        <w:sz w:val="14"/>
        <w:szCs w:val="14"/>
      </w:rPr>
      <w:t xml:space="preserve">                                                  </w:t>
    </w:r>
    <w:r>
      <w:rPr>
        <w:rFonts w:ascii="Source Sans Pro" w:hAnsi="Source Sans Pro"/>
        <w:color w:val="003C7D"/>
        <w:sz w:val="14"/>
        <w:szCs w:val="14"/>
      </w:rPr>
      <w:tab/>
    </w:r>
    <w:r w:rsidR="003E51DC" w:rsidRPr="0056675B">
      <w:rPr>
        <w:rFonts w:ascii="Source Sans Pro" w:hAnsi="Source Sans Pro"/>
        <w:color w:val="003C7D"/>
        <w:sz w:val="14"/>
        <w:szCs w:val="14"/>
      </w:rPr>
      <w:t xml:space="preserve">          </w:t>
    </w:r>
    <w:r w:rsidR="002A26BD">
      <w:rPr>
        <w:rFonts w:ascii="Source Sans Pro" w:hAnsi="Source Sans Pro"/>
        <w:color w:val="003C7D"/>
        <w:sz w:val="14"/>
        <w:szCs w:val="14"/>
      </w:rPr>
      <w:tab/>
      <w:t xml:space="preserve">   </w:t>
    </w:r>
    <w:r w:rsidR="003E51DC" w:rsidRPr="0056675B">
      <w:rPr>
        <w:rFonts w:ascii="Source Sans Pro" w:hAnsi="Source Sans Pro"/>
        <w:color w:val="003C7D"/>
        <w:sz w:val="14"/>
        <w:szCs w:val="14"/>
      </w:rPr>
      <w:t xml:space="preserve">  </w:t>
    </w:r>
    <w:r w:rsidR="002A26BD">
      <w:rPr>
        <w:rFonts w:ascii="Source Sans Pro" w:hAnsi="Source Sans Pro"/>
        <w:color w:val="003C7D"/>
        <w:sz w:val="14"/>
        <w:szCs w:val="14"/>
      </w:rPr>
      <w:t xml:space="preserve">  </w:t>
    </w:r>
    <w:r w:rsidR="003E51DC" w:rsidRPr="0056675B">
      <w:rPr>
        <w:rFonts w:ascii="Source Sans Pro" w:hAnsi="Source Sans Pro"/>
        <w:color w:val="003C7D"/>
        <w:sz w:val="18"/>
        <w:szCs w:val="18"/>
      </w:rPr>
      <w:fldChar w:fldCharType="begin"/>
    </w:r>
    <w:r w:rsidR="003E51DC" w:rsidRPr="0056675B">
      <w:rPr>
        <w:rFonts w:ascii="Source Sans Pro" w:hAnsi="Source Sans Pro"/>
        <w:color w:val="003C7D"/>
        <w:sz w:val="18"/>
        <w:szCs w:val="18"/>
      </w:rPr>
      <w:instrText>PAGE   \* MERGEFORMAT</w:instrText>
    </w:r>
    <w:r w:rsidR="003E51DC" w:rsidRPr="0056675B">
      <w:rPr>
        <w:rFonts w:ascii="Source Sans Pro" w:hAnsi="Source Sans Pro"/>
        <w:color w:val="003C7D"/>
        <w:sz w:val="18"/>
        <w:szCs w:val="18"/>
      </w:rPr>
      <w:fldChar w:fldCharType="separate"/>
    </w:r>
    <w:r w:rsidR="003F15A1" w:rsidRPr="0056675B">
      <w:rPr>
        <w:rFonts w:ascii="Source Sans Pro" w:hAnsi="Source Sans Pro"/>
        <w:noProof/>
        <w:color w:val="003C7D"/>
        <w:sz w:val="18"/>
        <w:szCs w:val="18"/>
      </w:rPr>
      <w:t>1</w:t>
    </w:r>
    <w:r w:rsidR="003E51DC" w:rsidRPr="0056675B">
      <w:rPr>
        <w:rFonts w:ascii="Source Sans Pro" w:hAnsi="Source Sans Pro"/>
        <w:color w:val="003C7D"/>
        <w:sz w:val="18"/>
        <w:szCs w:val="18"/>
      </w:rPr>
      <w:fldChar w:fldCharType="end"/>
    </w:r>
    <w:r w:rsidR="003E51DC" w:rsidRPr="0056675B">
      <w:rPr>
        <w:rFonts w:ascii="Source Sans Pro" w:hAnsi="Source Sans Pro"/>
        <w:color w:val="003C7D"/>
        <w:sz w:val="18"/>
        <w:szCs w:val="18"/>
      </w:rPr>
      <w:t>/</w:t>
    </w:r>
    <w:r w:rsidR="00BA5414" w:rsidRPr="0056675B">
      <w:rPr>
        <w:rFonts w:ascii="Source Sans Pro" w:hAnsi="Source Sans Pro"/>
        <w:color w:val="003C7D"/>
        <w:sz w:val="18"/>
        <w:szCs w:val="18"/>
      </w:rPr>
      <w:t>6</w:t>
    </w:r>
  </w:p>
  <w:p w14:paraId="69EDEAD9" w14:textId="4F14C663" w:rsidR="003E51DC" w:rsidRPr="0056675B" w:rsidRDefault="003E51DC" w:rsidP="004434C2">
    <w:pPr>
      <w:rPr>
        <w:rFonts w:ascii="Source Sans Pro" w:hAnsi="Source Sans Pro"/>
        <w:b/>
        <w:bCs/>
        <w:color w:val="003C7D"/>
        <w:sz w:val="14"/>
        <w:szCs w:val="14"/>
      </w:rPr>
    </w:pPr>
  </w:p>
  <w:p w14:paraId="2B7931DA" w14:textId="77777777" w:rsidR="003E51DC" w:rsidRPr="001F1ED5" w:rsidRDefault="003E51DC">
    <w:pPr>
      <w:pStyle w:val="Stopka"/>
      <w:rPr>
        <w:rFonts w:ascii="Tahoma" w:hAnsi="Tahoma" w:cs="Tahom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931DB" w14:textId="77777777" w:rsidR="003E51DC" w:rsidRPr="007C09BF" w:rsidRDefault="003E51DC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1E0" w:firstRow="1" w:lastRow="1" w:firstColumn="1" w:lastColumn="1" w:noHBand="0" w:noVBand="0"/>
    </w:tblPr>
    <w:tblGrid>
      <w:gridCol w:w="9135"/>
      <w:gridCol w:w="1099"/>
      <w:gridCol w:w="500"/>
    </w:tblGrid>
    <w:tr w:rsidR="003E51DC" w:rsidRPr="00B425A1" w14:paraId="2B7931E0" w14:textId="77777777" w:rsidTr="007C09BF">
      <w:trPr>
        <w:trHeight w:val="79"/>
      </w:trPr>
      <w:tc>
        <w:tcPr>
          <w:tcW w:w="4255" w:type="pct"/>
        </w:tcPr>
        <w:p w14:paraId="2B7931DC" w14:textId="1C24628A" w:rsidR="003E51DC" w:rsidRPr="007C70FB" w:rsidRDefault="003E51DC" w:rsidP="00B425A1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7C70FB">
            <w:rPr>
              <w:rFonts w:ascii="Source Sans Pro" w:hAnsi="Source Sans Pro" w:cs="Tahoma"/>
              <w:color w:val="003C7D"/>
              <w:sz w:val="14"/>
              <w:szCs w:val="14"/>
            </w:rPr>
            <w:t>Powszechny Zakład Ubezpieczeń Spółka Akcyjna, Sąd Rejonowy dla m.st. Warszawy, XI</w:t>
          </w:r>
          <w:r w:rsidR="007C70FB">
            <w:rPr>
              <w:rFonts w:ascii="Source Sans Pro" w:hAnsi="Source Sans Pro" w:cs="Tahoma"/>
              <w:color w:val="003C7D"/>
              <w:sz w:val="14"/>
              <w:szCs w:val="14"/>
              <w:lang w:val="pl-PL"/>
            </w:rPr>
            <w:t>I</w:t>
          </w:r>
          <w:r w:rsidRPr="007C70FB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I Wydział Gospodarczy, KRS 9831, NIP 526-025-10-49, </w:t>
          </w:r>
        </w:p>
        <w:p w14:paraId="2B7931DD" w14:textId="02B9C2D8" w:rsidR="003E51DC" w:rsidRPr="00B425A1" w:rsidRDefault="003E51DC" w:rsidP="00836411">
          <w:pPr>
            <w:pStyle w:val="Stopka"/>
            <w:rPr>
              <w:rFonts w:ascii="Tahoma" w:hAnsi="Tahoma" w:cs="Tahoma"/>
              <w:sz w:val="14"/>
              <w:szCs w:val="14"/>
            </w:rPr>
          </w:pPr>
          <w:r w:rsidRPr="007C70FB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7C70FB">
            <w:rPr>
              <w:rFonts w:ascii="Source Sans Pro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7C70FB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 pzu.pl, infolinia: 801 102</w:t>
          </w:r>
          <w:r w:rsidR="007C70FB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7C70FB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7C70FB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2B7931DE" w14:textId="77777777" w:rsidR="003E51DC" w:rsidRPr="00B425A1" w:rsidRDefault="003E51DC" w:rsidP="00B425A1">
          <w:pPr>
            <w:pStyle w:val="Stopka"/>
            <w:jc w:val="right"/>
            <w:rPr>
              <w:rFonts w:ascii="Tahoma" w:hAnsi="Tahoma" w:cs="Tahoma"/>
              <w:sz w:val="14"/>
              <w:szCs w:val="14"/>
            </w:rPr>
          </w:pPr>
        </w:p>
      </w:tc>
      <w:tc>
        <w:tcPr>
          <w:tcW w:w="233" w:type="pct"/>
        </w:tcPr>
        <w:p w14:paraId="2B7931DF" w14:textId="32388206" w:rsidR="003E51DC" w:rsidRPr="002A26BD" w:rsidRDefault="003E51DC" w:rsidP="009533F8">
          <w:pPr>
            <w:pStyle w:val="Stopka"/>
            <w:rPr>
              <w:rFonts w:ascii="Source Sans Pro" w:hAnsi="Source Sans Pro" w:cs="Tahoma"/>
              <w:color w:val="00417D"/>
              <w:sz w:val="18"/>
              <w:szCs w:val="18"/>
            </w:rPr>
          </w:pPr>
          <w:r w:rsidRPr="002A26BD">
            <w:rPr>
              <w:rFonts w:ascii="Source Sans Pro" w:hAnsi="Source Sans Pro" w:cs="Tahoma"/>
              <w:color w:val="00417D"/>
              <w:sz w:val="18"/>
              <w:szCs w:val="18"/>
            </w:rPr>
            <w:fldChar w:fldCharType="begin"/>
          </w:r>
          <w:r w:rsidRPr="002A26BD">
            <w:rPr>
              <w:rFonts w:ascii="Source Sans Pro" w:hAnsi="Source Sans Pro" w:cs="Tahoma"/>
              <w:color w:val="00417D"/>
              <w:sz w:val="18"/>
              <w:szCs w:val="18"/>
            </w:rPr>
            <w:instrText xml:space="preserve"> PAGE </w:instrText>
          </w:r>
          <w:r w:rsidRPr="002A26BD">
            <w:rPr>
              <w:rFonts w:ascii="Source Sans Pro" w:hAnsi="Source Sans Pro" w:cs="Tahoma"/>
              <w:color w:val="00417D"/>
              <w:sz w:val="18"/>
              <w:szCs w:val="18"/>
            </w:rPr>
            <w:fldChar w:fldCharType="separate"/>
          </w:r>
          <w:r w:rsidRPr="002A26BD">
            <w:rPr>
              <w:rFonts w:ascii="Source Sans Pro" w:hAnsi="Source Sans Pro" w:cs="Tahoma"/>
              <w:noProof/>
              <w:color w:val="00417D"/>
              <w:sz w:val="18"/>
              <w:szCs w:val="18"/>
            </w:rPr>
            <w:t>1</w:t>
          </w:r>
          <w:r w:rsidRPr="002A26BD">
            <w:rPr>
              <w:rFonts w:ascii="Source Sans Pro" w:hAnsi="Source Sans Pro" w:cs="Tahoma"/>
              <w:color w:val="00417D"/>
              <w:sz w:val="18"/>
              <w:szCs w:val="18"/>
            </w:rPr>
            <w:fldChar w:fldCharType="end"/>
          </w:r>
          <w:r w:rsidRPr="002A26BD">
            <w:rPr>
              <w:rFonts w:ascii="Source Sans Pro" w:hAnsi="Source Sans Pro" w:cs="Tahoma"/>
              <w:color w:val="00417D"/>
              <w:sz w:val="18"/>
              <w:szCs w:val="18"/>
            </w:rPr>
            <w:t>/</w:t>
          </w:r>
          <w:r w:rsidR="002A26BD" w:rsidRPr="002A26BD">
            <w:rPr>
              <w:rFonts w:ascii="Source Sans Pro" w:hAnsi="Source Sans Pro" w:cs="Tahoma"/>
              <w:color w:val="00417D"/>
              <w:sz w:val="18"/>
              <w:szCs w:val="18"/>
            </w:rPr>
            <w:t>6</w:t>
          </w:r>
        </w:p>
      </w:tc>
    </w:tr>
  </w:tbl>
  <w:p w14:paraId="2B7931E1" w14:textId="77777777" w:rsidR="003E51DC" w:rsidRPr="007C09BF" w:rsidRDefault="003E51DC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35828" w14:textId="77777777" w:rsidR="00531D1C" w:rsidRDefault="00531D1C" w:rsidP="00D5507E">
      <w:pPr>
        <w:pStyle w:val="PZUNiebieskiiTahoma"/>
      </w:pPr>
      <w:r>
        <w:separator/>
      </w:r>
    </w:p>
  </w:footnote>
  <w:footnote w:type="continuationSeparator" w:id="0">
    <w:p w14:paraId="08D23BBB" w14:textId="77777777" w:rsidR="00531D1C" w:rsidRDefault="00531D1C" w:rsidP="00D5507E">
      <w:pPr>
        <w:pStyle w:val="PZUNiebieskiiTahoma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FF5EAC"/>
    <w:multiLevelType w:val="hybridMultilevel"/>
    <w:tmpl w:val="6414D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63C03"/>
    <w:multiLevelType w:val="hybridMultilevel"/>
    <w:tmpl w:val="14F69D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4897"/>
        </w:tabs>
        <w:ind w:left="4897" w:hanging="360"/>
      </w:pPr>
      <w:rPr>
        <w:rFonts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5617"/>
        </w:tabs>
        <w:ind w:left="5617" w:hanging="360"/>
      </w:pPr>
      <w:rPr>
        <w:rFonts w:cs="Times New Roman"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6337"/>
        </w:tabs>
        <w:ind w:left="633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7057"/>
        </w:tabs>
        <w:ind w:left="705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7777"/>
        </w:tabs>
        <w:ind w:left="777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8497"/>
        </w:tabs>
        <w:ind w:left="849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9217"/>
        </w:tabs>
        <w:ind w:left="921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9937"/>
        </w:tabs>
        <w:ind w:left="993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10657"/>
        </w:tabs>
        <w:ind w:left="10657" w:hanging="180"/>
      </w:pPr>
      <w:rPr>
        <w:rFonts w:cs="Times New Roman"/>
      </w:rPr>
    </w:lvl>
  </w:abstractNum>
  <w:num w:numId="1" w16cid:durableId="1739202572">
    <w:abstractNumId w:val="4"/>
  </w:num>
  <w:num w:numId="2" w16cid:durableId="1653364519">
    <w:abstractNumId w:val="3"/>
  </w:num>
  <w:num w:numId="3" w16cid:durableId="1063722616">
    <w:abstractNumId w:val="0"/>
  </w:num>
  <w:num w:numId="4" w16cid:durableId="1989047329">
    <w:abstractNumId w:val="2"/>
  </w:num>
  <w:num w:numId="5" w16cid:durableId="11064620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//duapc8sU85Jlw2QZise2Pz9eol/bwxVrT/NkLgXL9Qq36Bb63Kx3HW1tFROCXAKVPXWz2zpae5WPqfVk5PA==" w:salt="z3KJL2THZJppQKhazlwrTg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E0E"/>
    <w:rsid w:val="000004B3"/>
    <w:rsid w:val="00002FA2"/>
    <w:rsid w:val="00006227"/>
    <w:rsid w:val="000066DC"/>
    <w:rsid w:val="00012E1F"/>
    <w:rsid w:val="00014AD4"/>
    <w:rsid w:val="000152C8"/>
    <w:rsid w:val="00016FE9"/>
    <w:rsid w:val="000210DC"/>
    <w:rsid w:val="000307CF"/>
    <w:rsid w:val="00031DCD"/>
    <w:rsid w:val="0003232E"/>
    <w:rsid w:val="00032F5E"/>
    <w:rsid w:val="000339E9"/>
    <w:rsid w:val="000422D4"/>
    <w:rsid w:val="000429A1"/>
    <w:rsid w:val="00043B37"/>
    <w:rsid w:val="000453FD"/>
    <w:rsid w:val="00047F0B"/>
    <w:rsid w:val="00050731"/>
    <w:rsid w:val="0005082C"/>
    <w:rsid w:val="00050ECA"/>
    <w:rsid w:val="0005234D"/>
    <w:rsid w:val="0005322D"/>
    <w:rsid w:val="00053457"/>
    <w:rsid w:val="00053D07"/>
    <w:rsid w:val="0005440F"/>
    <w:rsid w:val="000549C8"/>
    <w:rsid w:val="0005526E"/>
    <w:rsid w:val="0005548E"/>
    <w:rsid w:val="00056616"/>
    <w:rsid w:val="0005707E"/>
    <w:rsid w:val="000612BB"/>
    <w:rsid w:val="00061454"/>
    <w:rsid w:val="00062120"/>
    <w:rsid w:val="00064006"/>
    <w:rsid w:val="0006464F"/>
    <w:rsid w:val="0007592E"/>
    <w:rsid w:val="0007713E"/>
    <w:rsid w:val="0007714B"/>
    <w:rsid w:val="00080684"/>
    <w:rsid w:val="000845F6"/>
    <w:rsid w:val="00084CD2"/>
    <w:rsid w:val="00095EC2"/>
    <w:rsid w:val="00097264"/>
    <w:rsid w:val="00097F88"/>
    <w:rsid w:val="000A0B27"/>
    <w:rsid w:val="000A2543"/>
    <w:rsid w:val="000A471C"/>
    <w:rsid w:val="000A6638"/>
    <w:rsid w:val="000A6AA4"/>
    <w:rsid w:val="000B0575"/>
    <w:rsid w:val="000B2A32"/>
    <w:rsid w:val="000B31B0"/>
    <w:rsid w:val="000B3C0A"/>
    <w:rsid w:val="000B6B80"/>
    <w:rsid w:val="000B6E49"/>
    <w:rsid w:val="000B76BF"/>
    <w:rsid w:val="000C0A16"/>
    <w:rsid w:val="000C0E07"/>
    <w:rsid w:val="000C15B8"/>
    <w:rsid w:val="000C4275"/>
    <w:rsid w:val="000C79F2"/>
    <w:rsid w:val="000D0981"/>
    <w:rsid w:val="000D11C7"/>
    <w:rsid w:val="000D2C0D"/>
    <w:rsid w:val="000D464C"/>
    <w:rsid w:val="000D53B3"/>
    <w:rsid w:val="000D58C8"/>
    <w:rsid w:val="000D6AFE"/>
    <w:rsid w:val="000D7DDD"/>
    <w:rsid w:val="000E1385"/>
    <w:rsid w:val="000E1DD0"/>
    <w:rsid w:val="000E39E7"/>
    <w:rsid w:val="000E479C"/>
    <w:rsid w:val="000F120E"/>
    <w:rsid w:val="000F4088"/>
    <w:rsid w:val="000F4412"/>
    <w:rsid w:val="000F716F"/>
    <w:rsid w:val="00100B78"/>
    <w:rsid w:val="00102795"/>
    <w:rsid w:val="00111251"/>
    <w:rsid w:val="001163C5"/>
    <w:rsid w:val="00117243"/>
    <w:rsid w:val="001217D0"/>
    <w:rsid w:val="00122DBE"/>
    <w:rsid w:val="00123C72"/>
    <w:rsid w:val="001244E1"/>
    <w:rsid w:val="0012647E"/>
    <w:rsid w:val="001271CA"/>
    <w:rsid w:val="001345D9"/>
    <w:rsid w:val="0013672D"/>
    <w:rsid w:val="00141093"/>
    <w:rsid w:val="00143F85"/>
    <w:rsid w:val="00147EDC"/>
    <w:rsid w:val="00153A87"/>
    <w:rsid w:val="00161729"/>
    <w:rsid w:val="00161934"/>
    <w:rsid w:val="001622F3"/>
    <w:rsid w:val="00162EFB"/>
    <w:rsid w:val="00164B3B"/>
    <w:rsid w:val="001668E8"/>
    <w:rsid w:val="00166EF1"/>
    <w:rsid w:val="0017179E"/>
    <w:rsid w:val="001729D8"/>
    <w:rsid w:val="001736DA"/>
    <w:rsid w:val="001753D3"/>
    <w:rsid w:val="001776CA"/>
    <w:rsid w:val="00181AAD"/>
    <w:rsid w:val="00190AD0"/>
    <w:rsid w:val="00194980"/>
    <w:rsid w:val="001973CB"/>
    <w:rsid w:val="001A5A88"/>
    <w:rsid w:val="001B2C58"/>
    <w:rsid w:val="001B6E6D"/>
    <w:rsid w:val="001C0C93"/>
    <w:rsid w:val="001C1A37"/>
    <w:rsid w:val="001C2806"/>
    <w:rsid w:val="001C42E7"/>
    <w:rsid w:val="001C756D"/>
    <w:rsid w:val="001D0C7B"/>
    <w:rsid w:val="001D61D3"/>
    <w:rsid w:val="001E172A"/>
    <w:rsid w:val="001E20EB"/>
    <w:rsid w:val="001E22EA"/>
    <w:rsid w:val="001E255E"/>
    <w:rsid w:val="001E3547"/>
    <w:rsid w:val="001E3B13"/>
    <w:rsid w:val="001E75CA"/>
    <w:rsid w:val="001F1ED5"/>
    <w:rsid w:val="001F73EB"/>
    <w:rsid w:val="001F7EF6"/>
    <w:rsid w:val="00201BA8"/>
    <w:rsid w:val="002032F6"/>
    <w:rsid w:val="00203CF8"/>
    <w:rsid w:val="00205B3D"/>
    <w:rsid w:val="00211739"/>
    <w:rsid w:val="00211D52"/>
    <w:rsid w:val="00212321"/>
    <w:rsid w:val="002130F6"/>
    <w:rsid w:val="00213B41"/>
    <w:rsid w:val="00213BF2"/>
    <w:rsid w:val="00214806"/>
    <w:rsid w:val="00214D35"/>
    <w:rsid w:val="00216346"/>
    <w:rsid w:val="00217C28"/>
    <w:rsid w:val="00223633"/>
    <w:rsid w:val="00224A25"/>
    <w:rsid w:val="00230703"/>
    <w:rsid w:val="00237B61"/>
    <w:rsid w:val="00247ADB"/>
    <w:rsid w:val="00250A2B"/>
    <w:rsid w:val="00250C04"/>
    <w:rsid w:val="00253D25"/>
    <w:rsid w:val="002630EC"/>
    <w:rsid w:val="00263434"/>
    <w:rsid w:val="002659F6"/>
    <w:rsid w:val="00266F81"/>
    <w:rsid w:val="002672FE"/>
    <w:rsid w:val="002706D7"/>
    <w:rsid w:val="002719DC"/>
    <w:rsid w:val="00272849"/>
    <w:rsid w:val="00273F43"/>
    <w:rsid w:val="00274711"/>
    <w:rsid w:val="00277015"/>
    <w:rsid w:val="00277633"/>
    <w:rsid w:val="00282E0E"/>
    <w:rsid w:val="00285514"/>
    <w:rsid w:val="00286096"/>
    <w:rsid w:val="0029082C"/>
    <w:rsid w:val="00293DF1"/>
    <w:rsid w:val="00294B22"/>
    <w:rsid w:val="002972C4"/>
    <w:rsid w:val="002A0B61"/>
    <w:rsid w:val="002A26BD"/>
    <w:rsid w:val="002A6C28"/>
    <w:rsid w:val="002B56D5"/>
    <w:rsid w:val="002B59A3"/>
    <w:rsid w:val="002B67E8"/>
    <w:rsid w:val="002C08BA"/>
    <w:rsid w:val="002C2675"/>
    <w:rsid w:val="002C35FA"/>
    <w:rsid w:val="002D03D8"/>
    <w:rsid w:val="002D3C79"/>
    <w:rsid w:val="002D6CCA"/>
    <w:rsid w:val="002E5130"/>
    <w:rsid w:val="002E58A1"/>
    <w:rsid w:val="002E6ED7"/>
    <w:rsid w:val="002F06F2"/>
    <w:rsid w:val="002F0DB1"/>
    <w:rsid w:val="00300149"/>
    <w:rsid w:val="00302054"/>
    <w:rsid w:val="0030329C"/>
    <w:rsid w:val="003041CE"/>
    <w:rsid w:val="00307DE0"/>
    <w:rsid w:val="00311BB9"/>
    <w:rsid w:val="00312625"/>
    <w:rsid w:val="00331647"/>
    <w:rsid w:val="003332AD"/>
    <w:rsid w:val="003347C4"/>
    <w:rsid w:val="003348F1"/>
    <w:rsid w:val="003353BF"/>
    <w:rsid w:val="00337ECD"/>
    <w:rsid w:val="00340D65"/>
    <w:rsid w:val="003424A7"/>
    <w:rsid w:val="003425C4"/>
    <w:rsid w:val="0035196F"/>
    <w:rsid w:val="00353C59"/>
    <w:rsid w:val="00353ED3"/>
    <w:rsid w:val="003548D3"/>
    <w:rsid w:val="00356D95"/>
    <w:rsid w:val="00357CE1"/>
    <w:rsid w:val="00360E21"/>
    <w:rsid w:val="00363A0A"/>
    <w:rsid w:val="00365387"/>
    <w:rsid w:val="00367CE0"/>
    <w:rsid w:val="00370E16"/>
    <w:rsid w:val="0037459F"/>
    <w:rsid w:val="0037777F"/>
    <w:rsid w:val="00383D5E"/>
    <w:rsid w:val="00384112"/>
    <w:rsid w:val="00384B1C"/>
    <w:rsid w:val="003864AA"/>
    <w:rsid w:val="00387202"/>
    <w:rsid w:val="0039179F"/>
    <w:rsid w:val="003932C2"/>
    <w:rsid w:val="003974CD"/>
    <w:rsid w:val="003A3DF0"/>
    <w:rsid w:val="003A6924"/>
    <w:rsid w:val="003B5AC6"/>
    <w:rsid w:val="003C43DC"/>
    <w:rsid w:val="003D05D0"/>
    <w:rsid w:val="003D2A14"/>
    <w:rsid w:val="003D34C1"/>
    <w:rsid w:val="003D36A7"/>
    <w:rsid w:val="003D4DA4"/>
    <w:rsid w:val="003D5DD0"/>
    <w:rsid w:val="003E51DC"/>
    <w:rsid w:val="003F156C"/>
    <w:rsid w:val="003F15A1"/>
    <w:rsid w:val="003F224D"/>
    <w:rsid w:val="003F31BD"/>
    <w:rsid w:val="003F4915"/>
    <w:rsid w:val="003F4B86"/>
    <w:rsid w:val="00400AD0"/>
    <w:rsid w:val="0040122E"/>
    <w:rsid w:val="00401496"/>
    <w:rsid w:val="00402CFA"/>
    <w:rsid w:val="00404123"/>
    <w:rsid w:val="00407EDA"/>
    <w:rsid w:val="00413A3B"/>
    <w:rsid w:val="0041605C"/>
    <w:rsid w:val="00420D6C"/>
    <w:rsid w:val="004215BB"/>
    <w:rsid w:val="00422FDF"/>
    <w:rsid w:val="00423A0E"/>
    <w:rsid w:val="00425D1E"/>
    <w:rsid w:val="004263E1"/>
    <w:rsid w:val="00426FE9"/>
    <w:rsid w:val="00427371"/>
    <w:rsid w:val="004332EE"/>
    <w:rsid w:val="00437999"/>
    <w:rsid w:val="00440B95"/>
    <w:rsid w:val="00441F5A"/>
    <w:rsid w:val="004427CD"/>
    <w:rsid w:val="004434C2"/>
    <w:rsid w:val="00444468"/>
    <w:rsid w:val="004445ED"/>
    <w:rsid w:val="00460A0E"/>
    <w:rsid w:val="00460E9F"/>
    <w:rsid w:val="00460FF6"/>
    <w:rsid w:val="00461BF3"/>
    <w:rsid w:val="0046743C"/>
    <w:rsid w:val="00467F99"/>
    <w:rsid w:val="0047616A"/>
    <w:rsid w:val="00476399"/>
    <w:rsid w:val="0047769B"/>
    <w:rsid w:val="00480BEC"/>
    <w:rsid w:val="0048238D"/>
    <w:rsid w:val="0048739D"/>
    <w:rsid w:val="0049204D"/>
    <w:rsid w:val="004923C3"/>
    <w:rsid w:val="004939EE"/>
    <w:rsid w:val="00494F76"/>
    <w:rsid w:val="00495168"/>
    <w:rsid w:val="00495776"/>
    <w:rsid w:val="00495D7E"/>
    <w:rsid w:val="004A1F7A"/>
    <w:rsid w:val="004A4E70"/>
    <w:rsid w:val="004A55DD"/>
    <w:rsid w:val="004B0023"/>
    <w:rsid w:val="004B602C"/>
    <w:rsid w:val="004C1E68"/>
    <w:rsid w:val="004C2DC0"/>
    <w:rsid w:val="004C5E34"/>
    <w:rsid w:val="004C75F3"/>
    <w:rsid w:val="004D718E"/>
    <w:rsid w:val="004E293A"/>
    <w:rsid w:val="004E3694"/>
    <w:rsid w:val="004E38C7"/>
    <w:rsid w:val="004E44E2"/>
    <w:rsid w:val="004E4CDC"/>
    <w:rsid w:val="004F5973"/>
    <w:rsid w:val="004F61B3"/>
    <w:rsid w:val="004F7CDF"/>
    <w:rsid w:val="00501459"/>
    <w:rsid w:val="00502882"/>
    <w:rsid w:val="00504490"/>
    <w:rsid w:val="005056FE"/>
    <w:rsid w:val="00510F42"/>
    <w:rsid w:val="00512EA2"/>
    <w:rsid w:val="00514172"/>
    <w:rsid w:val="005164BC"/>
    <w:rsid w:val="00522843"/>
    <w:rsid w:val="00525F81"/>
    <w:rsid w:val="00526DA1"/>
    <w:rsid w:val="005278AE"/>
    <w:rsid w:val="00527C82"/>
    <w:rsid w:val="00531D1C"/>
    <w:rsid w:val="00532611"/>
    <w:rsid w:val="00532A53"/>
    <w:rsid w:val="00540DD7"/>
    <w:rsid w:val="005517F7"/>
    <w:rsid w:val="00552092"/>
    <w:rsid w:val="00552DD3"/>
    <w:rsid w:val="00553469"/>
    <w:rsid w:val="00553657"/>
    <w:rsid w:val="0055378C"/>
    <w:rsid w:val="00555A82"/>
    <w:rsid w:val="00560C33"/>
    <w:rsid w:val="0056675B"/>
    <w:rsid w:val="0056739E"/>
    <w:rsid w:val="0057073C"/>
    <w:rsid w:val="00580812"/>
    <w:rsid w:val="0058341C"/>
    <w:rsid w:val="00586B44"/>
    <w:rsid w:val="005925CE"/>
    <w:rsid w:val="00592C3D"/>
    <w:rsid w:val="00597206"/>
    <w:rsid w:val="005A08AD"/>
    <w:rsid w:val="005A7E5E"/>
    <w:rsid w:val="005B06AC"/>
    <w:rsid w:val="005B1FB2"/>
    <w:rsid w:val="005B68A8"/>
    <w:rsid w:val="005B6F36"/>
    <w:rsid w:val="005C4A4F"/>
    <w:rsid w:val="005C6A48"/>
    <w:rsid w:val="005C7F33"/>
    <w:rsid w:val="005D1169"/>
    <w:rsid w:val="005D4217"/>
    <w:rsid w:val="005D5C0E"/>
    <w:rsid w:val="005D753F"/>
    <w:rsid w:val="005E021F"/>
    <w:rsid w:val="005E4547"/>
    <w:rsid w:val="005E5454"/>
    <w:rsid w:val="005F03A4"/>
    <w:rsid w:val="005F37ED"/>
    <w:rsid w:val="005F610B"/>
    <w:rsid w:val="006015FA"/>
    <w:rsid w:val="00601C10"/>
    <w:rsid w:val="006020BC"/>
    <w:rsid w:val="006037BD"/>
    <w:rsid w:val="006110C2"/>
    <w:rsid w:val="00615EB5"/>
    <w:rsid w:val="00616DDE"/>
    <w:rsid w:val="00621035"/>
    <w:rsid w:val="00621C95"/>
    <w:rsid w:val="006224A2"/>
    <w:rsid w:val="006242F0"/>
    <w:rsid w:val="00625524"/>
    <w:rsid w:val="00631165"/>
    <w:rsid w:val="00631607"/>
    <w:rsid w:val="00632ABC"/>
    <w:rsid w:val="00634039"/>
    <w:rsid w:val="0064080E"/>
    <w:rsid w:val="00645BD7"/>
    <w:rsid w:val="00650F44"/>
    <w:rsid w:val="00653EEC"/>
    <w:rsid w:val="0065603E"/>
    <w:rsid w:val="00656488"/>
    <w:rsid w:val="0066154A"/>
    <w:rsid w:val="006639B8"/>
    <w:rsid w:val="006802B1"/>
    <w:rsid w:val="0068041C"/>
    <w:rsid w:val="00683482"/>
    <w:rsid w:val="00686CA5"/>
    <w:rsid w:val="00687C99"/>
    <w:rsid w:val="0069145D"/>
    <w:rsid w:val="006A0F97"/>
    <w:rsid w:val="006A2D5D"/>
    <w:rsid w:val="006A6118"/>
    <w:rsid w:val="006A75C6"/>
    <w:rsid w:val="006B059B"/>
    <w:rsid w:val="006B1890"/>
    <w:rsid w:val="006B26FF"/>
    <w:rsid w:val="006C4F79"/>
    <w:rsid w:val="006D360E"/>
    <w:rsid w:val="006D5039"/>
    <w:rsid w:val="006E1E5D"/>
    <w:rsid w:val="006E3855"/>
    <w:rsid w:val="006E42A4"/>
    <w:rsid w:val="006E6AC2"/>
    <w:rsid w:val="006F67F5"/>
    <w:rsid w:val="00702191"/>
    <w:rsid w:val="00702C7D"/>
    <w:rsid w:val="00702E37"/>
    <w:rsid w:val="007030D1"/>
    <w:rsid w:val="00703ACC"/>
    <w:rsid w:val="007143B3"/>
    <w:rsid w:val="00720107"/>
    <w:rsid w:val="00720EE3"/>
    <w:rsid w:val="007254B4"/>
    <w:rsid w:val="00726D7E"/>
    <w:rsid w:val="00727A99"/>
    <w:rsid w:val="007343AB"/>
    <w:rsid w:val="00736771"/>
    <w:rsid w:val="00736BF3"/>
    <w:rsid w:val="00741614"/>
    <w:rsid w:val="00743495"/>
    <w:rsid w:val="007514A7"/>
    <w:rsid w:val="00752684"/>
    <w:rsid w:val="00753169"/>
    <w:rsid w:val="00753D15"/>
    <w:rsid w:val="00756AC2"/>
    <w:rsid w:val="00757A50"/>
    <w:rsid w:val="00760390"/>
    <w:rsid w:val="007605E3"/>
    <w:rsid w:val="00760C55"/>
    <w:rsid w:val="0076575D"/>
    <w:rsid w:val="007668C7"/>
    <w:rsid w:val="00774D84"/>
    <w:rsid w:val="007816C6"/>
    <w:rsid w:val="00784869"/>
    <w:rsid w:val="00785567"/>
    <w:rsid w:val="00791B4D"/>
    <w:rsid w:val="00797231"/>
    <w:rsid w:val="007A2A4E"/>
    <w:rsid w:val="007A447E"/>
    <w:rsid w:val="007A5D03"/>
    <w:rsid w:val="007A69C4"/>
    <w:rsid w:val="007A6D67"/>
    <w:rsid w:val="007B2B0B"/>
    <w:rsid w:val="007B66A6"/>
    <w:rsid w:val="007B6C1C"/>
    <w:rsid w:val="007B6D67"/>
    <w:rsid w:val="007C057A"/>
    <w:rsid w:val="007C09BF"/>
    <w:rsid w:val="007C0DBC"/>
    <w:rsid w:val="007C1877"/>
    <w:rsid w:val="007C6B33"/>
    <w:rsid w:val="007C6BEC"/>
    <w:rsid w:val="007C70FB"/>
    <w:rsid w:val="007D1D84"/>
    <w:rsid w:val="007D2A32"/>
    <w:rsid w:val="007D4D79"/>
    <w:rsid w:val="007D6574"/>
    <w:rsid w:val="007D7DC8"/>
    <w:rsid w:val="007E27E7"/>
    <w:rsid w:val="007E7DD2"/>
    <w:rsid w:val="008001EC"/>
    <w:rsid w:val="008019D6"/>
    <w:rsid w:val="0080248E"/>
    <w:rsid w:val="00806306"/>
    <w:rsid w:val="00806BE2"/>
    <w:rsid w:val="00807E39"/>
    <w:rsid w:val="00811F47"/>
    <w:rsid w:val="00815CC4"/>
    <w:rsid w:val="00827644"/>
    <w:rsid w:val="008312EC"/>
    <w:rsid w:val="00831304"/>
    <w:rsid w:val="0083291D"/>
    <w:rsid w:val="00836411"/>
    <w:rsid w:val="008423DD"/>
    <w:rsid w:val="008442FE"/>
    <w:rsid w:val="00852049"/>
    <w:rsid w:val="00852756"/>
    <w:rsid w:val="008576DF"/>
    <w:rsid w:val="00860368"/>
    <w:rsid w:val="00860530"/>
    <w:rsid w:val="00861506"/>
    <w:rsid w:val="00876865"/>
    <w:rsid w:val="008776F4"/>
    <w:rsid w:val="008804AA"/>
    <w:rsid w:val="00880C8E"/>
    <w:rsid w:val="00881BDE"/>
    <w:rsid w:val="00883A6D"/>
    <w:rsid w:val="00885C1C"/>
    <w:rsid w:val="00885D20"/>
    <w:rsid w:val="0088650A"/>
    <w:rsid w:val="008872B8"/>
    <w:rsid w:val="00887D38"/>
    <w:rsid w:val="008916BB"/>
    <w:rsid w:val="0089426E"/>
    <w:rsid w:val="00895366"/>
    <w:rsid w:val="008973BC"/>
    <w:rsid w:val="00897FDE"/>
    <w:rsid w:val="008A1D8C"/>
    <w:rsid w:val="008A4C2D"/>
    <w:rsid w:val="008A5BA1"/>
    <w:rsid w:val="008B46EB"/>
    <w:rsid w:val="008B56CA"/>
    <w:rsid w:val="008C1B90"/>
    <w:rsid w:val="008C6B20"/>
    <w:rsid w:val="008D2C9E"/>
    <w:rsid w:val="008E28A1"/>
    <w:rsid w:val="008E2ABD"/>
    <w:rsid w:val="008E3153"/>
    <w:rsid w:val="008E4CAB"/>
    <w:rsid w:val="008F0184"/>
    <w:rsid w:val="008F4216"/>
    <w:rsid w:val="008F5F41"/>
    <w:rsid w:val="008F6B64"/>
    <w:rsid w:val="0090306B"/>
    <w:rsid w:val="00911D23"/>
    <w:rsid w:val="00912A97"/>
    <w:rsid w:val="009138A5"/>
    <w:rsid w:val="009214FE"/>
    <w:rsid w:val="00921B6C"/>
    <w:rsid w:val="00931165"/>
    <w:rsid w:val="009326C8"/>
    <w:rsid w:val="00932EFD"/>
    <w:rsid w:val="00940450"/>
    <w:rsid w:val="0095047F"/>
    <w:rsid w:val="009533F8"/>
    <w:rsid w:val="00954F10"/>
    <w:rsid w:val="009565E4"/>
    <w:rsid w:val="00957018"/>
    <w:rsid w:val="00974AD5"/>
    <w:rsid w:val="00976B79"/>
    <w:rsid w:val="00976EEF"/>
    <w:rsid w:val="0098150D"/>
    <w:rsid w:val="00991333"/>
    <w:rsid w:val="009952EC"/>
    <w:rsid w:val="00995F86"/>
    <w:rsid w:val="00996669"/>
    <w:rsid w:val="00997F77"/>
    <w:rsid w:val="009A0ABE"/>
    <w:rsid w:val="009A0E54"/>
    <w:rsid w:val="009A1CB2"/>
    <w:rsid w:val="009A3004"/>
    <w:rsid w:val="009A46CD"/>
    <w:rsid w:val="009A630A"/>
    <w:rsid w:val="009B3D7A"/>
    <w:rsid w:val="009C0276"/>
    <w:rsid w:val="009C0818"/>
    <w:rsid w:val="009C1406"/>
    <w:rsid w:val="009C46BE"/>
    <w:rsid w:val="009C4CAA"/>
    <w:rsid w:val="009D6D03"/>
    <w:rsid w:val="009E0548"/>
    <w:rsid w:val="009E08D8"/>
    <w:rsid w:val="009E119C"/>
    <w:rsid w:val="009E13EE"/>
    <w:rsid w:val="009E2365"/>
    <w:rsid w:val="009F126D"/>
    <w:rsid w:val="009F7763"/>
    <w:rsid w:val="00A05290"/>
    <w:rsid w:val="00A1247D"/>
    <w:rsid w:val="00A13011"/>
    <w:rsid w:val="00A14DBD"/>
    <w:rsid w:val="00A161F9"/>
    <w:rsid w:val="00A16EE3"/>
    <w:rsid w:val="00A24586"/>
    <w:rsid w:val="00A24A26"/>
    <w:rsid w:val="00A25DA4"/>
    <w:rsid w:val="00A27D3D"/>
    <w:rsid w:val="00A31D04"/>
    <w:rsid w:val="00A324DB"/>
    <w:rsid w:val="00A328CA"/>
    <w:rsid w:val="00A33196"/>
    <w:rsid w:val="00A33AE8"/>
    <w:rsid w:val="00A33B6B"/>
    <w:rsid w:val="00A35F10"/>
    <w:rsid w:val="00A36592"/>
    <w:rsid w:val="00A4328B"/>
    <w:rsid w:val="00A43843"/>
    <w:rsid w:val="00A4476E"/>
    <w:rsid w:val="00A45033"/>
    <w:rsid w:val="00A4603E"/>
    <w:rsid w:val="00A46DA3"/>
    <w:rsid w:val="00A47465"/>
    <w:rsid w:val="00A50E6E"/>
    <w:rsid w:val="00A52784"/>
    <w:rsid w:val="00A52AAF"/>
    <w:rsid w:val="00A53F05"/>
    <w:rsid w:val="00A551D6"/>
    <w:rsid w:val="00A553D5"/>
    <w:rsid w:val="00A55791"/>
    <w:rsid w:val="00A60E12"/>
    <w:rsid w:val="00A731B3"/>
    <w:rsid w:val="00A73581"/>
    <w:rsid w:val="00A75170"/>
    <w:rsid w:val="00A773B8"/>
    <w:rsid w:val="00A83FBB"/>
    <w:rsid w:val="00A859D9"/>
    <w:rsid w:val="00A85FC3"/>
    <w:rsid w:val="00A86B16"/>
    <w:rsid w:val="00A92932"/>
    <w:rsid w:val="00A96824"/>
    <w:rsid w:val="00A96B37"/>
    <w:rsid w:val="00A97C6B"/>
    <w:rsid w:val="00A97E56"/>
    <w:rsid w:val="00AB1173"/>
    <w:rsid w:val="00AC221B"/>
    <w:rsid w:val="00AC3914"/>
    <w:rsid w:val="00AC407A"/>
    <w:rsid w:val="00AC4E62"/>
    <w:rsid w:val="00AC4F93"/>
    <w:rsid w:val="00AC5D27"/>
    <w:rsid w:val="00AD0EED"/>
    <w:rsid w:val="00AD48B4"/>
    <w:rsid w:val="00AD4FEF"/>
    <w:rsid w:val="00AD78B4"/>
    <w:rsid w:val="00AE1848"/>
    <w:rsid w:val="00AE2772"/>
    <w:rsid w:val="00AF00BB"/>
    <w:rsid w:val="00AF0744"/>
    <w:rsid w:val="00AF269B"/>
    <w:rsid w:val="00AF2FC5"/>
    <w:rsid w:val="00AF3AE2"/>
    <w:rsid w:val="00AF3B34"/>
    <w:rsid w:val="00AF5652"/>
    <w:rsid w:val="00AF7D8B"/>
    <w:rsid w:val="00B1157F"/>
    <w:rsid w:val="00B14506"/>
    <w:rsid w:val="00B15EE4"/>
    <w:rsid w:val="00B16BA0"/>
    <w:rsid w:val="00B27AB6"/>
    <w:rsid w:val="00B30127"/>
    <w:rsid w:val="00B3036B"/>
    <w:rsid w:val="00B34E46"/>
    <w:rsid w:val="00B35780"/>
    <w:rsid w:val="00B425A1"/>
    <w:rsid w:val="00B44032"/>
    <w:rsid w:val="00B4480C"/>
    <w:rsid w:val="00B4718E"/>
    <w:rsid w:val="00B51005"/>
    <w:rsid w:val="00B54A9E"/>
    <w:rsid w:val="00B55CFC"/>
    <w:rsid w:val="00B602BE"/>
    <w:rsid w:val="00B6152A"/>
    <w:rsid w:val="00B61A66"/>
    <w:rsid w:val="00B628EC"/>
    <w:rsid w:val="00B70ADB"/>
    <w:rsid w:val="00B71416"/>
    <w:rsid w:val="00B74D38"/>
    <w:rsid w:val="00B7598F"/>
    <w:rsid w:val="00B76430"/>
    <w:rsid w:val="00B77D56"/>
    <w:rsid w:val="00B82C9E"/>
    <w:rsid w:val="00B8523E"/>
    <w:rsid w:val="00B852D4"/>
    <w:rsid w:val="00B9330B"/>
    <w:rsid w:val="00B94763"/>
    <w:rsid w:val="00B96A58"/>
    <w:rsid w:val="00B973C3"/>
    <w:rsid w:val="00BA2640"/>
    <w:rsid w:val="00BA2C97"/>
    <w:rsid w:val="00BA33B7"/>
    <w:rsid w:val="00BA3E6A"/>
    <w:rsid w:val="00BA5414"/>
    <w:rsid w:val="00BA6BB9"/>
    <w:rsid w:val="00BA7850"/>
    <w:rsid w:val="00BA7A4E"/>
    <w:rsid w:val="00BA7EC3"/>
    <w:rsid w:val="00BB1900"/>
    <w:rsid w:val="00BB6BCA"/>
    <w:rsid w:val="00BB6C78"/>
    <w:rsid w:val="00BC495D"/>
    <w:rsid w:val="00BC52A7"/>
    <w:rsid w:val="00BC56BD"/>
    <w:rsid w:val="00BC793B"/>
    <w:rsid w:val="00BD66C7"/>
    <w:rsid w:val="00BD72E0"/>
    <w:rsid w:val="00BE1A04"/>
    <w:rsid w:val="00BE2D17"/>
    <w:rsid w:val="00BE7DDF"/>
    <w:rsid w:val="00BF252E"/>
    <w:rsid w:val="00BF5D6E"/>
    <w:rsid w:val="00BF70A3"/>
    <w:rsid w:val="00C03E41"/>
    <w:rsid w:val="00C0512F"/>
    <w:rsid w:val="00C079DC"/>
    <w:rsid w:val="00C10BFF"/>
    <w:rsid w:val="00C17366"/>
    <w:rsid w:val="00C21C11"/>
    <w:rsid w:val="00C23D65"/>
    <w:rsid w:val="00C2464E"/>
    <w:rsid w:val="00C24820"/>
    <w:rsid w:val="00C31AA4"/>
    <w:rsid w:val="00C35D69"/>
    <w:rsid w:val="00C37586"/>
    <w:rsid w:val="00C4082A"/>
    <w:rsid w:val="00C44FD3"/>
    <w:rsid w:val="00C50D37"/>
    <w:rsid w:val="00C523C4"/>
    <w:rsid w:val="00C52EE9"/>
    <w:rsid w:val="00C54D3A"/>
    <w:rsid w:val="00C57FC6"/>
    <w:rsid w:val="00C64B58"/>
    <w:rsid w:val="00C6728B"/>
    <w:rsid w:val="00C70574"/>
    <w:rsid w:val="00C713A8"/>
    <w:rsid w:val="00C71981"/>
    <w:rsid w:val="00C71DAB"/>
    <w:rsid w:val="00C7378D"/>
    <w:rsid w:val="00C73D51"/>
    <w:rsid w:val="00C759A1"/>
    <w:rsid w:val="00C82DFF"/>
    <w:rsid w:val="00C82FEE"/>
    <w:rsid w:val="00CA6FA3"/>
    <w:rsid w:val="00CA7EA6"/>
    <w:rsid w:val="00CB0DEB"/>
    <w:rsid w:val="00CB6F50"/>
    <w:rsid w:val="00CB7609"/>
    <w:rsid w:val="00CB770F"/>
    <w:rsid w:val="00CC1182"/>
    <w:rsid w:val="00CC2512"/>
    <w:rsid w:val="00CC44DE"/>
    <w:rsid w:val="00CC67EC"/>
    <w:rsid w:val="00CD4A56"/>
    <w:rsid w:val="00CD6AEA"/>
    <w:rsid w:val="00CF1F89"/>
    <w:rsid w:val="00CF34DE"/>
    <w:rsid w:val="00CF53B0"/>
    <w:rsid w:val="00CF7097"/>
    <w:rsid w:val="00D01AFE"/>
    <w:rsid w:val="00D03EB2"/>
    <w:rsid w:val="00D054E3"/>
    <w:rsid w:val="00D06AD8"/>
    <w:rsid w:val="00D10589"/>
    <w:rsid w:val="00D13D13"/>
    <w:rsid w:val="00D1476F"/>
    <w:rsid w:val="00D20332"/>
    <w:rsid w:val="00D23BC2"/>
    <w:rsid w:val="00D25ECD"/>
    <w:rsid w:val="00D3164E"/>
    <w:rsid w:val="00D3389F"/>
    <w:rsid w:val="00D362EA"/>
    <w:rsid w:val="00D36349"/>
    <w:rsid w:val="00D3697F"/>
    <w:rsid w:val="00D41B64"/>
    <w:rsid w:val="00D41EE0"/>
    <w:rsid w:val="00D43039"/>
    <w:rsid w:val="00D43811"/>
    <w:rsid w:val="00D50566"/>
    <w:rsid w:val="00D51517"/>
    <w:rsid w:val="00D5159A"/>
    <w:rsid w:val="00D5507E"/>
    <w:rsid w:val="00D5519F"/>
    <w:rsid w:val="00D56058"/>
    <w:rsid w:val="00D60BEF"/>
    <w:rsid w:val="00D64764"/>
    <w:rsid w:val="00D6584D"/>
    <w:rsid w:val="00D66361"/>
    <w:rsid w:val="00D72897"/>
    <w:rsid w:val="00D7319C"/>
    <w:rsid w:val="00D753BB"/>
    <w:rsid w:val="00D83993"/>
    <w:rsid w:val="00D845D2"/>
    <w:rsid w:val="00D87400"/>
    <w:rsid w:val="00D87B03"/>
    <w:rsid w:val="00D91904"/>
    <w:rsid w:val="00D9317E"/>
    <w:rsid w:val="00DA05C1"/>
    <w:rsid w:val="00DA5755"/>
    <w:rsid w:val="00DA673A"/>
    <w:rsid w:val="00DC0A09"/>
    <w:rsid w:val="00DC17DA"/>
    <w:rsid w:val="00DC213C"/>
    <w:rsid w:val="00DC552E"/>
    <w:rsid w:val="00DC5AA5"/>
    <w:rsid w:val="00DD3746"/>
    <w:rsid w:val="00DD3851"/>
    <w:rsid w:val="00DD65C0"/>
    <w:rsid w:val="00DE03C7"/>
    <w:rsid w:val="00DE11A4"/>
    <w:rsid w:val="00DE7B2C"/>
    <w:rsid w:val="00DE7F34"/>
    <w:rsid w:val="00DF0578"/>
    <w:rsid w:val="00DF15C7"/>
    <w:rsid w:val="00DF34A3"/>
    <w:rsid w:val="00DF47FF"/>
    <w:rsid w:val="00DF5FCD"/>
    <w:rsid w:val="00DF76EE"/>
    <w:rsid w:val="00DF7723"/>
    <w:rsid w:val="00E00043"/>
    <w:rsid w:val="00E01B13"/>
    <w:rsid w:val="00E02396"/>
    <w:rsid w:val="00E078C1"/>
    <w:rsid w:val="00E24518"/>
    <w:rsid w:val="00E26927"/>
    <w:rsid w:val="00E27FAD"/>
    <w:rsid w:val="00E309FD"/>
    <w:rsid w:val="00E30B10"/>
    <w:rsid w:val="00E31CF8"/>
    <w:rsid w:val="00E3474A"/>
    <w:rsid w:val="00E5032E"/>
    <w:rsid w:val="00E5619E"/>
    <w:rsid w:val="00E62A8F"/>
    <w:rsid w:val="00E7671B"/>
    <w:rsid w:val="00E76E20"/>
    <w:rsid w:val="00E81C62"/>
    <w:rsid w:val="00E83012"/>
    <w:rsid w:val="00E865CC"/>
    <w:rsid w:val="00E87DC2"/>
    <w:rsid w:val="00E91679"/>
    <w:rsid w:val="00E92D00"/>
    <w:rsid w:val="00E93825"/>
    <w:rsid w:val="00E93876"/>
    <w:rsid w:val="00E942FA"/>
    <w:rsid w:val="00E9447C"/>
    <w:rsid w:val="00E9495A"/>
    <w:rsid w:val="00E95C6A"/>
    <w:rsid w:val="00E9693A"/>
    <w:rsid w:val="00E96EA9"/>
    <w:rsid w:val="00EB771E"/>
    <w:rsid w:val="00EB7E50"/>
    <w:rsid w:val="00EC65F4"/>
    <w:rsid w:val="00ED20B5"/>
    <w:rsid w:val="00ED5D37"/>
    <w:rsid w:val="00ED5E07"/>
    <w:rsid w:val="00EE1818"/>
    <w:rsid w:val="00EE22E0"/>
    <w:rsid w:val="00EE3F9B"/>
    <w:rsid w:val="00EE71ED"/>
    <w:rsid w:val="00EF152A"/>
    <w:rsid w:val="00EF254F"/>
    <w:rsid w:val="00EF3B9A"/>
    <w:rsid w:val="00EF6537"/>
    <w:rsid w:val="00F0046C"/>
    <w:rsid w:val="00F01475"/>
    <w:rsid w:val="00F02A58"/>
    <w:rsid w:val="00F0393E"/>
    <w:rsid w:val="00F0490E"/>
    <w:rsid w:val="00F05545"/>
    <w:rsid w:val="00F06BD1"/>
    <w:rsid w:val="00F11F48"/>
    <w:rsid w:val="00F121D6"/>
    <w:rsid w:val="00F13496"/>
    <w:rsid w:val="00F136F2"/>
    <w:rsid w:val="00F24278"/>
    <w:rsid w:val="00F2559E"/>
    <w:rsid w:val="00F3089D"/>
    <w:rsid w:val="00F338A5"/>
    <w:rsid w:val="00F37DB8"/>
    <w:rsid w:val="00F4147F"/>
    <w:rsid w:val="00F45F8F"/>
    <w:rsid w:val="00F51BD4"/>
    <w:rsid w:val="00F522AE"/>
    <w:rsid w:val="00F57474"/>
    <w:rsid w:val="00F61DEA"/>
    <w:rsid w:val="00F67B44"/>
    <w:rsid w:val="00F73912"/>
    <w:rsid w:val="00F80B42"/>
    <w:rsid w:val="00F839CB"/>
    <w:rsid w:val="00F84030"/>
    <w:rsid w:val="00F8557E"/>
    <w:rsid w:val="00F91FC0"/>
    <w:rsid w:val="00F93234"/>
    <w:rsid w:val="00F9732C"/>
    <w:rsid w:val="00FA016E"/>
    <w:rsid w:val="00FA0E1C"/>
    <w:rsid w:val="00FA3B1F"/>
    <w:rsid w:val="00FB4394"/>
    <w:rsid w:val="00FB595B"/>
    <w:rsid w:val="00FC5141"/>
    <w:rsid w:val="00FC79C4"/>
    <w:rsid w:val="00FD059D"/>
    <w:rsid w:val="00FD0D10"/>
    <w:rsid w:val="00FD0ED8"/>
    <w:rsid w:val="00FD143F"/>
    <w:rsid w:val="00FD4EDC"/>
    <w:rsid w:val="00FE18E6"/>
    <w:rsid w:val="00FE2DFA"/>
    <w:rsid w:val="00FE2FEF"/>
    <w:rsid w:val="00FE430F"/>
    <w:rsid w:val="00FF1221"/>
    <w:rsid w:val="00FF3E32"/>
    <w:rsid w:val="00FF408F"/>
    <w:rsid w:val="00FF5B10"/>
    <w:rsid w:val="00FF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792AA9"/>
  <w15:docId w15:val="{9BF7A7F6-1FA2-4FB6-8DE0-CF696B71D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82E0E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282E0E"/>
    <w:pPr>
      <w:ind w:right="5"/>
    </w:pPr>
    <w:rPr>
      <w:rFonts w:ascii="Tahoma" w:eastAsia="Calibri" w:hAnsi="Tahoma"/>
      <w:color w:val="06376C"/>
      <w:sz w:val="18"/>
      <w:szCs w:val="18"/>
      <w:lang w:val="x-none" w:eastAsia="en-US"/>
    </w:rPr>
  </w:style>
  <w:style w:type="character" w:customStyle="1" w:styleId="PZUNiebieskiiTahomaZnak">
    <w:name w:val="PZU_Niebieski_i_Tahoma Znak"/>
    <w:link w:val="PZUNiebieskiiTahoma"/>
    <w:rsid w:val="00282E0E"/>
    <w:rPr>
      <w:rFonts w:ascii="Tahoma" w:eastAsia="Calibri" w:hAnsi="Tahoma"/>
      <w:color w:val="06376C"/>
      <w:sz w:val="18"/>
      <w:szCs w:val="18"/>
      <w:lang w:val="x-none" w:eastAsia="en-US" w:bidi="ar-SA"/>
    </w:rPr>
  </w:style>
  <w:style w:type="table" w:styleId="Tabela-Siatka">
    <w:name w:val="Table Grid"/>
    <w:basedOn w:val="Standardowy"/>
    <w:uiPriority w:val="59"/>
    <w:rsid w:val="00282E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D550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5507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60C55"/>
    <w:rPr>
      <w:sz w:val="24"/>
      <w:lang w:val="pl-PL" w:eastAsia="pl-PL" w:bidi="ar-SA"/>
    </w:rPr>
  </w:style>
  <w:style w:type="paragraph" w:styleId="Tekstdymka">
    <w:name w:val="Balloon Text"/>
    <w:basedOn w:val="Normalny"/>
    <w:link w:val="TekstdymkaZnak"/>
    <w:rsid w:val="00203CF8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03CF8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5B6F36"/>
    <w:rPr>
      <w:color w:val="808080"/>
    </w:rPr>
  </w:style>
  <w:style w:type="character" w:styleId="Odwoaniedokomentarza">
    <w:name w:val="annotation reference"/>
    <w:basedOn w:val="Domylnaczcionkaakapitu"/>
    <w:rsid w:val="00615EB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5EB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5EB5"/>
  </w:style>
  <w:style w:type="paragraph" w:styleId="Tematkomentarza">
    <w:name w:val="annotation subject"/>
    <w:basedOn w:val="Tekstkomentarza"/>
    <w:next w:val="Tekstkomentarza"/>
    <w:link w:val="TematkomentarzaZnak"/>
    <w:rsid w:val="00615E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15EB5"/>
    <w:rPr>
      <w:b/>
      <w:bCs/>
    </w:rPr>
  </w:style>
  <w:style w:type="character" w:styleId="Hipercze">
    <w:name w:val="Hyperlink"/>
    <w:basedOn w:val="Domylnaczcionkaakapitu"/>
    <w:rsid w:val="008973BC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030D1"/>
    <w:pPr>
      <w:ind w:left="720"/>
      <w:contextualSpacing/>
    </w:pPr>
  </w:style>
  <w:style w:type="paragraph" w:styleId="Poprawka">
    <w:name w:val="Revision"/>
    <w:hidden/>
    <w:uiPriority w:val="99"/>
    <w:semiHidden/>
    <w:rsid w:val="008872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THF7PXD7REW7-9-8345</_dlc_DocId>
    <_dlc_DocIdUrl xmlns="e146631b-43cc-4d30-abc9-eb69be5cd154">
      <Url>http://za-dok.pzu.pl/sites/BUF/_layouts/DocIdRedir.aspx?ID=THF7PXD7REW7-9-8345</Url>
      <Description>THF7PXD7REW7-9-8345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63E9B-BB72-4ED7-9A59-7F532BB507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07A208-4D2B-4CAD-AB7B-A407A1E733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699DE7-0ED9-4672-B9F0-BF0B792FE5D2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4.xml><?xml version="1.0" encoding="utf-8"?>
<ds:datastoreItem xmlns:ds="http://schemas.openxmlformats.org/officeDocument/2006/customXml" ds:itemID="{DF02CD7C-BFCD-4494-B24F-0E5CE8B539A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443B8E3-5625-4742-B113-861B9DCE9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17</TotalTime>
  <Pages>6</Pages>
  <Words>4072</Words>
  <Characters>24437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 otrzymania wniosku przez PZU SA</vt:lpstr>
    </vt:vector>
  </TitlesOfParts>
  <Company>PZU SA</Company>
  <LinksUpToDate>false</LinksUpToDate>
  <CharactersWithSpaces>28453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otrzymania wniosku przez PZU SA</dc:title>
  <dc:creator>akalbarczyk</dc:creator>
  <cp:lastModifiedBy>Sobańska Beata (Centrala PZUSA)</cp:lastModifiedBy>
  <cp:revision>6</cp:revision>
  <cp:lastPrinted>2018-09-18T11:25:00Z</cp:lastPrinted>
  <dcterms:created xsi:type="dcterms:W3CDTF">2024-02-20T14:36:00Z</dcterms:created>
  <dcterms:modified xsi:type="dcterms:W3CDTF">2024-04-01T19:19:00Z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73114dc5-1a25-4b4d-a405-fd87da63b120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2024-02-20T14:30:24Z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807f0308-5388-4d0e-9ec2-0e911546e0d3</vt:lpwstr>
  </property>
  <property fmtid="{D5CDD505-2E9C-101B-9397-08002B2CF9AE}" pid="10" name="MSIP_Label_ad6fd914-8286-453e-8cdd-01ba4c22f429_ContentBits">
    <vt:lpwstr>0</vt:lpwstr>
  </property>
</Properties>
</file>