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9CA3A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p w14:paraId="2B0FDB3A" w14:textId="77777777" w:rsidR="00EF14B6" w:rsidRPr="00EF14B6" w:rsidRDefault="00EF14B6">
      <w:pPr>
        <w:rPr>
          <w:rFonts w:ascii="Source Sans Pro" w:hAnsi="Source Sans Pro"/>
          <w:sz w:val="22"/>
          <w:szCs w:val="22"/>
        </w:rPr>
      </w:pPr>
    </w:p>
    <w:tbl>
      <w:tblPr>
        <w:tblpPr w:leftFromText="141" w:rightFromText="141" w:horzAnchor="margin" w:tblpY="-1578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</w:tblGrid>
      <w:tr w:rsidR="003048C0" w:rsidRPr="00EF14B6" w14:paraId="1ACA56B3" w14:textId="77777777" w:rsidTr="00EF14B6">
        <w:trPr>
          <w:trHeight w:val="2334"/>
        </w:trPr>
        <w:tc>
          <w:tcPr>
            <w:tcW w:w="6734" w:type="dxa"/>
            <w:shd w:val="clear" w:color="auto" w:fill="auto"/>
            <w:vAlign w:val="center"/>
          </w:tcPr>
          <w:p w14:paraId="1A5A16D7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bookmarkStart w:id="0" w:name="Tekst1"/>
          </w:p>
          <w:p w14:paraId="0D2AF69F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4443F44C" w14:textId="77777777" w:rsidR="00EF14B6" w:rsidRPr="00EF14B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3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32"/>
                <w:szCs w:val="22"/>
              </w:rPr>
              <w:t>Oferta na świadczenie usług pomocy drogowej</w:t>
            </w:r>
          </w:p>
          <w:p w14:paraId="7DFFECD6" w14:textId="77777777" w:rsidR="00EF14B6" w:rsidRPr="00EF14B6" w:rsidRDefault="00EF14B6" w:rsidP="009C7D15">
            <w:pPr>
              <w:pStyle w:val="PZUNaglowek"/>
              <w:rPr>
                <w:rFonts w:ascii="Source Sans Pro" w:hAnsi="Source Sans Pro" w:cs="Arial"/>
                <w:b/>
                <w:bCs/>
                <w:sz w:val="22"/>
              </w:rPr>
            </w:pPr>
          </w:p>
          <w:p w14:paraId="5E2DB6CA" w14:textId="77777777" w:rsidR="00EF14B6" w:rsidRPr="00EF14B6" w:rsidRDefault="00EF14B6" w:rsidP="009C7D15">
            <w:pPr>
              <w:pStyle w:val="PZUNaglowek"/>
              <w:rPr>
                <w:rFonts w:ascii="Source Sans Pro" w:hAnsi="Source Sans Pro"/>
                <w:sz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</w:rPr>
              <w:t>Data oferty:  ……………………………………</w:t>
            </w:r>
          </w:p>
        </w:tc>
      </w:tr>
      <w:bookmarkEnd w:id="0"/>
    </w:tbl>
    <w:p w14:paraId="5F6CD968" w14:textId="77777777" w:rsidR="00EF14B6" w:rsidRPr="00EF14B6" w:rsidRDefault="00EF14B6" w:rsidP="004A0598">
      <w:pPr>
        <w:ind w:left="708" w:right="-709" w:hanging="708"/>
        <w:jc w:val="both"/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page" w:tblpX="1209" w:tblpY="1046"/>
        <w:tblW w:w="10314" w:type="dxa"/>
        <w:tblLook w:val="0000" w:firstRow="0" w:lastRow="0" w:firstColumn="0" w:lastColumn="0" w:noHBand="0" w:noVBand="0"/>
      </w:tblPr>
      <w:tblGrid>
        <w:gridCol w:w="4748"/>
        <w:gridCol w:w="5566"/>
      </w:tblGrid>
      <w:tr w:rsidR="00EF14B6" w:rsidRPr="00EF14B6" w14:paraId="475042B1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DDD5673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Nazwa firmy</w:t>
            </w:r>
          </w:p>
        </w:tc>
        <w:tc>
          <w:tcPr>
            <w:tcW w:w="5566" w:type="dxa"/>
            <w:noWrap/>
          </w:tcPr>
          <w:p w14:paraId="5F4A7AA7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63BD7403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D1B5AF6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Rok założenia</w:t>
            </w:r>
          </w:p>
        </w:tc>
        <w:tc>
          <w:tcPr>
            <w:tcW w:w="5566" w:type="dxa"/>
            <w:noWrap/>
          </w:tcPr>
          <w:p w14:paraId="4D7D8754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7E0A0894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76187067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Właściciel</w:t>
            </w:r>
          </w:p>
        </w:tc>
        <w:tc>
          <w:tcPr>
            <w:tcW w:w="5566" w:type="dxa"/>
            <w:noWrap/>
          </w:tcPr>
          <w:p w14:paraId="229D0D0A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5D3584F0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1F80EB3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Województwo, Miejscowość</w:t>
            </w:r>
          </w:p>
        </w:tc>
        <w:tc>
          <w:tcPr>
            <w:tcW w:w="5566" w:type="dxa"/>
            <w:noWrap/>
          </w:tcPr>
          <w:p w14:paraId="0458C977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453CC069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939D98E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5566" w:type="dxa"/>
            <w:noWrap/>
          </w:tcPr>
          <w:p w14:paraId="6B5C0BC7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520486BD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46AE645F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Telefon do właściciela</w:t>
            </w:r>
          </w:p>
        </w:tc>
        <w:tc>
          <w:tcPr>
            <w:tcW w:w="5566" w:type="dxa"/>
            <w:noWrap/>
          </w:tcPr>
          <w:p w14:paraId="2B4D5D64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0DE0CD57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12B1F075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5566" w:type="dxa"/>
            <w:noWrap/>
          </w:tcPr>
          <w:p w14:paraId="4F626C47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EF14B6" w14:paraId="2883D118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04324B84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Strona WWW</w:t>
            </w:r>
          </w:p>
        </w:tc>
        <w:tc>
          <w:tcPr>
            <w:tcW w:w="5566" w:type="dxa"/>
            <w:noWrap/>
          </w:tcPr>
          <w:p w14:paraId="1887B051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B65A58" w:rsidRPr="00EF14B6" w14:paraId="29F4A4F9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3F94C00" w14:textId="77777777" w:rsidR="00B65A58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Godziny pracy:</w:t>
            </w:r>
          </w:p>
          <w:p w14:paraId="6DE5845F" w14:textId="77777777" w:rsidR="00B65A58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poniedziałek – piątek</w:t>
            </w:r>
          </w:p>
          <w:p w14:paraId="191431B1" w14:textId="77777777" w:rsidR="00B65A58" w:rsidRPr="00EF14B6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weekendy i święta</w:t>
            </w:r>
          </w:p>
        </w:tc>
        <w:tc>
          <w:tcPr>
            <w:tcW w:w="5566" w:type="dxa"/>
            <w:noWrap/>
          </w:tcPr>
          <w:p w14:paraId="36C30C79" w14:textId="77777777" w:rsidR="00B65A58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73C24822" w14:textId="77777777" w:rsidR="00B65A58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7F5639CF" w14:textId="77777777" w:rsidR="00B65A58" w:rsidRPr="00EF14B6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B65A58" w:rsidRPr="00EF14B6" w14:paraId="0F7F2784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2969B827" w14:textId="77777777" w:rsidR="00B65A58" w:rsidRPr="00EF14B6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Warsztat mechaniczny</w:t>
            </w:r>
          </w:p>
        </w:tc>
        <w:tc>
          <w:tcPr>
            <w:tcW w:w="5566" w:type="dxa"/>
            <w:noWrap/>
          </w:tcPr>
          <w:p w14:paraId="57CA85E3" w14:textId="77777777" w:rsidR="00B65A58" w:rsidRPr="00EF14B6" w:rsidRDefault="00B65A58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  <w:tr w:rsidR="00B65A58" w:rsidRPr="00EF14B6" w14:paraId="4EE78309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1C1BA276" w14:textId="77777777" w:rsidR="00B65A58" w:rsidRPr="00EF14B6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Warsztat blacharsko-lakierniczy</w:t>
            </w:r>
          </w:p>
        </w:tc>
        <w:tc>
          <w:tcPr>
            <w:tcW w:w="5566" w:type="dxa"/>
            <w:noWrap/>
          </w:tcPr>
          <w:p w14:paraId="6B34427C" w14:textId="77777777" w:rsidR="00B65A58" w:rsidRPr="00EF14B6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  <w:tr w:rsidR="00EF14B6" w:rsidRPr="00EF14B6" w14:paraId="40C5F6CD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</w:tcPr>
          <w:p w14:paraId="229AD101" w14:textId="77777777" w:rsidR="00EF14B6" w:rsidRPr="00EF14B6" w:rsidRDefault="00EF14B6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Ubezpieczenie OC z tytułu prowadzonej działalności (suma gwarancyjna </w:t>
            </w:r>
            <w:r w:rsidR="000170A8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min. 50 tys.)</w:t>
            </w:r>
          </w:p>
        </w:tc>
        <w:tc>
          <w:tcPr>
            <w:tcW w:w="5566" w:type="dxa"/>
            <w:noWrap/>
          </w:tcPr>
          <w:p w14:paraId="2850D9F3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</w:tbl>
    <w:p w14:paraId="0599E0CE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7B51F980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12DDAC52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EF14B6">
        <w:rPr>
          <w:rFonts w:ascii="Source Sans Pro" w:hAnsi="Source Sans Pro" w:cstheme="majorHAnsi"/>
          <w:sz w:val="22"/>
          <w:szCs w:val="22"/>
        </w:rPr>
        <w:t>Dane firmy</w:t>
      </w:r>
    </w:p>
    <w:p w14:paraId="5D289357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78A94A5E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EF14B6">
        <w:rPr>
          <w:rFonts w:ascii="Source Sans Pro" w:hAnsi="Source Sans Pro" w:cstheme="majorHAnsi"/>
          <w:sz w:val="22"/>
          <w:szCs w:val="22"/>
        </w:rPr>
        <w:t xml:space="preserve">Posiadany sprzęt: </w:t>
      </w:r>
    </w:p>
    <w:p w14:paraId="1196E938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EF14B6">
        <w:rPr>
          <w:rFonts w:ascii="Source Sans Pro" w:hAnsi="Source Sans Pro" w:cstheme="majorHAnsi"/>
          <w:sz w:val="22"/>
          <w:szCs w:val="22"/>
        </w:rPr>
        <w:t xml:space="preserve">(proszę </w:t>
      </w:r>
      <w:r w:rsidR="00250442">
        <w:rPr>
          <w:rFonts w:ascii="Source Sans Pro" w:hAnsi="Source Sans Pro" w:cstheme="majorHAnsi"/>
          <w:sz w:val="22"/>
          <w:szCs w:val="22"/>
        </w:rPr>
        <w:t>wypisać posiadane holowniki oraz załączyć ich zdjęcia)</w:t>
      </w:r>
    </w:p>
    <w:tbl>
      <w:tblPr>
        <w:tblStyle w:val="Jasnasiatka"/>
        <w:tblpPr w:leftFromText="141" w:rightFromText="141" w:vertAnchor="text" w:horzAnchor="margin" w:tblpY="421"/>
        <w:tblW w:w="10456" w:type="dxa"/>
        <w:tblLook w:val="0000" w:firstRow="0" w:lastRow="0" w:firstColumn="0" w:lastColumn="0" w:noHBand="0" w:noVBand="0"/>
      </w:tblPr>
      <w:tblGrid>
        <w:gridCol w:w="1668"/>
        <w:gridCol w:w="1559"/>
        <w:gridCol w:w="1843"/>
        <w:gridCol w:w="1984"/>
        <w:gridCol w:w="3402"/>
      </w:tblGrid>
      <w:tr w:rsidR="00EF14B6" w:rsidRPr="00EF14B6" w14:paraId="76230CBD" w14:textId="77777777" w:rsidTr="00A06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657DC090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Marka</w:t>
            </w:r>
          </w:p>
        </w:tc>
        <w:tc>
          <w:tcPr>
            <w:tcW w:w="1559" w:type="dxa"/>
            <w:noWrap/>
          </w:tcPr>
          <w:p w14:paraId="24514F7F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sz w:val="22"/>
                <w:szCs w:val="22"/>
              </w:rPr>
              <w:t>Model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5E63864A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sz w:val="22"/>
                <w:szCs w:val="22"/>
              </w:rPr>
              <w:t>Rok produkcji</w:t>
            </w:r>
          </w:p>
        </w:tc>
        <w:tc>
          <w:tcPr>
            <w:tcW w:w="1984" w:type="dxa"/>
          </w:tcPr>
          <w:p w14:paraId="2B23A5D7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sz w:val="22"/>
                <w:szCs w:val="22"/>
              </w:rPr>
              <w:t>Typ platformy*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119E0499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b/>
                <w:sz w:val="22"/>
                <w:szCs w:val="22"/>
              </w:rPr>
              <w:t>Dodatkowe informacje</w:t>
            </w:r>
          </w:p>
        </w:tc>
      </w:tr>
      <w:tr w:rsidR="00A066FA" w:rsidRPr="00EF14B6" w14:paraId="43C8CCEF" w14:textId="77777777" w:rsidTr="00A066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39ACA07A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2E953EDD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2E997642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05A90E0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3D74C57B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EF14B6" w:rsidRPr="00EF14B6" w14:paraId="002FEC55" w14:textId="77777777" w:rsidTr="00A06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096AD115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61E3C774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7A678926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105791A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7A03D5D9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A066FA" w:rsidRPr="00EF14B6" w14:paraId="6E8645EF" w14:textId="77777777" w:rsidTr="00A066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498A2E27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55196DA1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4B8F8B16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CD79D69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56BEBDDA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EF14B6" w:rsidRPr="00EF14B6" w14:paraId="787E1FC3" w14:textId="77777777" w:rsidTr="00A06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3035D7B0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CA04A24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4C48FA54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6B84BA6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073ADEB3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A066FA" w:rsidRPr="00EF14B6" w14:paraId="238B9696" w14:textId="77777777" w:rsidTr="00A066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19957886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63D69C0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4D0E9FA6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50F8649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7F9F7655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EF14B6" w:rsidRPr="00EF14B6" w14:paraId="4FE876EF" w14:textId="77777777" w:rsidTr="00A06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3D1CCE23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51CDFCC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0FC248BD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B6D33E8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176D1C6E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A066FA" w:rsidRPr="00EF14B6" w14:paraId="77BE6EDE" w14:textId="77777777" w:rsidTr="00A066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242799E6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1E47D5B0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44DD7F34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065C590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5B58C65B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EF14B6" w:rsidRPr="00EF14B6" w14:paraId="3463264D" w14:textId="77777777" w:rsidTr="00A06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  <w:noWrap/>
          </w:tcPr>
          <w:p w14:paraId="5FB032C2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05981CEA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3799E7B8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65B45DA" w14:textId="77777777" w:rsidR="00EF14B6" w:rsidRPr="00EF14B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16938507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A066FA" w:rsidRPr="00EF14B6" w14:paraId="25F1ED9A" w14:textId="77777777" w:rsidTr="00A066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8" w:type="dxa"/>
          </w:tcPr>
          <w:p w14:paraId="5AC119C2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noWrap/>
          </w:tcPr>
          <w:p w14:paraId="3D0613C0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2D307249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69D2393" w14:textId="77777777" w:rsidR="00EF14B6" w:rsidRPr="00EF14B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14:paraId="456A9C10" w14:textId="77777777" w:rsidR="00EF14B6" w:rsidRPr="00EF14B6" w:rsidRDefault="00EF14B6" w:rsidP="00EF14B6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</w:tbl>
    <w:p w14:paraId="4D34F3FA" w14:textId="77777777" w:rsid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03809F28" w14:textId="77777777" w:rsidR="00EF14B6" w:rsidRPr="00EF14B6" w:rsidRDefault="00EF14B6" w:rsidP="00EF14B6">
      <w:pPr>
        <w:rPr>
          <w:rFonts w:ascii="Source Sans Pro" w:hAnsi="Source Sans Pro" w:cstheme="majorHAnsi"/>
          <w:sz w:val="20"/>
          <w:szCs w:val="22"/>
        </w:rPr>
      </w:pPr>
      <w:r w:rsidRPr="00EF14B6">
        <w:rPr>
          <w:rFonts w:ascii="Source Sans Pro" w:hAnsi="Source Sans Pro" w:cs="Arial"/>
          <w:sz w:val="18"/>
        </w:rPr>
        <w:t>*</w:t>
      </w:r>
      <w:r w:rsidR="00A25BFB">
        <w:rPr>
          <w:rFonts w:ascii="Source Sans Pro" w:hAnsi="Source Sans Pro" w:cs="Arial"/>
          <w:sz w:val="18"/>
        </w:rPr>
        <w:t>Typ</w:t>
      </w:r>
      <w:r w:rsidRPr="00EF14B6">
        <w:rPr>
          <w:rFonts w:ascii="Source Sans Pro" w:hAnsi="Source Sans Pro" w:cs="Arial"/>
          <w:sz w:val="18"/>
        </w:rPr>
        <w:t xml:space="preserve"> platform</w:t>
      </w:r>
      <w:r w:rsidR="00A25BFB">
        <w:rPr>
          <w:rFonts w:ascii="Source Sans Pro" w:hAnsi="Source Sans Pro" w:cs="Arial"/>
          <w:sz w:val="18"/>
        </w:rPr>
        <w:t>y</w:t>
      </w:r>
      <w:r w:rsidRPr="00EF14B6">
        <w:rPr>
          <w:rFonts w:ascii="Source Sans Pro" w:hAnsi="Source Sans Pro" w:cs="Arial"/>
          <w:sz w:val="18"/>
        </w:rPr>
        <w:t>: platforma stała z wysuwanymi najazdami; platforma hydrauliczna; holownik z widłami; platforma ALGEMA lub podobna</w:t>
      </w:r>
      <w:r w:rsidR="00A25BFB">
        <w:rPr>
          <w:rFonts w:ascii="Source Sans Pro" w:hAnsi="Source Sans Pro" w:cs="Arial"/>
          <w:sz w:val="18"/>
        </w:rPr>
        <w:t>, ciągnik siodłowy z naczepą</w:t>
      </w:r>
      <w:r w:rsidR="00696549">
        <w:rPr>
          <w:rFonts w:ascii="Source Sans Pro" w:hAnsi="Source Sans Pro" w:cs="Arial"/>
          <w:sz w:val="18"/>
        </w:rPr>
        <w:t>, holownik ciężki do ciężarówek</w:t>
      </w:r>
    </w:p>
    <w:p w14:paraId="78667321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margin" w:tblpY="499"/>
        <w:tblW w:w="10314" w:type="dxa"/>
        <w:tblLook w:val="0000" w:firstRow="0" w:lastRow="0" w:firstColumn="0" w:lastColumn="0" w:noHBand="0" w:noVBand="0"/>
      </w:tblPr>
      <w:tblGrid>
        <w:gridCol w:w="3227"/>
        <w:gridCol w:w="7087"/>
      </w:tblGrid>
      <w:tr w:rsidR="000170A8" w:rsidRPr="00EF14B6" w14:paraId="71CC1F70" w14:textId="77777777" w:rsidTr="00017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0D5BC2A3" w14:textId="77777777" w:rsidR="000170A8" w:rsidRPr="000170A8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0170A8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Rodzaj</w:t>
            </w: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**</w:t>
            </w:r>
          </w:p>
        </w:tc>
        <w:tc>
          <w:tcPr>
            <w:tcW w:w="7087" w:type="dxa"/>
            <w:noWrap/>
          </w:tcPr>
          <w:p w14:paraId="14468E41" w14:textId="77777777" w:rsidR="000170A8" w:rsidRPr="000170A8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0170A8">
              <w:rPr>
                <w:rFonts w:ascii="Source Sans Pro" w:hAnsi="Source Sans Pro" w:cs="Arial"/>
                <w:b/>
                <w:sz w:val="22"/>
                <w:szCs w:val="22"/>
              </w:rPr>
              <w:t>opis</w:t>
            </w:r>
          </w:p>
        </w:tc>
      </w:tr>
      <w:tr w:rsidR="000170A8" w:rsidRPr="00EF14B6" w14:paraId="108D08D3" w14:textId="77777777" w:rsidTr="000170A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3EDF04FF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  <w:tc>
          <w:tcPr>
            <w:tcW w:w="7087" w:type="dxa"/>
            <w:noWrap/>
          </w:tcPr>
          <w:p w14:paraId="0CCF877A" w14:textId="77777777" w:rsidR="000170A8" w:rsidRPr="00EF14B6" w:rsidRDefault="000170A8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596E330F" w14:textId="77777777" w:rsidTr="00017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0D982E4B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  <w:tc>
          <w:tcPr>
            <w:tcW w:w="7087" w:type="dxa"/>
            <w:noWrap/>
          </w:tcPr>
          <w:p w14:paraId="2234AA19" w14:textId="77777777" w:rsidR="000170A8" w:rsidRPr="00EF14B6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724AB669" w14:textId="77777777" w:rsidTr="000170A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73A9A634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  <w:tc>
          <w:tcPr>
            <w:tcW w:w="7087" w:type="dxa"/>
            <w:noWrap/>
          </w:tcPr>
          <w:p w14:paraId="4E5A1E56" w14:textId="77777777" w:rsidR="000170A8" w:rsidRPr="00EF14B6" w:rsidRDefault="000170A8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1A42A754" w14:textId="77777777" w:rsidTr="00017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7" w:type="dxa"/>
            <w:noWrap/>
          </w:tcPr>
          <w:p w14:paraId="3744CCEF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  <w:tc>
          <w:tcPr>
            <w:tcW w:w="7087" w:type="dxa"/>
            <w:noWrap/>
          </w:tcPr>
          <w:p w14:paraId="6576D127" w14:textId="77777777" w:rsidR="000170A8" w:rsidRPr="00EF14B6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</w:tbl>
    <w:p w14:paraId="0A19F30C" w14:textId="77777777" w:rsidR="000170A8" w:rsidRDefault="000170A8" w:rsidP="00EF14B6">
      <w:pPr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t>Sprzęt dodatkowy</w:t>
      </w:r>
    </w:p>
    <w:p w14:paraId="208DC94F" w14:textId="77777777" w:rsidR="000170A8" w:rsidRPr="00A25BFB" w:rsidRDefault="000170A8" w:rsidP="00EF14B6">
      <w:pPr>
        <w:rPr>
          <w:rFonts w:ascii="Source Sans Pro" w:hAnsi="Source Sans Pro" w:cstheme="majorHAnsi"/>
          <w:sz w:val="18"/>
          <w:szCs w:val="22"/>
        </w:rPr>
      </w:pPr>
      <w:r w:rsidRPr="00A25BFB">
        <w:rPr>
          <w:rFonts w:ascii="Source Sans Pro" w:hAnsi="Source Sans Pro" w:cstheme="majorHAnsi"/>
          <w:sz w:val="18"/>
          <w:szCs w:val="22"/>
        </w:rPr>
        <w:t>**sprzęt dodatkowy, np.: rolki transportowe, wózek, dźwig, narzędzia do otwierania pojazdów, itd.</w:t>
      </w:r>
    </w:p>
    <w:p w14:paraId="7A70AD25" w14:textId="77777777" w:rsid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4FAF4F4A" w14:textId="77777777" w:rsidR="000170A8" w:rsidRPr="00EF14B6" w:rsidRDefault="000170A8" w:rsidP="00EF14B6">
      <w:pPr>
        <w:rPr>
          <w:rFonts w:ascii="Source Sans Pro" w:hAnsi="Source Sans Pro" w:cstheme="majorHAnsi"/>
          <w:sz w:val="22"/>
          <w:szCs w:val="22"/>
        </w:rPr>
      </w:pPr>
    </w:p>
    <w:p w14:paraId="1381A4A0" w14:textId="77777777" w:rsidR="00B65A58" w:rsidRDefault="00B65A58" w:rsidP="00B65A58">
      <w:pPr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lastRenderedPageBreak/>
        <w:t xml:space="preserve">Oferta dla PZU: </w:t>
      </w:r>
    </w:p>
    <w:p w14:paraId="6F954053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margin" w:tblpY="95"/>
        <w:tblW w:w="10314" w:type="dxa"/>
        <w:tblLook w:val="0000" w:firstRow="0" w:lastRow="0" w:firstColumn="0" w:lastColumn="0" w:noHBand="0" w:noVBand="0"/>
      </w:tblPr>
      <w:tblGrid>
        <w:gridCol w:w="5778"/>
        <w:gridCol w:w="4536"/>
      </w:tblGrid>
      <w:tr w:rsidR="00B65A58" w:rsidRPr="00EF14B6" w14:paraId="31376008" w14:textId="77777777" w:rsidTr="00B6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4BD1A4D1" w14:textId="77777777" w:rsidR="00B65A58" w:rsidRPr="00EF14B6" w:rsidRDefault="00B65A58" w:rsidP="00B65A5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Gotowość do obsługi 24h</w:t>
            </w:r>
          </w:p>
        </w:tc>
        <w:tc>
          <w:tcPr>
            <w:tcW w:w="4536" w:type="dxa"/>
            <w:noWrap/>
          </w:tcPr>
          <w:p w14:paraId="44ACB8B9" w14:textId="77777777" w:rsidR="00B65A58" w:rsidRPr="00EF14B6" w:rsidRDefault="00B65A58" w:rsidP="00B65A5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  <w:tr w:rsidR="00B65A58" w:rsidRPr="00EF14B6" w14:paraId="7DF5A506" w14:textId="77777777" w:rsidTr="00B65A5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346BF00B" w14:textId="77777777" w:rsidR="00B65A58" w:rsidRPr="00EF14B6" w:rsidRDefault="00B65A58" w:rsidP="00B65A5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Priorytet dla zleceń PZU</w:t>
            </w:r>
          </w:p>
        </w:tc>
        <w:tc>
          <w:tcPr>
            <w:tcW w:w="4536" w:type="dxa"/>
            <w:noWrap/>
          </w:tcPr>
          <w:p w14:paraId="2BE4A75F" w14:textId="77777777" w:rsidR="00B65A58" w:rsidRPr="00EF14B6" w:rsidRDefault="00B65A58" w:rsidP="00B65A5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  <w:tr w:rsidR="00B65A58" w:rsidRPr="00EF14B6" w14:paraId="0187E5B7" w14:textId="77777777" w:rsidTr="00B6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53C8DC40" w14:textId="77777777" w:rsidR="00B65A58" w:rsidRPr="00EF14B6" w:rsidRDefault="00B65A58" w:rsidP="00B65A5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Gotowość do oznakowania holownika logotypem PZU</w:t>
            </w:r>
          </w:p>
        </w:tc>
        <w:tc>
          <w:tcPr>
            <w:tcW w:w="4536" w:type="dxa"/>
            <w:noWrap/>
          </w:tcPr>
          <w:p w14:paraId="5BB673DE" w14:textId="77777777" w:rsidR="00B65A58" w:rsidRPr="00EF14B6" w:rsidRDefault="00B65A58" w:rsidP="00B65A5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  <w:tr w:rsidR="000170A8" w:rsidRPr="00EF14B6" w14:paraId="49564712" w14:textId="77777777" w:rsidTr="00B65A5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55845DB1" w14:textId="77777777" w:rsidR="000170A8" w:rsidRDefault="000170A8" w:rsidP="000170A8">
            <w:pPr>
              <w:tabs>
                <w:tab w:val="left" w:pos="3583"/>
              </w:tabs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Ryczałt za holowanie do 30 km  holowania pojazdu do 2,2t DMC</w:t>
            </w:r>
          </w:p>
        </w:tc>
        <w:tc>
          <w:tcPr>
            <w:tcW w:w="4536" w:type="dxa"/>
            <w:noWrap/>
          </w:tcPr>
          <w:p w14:paraId="520B42B1" w14:textId="77777777" w:rsidR="000170A8" w:rsidRDefault="000170A8" w:rsidP="00B65A5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150A5B1E" w14:textId="77777777" w:rsidR="000170A8" w:rsidRPr="00EF14B6" w:rsidRDefault="000170A8" w:rsidP="00B65A5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04B751E4" w14:textId="77777777" w:rsidTr="00B6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0DF147B9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Stawka za 1 km holowania pojazdu do 2,2t DMC</w:t>
            </w:r>
          </w:p>
        </w:tc>
        <w:tc>
          <w:tcPr>
            <w:tcW w:w="4536" w:type="dxa"/>
            <w:noWrap/>
          </w:tcPr>
          <w:p w14:paraId="7C5930F0" w14:textId="77777777" w:rsidR="000170A8" w:rsidRPr="00EF14B6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54D78070" w14:textId="77777777" w:rsidTr="00B65A5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07CD3E1F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Ryczałt za holowanie do 30 km  holowania pojazdu do 2,2t – 3,5t DMC</w:t>
            </w:r>
          </w:p>
        </w:tc>
        <w:tc>
          <w:tcPr>
            <w:tcW w:w="4536" w:type="dxa"/>
            <w:noWrap/>
          </w:tcPr>
          <w:p w14:paraId="67D4D7C4" w14:textId="77777777" w:rsidR="000170A8" w:rsidRDefault="000170A8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6B66765B" w14:textId="77777777" w:rsidR="000170A8" w:rsidRPr="00EF14B6" w:rsidRDefault="000170A8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6550A7AD" w14:textId="77777777" w:rsidTr="00B6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6A671A6F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Stawka za 1 km holowania pojazdu </w:t>
            </w:r>
          </w:p>
        </w:tc>
        <w:tc>
          <w:tcPr>
            <w:tcW w:w="4536" w:type="dxa"/>
            <w:noWrap/>
          </w:tcPr>
          <w:p w14:paraId="106DF4AF" w14:textId="77777777" w:rsidR="000170A8" w:rsidRPr="00EF14B6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735506E5" w14:textId="77777777" w:rsidTr="00B65A5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623D8A56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Stawka za 1 km transportu osób dodatkowym pojazdem</w:t>
            </w:r>
          </w:p>
        </w:tc>
        <w:tc>
          <w:tcPr>
            <w:tcW w:w="4536" w:type="dxa"/>
            <w:noWrap/>
          </w:tcPr>
          <w:p w14:paraId="6DF0F40F" w14:textId="77777777" w:rsidR="000170A8" w:rsidRDefault="000170A8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4FCFD617" w14:textId="77777777" w:rsidR="000170A8" w:rsidRPr="00EF14B6" w:rsidRDefault="000170A8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11144F13" w14:textId="77777777" w:rsidTr="00017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1FF67787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Rodzaje napraw wykonywanych na drodze</w:t>
            </w:r>
          </w:p>
        </w:tc>
        <w:tc>
          <w:tcPr>
            <w:tcW w:w="4536" w:type="dxa"/>
            <w:noWrap/>
          </w:tcPr>
          <w:p w14:paraId="4D544518" w14:textId="77777777" w:rsidR="000170A8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4EB7566" w14:textId="77777777" w:rsidR="000170A8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48038F10" w14:textId="77777777" w:rsidR="000170A8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4B943DD1" w14:textId="77777777" w:rsidR="000170A8" w:rsidRPr="00EF14B6" w:rsidRDefault="000170A8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0170A8" w:rsidRPr="00EF14B6" w14:paraId="20B03405" w14:textId="77777777" w:rsidTr="00B65A5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532A3EB4" w14:textId="77777777" w:rsidR="000170A8" w:rsidRPr="00EF14B6" w:rsidRDefault="000170A8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Ryczałt za naprawę na drodze</w:t>
            </w:r>
          </w:p>
        </w:tc>
        <w:tc>
          <w:tcPr>
            <w:tcW w:w="4536" w:type="dxa"/>
            <w:noWrap/>
          </w:tcPr>
          <w:p w14:paraId="16B45F14" w14:textId="77777777" w:rsidR="000170A8" w:rsidRPr="00EF14B6" w:rsidRDefault="000170A8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696549" w:rsidRPr="00EF14B6" w14:paraId="4BEC1AED" w14:textId="77777777" w:rsidTr="00B65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22C86EAC" w14:textId="77777777" w:rsidR="00696549" w:rsidRDefault="00696549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Stawki za holowanie ciężarówek</w:t>
            </w:r>
          </w:p>
        </w:tc>
        <w:tc>
          <w:tcPr>
            <w:tcW w:w="4536" w:type="dxa"/>
            <w:noWrap/>
          </w:tcPr>
          <w:p w14:paraId="7E4A8191" w14:textId="77777777" w:rsidR="00696549" w:rsidRDefault="00696549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0B5983A7" w14:textId="77777777" w:rsidR="00696549" w:rsidRDefault="00696549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041C4768" w14:textId="77777777" w:rsidR="00696549" w:rsidRPr="00EF14B6" w:rsidRDefault="00696549" w:rsidP="000170A8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155FB3" w:rsidRPr="00EF14B6" w14:paraId="32D1B920" w14:textId="77777777" w:rsidTr="00155FB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778" w:type="dxa"/>
            <w:noWrap/>
          </w:tcPr>
          <w:p w14:paraId="3BD1CE24" w14:textId="77777777" w:rsidR="00155FB3" w:rsidRDefault="00155FB3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>Dodatkowe informacje</w:t>
            </w:r>
          </w:p>
        </w:tc>
        <w:tc>
          <w:tcPr>
            <w:tcW w:w="4536" w:type="dxa"/>
            <w:noWrap/>
          </w:tcPr>
          <w:p w14:paraId="7ADDFEF6" w14:textId="77777777" w:rsidR="00155FB3" w:rsidRDefault="00155FB3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18B12F0" w14:textId="77777777" w:rsidR="00155FB3" w:rsidRDefault="00155FB3" w:rsidP="00155FB3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F62467F" w14:textId="77777777" w:rsidR="00155FB3" w:rsidRDefault="00155FB3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83750A7" w14:textId="77777777" w:rsidR="00155FB3" w:rsidRDefault="00155FB3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D1DDA54" w14:textId="77777777" w:rsidR="00155FB3" w:rsidRDefault="00155FB3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3D4DA32E" w14:textId="77777777" w:rsidR="00155FB3" w:rsidRDefault="00155FB3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6679ED4E" w14:textId="77777777" w:rsidR="00155FB3" w:rsidRDefault="00155FB3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6E91C21E" w14:textId="77777777" w:rsidR="00155FB3" w:rsidRDefault="00155FB3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68D0F19B" w14:textId="77777777" w:rsidR="00155FB3" w:rsidRPr="00EF14B6" w:rsidRDefault="00155FB3" w:rsidP="000170A8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EF14B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</w:tbl>
    <w:p w14:paraId="32B7D718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51C37EB9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53E1523A" w14:textId="77777777" w:rsidR="00B65A58" w:rsidRPr="00EF14B6" w:rsidRDefault="00B65A58" w:rsidP="00EF14B6">
      <w:pPr>
        <w:rPr>
          <w:rFonts w:ascii="Source Sans Pro" w:hAnsi="Source Sans Pro" w:cstheme="majorHAnsi"/>
          <w:sz w:val="22"/>
          <w:szCs w:val="22"/>
        </w:rPr>
      </w:pPr>
    </w:p>
    <w:p w14:paraId="061C5ECE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096DAF40" w14:textId="77777777" w:rsidR="00EF14B6" w:rsidRPr="00EF14B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sectPr w:rsidR="00EF14B6" w:rsidRPr="00EF14B6" w:rsidSect="000170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080" w:bottom="709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60C10" w14:textId="77777777" w:rsidR="00ED30A7" w:rsidRDefault="00ED30A7" w:rsidP="0037265B">
      <w:r>
        <w:separator/>
      </w:r>
    </w:p>
  </w:endnote>
  <w:endnote w:type="continuationSeparator" w:id="0">
    <w:p w14:paraId="21B19F95" w14:textId="77777777" w:rsidR="00ED30A7" w:rsidRDefault="00ED30A7" w:rsidP="0037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D32F5" w14:textId="77777777" w:rsidR="00EF666D" w:rsidRDefault="00EF66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28B75" w14:textId="77777777" w:rsidR="009C7D15" w:rsidRDefault="009C7D15" w:rsidP="0037265B">
    <w:pPr>
      <w:pStyle w:val="PZUStopka"/>
    </w:pPr>
  </w:p>
  <w:p w14:paraId="07DCCC5E" w14:textId="1C22082D" w:rsidR="003229B3" w:rsidRPr="00152E0B" w:rsidRDefault="003229B3" w:rsidP="003229B3">
    <w:pPr>
      <w:pStyle w:val="PZUStopka"/>
    </w:pPr>
    <w:r w:rsidRPr="00152E0B">
      <w:t>Powszechny Zak</w:t>
    </w:r>
    <w:r>
      <w:t>ł</w:t>
    </w:r>
    <w:r w:rsidRPr="00152E0B">
      <w:t>ad Ubezpiecze</w:t>
    </w:r>
    <w:r>
      <w:t>ń</w:t>
    </w:r>
    <w:r w:rsidRPr="00152E0B">
      <w:t xml:space="preserve"> Sp</w:t>
    </w:r>
    <w:r>
      <w:t>ół</w:t>
    </w:r>
    <w:r w:rsidRPr="00152E0B">
      <w:t>ka Akcyjna, S</w:t>
    </w:r>
    <w:r>
      <w:t>ą</w:t>
    </w:r>
    <w:r w:rsidRPr="00152E0B">
      <w:t xml:space="preserve">d Rejonowy dla m.st. Warszawy, </w:t>
    </w:r>
    <w:r w:rsidRPr="00152E0B">
      <w:t>XII</w:t>
    </w:r>
    <w:r w:rsidR="00EF666D">
      <w:t>I</w:t>
    </w:r>
    <w:r w:rsidRPr="00152E0B">
      <w:t xml:space="preserve"> Wydzia</w:t>
    </w:r>
    <w:r>
      <w:t xml:space="preserve">ł Gospodarczy, KRS </w:t>
    </w:r>
    <w:r w:rsidRPr="00152E0B">
      <w:t>9831, NIP 526-025-10-49</w:t>
    </w:r>
    <w:r>
      <w:t>,</w:t>
    </w:r>
  </w:p>
  <w:p w14:paraId="3C98E2DA" w14:textId="04A3D4A9" w:rsidR="0037265B" w:rsidRDefault="003229B3" w:rsidP="003229B3">
    <w:pPr>
      <w:pStyle w:val="PZUStopka"/>
    </w:pPr>
    <w:r w:rsidRPr="00152E0B">
      <w:t>kapita</w:t>
    </w:r>
    <w:r>
      <w:t>ł</w:t>
    </w:r>
    <w:r w:rsidRPr="00152E0B">
      <w:t xml:space="preserve"> zak</w:t>
    </w:r>
    <w:r>
      <w:t>ł</w:t>
    </w:r>
    <w:r w:rsidRPr="00152E0B">
      <w:t>adowy: 86 352 300 z</w:t>
    </w:r>
    <w:r>
      <w:t>ł</w:t>
    </w:r>
    <w:r w:rsidRPr="00152E0B">
      <w:t xml:space="preserve"> wp</w:t>
    </w:r>
    <w:r>
      <w:t>ł</w:t>
    </w:r>
    <w:r w:rsidRPr="00152E0B">
      <w:t>acony w ca</w:t>
    </w:r>
    <w:r>
      <w:t>ł</w:t>
    </w:r>
    <w:r w:rsidRPr="00152E0B">
      <w:t>o</w:t>
    </w:r>
    <w:r>
      <w:t>ś</w:t>
    </w:r>
    <w:r w:rsidRPr="00152E0B">
      <w:t xml:space="preserve">ci, </w:t>
    </w:r>
    <w:r w:rsidR="00EF666D">
      <w:t>Rondo Ignacego Daszyńskiego 4, 00-843</w:t>
    </w:r>
    <w:r>
      <w:t xml:space="preserve"> Warszawa, </w:t>
    </w:r>
    <w:r w:rsidRPr="00152E0B">
      <w:t>pzu.pl, infolinia: 801 102</w:t>
    </w:r>
    <w:r>
      <w:t> </w:t>
    </w:r>
    <w:r w:rsidRPr="00152E0B">
      <w:t>102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C05AC" w14:textId="77777777" w:rsidR="00F70038" w:rsidRDefault="00F70038">
    <w:pPr>
      <w:pStyle w:val="Stopka"/>
      <w:jc w:val="right"/>
    </w:pPr>
  </w:p>
  <w:p w14:paraId="7B825E97" w14:textId="77777777" w:rsidR="000170A8" w:rsidRDefault="00017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2C227" w14:textId="77777777" w:rsidR="00ED30A7" w:rsidRDefault="00ED30A7" w:rsidP="0037265B">
      <w:r>
        <w:separator/>
      </w:r>
    </w:p>
  </w:footnote>
  <w:footnote w:type="continuationSeparator" w:id="0">
    <w:p w14:paraId="59812BFC" w14:textId="77777777" w:rsidR="00ED30A7" w:rsidRDefault="00ED30A7" w:rsidP="00372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7249C" w14:textId="77777777" w:rsidR="00EF666D" w:rsidRDefault="00EF66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D2E5C" w14:textId="77777777" w:rsidR="009C7D15" w:rsidRDefault="009C7D15" w:rsidP="009C7D15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AA98B" w14:textId="77777777" w:rsidR="00B65A58" w:rsidRDefault="00B65A58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B24F788" wp14:editId="1438E637">
          <wp:simplePos x="0" y="0"/>
          <wp:positionH relativeFrom="column">
            <wp:posOffset>5093970</wp:posOffset>
          </wp:positionH>
          <wp:positionV relativeFrom="paragraph">
            <wp:posOffset>-132715</wp:posOffset>
          </wp:positionV>
          <wp:extent cx="1714500" cy="1714500"/>
          <wp:effectExtent l="0" t="0" r="0" b="0"/>
          <wp:wrapTight wrapText="bothSides">
            <wp:wrapPolygon edited="0">
              <wp:start x="0" y="0"/>
              <wp:lineTo x="0" y="21360"/>
              <wp:lineTo x="21360" y="21360"/>
              <wp:lineTo x="21360" y="0"/>
              <wp:lineTo x="0" y="0"/>
            </wp:wrapPolygon>
          </wp:wrapTight>
          <wp:docPr id="1" name="Obraz 1" descr="C:\Users\zglowka\AppData\Local\Microsoft\Windows\Temporary Internet Files\Content.Outlook\ZEX8M9XB\PZU LOGO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glowka\AppData\Local\Microsoft\Windows\Temporary Internet Files\Content.Outlook\ZEX8M9XB\PZU LOGO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26D3"/>
    <w:multiLevelType w:val="hybridMultilevel"/>
    <w:tmpl w:val="4B7082AC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35158"/>
    <w:multiLevelType w:val="hybridMultilevel"/>
    <w:tmpl w:val="0D2818CC"/>
    <w:lvl w:ilvl="0" w:tplc="A05437D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FA12175"/>
    <w:multiLevelType w:val="hybridMultilevel"/>
    <w:tmpl w:val="8D800E8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2959"/>
    <w:multiLevelType w:val="hybridMultilevel"/>
    <w:tmpl w:val="F3C440F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C2116E"/>
    <w:multiLevelType w:val="hybridMultilevel"/>
    <w:tmpl w:val="959C2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807C7"/>
    <w:multiLevelType w:val="hybridMultilevel"/>
    <w:tmpl w:val="F99EA66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22D04"/>
    <w:multiLevelType w:val="hybridMultilevel"/>
    <w:tmpl w:val="6234BAD8"/>
    <w:lvl w:ilvl="0" w:tplc="75469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B25FC4">
      <w:start w:val="462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6C8E01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36A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A87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82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866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29B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D484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320F6F"/>
    <w:multiLevelType w:val="hybridMultilevel"/>
    <w:tmpl w:val="94EC89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1F75B4"/>
    <w:multiLevelType w:val="hybridMultilevel"/>
    <w:tmpl w:val="BAF27E7A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527F231E"/>
    <w:multiLevelType w:val="hybridMultilevel"/>
    <w:tmpl w:val="D06C4D72"/>
    <w:lvl w:ilvl="0" w:tplc="0415000F">
      <w:start w:val="1"/>
      <w:numFmt w:val="decimal"/>
      <w:lvlText w:val="%1."/>
      <w:lvlJc w:val="left"/>
      <w:pPr>
        <w:ind w:left="-3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9" w:hanging="360"/>
      </w:pPr>
    </w:lvl>
    <w:lvl w:ilvl="2" w:tplc="0415001B" w:tentative="1">
      <w:start w:val="1"/>
      <w:numFmt w:val="lowerRoman"/>
      <w:lvlText w:val="%3."/>
      <w:lvlJc w:val="right"/>
      <w:pPr>
        <w:ind w:left="1089" w:hanging="180"/>
      </w:pPr>
    </w:lvl>
    <w:lvl w:ilvl="3" w:tplc="0415000F" w:tentative="1">
      <w:start w:val="1"/>
      <w:numFmt w:val="decimal"/>
      <w:lvlText w:val="%4."/>
      <w:lvlJc w:val="left"/>
      <w:pPr>
        <w:ind w:left="1809" w:hanging="360"/>
      </w:pPr>
    </w:lvl>
    <w:lvl w:ilvl="4" w:tplc="04150019" w:tentative="1">
      <w:start w:val="1"/>
      <w:numFmt w:val="lowerLetter"/>
      <w:lvlText w:val="%5."/>
      <w:lvlJc w:val="left"/>
      <w:pPr>
        <w:ind w:left="2529" w:hanging="360"/>
      </w:pPr>
    </w:lvl>
    <w:lvl w:ilvl="5" w:tplc="0415001B" w:tentative="1">
      <w:start w:val="1"/>
      <w:numFmt w:val="lowerRoman"/>
      <w:lvlText w:val="%6."/>
      <w:lvlJc w:val="right"/>
      <w:pPr>
        <w:ind w:left="3249" w:hanging="180"/>
      </w:pPr>
    </w:lvl>
    <w:lvl w:ilvl="6" w:tplc="0415000F" w:tentative="1">
      <w:start w:val="1"/>
      <w:numFmt w:val="decimal"/>
      <w:lvlText w:val="%7."/>
      <w:lvlJc w:val="left"/>
      <w:pPr>
        <w:ind w:left="3969" w:hanging="360"/>
      </w:pPr>
    </w:lvl>
    <w:lvl w:ilvl="7" w:tplc="04150019" w:tentative="1">
      <w:start w:val="1"/>
      <w:numFmt w:val="lowerLetter"/>
      <w:lvlText w:val="%8."/>
      <w:lvlJc w:val="left"/>
      <w:pPr>
        <w:ind w:left="4689" w:hanging="360"/>
      </w:pPr>
    </w:lvl>
    <w:lvl w:ilvl="8" w:tplc="0415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0" w15:restartNumberingAfterBreak="0">
    <w:nsid w:val="59485637"/>
    <w:multiLevelType w:val="hybridMultilevel"/>
    <w:tmpl w:val="83828F9C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A8B4039"/>
    <w:multiLevelType w:val="hybridMultilevel"/>
    <w:tmpl w:val="F21CCF30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5CB54461"/>
    <w:multiLevelType w:val="hybridMultilevel"/>
    <w:tmpl w:val="F3C47174"/>
    <w:lvl w:ilvl="0" w:tplc="692C2CB6"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5F6745C1"/>
    <w:multiLevelType w:val="hybridMultilevel"/>
    <w:tmpl w:val="24D69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057C64"/>
    <w:multiLevelType w:val="hybridMultilevel"/>
    <w:tmpl w:val="806051B8"/>
    <w:lvl w:ilvl="0" w:tplc="6BDA24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76A78FA"/>
    <w:multiLevelType w:val="hybridMultilevel"/>
    <w:tmpl w:val="9C98F808"/>
    <w:lvl w:ilvl="0" w:tplc="3EA82F6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6" w15:restartNumberingAfterBreak="0">
    <w:nsid w:val="78970FCC"/>
    <w:multiLevelType w:val="hybridMultilevel"/>
    <w:tmpl w:val="718478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D32A6"/>
    <w:multiLevelType w:val="hybridMultilevel"/>
    <w:tmpl w:val="8C8C649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7"/>
  </w:num>
  <w:num w:numId="4">
    <w:abstractNumId w:val="3"/>
  </w:num>
  <w:num w:numId="5">
    <w:abstractNumId w:val="0"/>
  </w:num>
  <w:num w:numId="6">
    <w:abstractNumId w:val="14"/>
  </w:num>
  <w:num w:numId="7">
    <w:abstractNumId w:val="8"/>
  </w:num>
  <w:num w:numId="8">
    <w:abstractNumId w:val="15"/>
  </w:num>
  <w:num w:numId="9">
    <w:abstractNumId w:val="10"/>
  </w:num>
  <w:num w:numId="10">
    <w:abstractNumId w:val="1"/>
  </w:num>
  <w:num w:numId="11">
    <w:abstractNumId w:val="7"/>
  </w:num>
  <w:num w:numId="12">
    <w:abstractNumId w:val="2"/>
  </w:num>
  <w:num w:numId="13">
    <w:abstractNumId w:val="16"/>
  </w:num>
  <w:num w:numId="14">
    <w:abstractNumId w:val="5"/>
  </w:num>
  <w:num w:numId="15">
    <w:abstractNumId w:val="12"/>
  </w:num>
  <w:num w:numId="16">
    <w:abstractNumId w:val="6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43B"/>
    <w:rsid w:val="00007661"/>
    <w:rsid w:val="000170A8"/>
    <w:rsid w:val="00030F8B"/>
    <w:rsid w:val="00063FC7"/>
    <w:rsid w:val="00073540"/>
    <w:rsid w:val="00084606"/>
    <w:rsid w:val="00094E1D"/>
    <w:rsid w:val="000B2000"/>
    <w:rsid w:val="000D5927"/>
    <w:rsid w:val="000E11C8"/>
    <w:rsid w:val="000E349F"/>
    <w:rsid w:val="001062B4"/>
    <w:rsid w:val="00113C0A"/>
    <w:rsid w:val="001404C6"/>
    <w:rsid w:val="001448E2"/>
    <w:rsid w:val="00155FB3"/>
    <w:rsid w:val="0016340D"/>
    <w:rsid w:val="0018133E"/>
    <w:rsid w:val="001B31DD"/>
    <w:rsid w:val="001D1E5B"/>
    <w:rsid w:val="001E2EC5"/>
    <w:rsid w:val="001E603A"/>
    <w:rsid w:val="001E71AE"/>
    <w:rsid w:val="0021205B"/>
    <w:rsid w:val="00250442"/>
    <w:rsid w:val="002A0558"/>
    <w:rsid w:val="002E186C"/>
    <w:rsid w:val="002E6EDA"/>
    <w:rsid w:val="002F1E49"/>
    <w:rsid w:val="002F6222"/>
    <w:rsid w:val="003048C0"/>
    <w:rsid w:val="0030772F"/>
    <w:rsid w:val="003229B3"/>
    <w:rsid w:val="003462AE"/>
    <w:rsid w:val="00351011"/>
    <w:rsid w:val="003629EA"/>
    <w:rsid w:val="0036486C"/>
    <w:rsid w:val="0037265B"/>
    <w:rsid w:val="00375DEC"/>
    <w:rsid w:val="0039430A"/>
    <w:rsid w:val="003C38A1"/>
    <w:rsid w:val="003D0DF1"/>
    <w:rsid w:val="003D14B7"/>
    <w:rsid w:val="00401ED2"/>
    <w:rsid w:val="0040752C"/>
    <w:rsid w:val="00411B59"/>
    <w:rsid w:val="00417019"/>
    <w:rsid w:val="00430484"/>
    <w:rsid w:val="00430CAE"/>
    <w:rsid w:val="00434367"/>
    <w:rsid w:val="0043451F"/>
    <w:rsid w:val="004A0598"/>
    <w:rsid w:val="004B0DD4"/>
    <w:rsid w:val="004D090D"/>
    <w:rsid w:val="004E160E"/>
    <w:rsid w:val="004E5363"/>
    <w:rsid w:val="00504B79"/>
    <w:rsid w:val="005064CC"/>
    <w:rsid w:val="00513B73"/>
    <w:rsid w:val="005245C5"/>
    <w:rsid w:val="00532B4E"/>
    <w:rsid w:val="00540685"/>
    <w:rsid w:val="00560E80"/>
    <w:rsid w:val="00595504"/>
    <w:rsid w:val="005A768D"/>
    <w:rsid w:val="005C086C"/>
    <w:rsid w:val="005E2C9D"/>
    <w:rsid w:val="005F11C8"/>
    <w:rsid w:val="00617088"/>
    <w:rsid w:val="00640880"/>
    <w:rsid w:val="00696549"/>
    <w:rsid w:val="006B2923"/>
    <w:rsid w:val="006D4CCA"/>
    <w:rsid w:val="006E335A"/>
    <w:rsid w:val="006F5504"/>
    <w:rsid w:val="00700BB1"/>
    <w:rsid w:val="007500B0"/>
    <w:rsid w:val="00753B7D"/>
    <w:rsid w:val="0076296D"/>
    <w:rsid w:val="00767BDF"/>
    <w:rsid w:val="00776CD3"/>
    <w:rsid w:val="007833FA"/>
    <w:rsid w:val="007A297A"/>
    <w:rsid w:val="007A382D"/>
    <w:rsid w:val="007B1CBE"/>
    <w:rsid w:val="007C0545"/>
    <w:rsid w:val="007C6FFC"/>
    <w:rsid w:val="007D5938"/>
    <w:rsid w:val="007E0FBB"/>
    <w:rsid w:val="007F3EFF"/>
    <w:rsid w:val="00811D7C"/>
    <w:rsid w:val="0081451A"/>
    <w:rsid w:val="00857CC0"/>
    <w:rsid w:val="00873D1A"/>
    <w:rsid w:val="00882D39"/>
    <w:rsid w:val="00895F36"/>
    <w:rsid w:val="008A0223"/>
    <w:rsid w:val="008A46C2"/>
    <w:rsid w:val="008E75EE"/>
    <w:rsid w:val="008F0456"/>
    <w:rsid w:val="008F46AB"/>
    <w:rsid w:val="00910572"/>
    <w:rsid w:val="00923BDD"/>
    <w:rsid w:val="00930BDB"/>
    <w:rsid w:val="00930DDF"/>
    <w:rsid w:val="00940C0C"/>
    <w:rsid w:val="00976303"/>
    <w:rsid w:val="009A0A35"/>
    <w:rsid w:val="009B1A13"/>
    <w:rsid w:val="009C7D15"/>
    <w:rsid w:val="009E29F0"/>
    <w:rsid w:val="00A066FA"/>
    <w:rsid w:val="00A15404"/>
    <w:rsid w:val="00A25BFB"/>
    <w:rsid w:val="00A350DB"/>
    <w:rsid w:val="00A45CE3"/>
    <w:rsid w:val="00A62E65"/>
    <w:rsid w:val="00A67DC7"/>
    <w:rsid w:val="00A72AE7"/>
    <w:rsid w:val="00B21083"/>
    <w:rsid w:val="00B55641"/>
    <w:rsid w:val="00B65A58"/>
    <w:rsid w:val="00B6643B"/>
    <w:rsid w:val="00B80C42"/>
    <w:rsid w:val="00B95D7F"/>
    <w:rsid w:val="00B96464"/>
    <w:rsid w:val="00BB1E04"/>
    <w:rsid w:val="00BB7325"/>
    <w:rsid w:val="00C06DD8"/>
    <w:rsid w:val="00C3348B"/>
    <w:rsid w:val="00C42588"/>
    <w:rsid w:val="00C54F49"/>
    <w:rsid w:val="00C63D0E"/>
    <w:rsid w:val="00C85372"/>
    <w:rsid w:val="00CA02E1"/>
    <w:rsid w:val="00CB2E93"/>
    <w:rsid w:val="00CB3BB1"/>
    <w:rsid w:val="00CB4D72"/>
    <w:rsid w:val="00CB5D0F"/>
    <w:rsid w:val="00CC0FE3"/>
    <w:rsid w:val="00CC59D8"/>
    <w:rsid w:val="00CC5EAD"/>
    <w:rsid w:val="00CE0641"/>
    <w:rsid w:val="00D01EB2"/>
    <w:rsid w:val="00D03B11"/>
    <w:rsid w:val="00D224EE"/>
    <w:rsid w:val="00D563D8"/>
    <w:rsid w:val="00D9454B"/>
    <w:rsid w:val="00D94709"/>
    <w:rsid w:val="00DB0ADB"/>
    <w:rsid w:val="00DB275A"/>
    <w:rsid w:val="00DB77E6"/>
    <w:rsid w:val="00E068F5"/>
    <w:rsid w:val="00E26E93"/>
    <w:rsid w:val="00E45F54"/>
    <w:rsid w:val="00E610A3"/>
    <w:rsid w:val="00ED30A7"/>
    <w:rsid w:val="00ED775F"/>
    <w:rsid w:val="00EE1A97"/>
    <w:rsid w:val="00EE5583"/>
    <w:rsid w:val="00EE65A2"/>
    <w:rsid w:val="00EF14B6"/>
    <w:rsid w:val="00EF666D"/>
    <w:rsid w:val="00F457E0"/>
    <w:rsid w:val="00F654A8"/>
    <w:rsid w:val="00F70038"/>
    <w:rsid w:val="00F71DA5"/>
    <w:rsid w:val="00F92B10"/>
    <w:rsid w:val="00F9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EE2BE"/>
  <w15:docId w15:val="{EABA2C06-09BB-4A49-A2E6-2445BE85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ZUStopka">
    <w:name w:val="PZU Stopka"/>
    <w:basedOn w:val="Normalny"/>
    <w:qFormat/>
    <w:rsid w:val="0037265B"/>
    <w:pPr>
      <w:spacing w:line="160" w:lineRule="exact"/>
    </w:pPr>
    <w:rPr>
      <w:rFonts w:ascii="Tahoma" w:eastAsia="Calibri" w:hAnsi="Tahoma"/>
      <w:color w:val="003E7D"/>
      <w:sz w:val="13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ZUNaglowek">
    <w:name w:val="PZU Naglowek"/>
    <w:basedOn w:val="Normalny"/>
    <w:qFormat/>
    <w:rsid w:val="003048C0"/>
    <w:pPr>
      <w:spacing w:line="180" w:lineRule="exact"/>
    </w:pPr>
    <w:rPr>
      <w:rFonts w:ascii="Tahoma" w:eastAsia="Calibri" w:hAnsi="Tahoma"/>
      <w:spacing w:val="2"/>
      <w:sz w:val="14"/>
      <w:szCs w:val="22"/>
      <w:lang w:eastAsia="en-US"/>
    </w:rPr>
  </w:style>
  <w:style w:type="paragraph" w:customStyle="1" w:styleId="PZUAdresat">
    <w:name w:val="PZU Adresat"/>
    <w:basedOn w:val="Normalny"/>
    <w:qFormat/>
    <w:rsid w:val="003048C0"/>
    <w:pPr>
      <w:spacing w:line="280" w:lineRule="exact"/>
    </w:pPr>
    <w:rPr>
      <w:rFonts w:ascii="Tahoma" w:eastAsia="Calibri" w:hAnsi="Tahoma"/>
      <w:color w:val="1E1E1E"/>
      <w:spacing w:val="4"/>
      <w:sz w:val="20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F04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7C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CC0"/>
    <w:rPr>
      <w:rFonts w:eastAsia="Times New Roman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F1E49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EF14B6"/>
    <w:pPr>
      <w:jc w:val="both"/>
    </w:pPr>
    <w:rPr>
      <w:snapToGrid w:val="0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F14B6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EF1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asiatka">
    <w:name w:val="Light Grid"/>
    <w:basedOn w:val="Standardowy"/>
    <w:uiPriority w:val="62"/>
    <w:rsid w:val="00EF14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ecieniowanie">
    <w:name w:val="Light Shading"/>
    <w:basedOn w:val="Standardowy"/>
    <w:uiPriority w:val="60"/>
    <w:rsid w:val="00EF14B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5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3</TotalTime>
  <Pages>2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Główka Zbigniew (Grupa PZU)</dc:creator>
  <cp:lastModifiedBy>Gagaszka Agnieszka (Grupa PZU)</cp:lastModifiedBy>
  <cp:revision>2</cp:revision>
  <cp:lastPrinted>2017-02-16T08:31:00Z</cp:lastPrinted>
  <dcterms:created xsi:type="dcterms:W3CDTF">2022-11-16T09:24:00Z</dcterms:created>
  <dcterms:modified xsi:type="dcterms:W3CDTF">2022-11-16T09:24:00Z</dcterms:modified>
</cp:coreProperties>
</file>