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26F13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p w14:paraId="7FFBD915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tbl>
      <w:tblPr>
        <w:tblpPr w:leftFromText="141" w:rightFromText="141" w:horzAnchor="margin" w:tblpY="-157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</w:tblGrid>
      <w:tr w:rsidR="003048C0" w:rsidRPr="00EF14B6" w14:paraId="580E9AAF" w14:textId="77777777" w:rsidTr="00EF14B6">
        <w:trPr>
          <w:trHeight w:val="2334"/>
        </w:trPr>
        <w:tc>
          <w:tcPr>
            <w:tcW w:w="6734" w:type="dxa"/>
            <w:shd w:val="clear" w:color="auto" w:fill="auto"/>
            <w:vAlign w:val="center"/>
          </w:tcPr>
          <w:p w14:paraId="7BC3E8C5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bookmarkStart w:id="0" w:name="Tekst1"/>
          </w:p>
          <w:p w14:paraId="25C5CE5F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308ACF48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Oferta na świadczenie usług </w:t>
            </w:r>
            <w:proofErr w:type="spellStart"/>
            <w:r w:rsidR="00C1128A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home</w:t>
            </w:r>
            <w:proofErr w:type="spellEnd"/>
            <w:r w:rsidR="00C1128A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 assistance</w:t>
            </w:r>
          </w:p>
          <w:p w14:paraId="583EBC8B" w14:textId="77777777" w:rsidR="00EF14B6" w:rsidRPr="00EF14B6" w:rsidRDefault="00EF14B6" w:rsidP="009C7D15">
            <w:pPr>
              <w:pStyle w:val="PZUNaglowek"/>
              <w:rPr>
                <w:rFonts w:ascii="Source Sans Pro" w:hAnsi="Source Sans Pro" w:cs="Arial"/>
                <w:b/>
                <w:bCs/>
                <w:sz w:val="22"/>
              </w:rPr>
            </w:pPr>
          </w:p>
          <w:p w14:paraId="79D413F5" w14:textId="77777777" w:rsidR="00EF14B6" w:rsidRPr="00EF14B6" w:rsidRDefault="00EF14B6" w:rsidP="009C7D15">
            <w:pPr>
              <w:pStyle w:val="PZUNaglowek"/>
              <w:rPr>
                <w:rFonts w:ascii="Source Sans Pro" w:hAnsi="Source Sans Pro"/>
                <w:sz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</w:rPr>
              <w:t>Data oferty:  ……………………………………</w:t>
            </w:r>
          </w:p>
        </w:tc>
      </w:tr>
      <w:bookmarkEnd w:id="0"/>
    </w:tbl>
    <w:p w14:paraId="43510F01" w14:textId="77777777" w:rsidR="00EF14B6" w:rsidRPr="00EF14B6" w:rsidRDefault="00EF14B6" w:rsidP="004A0598">
      <w:pPr>
        <w:ind w:left="708" w:right="-709" w:hanging="708"/>
        <w:jc w:val="both"/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page" w:tblpX="1209" w:tblpY="1046"/>
        <w:tblW w:w="10314" w:type="dxa"/>
        <w:tblLook w:val="0000" w:firstRow="0" w:lastRow="0" w:firstColumn="0" w:lastColumn="0" w:noHBand="0" w:noVBand="0"/>
      </w:tblPr>
      <w:tblGrid>
        <w:gridCol w:w="4748"/>
        <w:gridCol w:w="5566"/>
      </w:tblGrid>
      <w:tr w:rsidR="00EF14B6" w:rsidRPr="00EF14B6" w14:paraId="078340A1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7B974A1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Nazwa firmy</w:t>
            </w:r>
          </w:p>
        </w:tc>
        <w:tc>
          <w:tcPr>
            <w:tcW w:w="5566" w:type="dxa"/>
            <w:noWrap/>
          </w:tcPr>
          <w:p w14:paraId="40BC011B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6594C35E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1530F78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Rok założenia</w:t>
            </w:r>
          </w:p>
        </w:tc>
        <w:tc>
          <w:tcPr>
            <w:tcW w:w="5566" w:type="dxa"/>
            <w:noWrap/>
          </w:tcPr>
          <w:p w14:paraId="7A854429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691F902D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717CB5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Właściciel</w:t>
            </w:r>
          </w:p>
        </w:tc>
        <w:tc>
          <w:tcPr>
            <w:tcW w:w="5566" w:type="dxa"/>
            <w:noWrap/>
          </w:tcPr>
          <w:p w14:paraId="06E06216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18A221E1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AEAF24C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Województwo, Miejscowość</w:t>
            </w:r>
          </w:p>
        </w:tc>
        <w:tc>
          <w:tcPr>
            <w:tcW w:w="5566" w:type="dxa"/>
            <w:noWrap/>
          </w:tcPr>
          <w:p w14:paraId="225E59A7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D31C203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EFA6FC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5566" w:type="dxa"/>
            <w:noWrap/>
          </w:tcPr>
          <w:p w14:paraId="089F2A98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4C713979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8ECE127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Telefon do właściciela</w:t>
            </w:r>
          </w:p>
        </w:tc>
        <w:tc>
          <w:tcPr>
            <w:tcW w:w="5566" w:type="dxa"/>
            <w:noWrap/>
          </w:tcPr>
          <w:p w14:paraId="12867CDF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323A6099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2EB6B538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66" w:type="dxa"/>
            <w:noWrap/>
          </w:tcPr>
          <w:p w14:paraId="3252EC27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6C8CDD57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04988B8D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Strona WWW</w:t>
            </w:r>
          </w:p>
        </w:tc>
        <w:tc>
          <w:tcPr>
            <w:tcW w:w="5566" w:type="dxa"/>
            <w:noWrap/>
          </w:tcPr>
          <w:p w14:paraId="6B2E5C03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10B73E32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314555A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Godziny pracy:</w:t>
            </w:r>
          </w:p>
          <w:p w14:paraId="6E1B5C8C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poniedziałek – piątek</w:t>
            </w:r>
          </w:p>
          <w:p w14:paraId="2ABA54A2" w14:textId="77777777" w:rsidR="00B65A58" w:rsidRPr="00EF14B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weekendy i święta</w:t>
            </w:r>
          </w:p>
        </w:tc>
        <w:tc>
          <w:tcPr>
            <w:tcW w:w="5566" w:type="dxa"/>
            <w:noWrap/>
          </w:tcPr>
          <w:p w14:paraId="494D8260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3D8F6734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417716EC" w14:textId="77777777" w:rsidR="00B65A58" w:rsidRPr="00EF14B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30D26CA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60D9AB33" w14:textId="77777777" w:rsidR="00EF14B6" w:rsidRPr="00EF14B6" w:rsidRDefault="00EF14B6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Ubezpieczenie OC z tytułu prowadzonej działalności (suma gwarancyjna </w:t>
            </w:r>
            <w:r w:rsid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min. 50 tys.)</w:t>
            </w:r>
          </w:p>
        </w:tc>
        <w:tc>
          <w:tcPr>
            <w:tcW w:w="5566" w:type="dxa"/>
            <w:noWrap/>
          </w:tcPr>
          <w:p w14:paraId="1989B5B9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</w:tbl>
    <w:p w14:paraId="3A95F025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252A9056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6CF0055C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>Dane firmy</w:t>
      </w:r>
    </w:p>
    <w:p w14:paraId="4F0A9D9F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654DB8B2" w14:textId="77777777" w:rsidR="00EF14B6" w:rsidRPr="00EF14B6" w:rsidRDefault="00C1128A" w:rsidP="00EF14B6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Oferta dla PZU</w:t>
      </w:r>
    </w:p>
    <w:tbl>
      <w:tblPr>
        <w:tblStyle w:val="Jasnasiatka"/>
        <w:tblpPr w:leftFromText="141" w:rightFromText="141" w:vertAnchor="text" w:horzAnchor="margin" w:tblpX="108" w:tblpY="421"/>
        <w:tblW w:w="10348" w:type="dxa"/>
        <w:tblLook w:val="0000" w:firstRow="0" w:lastRow="0" w:firstColumn="0" w:lastColumn="0" w:noHBand="0" w:noVBand="0"/>
      </w:tblPr>
      <w:tblGrid>
        <w:gridCol w:w="2093"/>
        <w:gridCol w:w="1276"/>
        <w:gridCol w:w="2126"/>
        <w:gridCol w:w="4853"/>
      </w:tblGrid>
      <w:tr w:rsidR="00C1128A" w:rsidRPr="00EF14B6" w14:paraId="6318C6A0" w14:textId="77777777" w:rsidTr="00C1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69" w:type="dxa"/>
            <w:gridSpan w:val="2"/>
            <w:noWrap/>
          </w:tcPr>
          <w:p w14:paraId="71B37FFE" w14:textId="77777777" w:rsidR="00C1128A" w:rsidRPr="00C1128A" w:rsidRDefault="00C1128A" w:rsidP="00C1128A">
            <w:pPr>
              <w:rPr>
                <w:rFonts w:ascii="Source Sans Pro" w:hAnsi="Source Sans Pro" w:cs="Arial"/>
                <w:b/>
                <w:sz w:val="20"/>
                <w:szCs w:val="22"/>
              </w:rPr>
            </w:pPr>
            <w:r w:rsidRPr="00C1128A">
              <w:rPr>
                <w:rFonts w:ascii="Source Sans Pro" w:hAnsi="Source Sans Pro" w:cs="Arial"/>
                <w:b/>
                <w:bCs/>
                <w:sz w:val="20"/>
                <w:szCs w:val="22"/>
              </w:rPr>
              <w:t>Rodzaj prowadzonej działalności</w:t>
            </w:r>
          </w:p>
        </w:tc>
        <w:tc>
          <w:tcPr>
            <w:tcW w:w="2126" w:type="dxa"/>
          </w:tcPr>
          <w:p w14:paraId="0E4232BB" w14:textId="77777777" w:rsidR="00C1128A" w:rsidRPr="00C1128A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0"/>
                <w:szCs w:val="22"/>
              </w:rPr>
            </w:pPr>
            <w:r w:rsidRPr="00C1128A">
              <w:rPr>
                <w:rFonts w:ascii="Source Sans Pro" w:hAnsi="Source Sans Pro" w:cs="Arial"/>
                <w:b/>
                <w:sz w:val="20"/>
                <w:szCs w:val="22"/>
              </w:rPr>
              <w:t>Obszar działania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53" w:type="dxa"/>
          </w:tcPr>
          <w:p w14:paraId="1CA0E25D" w14:textId="77777777" w:rsidR="00C1128A" w:rsidRPr="00C1128A" w:rsidRDefault="00C1128A" w:rsidP="00C1128A">
            <w:pPr>
              <w:ind w:left="142"/>
              <w:rPr>
                <w:rFonts w:ascii="Source Sans Pro" w:hAnsi="Source Sans Pro" w:cs="Arial"/>
                <w:b/>
                <w:sz w:val="20"/>
                <w:szCs w:val="22"/>
              </w:rPr>
            </w:pPr>
            <w:r w:rsidRPr="00C1128A">
              <w:rPr>
                <w:rFonts w:ascii="Source Sans Pro" w:hAnsi="Source Sans Pro" w:cs="Arial"/>
                <w:b/>
                <w:sz w:val="20"/>
                <w:szCs w:val="22"/>
              </w:rPr>
              <w:t>Opis</w:t>
            </w:r>
            <w:r>
              <w:rPr>
                <w:rFonts w:ascii="Source Sans Pro" w:hAnsi="Source Sans Pro" w:cs="Arial"/>
                <w:b/>
                <w:sz w:val="20"/>
                <w:szCs w:val="22"/>
              </w:rPr>
              <w:t>/cennik</w:t>
            </w:r>
          </w:p>
        </w:tc>
      </w:tr>
      <w:tr w:rsidR="00C1128A" w:rsidRPr="00EF14B6" w14:paraId="43F4C719" w14:textId="77777777" w:rsidTr="00C112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4888D4D9" w14:textId="77777777" w:rsidR="00C1128A" w:rsidRPr="007A2B1C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ślusarz</w:t>
            </w:r>
          </w:p>
        </w:tc>
        <w:tc>
          <w:tcPr>
            <w:tcW w:w="1276" w:type="dxa"/>
            <w:noWrap/>
          </w:tcPr>
          <w:p w14:paraId="445A51D0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8016F41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4A15F085" w14:textId="77777777" w:rsidR="00C1128A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46B90B56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35A436E5" w14:textId="77777777" w:rsidTr="00C1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2086D04B" w14:textId="77777777" w:rsidR="00C1128A" w:rsidRPr="007A2B1C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elektryk</w:t>
            </w:r>
          </w:p>
        </w:tc>
        <w:tc>
          <w:tcPr>
            <w:tcW w:w="1276" w:type="dxa"/>
            <w:noWrap/>
          </w:tcPr>
          <w:p w14:paraId="6EF18849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43065DD1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6649FA28" w14:textId="77777777" w:rsidR="00C1128A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3F0ECB90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5AA40556" w14:textId="77777777" w:rsidTr="00C112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77DAB206" w14:textId="77777777" w:rsidR="00C1128A" w:rsidRPr="007A2B1C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hydraulik</w:t>
            </w:r>
          </w:p>
        </w:tc>
        <w:tc>
          <w:tcPr>
            <w:tcW w:w="1276" w:type="dxa"/>
            <w:noWrap/>
          </w:tcPr>
          <w:p w14:paraId="1BEC9149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D8E4FCC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37981A61" w14:textId="77777777" w:rsidR="00C1128A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6138C9D6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202B8195" w14:textId="77777777" w:rsidTr="00C1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616D91FA" w14:textId="77777777" w:rsidR="00C1128A" w:rsidRPr="007A2B1C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szklarz</w:t>
            </w:r>
          </w:p>
        </w:tc>
        <w:tc>
          <w:tcPr>
            <w:tcW w:w="1276" w:type="dxa"/>
            <w:noWrap/>
          </w:tcPr>
          <w:p w14:paraId="43860693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7B71EAE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1720B48F" w14:textId="77777777" w:rsidR="00C1128A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5CBB8007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62961FF5" w14:textId="77777777" w:rsidTr="00C112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40170054" w14:textId="77777777" w:rsidR="00C1128A" w:rsidRPr="007A2B1C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murarz</w:t>
            </w:r>
          </w:p>
        </w:tc>
        <w:tc>
          <w:tcPr>
            <w:tcW w:w="1276" w:type="dxa"/>
            <w:noWrap/>
          </w:tcPr>
          <w:p w14:paraId="4D747021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6FE851F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6D45B5A6" w14:textId="77777777" w:rsidR="00C1128A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265694C5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708E764B" w14:textId="77777777" w:rsidTr="00C1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3454E467" w14:textId="77777777" w:rsidR="00C1128A" w:rsidRPr="007A2B1C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glazurnik</w:t>
            </w:r>
          </w:p>
        </w:tc>
        <w:tc>
          <w:tcPr>
            <w:tcW w:w="1276" w:type="dxa"/>
            <w:noWrap/>
          </w:tcPr>
          <w:p w14:paraId="37CB1A8F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5C6C34F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353F5BA2" w14:textId="77777777" w:rsidR="00C1128A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5AAB1697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22F11B6D" w14:textId="77777777" w:rsidTr="00C112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245D1A7A" w14:textId="77777777" w:rsidR="00C1128A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parkieciarz</w:t>
            </w:r>
          </w:p>
        </w:tc>
        <w:tc>
          <w:tcPr>
            <w:tcW w:w="1276" w:type="dxa"/>
            <w:noWrap/>
          </w:tcPr>
          <w:p w14:paraId="22CD7E48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40726054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7EE65DFD" w14:textId="77777777" w:rsidR="00C1128A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66B0AD31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575E7502" w14:textId="77777777" w:rsidTr="00C1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noWrap/>
          </w:tcPr>
          <w:p w14:paraId="16B5EA49" w14:textId="77777777" w:rsidR="00C1128A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dekarz</w:t>
            </w:r>
          </w:p>
        </w:tc>
        <w:tc>
          <w:tcPr>
            <w:tcW w:w="1276" w:type="dxa"/>
            <w:noWrap/>
          </w:tcPr>
          <w:p w14:paraId="5BE9A326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2D24BE39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75A26D3E" w14:textId="77777777" w:rsidR="00C1128A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7345C9DF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1D61FA69" w14:textId="77777777" w:rsidTr="00C112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DBBB773" w14:textId="77777777" w:rsidR="00C1128A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technik urządzeń grzewczych</w:t>
            </w:r>
          </w:p>
        </w:tc>
        <w:tc>
          <w:tcPr>
            <w:tcW w:w="1276" w:type="dxa"/>
            <w:noWrap/>
          </w:tcPr>
          <w:p w14:paraId="05799BEF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255FDB8B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6976346B" w14:textId="77777777" w:rsidR="00C1128A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76C5CD4D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7FAB9B61" w14:textId="77777777" w:rsidTr="00C1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2D0564D" w14:textId="77777777" w:rsidR="00C1128A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dozór mienia</w:t>
            </w:r>
          </w:p>
        </w:tc>
        <w:tc>
          <w:tcPr>
            <w:tcW w:w="1276" w:type="dxa"/>
            <w:noWrap/>
          </w:tcPr>
          <w:p w14:paraId="1D8B9EBE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10559F8A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3FD633AB" w14:textId="77777777" w:rsidR="00C1128A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17890C5A" w14:textId="77777777" w:rsidR="00C1128A" w:rsidRPr="00EF14B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EF14B6" w14:paraId="0BB4FF79" w14:textId="77777777" w:rsidTr="00C112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7574CB66" w14:textId="77777777" w:rsidR="00C1128A" w:rsidRDefault="00C1128A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opieka nad dziećmi </w:t>
            </w:r>
          </w:p>
        </w:tc>
        <w:tc>
          <w:tcPr>
            <w:tcW w:w="1276" w:type="dxa"/>
            <w:noWrap/>
          </w:tcPr>
          <w:p w14:paraId="1CAC0F4E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FD3D192" w14:textId="77777777" w:rsidR="00C1128A" w:rsidRPr="00EF14B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4C1B8449" w14:textId="77777777" w:rsidR="00C1128A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56AED1D7" w14:textId="77777777" w:rsidR="00C1128A" w:rsidRPr="00EF14B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0C5E86" w:rsidRPr="00EF14B6" w14:paraId="546D8763" w14:textId="77777777" w:rsidTr="000C5E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39B97AAE" w14:textId="77777777" w:rsidR="000C5E86" w:rsidRDefault="000C5E86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osuszanie pomieszczeń</w:t>
            </w:r>
          </w:p>
        </w:tc>
        <w:tc>
          <w:tcPr>
            <w:tcW w:w="1276" w:type="dxa"/>
            <w:noWrap/>
          </w:tcPr>
          <w:p w14:paraId="1BA4481E" w14:textId="77777777" w:rsidR="000C5E86" w:rsidRDefault="000C5E86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86F77C0" w14:textId="77777777" w:rsidR="000C5E86" w:rsidRPr="00EF14B6" w:rsidRDefault="000C5E86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3751B3DA" w14:textId="77777777" w:rsidR="000C5E86" w:rsidRDefault="000C5E86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F3BEE" w:rsidRPr="00EF14B6" w14:paraId="63C71851" w14:textId="77777777" w:rsidTr="00AF3B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69" w:type="dxa"/>
            <w:gridSpan w:val="2"/>
          </w:tcPr>
          <w:p w14:paraId="08EFCEF7" w14:textId="77777777" w:rsidR="00AF3BEE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  <w:r w:rsidRPr="00C1128A">
              <w:rPr>
                <w:rFonts w:ascii="Source Sans Pro" w:hAnsi="Source Sans Pro" w:cs="Arial"/>
                <w:b/>
                <w:bCs/>
                <w:sz w:val="20"/>
                <w:szCs w:val="22"/>
              </w:rPr>
              <w:lastRenderedPageBreak/>
              <w:t>Rodzaj prowadzonej działalności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72E37FB7" w14:textId="77777777" w:rsidR="00AF3BEE" w:rsidRDefault="00AF3BEE" w:rsidP="00625AB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Obszar działania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53" w:type="dxa"/>
          </w:tcPr>
          <w:p w14:paraId="1CA79335" w14:textId="77777777" w:rsidR="00AF3BEE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  <w:r w:rsidRPr="00C1128A">
              <w:rPr>
                <w:rFonts w:ascii="Source Sans Pro" w:hAnsi="Source Sans Pro" w:cs="Arial"/>
                <w:b/>
                <w:sz w:val="20"/>
                <w:szCs w:val="22"/>
              </w:rPr>
              <w:t>Opis</w:t>
            </w:r>
            <w:r>
              <w:rPr>
                <w:rFonts w:ascii="Source Sans Pro" w:hAnsi="Source Sans Pro" w:cs="Arial"/>
                <w:b/>
                <w:sz w:val="20"/>
                <w:szCs w:val="22"/>
              </w:rPr>
              <w:t>/cennik</w:t>
            </w:r>
          </w:p>
        </w:tc>
      </w:tr>
      <w:tr w:rsidR="00AF3BEE" w:rsidRPr="00EF14B6" w14:paraId="60750D68" w14:textId="77777777" w:rsidTr="00AF3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67FCC0E0" w14:textId="77777777" w:rsidR="00AF3BEE" w:rsidRDefault="00AF3BEE" w:rsidP="00625ABE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Usługi remontowe</w:t>
            </w:r>
          </w:p>
        </w:tc>
        <w:tc>
          <w:tcPr>
            <w:tcW w:w="1276" w:type="dxa"/>
            <w:noWrap/>
          </w:tcPr>
          <w:p w14:paraId="66804F54" w14:textId="77777777" w:rsidR="00AF3BEE" w:rsidRDefault="00AF3BEE" w:rsidP="00625AB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 w:val="restart"/>
            <w:shd w:val="clear" w:color="auto" w:fill="BFBFBF" w:themeFill="background1" w:themeFillShade="BF"/>
          </w:tcPr>
          <w:p w14:paraId="63703051" w14:textId="77777777" w:rsidR="00AF3BEE" w:rsidRPr="00EF14B6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61FA755B" w14:textId="77777777" w:rsidR="00AF3BEE" w:rsidRDefault="00AF3BEE" w:rsidP="00AF3BE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hydraulik</w:t>
            </w:r>
          </w:p>
        </w:tc>
      </w:tr>
      <w:tr w:rsidR="00AF3BEE" w:rsidRPr="00EF14B6" w14:paraId="17240492" w14:textId="77777777" w:rsidTr="00AF3B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</w:tcPr>
          <w:p w14:paraId="05903776" w14:textId="77777777" w:rsidR="00AF3BEE" w:rsidRDefault="00AF3BEE" w:rsidP="00625ABE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</w:tcPr>
          <w:p w14:paraId="08AC53D5" w14:textId="77777777" w:rsidR="00AF3BEE" w:rsidRDefault="00AF3BEE" w:rsidP="00625AB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shd w:val="clear" w:color="auto" w:fill="BFBFBF" w:themeFill="background1" w:themeFillShade="BF"/>
          </w:tcPr>
          <w:p w14:paraId="5618BB10" w14:textId="77777777" w:rsidR="00AF3BEE" w:rsidRPr="00EF14B6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FFFFFF" w:themeFill="background1"/>
          </w:tcPr>
          <w:p w14:paraId="0DCD46DB" w14:textId="77777777" w:rsidR="00AF3BEE" w:rsidRDefault="00AF3BEE" w:rsidP="00AF3BE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elektryk</w:t>
            </w:r>
          </w:p>
        </w:tc>
      </w:tr>
      <w:tr w:rsidR="00AF3BEE" w:rsidRPr="00EF14B6" w14:paraId="56B5B871" w14:textId="77777777" w:rsidTr="00AF3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</w:tcPr>
          <w:p w14:paraId="5BD013AE" w14:textId="77777777" w:rsidR="00AF3BEE" w:rsidRDefault="00AF3BEE" w:rsidP="00625ABE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noWrap/>
          </w:tcPr>
          <w:p w14:paraId="588FCE5B" w14:textId="77777777" w:rsidR="00AF3BEE" w:rsidRDefault="00AF3BEE" w:rsidP="00625AB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shd w:val="clear" w:color="auto" w:fill="BFBFBF" w:themeFill="background1" w:themeFillShade="BF"/>
          </w:tcPr>
          <w:p w14:paraId="1FEC523A" w14:textId="77777777" w:rsidR="00AF3BEE" w:rsidRPr="00EF14B6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481B3464" w14:textId="77777777" w:rsidR="00AF3BEE" w:rsidRDefault="00AF3BEE" w:rsidP="00AF3BE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malarz</w:t>
            </w:r>
          </w:p>
        </w:tc>
      </w:tr>
      <w:tr w:rsidR="00AF3BEE" w:rsidRPr="00EF14B6" w14:paraId="0B5ADFF8" w14:textId="77777777" w:rsidTr="00AF3B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</w:tcPr>
          <w:p w14:paraId="1471B845" w14:textId="77777777" w:rsidR="00AF3BEE" w:rsidRDefault="00AF3BEE" w:rsidP="00625ABE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</w:tcPr>
          <w:p w14:paraId="69B6F426" w14:textId="77777777" w:rsidR="00AF3BEE" w:rsidRDefault="00AF3BEE" w:rsidP="00625AB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shd w:val="clear" w:color="auto" w:fill="BFBFBF" w:themeFill="background1" w:themeFillShade="BF"/>
          </w:tcPr>
          <w:p w14:paraId="2AC141C7" w14:textId="77777777" w:rsidR="00AF3BEE" w:rsidRPr="00EF14B6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FFFFFF" w:themeFill="background1"/>
          </w:tcPr>
          <w:p w14:paraId="53053F51" w14:textId="77777777" w:rsidR="00AF3BEE" w:rsidRDefault="00AF3BEE" w:rsidP="00AF3BE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tapeciarz</w:t>
            </w:r>
          </w:p>
        </w:tc>
      </w:tr>
      <w:tr w:rsidR="00AF3BEE" w:rsidRPr="00EF14B6" w14:paraId="2DCE7855" w14:textId="77777777" w:rsidTr="00AF3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</w:tcPr>
          <w:p w14:paraId="384EE2E5" w14:textId="77777777" w:rsidR="00AF3BEE" w:rsidRDefault="00AF3BEE" w:rsidP="00625ABE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noWrap/>
          </w:tcPr>
          <w:p w14:paraId="45632EB4" w14:textId="77777777" w:rsidR="00AF3BEE" w:rsidRDefault="00AF3BEE" w:rsidP="00625AB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shd w:val="clear" w:color="auto" w:fill="BFBFBF" w:themeFill="background1" w:themeFillShade="BF"/>
          </w:tcPr>
          <w:p w14:paraId="09037C1F" w14:textId="77777777" w:rsidR="00AF3BEE" w:rsidRPr="00EF14B6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65BD64BC" w14:textId="77777777" w:rsidR="00AF3BEE" w:rsidRDefault="00AF3BEE" w:rsidP="00AF3BE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parkieciarz</w:t>
            </w:r>
          </w:p>
        </w:tc>
      </w:tr>
      <w:tr w:rsidR="00AF3BEE" w:rsidRPr="00EF14B6" w14:paraId="6F5C6EB3" w14:textId="77777777" w:rsidTr="00AF3B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</w:tcPr>
          <w:p w14:paraId="64EB2E44" w14:textId="77777777" w:rsidR="00AF3BEE" w:rsidRDefault="00AF3BEE" w:rsidP="00625ABE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</w:tcPr>
          <w:p w14:paraId="2D5ADB4B" w14:textId="77777777" w:rsidR="00AF3BEE" w:rsidRDefault="00AF3BEE" w:rsidP="00625AB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shd w:val="clear" w:color="auto" w:fill="BFBFBF" w:themeFill="background1" w:themeFillShade="BF"/>
          </w:tcPr>
          <w:p w14:paraId="119B9800" w14:textId="77777777" w:rsidR="00AF3BEE" w:rsidRPr="00EF14B6" w:rsidRDefault="00AF3BEE" w:rsidP="00625ABE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FFFFFF" w:themeFill="background1"/>
          </w:tcPr>
          <w:p w14:paraId="192303FB" w14:textId="77777777" w:rsidR="00AF3BEE" w:rsidRDefault="00AF3BEE" w:rsidP="00AF3BEE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glazurnik</w:t>
            </w:r>
          </w:p>
        </w:tc>
      </w:tr>
      <w:tr w:rsidR="00AF3BEE" w:rsidRPr="00EF14B6" w14:paraId="457299AB" w14:textId="77777777" w:rsidTr="00AF3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</w:tcPr>
          <w:p w14:paraId="480FC3E9" w14:textId="77777777" w:rsidR="00AF3BEE" w:rsidRDefault="00AF3BEE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noWrap/>
          </w:tcPr>
          <w:p w14:paraId="1FDB974A" w14:textId="77777777" w:rsidR="00AF3BEE" w:rsidRDefault="00AF3BEE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shd w:val="clear" w:color="auto" w:fill="BFBFBF" w:themeFill="background1" w:themeFillShade="BF"/>
          </w:tcPr>
          <w:p w14:paraId="4647BCF6" w14:textId="77777777" w:rsidR="00AF3BEE" w:rsidRPr="00EF14B6" w:rsidRDefault="00AF3BEE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4929035B" w14:textId="77777777" w:rsidR="00AF3BEE" w:rsidRDefault="00AF3BEE" w:rsidP="00AF3BEE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inne:</w:t>
            </w:r>
          </w:p>
        </w:tc>
      </w:tr>
      <w:tr w:rsidR="00B8562B" w:rsidRPr="00EF14B6" w14:paraId="0024C89B" w14:textId="77777777" w:rsidTr="00B856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587E0644" w14:textId="77777777" w:rsidR="00B8562B" w:rsidRDefault="00B8562B" w:rsidP="00B8562B">
            <w:pP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Usługi kominiarskie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</w:tcPr>
          <w:p w14:paraId="75C3540A" w14:textId="77777777" w:rsidR="00B8562B" w:rsidRPr="00EF14B6" w:rsidRDefault="00B8562B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 w:val="restart"/>
          </w:tcPr>
          <w:p w14:paraId="617BEEB4" w14:textId="77777777" w:rsidR="00B8562B" w:rsidRPr="00EF14B6" w:rsidRDefault="00B8562B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BFBFBF" w:themeFill="background1" w:themeFillShade="BF"/>
          </w:tcPr>
          <w:p w14:paraId="6A815EF5" w14:textId="77777777" w:rsidR="00B8562B" w:rsidRPr="00EF14B6" w:rsidRDefault="00B8562B" w:rsidP="00B8562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przegląd instalacji wentylacyjnej</w:t>
            </w:r>
          </w:p>
        </w:tc>
      </w:tr>
      <w:tr w:rsidR="00B8562B" w:rsidRPr="00EF14B6" w14:paraId="4FEB36CE" w14:textId="77777777" w:rsidTr="00B85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vMerge/>
            <w:tcBorders>
              <w:bottom w:val="none" w:sz="0" w:space="0" w:color="auto"/>
            </w:tcBorders>
          </w:tcPr>
          <w:p w14:paraId="1E308F7E" w14:textId="77777777" w:rsidR="00B8562B" w:rsidRDefault="00B8562B" w:rsidP="00B8562B">
            <w:pP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none" w:sz="0" w:space="0" w:color="auto"/>
            </w:tcBorders>
            <w:noWrap/>
          </w:tcPr>
          <w:p w14:paraId="47FD9C8E" w14:textId="77777777" w:rsidR="00B8562B" w:rsidRDefault="00B8562B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vMerge/>
            <w:tcBorders>
              <w:bottom w:val="none" w:sz="0" w:space="0" w:color="auto"/>
            </w:tcBorders>
          </w:tcPr>
          <w:p w14:paraId="676BDC42" w14:textId="77777777" w:rsidR="00B8562B" w:rsidRPr="00EF14B6" w:rsidRDefault="00B8562B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FFFFFF" w:themeFill="background1"/>
          </w:tcPr>
          <w:p w14:paraId="2FEDC6AA" w14:textId="77777777" w:rsidR="00B8562B" w:rsidRPr="00EF14B6" w:rsidRDefault="00B8562B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 xml:space="preserve">przegląd instalacji kominowej </w:t>
            </w:r>
          </w:p>
        </w:tc>
      </w:tr>
      <w:tr w:rsidR="00B8562B" w:rsidRPr="00B8562B" w14:paraId="53CC691F" w14:textId="77777777" w:rsidTr="00B856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9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  <w:tcBorders>
              <w:bottom w:val="none" w:sz="0" w:space="0" w:color="auto"/>
            </w:tcBorders>
          </w:tcPr>
          <w:p w14:paraId="0DA26EE1" w14:textId="77777777" w:rsidR="00B8562B" w:rsidRPr="00B8562B" w:rsidRDefault="00B8562B" w:rsidP="00B8562B">
            <w:pPr>
              <w:ind w:right="-233"/>
              <w:rPr>
                <w:rFonts w:ascii="Arial" w:hAnsi="Arial" w:cs="Arial"/>
                <w:b/>
                <w:color w:val="A6A6A6" w:themeColor="background1" w:themeShade="A6"/>
                <w:sz w:val="20"/>
              </w:rPr>
            </w:pPr>
            <w:r w:rsidRPr="00B8562B">
              <w:rPr>
                <w:rFonts w:ascii="Arial" w:hAnsi="Arial" w:cs="Arial"/>
                <w:b/>
                <w:sz w:val="20"/>
              </w:rPr>
              <w:t xml:space="preserve">Serwis </w:t>
            </w:r>
            <w:r w:rsidRPr="00B8562B">
              <w:rPr>
                <w:rFonts w:ascii="Arial" w:hAnsi="Arial" w:cs="Arial"/>
                <w:b/>
                <w:sz w:val="20"/>
              </w:rPr>
              <w:br/>
            </w:r>
            <w:proofErr w:type="spellStart"/>
            <w:r w:rsidRPr="00B8562B">
              <w:rPr>
                <w:rFonts w:ascii="Arial" w:hAnsi="Arial" w:cs="Arial"/>
                <w:b/>
                <w:sz w:val="20"/>
              </w:rPr>
              <w:t>fotowoltaiki</w:t>
            </w:r>
            <w:proofErr w:type="spellEnd"/>
          </w:p>
        </w:tc>
        <w:tc>
          <w:tcPr>
            <w:tcW w:w="1276" w:type="dxa"/>
            <w:tcBorders>
              <w:bottom w:val="none" w:sz="0" w:space="0" w:color="auto"/>
            </w:tcBorders>
            <w:shd w:val="clear" w:color="auto" w:fill="BFBFBF" w:themeFill="background1" w:themeFillShade="BF"/>
            <w:noWrap/>
          </w:tcPr>
          <w:p w14:paraId="2B8472C0" w14:textId="77777777" w:rsidR="00B8562B" w:rsidRPr="00B8562B" w:rsidRDefault="00B8562B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bottom w:val="none" w:sz="0" w:space="0" w:color="auto"/>
            </w:tcBorders>
          </w:tcPr>
          <w:p w14:paraId="1332EE65" w14:textId="77777777" w:rsidR="00B8562B" w:rsidRPr="00B8562B" w:rsidRDefault="00B8562B" w:rsidP="00C1128A">
            <w:pPr>
              <w:ind w:left="142"/>
              <w:rPr>
                <w:rFonts w:ascii="Source Sans Pro" w:hAnsi="Source Sans Pro" w:cs="Arial"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BFBFBF" w:themeFill="background1" w:themeFillShade="BF"/>
          </w:tcPr>
          <w:p w14:paraId="23F0467A" w14:textId="77777777" w:rsidR="00B8562B" w:rsidRPr="00B8562B" w:rsidRDefault="00B8562B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color w:val="A6A6A6" w:themeColor="background1" w:themeShade="A6"/>
                <w:sz w:val="22"/>
                <w:szCs w:val="22"/>
              </w:rPr>
            </w:pPr>
          </w:p>
        </w:tc>
      </w:tr>
      <w:tr w:rsidR="00B8562B" w:rsidRPr="00B8562B" w14:paraId="385B5CB5" w14:textId="77777777" w:rsidTr="00B85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63E9A9F1" w14:textId="77777777" w:rsidR="00B8562B" w:rsidRPr="00B8562B" w:rsidRDefault="00B8562B" w:rsidP="00B8562B">
            <w:pP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Inne 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</w:tcPr>
          <w:p w14:paraId="16298108" w14:textId="77777777" w:rsidR="00B8562B" w:rsidRDefault="00B8562B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147DAC2" w14:textId="77777777" w:rsidR="00B8562B" w:rsidRPr="00B8562B" w:rsidRDefault="00B8562B" w:rsidP="00C1128A">
            <w:pPr>
              <w:ind w:left="142"/>
              <w:rPr>
                <w:rFonts w:ascii="Source Sans Pro" w:hAnsi="Source Sans Pro" w:cs="Arial"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4853" w:type="dxa"/>
            <w:shd w:val="clear" w:color="auto" w:fill="FFFFFF" w:themeFill="background1"/>
          </w:tcPr>
          <w:p w14:paraId="4CA02FEC" w14:textId="77777777" w:rsidR="00B8562B" w:rsidRPr="00B8562B" w:rsidRDefault="00B8562B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color w:val="A6A6A6" w:themeColor="background1" w:themeShade="A6"/>
                <w:sz w:val="22"/>
                <w:szCs w:val="22"/>
              </w:rPr>
            </w:pPr>
          </w:p>
        </w:tc>
      </w:tr>
    </w:tbl>
    <w:p w14:paraId="24005BC8" w14:textId="77777777" w:rsidR="00EF14B6" w:rsidRPr="00B8562B" w:rsidRDefault="00EF14B6" w:rsidP="00EF14B6">
      <w:pPr>
        <w:rPr>
          <w:rFonts w:ascii="Source Sans Pro" w:hAnsi="Source Sans Pro" w:cstheme="majorHAnsi"/>
          <w:color w:val="A6A6A6" w:themeColor="background1" w:themeShade="A6"/>
          <w:sz w:val="22"/>
          <w:szCs w:val="22"/>
        </w:rPr>
      </w:pPr>
    </w:p>
    <w:sectPr w:rsidR="00EF14B6" w:rsidRPr="00B8562B" w:rsidSect="000170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080" w:bottom="70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FC396" w14:textId="77777777" w:rsidR="003A3706" w:rsidRDefault="003A3706" w:rsidP="0037265B">
      <w:r>
        <w:separator/>
      </w:r>
    </w:p>
  </w:endnote>
  <w:endnote w:type="continuationSeparator" w:id="0">
    <w:p w14:paraId="5DF7FBD5" w14:textId="77777777" w:rsidR="003A3706" w:rsidRDefault="003A3706" w:rsidP="0037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2C9A" w14:textId="77777777" w:rsidR="001C2AEB" w:rsidRDefault="001C2A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53DF5" w14:textId="77777777" w:rsidR="009C7D15" w:rsidRDefault="009C7D15" w:rsidP="0037265B">
    <w:pPr>
      <w:pStyle w:val="PZUStopka"/>
    </w:pPr>
  </w:p>
  <w:p w14:paraId="6F36D75D" w14:textId="0957188B" w:rsidR="003229B3" w:rsidRPr="00152E0B" w:rsidRDefault="003229B3" w:rsidP="003229B3">
    <w:pPr>
      <w:pStyle w:val="PZUStopka"/>
    </w:pPr>
    <w:r w:rsidRPr="00152E0B">
      <w:t>Powszechny Zak</w:t>
    </w:r>
    <w:r>
      <w:t>ł</w:t>
    </w:r>
    <w:r w:rsidRPr="00152E0B">
      <w:t>ad Ubezpiecze</w:t>
    </w:r>
    <w:r>
      <w:t>ń</w:t>
    </w:r>
    <w:r w:rsidRPr="00152E0B">
      <w:t xml:space="preserve"> Sp</w:t>
    </w:r>
    <w:r>
      <w:t>ół</w:t>
    </w:r>
    <w:r w:rsidRPr="00152E0B">
      <w:t>ka Akcyjna, S</w:t>
    </w:r>
    <w:r>
      <w:t>ą</w:t>
    </w:r>
    <w:r w:rsidRPr="00152E0B">
      <w:t>d Rejonowy dla m.st. Warszawy, XI</w:t>
    </w:r>
    <w:r w:rsidR="001C2AEB">
      <w:t>I</w:t>
    </w:r>
    <w:r w:rsidRPr="00152E0B">
      <w:t>I Wydzia</w:t>
    </w:r>
    <w:r>
      <w:t xml:space="preserve">ł Gospodarczy, KRS </w:t>
    </w:r>
    <w:r w:rsidRPr="00152E0B">
      <w:t>9831, NIP 526-025-10-49</w:t>
    </w:r>
    <w:r>
      <w:t>,</w:t>
    </w:r>
  </w:p>
  <w:p w14:paraId="25F0F230" w14:textId="6E51C825" w:rsidR="0037265B" w:rsidRDefault="003229B3" w:rsidP="003229B3">
    <w:pPr>
      <w:pStyle w:val="PZUStopka"/>
    </w:pPr>
    <w:r w:rsidRPr="00152E0B">
      <w:t>kapita</w:t>
    </w:r>
    <w:r>
      <w:t>ł</w:t>
    </w:r>
    <w:r w:rsidRPr="00152E0B">
      <w:t xml:space="preserve"> zak</w:t>
    </w:r>
    <w:r>
      <w:t>ł</w:t>
    </w:r>
    <w:r w:rsidRPr="00152E0B">
      <w:t>adowy: 86 352 300 z</w:t>
    </w:r>
    <w:r>
      <w:t>ł</w:t>
    </w:r>
    <w:r w:rsidRPr="00152E0B">
      <w:t xml:space="preserve"> wp</w:t>
    </w:r>
    <w:r>
      <w:t>ł</w:t>
    </w:r>
    <w:r w:rsidRPr="00152E0B">
      <w:t>acony w ca</w:t>
    </w:r>
    <w:r>
      <w:t>ł</w:t>
    </w:r>
    <w:r w:rsidRPr="00152E0B">
      <w:t>o</w:t>
    </w:r>
    <w:r>
      <w:t>ś</w:t>
    </w:r>
    <w:r w:rsidRPr="00152E0B">
      <w:t xml:space="preserve">ci, </w:t>
    </w:r>
    <w:r w:rsidR="001C2AEB">
      <w:t>Rondo Ignacego Daszyńskiego 4,</w:t>
    </w:r>
    <w:r>
      <w:t xml:space="preserve"> </w:t>
    </w:r>
    <w:r w:rsidR="001C2AEB">
      <w:t>00-843</w:t>
    </w:r>
    <w:r w:rsidR="001C2AEB">
      <w:t xml:space="preserve"> </w:t>
    </w:r>
    <w:r>
      <w:t xml:space="preserve">Warszawa, </w:t>
    </w:r>
    <w:r w:rsidRPr="00152E0B">
      <w:t>pzu.pl, infolinia: 801 102</w:t>
    </w:r>
    <w:r>
      <w:t> </w:t>
    </w:r>
    <w:r w:rsidRPr="00152E0B">
      <w:t>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39B1D" w14:textId="77777777" w:rsidR="00F70038" w:rsidRDefault="00F70038">
    <w:pPr>
      <w:pStyle w:val="Stopka"/>
      <w:jc w:val="right"/>
    </w:pPr>
  </w:p>
  <w:p w14:paraId="1A526B33" w14:textId="77777777" w:rsidR="000170A8" w:rsidRDefault="0001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79A2A" w14:textId="77777777" w:rsidR="003A3706" w:rsidRDefault="003A3706" w:rsidP="0037265B">
      <w:r>
        <w:separator/>
      </w:r>
    </w:p>
  </w:footnote>
  <w:footnote w:type="continuationSeparator" w:id="0">
    <w:p w14:paraId="6EFC0DF3" w14:textId="77777777" w:rsidR="003A3706" w:rsidRDefault="003A3706" w:rsidP="0037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06DB4" w14:textId="77777777" w:rsidR="001C2AEB" w:rsidRDefault="001C2A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6D7D" w14:textId="77777777" w:rsidR="009C7D15" w:rsidRDefault="009C7D15" w:rsidP="009C7D15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B0CB6" w14:textId="77777777" w:rsidR="00B65A58" w:rsidRDefault="00B65A5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C00675" wp14:editId="01C488DB">
          <wp:simplePos x="0" y="0"/>
          <wp:positionH relativeFrom="column">
            <wp:posOffset>5093970</wp:posOffset>
          </wp:positionH>
          <wp:positionV relativeFrom="paragraph">
            <wp:posOffset>-132715</wp:posOffset>
          </wp:positionV>
          <wp:extent cx="1714500" cy="1714500"/>
          <wp:effectExtent l="0" t="0" r="0" b="0"/>
          <wp:wrapTight wrapText="bothSides">
            <wp:wrapPolygon edited="0">
              <wp:start x="0" y="0"/>
              <wp:lineTo x="0" y="21360"/>
              <wp:lineTo x="21360" y="21360"/>
              <wp:lineTo x="21360" y="0"/>
              <wp:lineTo x="0" y="0"/>
            </wp:wrapPolygon>
          </wp:wrapTight>
          <wp:docPr id="1" name="Obraz 1" descr="C:\Users\zglowka\AppData\Local\Microsoft\Windows\Temporary Internet Files\Content.Outlook\ZEX8M9XB\PZU LOGO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glowka\AppData\Local\Microsoft\Windows\Temporary Internet Files\Content.Outlook\ZEX8M9XB\PZU LOGO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26D3"/>
    <w:multiLevelType w:val="hybridMultilevel"/>
    <w:tmpl w:val="4B7082A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5158"/>
    <w:multiLevelType w:val="hybridMultilevel"/>
    <w:tmpl w:val="0D2818CC"/>
    <w:lvl w:ilvl="0" w:tplc="A05437D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FA12175"/>
    <w:multiLevelType w:val="hybridMultilevel"/>
    <w:tmpl w:val="8D800E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2959"/>
    <w:multiLevelType w:val="hybridMultilevel"/>
    <w:tmpl w:val="F3C440F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2116E"/>
    <w:multiLevelType w:val="hybridMultilevel"/>
    <w:tmpl w:val="959C2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07C7"/>
    <w:multiLevelType w:val="hybridMultilevel"/>
    <w:tmpl w:val="F99EA6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22D04"/>
    <w:multiLevelType w:val="hybridMultilevel"/>
    <w:tmpl w:val="6234BAD8"/>
    <w:lvl w:ilvl="0" w:tplc="75469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25FC4">
      <w:start w:val="462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C8E0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36A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A8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82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866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2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D48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F6F"/>
    <w:multiLevelType w:val="hybridMultilevel"/>
    <w:tmpl w:val="94EC89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F75B4"/>
    <w:multiLevelType w:val="hybridMultilevel"/>
    <w:tmpl w:val="BAF27E7A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527F231E"/>
    <w:multiLevelType w:val="hybridMultilevel"/>
    <w:tmpl w:val="D06C4D72"/>
    <w:lvl w:ilvl="0" w:tplc="0415000F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9" w:hanging="360"/>
      </w:pPr>
    </w:lvl>
    <w:lvl w:ilvl="2" w:tplc="0415001B" w:tentative="1">
      <w:start w:val="1"/>
      <w:numFmt w:val="lowerRoman"/>
      <w:lvlText w:val="%3."/>
      <w:lvlJc w:val="right"/>
      <w:pPr>
        <w:ind w:left="1089" w:hanging="180"/>
      </w:pPr>
    </w:lvl>
    <w:lvl w:ilvl="3" w:tplc="0415000F" w:tentative="1">
      <w:start w:val="1"/>
      <w:numFmt w:val="decimal"/>
      <w:lvlText w:val="%4."/>
      <w:lvlJc w:val="left"/>
      <w:pPr>
        <w:ind w:left="1809" w:hanging="360"/>
      </w:pPr>
    </w:lvl>
    <w:lvl w:ilvl="4" w:tplc="04150019" w:tentative="1">
      <w:start w:val="1"/>
      <w:numFmt w:val="lowerLetter"/>
      <w:lvlText w:val="%5."/>
      <w:lvlJc w:val="left"/>
      <w:pPr>
        <w:ind w:left="2529" w:hanging="360"/>
      </w:pPr>
    </w:lvl>
    <w:lvl w:ilvl="5" w:tplc="0415001B" w:tentative="1">
      <w:start w:val="1"/>
      <w:numFmt w:val="lowerRoman"/>
      <w:lvlText w:val="%6."/>
      <w:lvlJc w:val="right"/>
      <w:pPr>
        <w:ind w:left="3249" w:hanging="180"/>
      </w:pPr>
    </w:lvl>
    <w:lvl w:ilvl="6" w:tplc="0415000F" w:tentative="1">
      <w:start w:val="1"/>
      <w:numFmt w:val="decimal"/>
      <w:lvlText w:val="%7."/>
      <w:lvlJc w:val="left"/>
      <w:pPr>
        <w:ind w:left="3969" w:hanging="360"/>
      </w:pPr>
    </w:lvl>
    <w:lvl w:ilvl="7" w:tplc="04150019" w:tentative="1">
      <w:start w:val="1"/>
      <w:numFmt w:val="lowerLetter"/>
      <w:lvlText w:val="%8."/>
      <w:lvlJc w:val="left"/>
      <w:pPr>
        <w:ind w:left="4689" w:hanging="360"/>
      </w:pPr>
    </w:lvl>
    <w:lvl w:ilvl="8" w:tplc="0415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0" w15:restartNumberingAfterBreak="0">
    <w:nsid w:val="59485637"/>
    <w:multiLevelType w:val="hybridMultilevel"/>
    <w:tmpl w:val="83828F9C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A8B4039"/>
    <w:multiLevelType w:val="hybridMultilevel"/>
    <w:tmpl w:val="F21CCF3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5CB54461"/>
    <w:multiLevelType w:val="hybridMultilevel"/>
    <w:tmpl w:val="F3C47174"/>
    <w:lvl w:ilvl="0" w:tplc="692C2CB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5F6745C1"/>
    <w:multiLevelType w:val="hybridMultilevel"/>
    <w:tmpl w:val="24D69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57C64"/>
    <w:multiLevelType w:val="hybridMultilevel"/>
    <w:tmpl w:val="806051B8"/>
    <w:lvl w:ilvl="0" w:tplc="6BDA24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76A78FA"/>
    <w:multiLevelType w:val="hybridMultilevel"/>
    <w:tmpl w:val="9C98F808"/>
    <w:lvl w:ilvl="0" w:tplc="3EA82F6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 w15:restartNumberingAfterBreak="0">
    <w:nsid w:val="78970FCC"/>
    <w:multiLevelType w:val="hybridMultilevel"/>
    <w:tmpl w:val="718478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D32A6"/>
    <w:multiLevelType w:val="hybridMultilevel"/>
    <w:tmpl w:val="8C8C649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7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  <w:num w:numId="13">
    <w:abstractNumId w:val="16"/>
  </w:num>
  <w:num w:numId="14">
    <w:abstractNumId w:val="5"/>
  </w:num>
  <w:num w:numId="15">
    <w:abstractNumId w:val="12"/>
  </w:num>
  <w:num w:numId="16">
    <w:abstractNumId w:val="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3B"/>
    <w:rsid w:val="00007661"/>
    <w:rsid w:val="000170A8"/>
    <w:rsid w:val="00030F8B"/>
    <w:rsid w:val="00063FC7"/>
    <w:rsid w:val="00073540"/>
    <w:rsid w:val="00084606"/>
    <w:rsid w:val="00094E1D"/>
    <w:rsid w:val="000B2000"/>
    <w:rsid w:val="000B3973"/>
    <w:rsid w:val="000C5E86"/>
    <w:rsid w:val="000D5927"/>
    <w:rsid w:val="000E11C8"/>
    <w:rsid w:val="000E349F"/>
    <w:rsid w:val="001062B4"/>
    <w:rsid w:val="00113C0A"/>
    <w:rsid w:val="001404C6"/>
    <w:rsid w:val="001448E2"/>
    <w:rsid w:val="00155FB3"/>
    <w:rsid w:val="0016340D"/>
    <w:rsid w:val="0018133E"/>
    <w:rsid w:val="001B31DD"/>
    <w:rsid w:val="001C2AEB"/>
    <w:rsid w:val="001D1E5B"/>
    <w:rsid w:val="001E2EC5"/>
    <w:rsid w:val="001E603A"/>
    <w:rsid w:val="001E71AE"/>
    <w:rsid w:val="0021205B"/>
    <w:rsid w:val="00246FF3"/>
    <w:rsid w:val="00250442"/>
    <w:rsid w:val="002A0558"/>
    <w:rsid w:val="002E186C"/>
    <w:rsid w:val="002E6EDA"/>
    <w:rsid w:val="002F1E49"/>
    <w:rsid w:val="002F6222"/>
    <w:rsid w:val="003048C0"/>
    <w:rsid w:val="0030772F"/>
    <w:rsid w:val="003229B3"/>
    <w:rsid w:val="003462AE"/>
    <w:rsid w:val="00351011"/>
    <w:rsid w:val="003629EA"/>
    <w:rsid w:val="0036486C"/>
    <w:rsid w:val="0037265B"/>
    <w:rsid w:val="00375DEC"/>
    <w:rsid w:val="0039430A"/>
    <w:rsid w:val="003A3706"/>
    <w:rsid w:val="003C38A1"/>
    <w:rsid w:val="003D0DF1"/>
    <w:rsid w:val="003D14B7"/>
    <w:rsid w:val="00401ED2"/>
    <w:rsid w:val="0040752C"/>
    <w:rsid w:val="00411B59"/>
    <w:rsid w:val="00417019"/>
    <w:rsid w:val="00430484"/>
    <w:rsid w:val="00430CAE"/>
    <w:rsid w:val="00434367"/>
    <w:rsid w:val="0043451F"/>
    <w:rsid w:val="004A0598"/>
    <w:rsid w:val="004B0DD4"/>
    <w:rsid w:val="004D090D"/>
    <w:rsid w:val="004E160E"/>
    <w:rsid w:val="004E5363"/>
    <w:rsid w:val="00504B79"/>
    <w:rsid w:val="005064CC"/>
    <w:rsid w:val="00513B73"/>
    <w:rsid w:val="005245C5"/>
    <w:rsid w:val="00532B4E"/>
    <w:rsid w:val="00540685"/>
    <w:rsid w:val="00560E80"/>
    <w:rsid w:val="00595504"/>
    <w:rsid w:val="005A768D"/>
    <w:rsid w:val="005C086C"/>
    <w:rsid w:val="005C5AD7"/>
    <w:rsid w:val="005E2C9D"/>
    <w:rsid w:val="005F11C8"/>
    <w:rsid w:val="0060651F"/>
    <w:rsid w:val="00617088"/>
    <w:rsid w:val="00625ABE"/>
    <w:rsid w:val="00640880"/>
    <w:rsid w:val="00696549"/>
    <w:rsid w:val="006B2923"/>
    <w:rsid w:val="006D4CCA"/>
    <w:rsid w:val="006E335A"/>
    <w:rsid w:val="006F5504"/>
    <w:rsid w:val="00700BB1"/>
    <w:rsid w:val="007500B0"/>
    <w:rsid w:val="00753B7D"/>
    <w:rsid w:val="0076296D"/>
    <w:rsid w:val="00767BDF"/>
    <w:rsid w:val="00776CD3"/>
    <w:rsid w:val="007833FA"/>
    <w:rsid w:val="007A297A"/>
    <w:rsid w:val="007A382D"/>
    <w:rsid w:val="007B1CBE"/>
    <w:rsid w:val="007C0545"/>
    <w:rsid w:val="007C6FFC"/>
    <w:rsid w:val="007D5938"/>
    <w:rsid w:val="007E0FBB"/>
    <w:rsid w:val="007F3EFF"/>
    <w:rsid w:val="00811D7C"/>
    <w:rsid w:val="0081451A"/>
    <w:rsid w:val="00857CC0"/>
    <w:rsid w:val="00873D1A"/>
    <w:rsid w:val="00882D39"/>
    <w:rsid w:val="00895F36"/>
    <w:rsid w:val="008A0223"/>
    <w:rsid w:val="008A46C2"/>
    <w:rsid w:val="008E75EE"/>
    <w:rsid w:val="008F0456"/>
    <w:rsid w:val="008F46AB"/>
    <w:rsid w:val="00910572"/>
    <w:rsid w:val="00923BDD"/>
    <w:rsid w:val="00930BDB"/>
    <w:rsid w:val="00930DDF"/>
    <w:rsid w:val="00940C0C"/>
    <w:rsid w:val="00976303"/>
    <w:rsid w:val="009A0A35"/>
    <w:rsid w:val="009B1A13"/>
    <w:rsid w:val="009C7D15"/>
    <w:rsid w:val="009E29F0"/>
    <w:rsid w:val="00A066FA"/>
    <w:rsid w:val="00A15404"/>
    <w:rsid w:val="00A25BFB"/>
    <w:rsid w:val="00A350DB"/>
    <w:rsid w:val="00A45CE3"/>
    <w:rsid w:val="00A62E65"/>
    <w:rsid w:val="00A67DC7"/>
    <w:rsid w:val="00A72AE7"/>
    <w:rsid w:val="00AD1519"/>
    <w:rsid w:val="00AF3BEE"/>
    <w:rsid w:val="00B21083"/>
    <w:rsid w:val="00B50431"/>
    <w:rsid w:val="00B55641"/>
    <w:rsid w:val="00B65A58"/>
    <w:rsid w:val="00B6643B"/>
    <w:rsid w:val="00B80C42"/>
    <w:rsid w:val="00B8562B"/>
    <w:rsid w:val="00B95D7F"/>
    <w:rsid w:val="00B96464"/>
    <w:rsid w:val="00BB1E04"/>
    <w:rsid w:val="00BB7325"/>
    <w:rsid w:val="00C06DD8"/>
    <w:rsid w:val="00C1128A"/>
    <w:rsid w:val="00C3348B"/>
    <w:rsid w:val="00C42588"/>
    <w:rsid w:val="00C54F49"/>
    <w:rsid w:val="00C63D0E"/>
    <w:rsid w:val="00C85372"/>
    <w:rsid w:val="00CA02E1"/>
    <w:rsid w:val="00CB2E93"/>
    <w:rsid w:val="00CB3BB1"/>
    <w:rsid w:val="00CB4D72"/>
    <w:rsid w:val="00CB5D0F"/>
    <w:rsid w:val="00CC0FE3"/>
    <w:rsid w:val="00CC59D8"/>
    <w:rsid w:val="00CC5EAD"/>
    <w:rsid w:val="00CE0641"/>
    <w:rsid w:val="00D01EB2"/>
    <w:rsid w:val="00D03B11"/>
    <w:rsid w:val="00D224EE"/>
    <w:rsid w:val="00D563D8"/>
    <w:rsid w:val="00D9454B"/>
    <w:rsid w:val="00D94709"/>
    <w:rsid w:val="00DB0ADB"/>
    <w:rsid w:val="00DB275A"/>
    <w:rsid w:val="00DB77E6"/>
    <w:rsid w:val="00E068F5"/>
    <w:rsid w:val="00E26E93"/>
    <w:rsid w:val="00E45F54"/>
    <w:rsid w:val="00E610A3"/>
    <w:rsid w:val="00ED775F"/>
    <w:rsid w:val="00EE1A97"/>
    <w:rsid w:val="00EE5583"/>
    <w:rsid w:val="00EE65A2"/>
    <w:rsid w:val="00EF14B6"/>
    <w:rsid w:val="00F457E0"/>
    <w:rsid w:val="00F654A8"/>
    <w:rsid w:val="00F70038"/>
    <w:rsid w:val="00F71DA5"/>
    <w:rsid w:val="00F92B10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E17CE8"/>
  <w15:docId w15:val="{0116EAFC-0A47-4C81-AB77-C115665B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Stopka">
    <w:name w:val="PZU Stopka"/>
    <w:basedOn w:val="Normalny"/>
    <w:qFormat/>
    <w:rsid w:val="0037265B"/>
    <w:pPr>
      <w:spacing w:line="160" w:lineRule="exact"/>
    </w:pPr>
    <w:rPr>
      <w:rFonts w:ascii="Tahoma" w:eastAsia="Calibri" w:hAnsi="Tahoma"/>
      <w:color w:val="003E7D"/>
      <w:sz w:val="13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ZUNaglowek">
    <w:name w:val="PZU Naglowek"/>
    <w:basedOn w:val="Normalny"/>
    <w:qFormat/>
    <w:rsid w:val="003048C0"/>
    <w:pPr>
      <w:spacing w:line="180" w:lineRule="exact"/>
    </w:pPr>
    <w:rPr>
      <w:rFonts w:ascii="Tahoma" w:eastAsia="Calibri" w:hAnsi="Tahoma"/>
      <w:spacing w:val="2"/>
      <w:sz w:val="14"/>
      <w:szCs w:val="22"/>
      <w:lang w:eastAsia="en-US"/>
    </w:rPr>
  </w:style>
  <w:style w:type="paragraph" w:customStyle="1" w:styleId="PZUAdresat">
    <w:name w:val="PZU Adresat"/>
    <w:basedOn w:val="Normalny"/>
    <w:qFormat/>
    <w:rsid w:val="003048C0"/>
    <w:pPr>
      <w:spacing w:line="280" w:lineRule="exact"/>
    </w:pPr>
    <w:rPr>
      <w:rFonts w:ascii="Tahoma" w:eastAsia="Calibri" w:hAnsi="Tahoma"/>
      <w:color w:val="1E1E1E"/>
      <w:spacing w:val="4"/>
      <w:sz w:val="20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F0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C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CC0"/>
    <w:rPr>
      <w:rFonts w:eastAsia="Times New Roman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F1E49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EF14B6"/>
    <w:pPr>
      <w:jc w:val="both"/>
    </w:pPr>
    <w:rPr>
      <w:snapToGrid w:val="0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F14B6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EF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siatka">
    <w:name w:val="Light Grid"/>
    <w:basedOn w:val="Standardowy"/>
    <w:uiPriority w:val="62"/>
    <w:rsid w:val="00EF14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ecieniowanie">
    <w:name w:val="Light Shading"/>
    <w:basedOn w:val="Standardowy"/>
    <w:uiPriority w:val="60"/>
    <w:rsid w:val="00EF1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7BFBC-1D0B-4B2A-AB98-70E964D13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Główka Zbigniew (Grupa PZU)</dc:creator>
  <cp:lastModifiedBy>Gagaszka Agnieszka (Grupa PZU)</cp:lastModifiedBy>
  <cp:revision>2</cp:revision>
  <cp:lastPrinted>2017-02-16T08:31:00Z</cp:lastPrinted>
  <dcterms:created xsi:type="dcterms:W3CDTF">2022-11-16T09:37:00Z</dcterms:created>
  <dcterms:modified xsi:type="dcterms:W3CDTF">2022-11-16T09:37:00Z</dcterms:modified>
</cp:coreProperties>
</file>