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A3D3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p w14:paraId="2EEACD04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tbl>
      <w:tblPr>
        <w:tblpPr w:leftFromText="141" w:rightFromText="141" w:horzAnchor="margin" w:tblpY="-1578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</w:tblGrid>
      <w:tr w:rsidR="003048C0" w:rsidRPr="00EF14B6" w14:paraId="47CF6FB0" w14:textId="77777777" w:rsidTr="00EF14B6">
        <w:trPr>
          <w:trHeight w:val="2334"/>
        </w:trPr>
        <w:tc>
          <w:tcPr>
            <w:tcW w:w="6734" w:type="dxa"/>
            <w:shd w:val="clear" w:color="auto" w:fill="auto"/>
            <w:vAlign w:val="center"/>
          </w:tcPr>
          <w:p w14:paraId="00C7D392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bookmarkStart w:id="0" w:name="Tekst1"/>
          </w:p>
          <w:p w14:paraId="0D0C3599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2870F2D8" w14:textId="77777777" w:rsidR="00ED370B" w:rsidRPr="00ED370B" w:rsidRDefault="00EF14B6" w:rsidP="009978CE">
            <w:pPr>
              <w:autoSpaceDE w:val="0"/>
              <w:autoSpaceDN w:val="0"/>
              <w:adjustRightInd w:val="0"/>
              <w:rPr>
                <w:rFonts w:ascii="Source Sans Pro" w:hAnsi="Source Sans Pro" w:cs="Arial"/>
                <w:b/>
                <w:bCs/>
                <w:sz w:val="3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Oferta </w:t>
            </w:r>
            <w:r w:rsidR="00ED370B" w:rsidRPr="00ED370B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 na świadczenie usług pomocy drogowej i ratownictwa drogowego</w:t>
            </w:r>
            <w:r w:rsidR="009978CE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 </w:t>
            </w:r>
            <w:r w:rsidR="00ED370B" w:rsidRPr="00ED370B">
              <w:rPr>
                <w:rFonts w:ascii="Source Sans Pro" w:hAnsi="Source Sans Pro" w:cs="Arial"/>
                <w:b/>
                <w:bCs/>
                <w:sz w:val="32"/>
                <w:szCs w:val="22"/>
              </w:rPr>
              <w:t>dla samochodów ciężarowych i autobusów</w:t>
            </w:r>
          </w:p>
          <w:p w14:paraId="102119A8" w14:textId="77777777" w:rsidR="00ED370B" w:rsidRPr="00EF14B6" w:rsidRDefault="00ED370B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32"/>
                <w:szCs w:val="22"/>
              </w:rPr>
            </w:pPr>
          </w:p>
          <w:p w14:paraId="60E2014E" w14:textId="77777777" w:rsidR="00EF14B6" w:rsidRPr="00EF14B6" w:rsidRDefault="00EF14B6" w:rsidP="009C7D15">
            <w:pPr>
              <w:pStyle w:val="PZUNaglowek"/>
              <w:rPr>
                <w:rFonts w:ascii="Source Sans Pro" w:hAnsi="Source Sans Pro" w:cs="Arial"/>
                <w:b/>
                <w:bCs/>
                <w:sz w:val="22"/>
              </w:rPr>
            </w:pPr>
          </w:p>
          <w:p w14:paraId="59590987" w14:textId="77777777" w:rsidR="00EF14B6" w:rsidRPr="00EF14B6" w:rsidRDefault="00EF14B6" w:rsidP="009C7D15">
            <w:pPr>
              <w:pStyle w:val="PZUNaglowek"/>
              <w:rPr>
                <w:rFonts w:ascii="Source Sans Pro" w:hAnsi="Source Sans Pro"/>
                <w:sz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</w:rPr>
              <w:t>Data oferty:  ……………………………………</w:t>
            </w:r>
          </w:p>
        </w:tc>
      </w:tr>
      <w:bookmarkEnd w:id="0"/>
    </w:tbl>
    <w:p w14:paraId="7BFC7F23" w14:textId="77777777" w:rsidR="00EF14B6" w:rsidRPr="00EF14B6" w:rsidRDefault="00EF14B6" w:rsidP="004A0598">
      <w:pPr>
        <w:ind w:left="708" w:right="-709" w:hanging="708"/>
        <w:jc w:val="both"/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margin" w:tblpY="1481"/>
        <w:tblW w:w="10314" w:type="dxa"/>
        <w:tblLook w:val="0000" w:firstRow="0" w:lastRow="0" w:firstColumn="0" w:lastColumn="0" w:noHBand="0" w:noVBand="0"/>
      </w:tblPr>
      <w:tblGrid>
        <w:gridCol w:w="4748"/>
        <w:gridCol w:w="5566"/>
      </w:tblGrid>
      <w:tr w:rsidR="00EF14B6" w:rsidRPr="00EF14B6" w14:paraId="13DB6E96" w14:textId="77777777" w:rsidTr="00ED37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20A65781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Nazwa firmy</w:t>
            </w:r>
          </w:p>
        </w:tc>
        <w:tc>
          <w:tcPr>
            <w:tcW w:w="5566" w:type="dxa"/>
            <w:noWrap/>
          </w:tcPr>
          <w:p w14:paraId="2877B805" w14:textId="77777777" w:rsidR="00EF14B6" w:rsidRPr="00EF14B6" w:rsidRDefault="00EF14B6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3080DB92" w14:textId="77777777" w:rsidTr="00ED37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42E3101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Rok założenia</w:t>
            </w:r>
          </w:p>
        </w:tc>
        <w:tc>
          <w:tcPr>
            <w:tcW w:w="5566" w:type="dxa"/>
            <w:noWrap/>
          </w:tcPr>
          <w:p w14:paraId="5B1ADC43" w14:textId="77777777" w:rsidR="00EF14B6" w:rsidRPr="00EF14B6" w:rsidRDefault="00EF14B6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1E8EDB52" w14:textId="77777777" w:rsidTr="00ED37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5A7432B9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Właściciel</w:t>
            </w:r>
          </w:p>
        </w:tc>
        <w:tc>
          <w:tcPr>
            <w:tcW w:w="5566" w:type="dxa"/>
            <w:noWrap/>
          </w:tcPr>
          <w:p w14:paraId="36CAD65F" w14:textId="77777777" w:rsidR="00EF14B6" w:rsidRPr="00EF14B6" w:rsidRDefault="00EF14B6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5C4D436" w14:textId="77777777" w:rsidTr="00ED37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980A656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Województwo, Miejscowość</w:t>
            </w:r>
          </w:p>
        </w:tc>
        <w:tc>
          <w:tcPr>
            <w:tcW w:w="5566" w:type="dxa"/>
            <w:noWrap/>
          </w:tcPr>
          <w:p w14:paraId="077A3160" w14:textId="77777777" w:rsidR="00EF14B6" w:rsidRPr="00EF14B6" w:rsidRDefault="00EF14B6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59AB365" w14:textId="77777777" w:rsidTr="00ED37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B0E1F7E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5566" w:type="dxa"/>
            <w:noWrap/>
          </w:tcPr>
          <w:p w14:paraId="07DAF2A1" w14:textId="77777777" w:rsidR="00EF14B6" w:rsidRPr="00EF14B6" w:rsidRDefault="00EF14B6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C2B9CB4" w14:textId="77777777" w:rsidTr="00ED37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4AE130A3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Telefon do właściciela</w:t>
            </w:r>
          </w:p>
        </w:tc>
        <w:tc>
          <w:tcPr>
            <w:tcW w:w="5566" w:type="dxa"/>
            <w:noWrap/>
          </w:tcPr>
          <w:p w14:paraId="3C13BC4D" w14:textId="77777777" w:rsidR="00EF14B6" w:rsidRPr="00EF14B6" w:rsidRDefault="00EF14B6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D370B" w:rsidRPr="00EF14B6" w14:paraId="23CE46F6" w14:textId="77777777" w:rsidTr="00ED37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0279137" w14:textId="77777777" w:rsidR="00ED370B" w:rsidRPr="00EF14B6" w:rsidRDefault="00ED370B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Telefon do </w:t>
            </w: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obsługi zleceń</w:t>
            </w:r>
          </w:p>
        </w:tc>
        <w:tc>
          <w:tcPr>
            <w:tcW w:w="5566" w:type="dxa"/>
            <w:noWrap/>
          </w:tcPr>
          <w:p w14:paraId="58FAAD11" w14:textId="77777777" w:rsidR="00ED370B" w:rsidRPr="00EF14B6" w:rsidRDefault="00ED370B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2854CC2C" w14:textId="77777777" w:rsidTr="00ED37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B85006B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566" w:type="dxa"/>
            <w:noWrap/>
          </w:tcPr>
          <w:p w14:paraId="786DD36C" w14:textId="77777777" w:rsidR="00EF14B6" w:rsidRPr="00EF14B6" w:rsidRDefault="00EF14B6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E62D3C9" w14:textId="77777777" w:rsidTr="00ED37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58298A3A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Strona WWW</w:t>
            </w:r>
          </w:p>
        </w:tc>
        <w:tc>
          <w:tcPr>
            <w:tcW w:w="5566" w:type="dxa"/>
            <w:noWrap/>
          </w:tcPr>
          <w:p w14:paraId="4CA8AF88" w14:textId="77777777" w:rsidR="00EF14B6" w:rsidRPr="00EF14B6" w:rsidRDefault="00EF14B6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EF14B6" w14:paraId="04C7CDFD" w14:textId="77777777" w:rsidTr="00ED37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063CEFD" w14:textId="77777777" w:rsidR="00B65A58" w:rsidRDefault="00B65A58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Godziny pracy:</w:t>
            </w:r>
          </w:p>
          <w:p w14:paraId="00089B41" w14:textId="77777777" w:rsidR="00B65A58" w:rsidRDefault="00B65A58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poniedziałek – piątek</w:t>
            </w:r>
          </w:p>
          <w:p w14:paraId="6538A9D5" w14:textId="77777777" w:rsidR="00B65A58" w:rsidRPr="00EF14B6" w:rsidRDefault="00B65A58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weekendy i święta</w:t>
            </w:r>
          </w:p>
        </w:tc>
        <w:tc>
          <w:tcPr>
            <w:tcW w:w="5566" w:type="dxa"/>
            <w:noWrap/>
          </w:tcPr>
          <w:p w14:paraId="49D84A70" w14:textId="77777777" w:rsidR="00B65A58" w:rsidRDefault="00B65A58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09AC8E0C" w14:textId="77777777" w:rsidR="00B65A58" w:rsidRDefault="00B65A58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BD2104A" w14:textId="77777777" w:rsidR="00B65A58" w:rsidRPr="00EF14B6" w:rsidRDefault="00B65A58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EF14B6" w14:paraId="48E2FB1B" w14:textId="77777777" w:rsidTr="00ED37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003613FE" w14:textId="77777777" w:rsidR="00B65A58" w:rsidRPr="00EF14B6" w:rsidRDefault="00B65A58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Warsztat mechaniczny</w:t>
            </w:r>
          </w:p>
        </w:tc>
        <w:tc>
          <w:tcPr>
            <w:tcW w:w="5566" w:type="dxa"/>
            <w:noWrap/>
          </w:tcPr>
          <w:p w14:paraId="35A9A9C7" w14:textId="77777777" w:rsidR="00B65A58" w:rsidRPr="00EF14B6" w:rsidRDefault="00B65A58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B65A58" w:rsidRPr="00EF14B6" w14:paraId="4A3070A8" w14:textId="77777777" w:rsidTr="00ED37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46C80B6E" w14:textId="77777777" w:rsidR="00B65A58" w:rsidRPr="00EF14B6" w:rsidRDefault="00B65A58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Warsztat blacharsko-lakierniczy</w:t>
            </w:r>
          </w:p>
        </w:tc>
        <w:tc>
          <w:tcPr>
            <w:tcW w:w="5566" w:type="dxa"/>
            <w:noWrap/>
          </w:tcPr>
          <w:p w14:paraId="036B65E3" w14:textId="77777777" w:rsidR="00B65A58" w:rsidRPr="00EF14B6" w:rsidRDefault="00B65A58" w:rsidP="00ED370B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EF14B6" w:rsidRPr="00EF14B6" w14:paraId="3972D531" w14:textId="77777777" w:rsidTr="00ED37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</w:tcPr>
          <w:p w14:paraId="3F5EC9E7" w14:textId="77777777" w:rsidR="00EF14B6" w:rsidRPr="00EF14B6" w:rsidRDefault="00EF14B6" w:rsidP="00ED370B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Ubezpieczenie OC z tytułu prowadzonej działalności (suma gwarancyjna </w:t>
            </w:r>
            <w:r w:rsidR="000170A8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min. 50 tys.)</w:t>
            </w:r>
          </w:p>
        </w:tc>
        <w:tc>
          <w:tcPr>
            <w:tcW w:w="5566" w:type="dxa"/>
            <w:noWrap/>
          </w:tcPr>
          <w:p w14:paraId="327479D6" w14:textId="77777777" w:rsidR="00EF14B6" w:rsidRPr="00EF14B6" w:rsidRDefault="00EF14B6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</w:tbl>
    <w:p w14:paraId="05699976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3F31037B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565F67B0" w14:textId="77777777" w:rsidR="00ED370B" w:rsidRDefault="00ED370B" w:rsidP="00EF14B6">
      <w:pPr>
        <w:rPr>
          <w:rFonts w:ascii="Source Sans Pro" w:hAnsi="Source Sans Pro" w:cstheme="majorHAnsi"/>
          <w:sz w:val="22"/>
          <w:szCs w:val="22"/>
        </w:rPr>
      </w:pPr>
    </w:p>
    <w:p w14:paraId="2519BB42" w14:textId="77777777" w:rsidR="00ED370B" w:rsidRDefault="00ED370B" w:rsidP="00EF14B6">
      <w:pPr>
        <w:rPr>
          <w:rFonts w:ascii="Source Sans Pro" w:hAnsi="Source Sans Pro" w:cstheme="majorHAnsi"/>
          <w:sz w:val="22"/>
          <w:szCs w:val="22"/>
        </w:rPr>
      </w:pPr>
    </w:p>
    <w:p w14:paraId="6731912A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>Dane firmy</w:t>
      </w:r>
      <w:r w:rsidR="00ED370B">
        <w:rPr>
          <w:rFonts w:ascii="Source Sans Pro" w:hAnsi="Source Sans Pro" w:cstheme="majorHAnsi"/>
          <w:sz w:val="22"/>
          <w:szCs w:val="22"/>
        </w:rPr>
        <w:t>:</w:t>
      </w:r>
    </w:p>
    <w:p w14:paraId="739AEF51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19DBE852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 xml:space="preserve">Posiadany sprzęt: </w:t>
      </w:r>
    </w:p>
    <w:p w14:paraId="246C48DD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 xml:space="preserve">(proszę </w:t>
      </w:r>
      <w:r w:rsidR="00250442">
        <w:rPr>
          <w:rFonts w:ascii="Source Sans Pro" w:hAnsi="Source Sans Pro" w:cstheme="majorHAnsi"/>
          <w:sz w:val="22"/>
          <w:szCs w:val="22"/>
        </w:rPr>
        <w:t>wypisać posiadane holowniki oraz załączyć ich zdjęcia)</w:t>
      </w:r>
    </w:p>
    <w:tbl>
      <w:tblPr>
        <w:tblStyle w:val="Jasnasiatka"/>
        <w:tblpPr w:leftFromText="141" w:rightFromText="141" w:vertAnchor="text" w:horzAnchor="margin" w:tblpY="421"/>
        <w:tblW w:w="10456" w:type="dxa"/>
        <w:tblLook w:val="0000" w:firstRow="0" w:lastRow="0" w:firstColumn="0" w:lastColumn="0" w:noHBand="0" w:noVBand="0"/>
      </w:tblPr>
      <w:tblGrid>
        <w:gridCol w:w="1668"/>
        <w:gridCol w:w="1559"/>
        <w:gridCol w:w="1843"/>
        <w:gridCol w:w="1984"/>
        <w:gridCol w:w="3402"/>
      </w:tblGrid>
      <w:tr w:rsidR="00EF14B6" w:rsidRPr="00EF14B6" w14:paraId="72E5134C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69340D2A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Marka</w:t>
            </w:r>
          </w:p>
        </w:tc>
        <w:tc>
          <w:tcPr>
            <w:tcW w:w="1559" w:type="dxa"/>
            <w:noWrap/>
          </w:tcPr>
          <w:p w14:paraId="0CE9FE05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sz w:val="22"/>
                <w:szCs w:val="22"/>
              </w:rPr>
              <w:t>Model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07C2BFAA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sz w:val="22"/>
                <w:szCs w:val="22"/>
              </w:rPr>
              <w:t>Rok produkcji</w:t>
            </w:r>
          </w:p>
        </w:tc>
        <w:tc>
          <w:tcPr>
            <w:tcW w:w="1984" w:type="dxa"/>
          </w:tcPr>
          <w:p w14:paraId="553F98ED" w14:textId="77777777" w:rsidR="00EF14B6" w:rsidRPr="00EF14B6" w:rsidRDefault="00ED370B" w:rsidP="00ED370B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sz w:val="22"/>
                <w:szCs w:val="22"/>
              </w:rPr>
              <w:t>Typ</w:t>
            </w:r>
            <w:r w:rsidR="00EF14B6" w:rsidRPr="00EF14B6">
              <w:rPr>
                <w:rFonts w:ascii="Source Sans Pro" w:hAnsi="Source Sans Pro" w:cs="Arial"/>
                <w:b/>
                <w:sz w:val="22"/>
                <w:szCs w:val="22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03DA907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sz w:val="22"/>
                <w:szCs w:val="22"/>
              </w:rPr>
              <w:t>Dodatkowe informacje</w:t>
            </w:r>
          </w:p>
        </w:tc>
      </w:tr>
      <w:tr w:rsidR="00A066FA" w:rsidRPr="00EF14B6" w14:paraId="1FAB3AB6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5922444B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2A2CA7D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0A3EDDB4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8CBF006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32C3E16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1DA3B0D0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06F8092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7482BC28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567938D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385DEE2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41C42A9D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066FA" w:rsidRPr="00EF14B6" w14:paraId="6D2460A1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2BC2E4FE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6ED7BE69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65B0AFB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650E25B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28089AB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0657DB3A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279BEDE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401D86F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75D8F24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ED3E42A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41E4ECA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066FA" w:rsidRPr="00EF14B6" w14:paraId="5285D2A0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7381ECA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5A609F6E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7D11401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AF94A6C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08A8E5D5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4525AAC1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72EE3171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36EBBCC7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0CB5FA88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C58FDE3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3D10B612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066FA" w:rsidRPr="00EF14B6" w14:paraId="3EBC3C91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51147C4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9F0017D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2775E88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165A3BB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63473B5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</w:tbl>
    <w:p w14:paraId="566C56D9" w14:textId="77777777" w:rsid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154CAA50" w14:textId="77777777" w:rsidR="00EF14B6" w:rsidRPr="00EF14B6" w:rsidRDefault="00EF14B6" w:rsidP="00EF14B6">
      <w:pPr>
        <w:rPr>
          <w:rFonts w:ascii="Source Sans Pro" w:hAnsi="Source Sans Pro" w:cstheme="majorHAnsi"/>
          <w:sz w:val="20"/>
          <w:szCs w:val="22"/>
        </w:rPr>
      </w:pPr>
      <w:r w:rsidRPr="00EF14B6">
        <w:rPr>
          <w:rFonts w:ascii="Source Sans Pro" w:hAnsi="Source Sans Pro" w:cs="Arial"/>
          <w:sz w:val="18"/>
        </w:rPr>
        <w:t>*</w:t>
      </w:r>
      <w:r w:rsidR="00A25BFB">
        <w:rPr>
          <w:rFonts w:ascii="Source Sans Pro" w:hAnsi="Source Sans Pro" w:cs="Arial"/>
          <w:sz w:val="18"/>
        </w:rPr>
        <w:t>Typ</w:t>
      </w:r>
      <w:r w:rsidRPr="00EF14B6">
        <w:rPr>
          <w:rFonts w:ascii="Source Sans Pro" w:hAnsi="Source Sans Pro" w:cs="Arial"/>
          <w:sz w:val="18"/>
        </w:rPr>
        <w:t xml:space="preserve">: </w:t>
      </w:r>
      <w:r w:rsidR="00ED370B">
        <w:rPr>
          <w:rFonts w:ascii="Source Sans Pro" w:hAnsi="Source Sans Pro" w:cs="Arial"/>
          <w:sz w:val="18"/>
        </w:rPr>
        <w:t xml:space="preserve">np.: </w:t>
      </w:r>
      <w:r w:rsidR="00ED370B" w:rsidRPr="00ED370B">
        <w:rPr>
          <w:rFonts w:ascii="Source Sans Pro" w:hAnsi="Source Sans Pro" w:cs="Arial"/>
          <w:sz w:val="18"/>
        </w:rPr>
        <w:t>holownik ciężki, zestaw niskopodwoziowy</w:t>
      </w:r>
    </w:p>
    <w:p w14:paraId="392E6C9F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margin" w:tblpY="499"/>
        <w:tblW w:w="10314" w:type="dxa"/>
        <w:tblLook w:val="0000" w:firstRow="0" w:lastRow="0" w:firstColumn="0" w:lastColumn="0" w:noHBand="0" w:noVBand="0"/>
      </w:tblPr>
      <w:tblGrid>
        <w:gridCol w:w="3227"/>
        <w:gridCol w:w="7087"/>
      </w:tblGrid>
      <w:tr w:rsidR="000170A8" w:rsidRPr="00EF14B6" w14:paraId="18C28848" w14:textId="77777777" w:rsidTr="00017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4509D405" w14:textId="77777777" w:rsidR="000170A8" w:rsidRPr="000170A8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0170A8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Rodzaj</w:t>
            </w:r>
          </w:p>
        </w:tc>
        <w:tc>
          <w:tcPr>
            <w:tcW w:w="7087" w:type="dxa"/>
            <w:noWrap/>
          </w:tcPr>
          <w:p w14:paraId="2517AFDD" w14:textId="77777777" w:rsidR="000170A8" w:rsidRPr="000170A8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0170A8">
              <w:rPr>
                <w:rFonts w:ascii="Source Sans Pro" w:hAnsi="Source Sans Pro" w:cs="Arial"/>
                <w:b/>
                <w:sz w:val="22"/>
                <w:szCs w:val="22"/>
              </w:rPr>
              <w:t>opis</w:t>
            </w:r>
          </w:p>
        </w:tc>
      </w:tr>
      <w:tr w:rsidR="000170A8" w:rsidRPr="00EF14B6" w14:paraId="7CB70B97" w14:textId="77777777" w:rsidTr="000170A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79F2E135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75B6B127" w14:textId="77777777" w:rsidR="000170A8" w:rsidRPr="00EF14B6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1BFDB278" w14:textId="77777777" w:rsidTr="00017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1544ABC0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067D9D06" w14:textId="77777777" w:rsidR="000170A8" w:rsidRPr="00EF14B6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3192C3AB" w14:textId="77777777" w:rsidTr="000170A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6EB45D6A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187091B6" w14:textId="77777777" w:rsidR="000170A8" w:rsidRPr="00EF14B6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4F22CB3E" w14:textId="77777777" w:rsidTr="00017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666934B6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6D180FCB" w14:textId="77777777" w:rsidR="000170A8" w:rsidRPr="00EF14B6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</w:tbl>
    <w:p w14:paraId="04DBE3F7" w14:textId="77777777" w:rsidR="000170A8" w:rsidRDefault="000170A8" w:rsidP="00EF14B6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Sprzęt dodatkowy</w:t>
      </w:r>
      <w:r w:rsidR="00A96759">
        <w:rPr>
          <w:rFonts w:ascii="Source Sans Pro" w:hAnsi="Source Sans Pro" w:cstheme="majorHAnsi"/>
          <w:sz w:val="22"/>
          <w:szCs w:val="22"/>
        </w:rPr>
        <w:t>:</w:t>
      </w:r>
    </w:p>
    <w:p w14:paraId="02C5376D" w14:textId="77777777" w:rsidR="000170A8" w:rsidRPr="00A25BFB" w:rsidRDefault="000170A8" w:rsidP="00EF14B6">
      <w:pPr>
        <w:rPr>
          <w:rFonts w:ascii="Source Sans Pro" w:hAnsi="Source Sans Pro" w:cstheme="majorHAnsi"/>
          <w:sz w:val="18"/>
          <w:szCs w:val="22"/>
        </w:rPr>
      </w:pPr>
    </w:p>
    <w:p w14:paraId="62EC0904" w14:textId="77777777" w:rsid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1422D60B" w14:textId="77777777" w:rsidR="000170A8" w:rsidRDefault="000170A8" w:rsidP="00EF14B6">
      <w:pPr>
        <w:rPr>
          <w:rFonts w:ascii="Source Sans Pro" w:hAnsi="Source Sans Pro" w:cstheme="majorHAnsi"/>
          <w:sz w:val="22"/>
          <w:szCs w:val="22"/>
        </w:rPr>
      </w:pPr>
    </w:p>
    <w:p w14:paraId="177A2A95" w14:textId="77777777" w:rsidR="00ED370B" w:rsidRPr="00EF14B6" w:rsidRDefault="00ED370B" w:rsidP="00EF14B6">
      <w:pPr>
        <w:rPr>
          <w:rFonts w:ascii="Source Sans Pro" w:hAnsi="Source Sans Pro" w:cstheme="majorHAnsi"/>
          <w:sz w:val="22"/>
          <w:szCs w:val="22"/>
        </w:rPr>
      </w:pPr>
    </w:p>
    <w:p w14:paraId="44C04DA7" w14:textId="77777777" w:rsidR="003F717D" w:rsidRDefault="003F717D" w:rsidP="003F717D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lastRenderedPageBreak/>
        <w:t>Oferta dla PZU:</w:t>
      </w:r>
    </w:p>
    <w:p w14:paraId="206FCA00" w14:textId="77777777" w:rsidR="008A7A59" w:rsidRDefault="008A7A59" w:rsidP="003F717D">
      <w:pPr>
        <w:rPr>
          <w:rFonts w:ascii="Source Sans Pro" w:hAnsi="Source Sans Pro" w:cstheme="majorHAnsi"/>
          <w:sz w:val="22"/>
          <w:szCs w:val="22"/>
        </w:rPr>
      </w:pPr>
    </w:p>
    <w:p w14:paraId="7BA51CAA" w14:textId="77777777" w:rsidR="008A7A59" w:rsidRPr="003F717D" w:rsidRDefault="008A7A59" w:rsidP="003F717D">
      <w:pPr>
        <w:rPr>
          <w:rFonts w:ascii="Source Sans Pro" w:hAnsi="Source Sans Pro" w:cstheme="majorHAnsi"/>
          <w:sz w:val="22"/>
          <w:szCs w:val="22"/>
        </w:rPr>
      </w:pPr>
    </w:p>
    <w:p w14:paraId="0849AE95" w14:textId="77777777" w:rsidR="003F717D" w:rsidRDefault="003F717D" w:rsidP="003F717D">
      <w:pPr>
        <w:rPr>
          <w:rFonts w:ascii="Source Sans Pro" w:eastAsia="Calibri" w:hAnsi="Source Sans Pro" w:cs="Tahoma"/>
          <w:sz w:val="22"/>
          <w:szCs w:val="22"/>
        </w:rPr>
      </w:pPr>
    </w:p>
    <w:tbl>
      <w:tblPr>
        <w:tblStyle w:val="redniasiatka22"/>
        <w:tblpPr w:leftFromText="141" w:rightFromText="141" w:vertAnchor="page" w:horzAnchor="margin" w:tblpY="2416"/>
        <w:tblW w:w="0" w:type="auto"/>
        <w:tblLook w:val="04A0" w:firstRow="1" w:lastRow="0" w:firstColumn="1" w:lastColumn="0" w:noHBand="0" w:noVBand="1"/>
      </w:tblPr>
      <w:tblGrid>
        <w:gridCol w:w="2751"/>
        <w:gridCol w:w="2319"/>
        <w:gridCol w:w="2693"/>
        <w:gridCol w:w="2357"/>
      </w:tblGrid>
      <w:tr w:rsidR="008A7A59" w:rsidRPr="00A35B72" w14:paraId="50D42660" w14:textId="77777777" w:rsidTr="008A7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51" w:type="dxa"/>
            <w:vAlign w:val="center"/>
          </w:tcPr>
          <w:p w14:paraId="0DBB3152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</w:p>
        </w:tc>
        <w:tc>
          <w:tcPr>
            <w:tcW w:w="7369" w:type="dxa"/>
            <w:gridSpan w:val="3"/>
            <w:tcBorders>
              <w:left w:val="single" w:sz="18" w:space="0" w:color="auto"/>
            </w:tcBorders>
            <w:vAlign w:val="center"/>
          </w:tcPr>
          <w:p w14:paraId="615FCA30" w14:textId="77777777" w:rsidR="008A7A59" w:rsidRDefault="008A7A59" w:rsidP="008A7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>
              <w:rPr>
                <w:rFonts w:ascii="Source Sans Pro" w:eastAsia="Calibri" w:hAnsi="Source Sans Pro" w:cs="Tahoma"/>
                <w:sz w:val="20"/>
                <w:szCs w:val="20"/>
              </w:rPr>
              <w:t xml:space="preserve">DMC pojazdu  </w:t>
            </w:r>
          </w:p>
          <w:p w14:paraId="32DC8481" w14:textId="77777777" w:rsidR="008A7A59" w:rsidRPr="004456B6" w:rsidRDefault="008A7A59" w:rsidP="008A7A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sz w:val="20"/>
                <w:szCs w:val="20"/>
              </w:rPr>
            </w:pPr>
            <w:r w:rsidRPr="004456B6">
              <w:rPr>
                <w:rFonts w:ascii="Source Sans Pro" w:eastAsia="Calibri" w:hAnsi="Source Sans Pro" w:cs="Tahoma"/>
                <w:sz w:val="20"/>
                <w:szCs w:val="20"/>
              </w:rPr>
              <w:t>(ceny netto)</w:t>
            </w:r>
          </w:p>
        </w:tc>
      </w:tr>
      <w:tr w:rsidR="008A7A59" w:rsidRPr="00A35B72" w14:paraId="68187DB0" w14:textId="77777777" w:rsidTr="008A7A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75D0FEB9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</w:p>
        </w:tc>
        <w:tc>
          <w:tcPr>
            <w:tcW w:w="2319" w:type="dxa"/>
            <w:tcBorders>
              <w:left w:val="single" w:sz="18" w:space="0" w:color="auto"/>
            </w:tcBorders>
            <w:vAlign w:val="center"/>
          </w:tcPr>
          <w:p w14:paraId="6DC8F4D8" w14:textId="77777777" w:rsidR="008A7A59" w:rsidRPr="003F717D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  <w:r>
              <w:rPr>
                <w:rFonts w:ascii="Source Sans Pro" w:eastAsia="Calibri" w:hAnsi="Source Sans Pro" w:cs="Tahoma"/>
                <w:b/>
                <w:sz w:val="20"/>
                <w:szCs w:val="20"/>
              </w:rPr>
              <w:t>3,501 - 7,49 t.</w:t>
            </w:r>
          </w:p>
        </w:tc>
        <w:tc>
          <w:tcPr>
            <w:tcW w:w="2693" w:type="dxa"/>
            <w:vAlign w:val="center"/>
          </w:tcPr>
          <w:p w14:paraId="5165E333" w14:textId="77777777" w:rsidR="008A7A59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  <w:r>
              <w:rPr>
                <w:rFonts w:ascii="Source Sans Pro" w:eastAsia="Calibri" w:hAnsi="Source Sans Pro" w:cs="Tahoma"/>
                <w:b/>
                <w:sz w:val="20"/>
                <w:szCs w:val="20"/>
              </w:rPr>
              <w:t>7,5 - 13,99 t.</w:t>
            </w:r>
          </w:p>
          <w:p w14:paraId="4CCA088C" w14:textId="77777777" w:rsidR="008A7A59" w:rsidRPr="003F717D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  <w:r>
              <w:rPr>
                <w:rFonts w:ascii="Source Sans Pro" w:eastAsia="Calibri" w:hAnsi="Source Sans Pro" w:cs="Tahoma"/>
                <w:b/>
                <w:sz w:val="20"/>
                <w:szCs w:val="20"/>
              </w:rPr>
              <w:t>(w tym wszystkie ciągniki siodłowe)</w:t>
            </w:r>
          </w:p>
        </w:tc>
        <w:tc>
          <w:tcPr>
            <w:tcW w:w="2357" w:type="dxa"/>
            <w:vAlign w:val="center"/>
          </w:tcPr>
          <w:p w14:paraId="7DB6C7B6" w14:textId="77777777" w:rsidR="008A7A59" w:rsidRPr="003F717D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  <w:r>
              <w:rPr>
                <w:rFonts w:ascii="Source Sans Pro" w:eastAsia="Calibri" w:hAnsi="Source Sans Pro" w:cs="Tahoma"/>
                <w:b/>
                <w:sz w:val="20"/>
                <w:szCs w:val="20"/>
              </w:rPr>
              <w:t>powyżej 14 t.</w:t>
            </w:r>
          </w:p>
        </w:tc>
      </w:tr>
      <w:tr w:rsidR="008A7A59" w:rsidRPr="00A35B72" w14:paraId="4C8713CD" w14:textId="77777777" w:rsidTr="008A7A5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0E9AAA6C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Ryczałt*</w:t>
            </w:r>
          </w:p>
        </w:tc>
        <w:tc>
          <w:tcPr>
            <w:tcW w:w="2319" w:type="dxa"/>
            <w:tcBorders>
              <w:left w:val="single" w:sz="18" w:space="0" w:color="auto"/>
            </w:tcBorders>
            <w:vAlign w:val="center"/>
          </w:tcPr>
          <w:p w14:paraId="5E88B0C6" w14:textId="77777777" w:rsidR="008A7A59" w:rsidRPr="00466AB4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3CF276F8" w14:textId="77777777" w:rsidR="008A7A59" w:rsidRPr="00FD5E03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/>
                <w:bCs/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357" w:type="dxa"/>
            <w:vAlign w:val="center"/>
          </w:tcPr>
          <w:p w14:paraId="3CCAD62B" w14:textId="77777777" w:rsidR="008A7A59" w:rsidRPr="00466AB4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/>
                <w:bCs/>
                <w:sz w:val="20"/>
                <w:lang w:eastAsia="en-US"/>
              </w:rPr>
            </w:pPr>
          </w:p>
        </w:tc>
      </w:tr>
      <w:tr w:rsidR="008A7A59" w:rsidRPr="00A35B72" w14:paraId="3AEFBA2C" w14:textId="77777777" w:rsidTr="008A7A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750F73B0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Każdy kolejny km**</w:t>
            </w:r>
          </w:p>
        </w:tc>
        <w:tc>
          <w:tcPr>
            <w:tcW w:w="2319" w:type="dxa"/>
            <w:tcBorders>
              <w:left w:val="single" w:sz="18" w:space="0" w:color="auto"/>
            </w:tcBorders>
            <w:vAlign w:val="center"/>
          </w:tcPr>
          <w:p w14:paraId="6CD62D6E" w14:textId="77777777" w:rsidR="008A7A59" w:rsidRPr="00466AB4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b/>
                <w:bCs/>
                <w:sz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F99D6F5" w14:textId="77777777" w:rsidR="008A7A59" w:rsidRPr="00FD5E03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b/>
                <w:bCs/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357" w:type="dxa"/>
            <w:vAlign w:val="center"/>
          </w:tcPr>
          <w:p w14:paraId="7BD87AE6" w14:textId="77777777" w:rsidR="008A7A59" w:rsidRPr="00466AB4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b/>
                <w:bCs/>
                <w:sz w:val="20"/>
                <w:lang w:eastAsia="en-US"/>
              </w:rPr>
            </w:pPr>
          </w:p>
        </w:tc>
      </w:tr>
      <w:tr w:rsidR="008A7A59" w:rsidRPr="00A35B72" w14:paraId="1CEAB070" w14:textId="77777777" w:rsidTr="008A7A59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19C60420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Parkowanie – 1 doba</w:t>
            </w:r>
          </w:p>
        </w:tc>
        <w:tc>
          <w:tcPr>
            <w:tcW w:w="2319" w:type="dxa"/>
            <w:tcBorders>
              <w:left w:val="single" w:sz="18" w:space="0" w:color="auto"/>
            </w:tcBorders>
            <w:vAlign w:val="center"/>
          </w:tcPr>
          <w:p w14:paraId="5C9906CE" w14:textId="77777777" w:rsidR="008A7A59" w:rsidRPr="003F717D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5A6FC1A" w14:textId="77777777" w:rsidR="008A7A59" w:rsidRPr="003F717D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  <w:tc>
          <w:tcPr>
            <w:tcW w:w="2357" w:type="dxa"/>
            <w:vAlign w:val="center"/>
          </w:tcPr>
          <w:p w14:paraId="22226789" w14:textId="77777777" w:rsidR="008A7A59" w:rsidRPr="003F717D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</w:tr>
      <w:tr w:rsidR="008A7A59" w:rsidRPr="00A35B72" w14:paraId="731B4E7B" w14:textId="77777777" w:rsidTr="008A7A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727F7EF8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 xml:space="preserve">1 </w:t>
            </w:r>
            <w:proofErr w:type="spellStart"/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rbh</w:t>
            </w:r>
            <w:proofErr w:type="spellEnd"/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 xml:space="preserve"> naprawy na miejscu</w:t>
            </w:r>
          </w:p>
        </w:tc>
        <w:tc>
          <w:tcPr>
            <w:tcW w:w="7369" w:type="dxa"/>
            <w:gridSpan w:val="3"/>
            <w:tcBorders>
              <w:left w:val="single" w:sz="18" w:space="0" w:color="auto"/>
            </w:tcBorders>
            <w:vAlign w:val="center"/>
          </w:tcPr>
          <w:p w14:paraId="2036D879" w14:textId="77777777" w:rsidR="008A7A59" w:rsidRPr="003F717D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</w:tr>
      <w:tr w:rsidR="008A7A59" w:rsidRPr="00A35B72" w14:paraId="1EDDD9AF" w14:textId="77777777" w:rsidTr="008A7A59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799EAB2F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 xml:space="preserve">1 km dojazdu/powrotu do naprawy </w:t>
            </w:r>
          </w:p>
        </w:tc>
        <w:tc>
          <w:tcPr>
            <w:tcW w:w="7369" w:type="dxa"/>
            <w:gridSpan w:val="3"/>
            <w:tcBorders>
              <w:left w:val="single" w:sz="18" w:space="0" w:color="auto"/>
            </w:tcBorders>
            <w:vAlign w:val="center"/>
          </w:tcPr>
          <w:p w14:paraId="571A167F" w14:textId="77777777" w:rsidR="008A7A59" w:rsidRPr="003F717D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</w:tr>
      <w:tr w:rsidR="008A7A59" w:rsidRPr="00A35B72" w14:paraId="05819A74" w14:textId="77777777" w:rsidTr="008A7A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3FF4D65B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1 km jazdy pilota</w:t>
            </w:r>
          </w:p>
        </w:tc>
        <w:tc>
          <w:tcPr>
            <w:tcW w:w="7369" w:type="dxa"/>
            <w:gridSpan w:val="3"/>
            <w:tcBorders>
              <w:left w:val="single" w:sz="18" w:space="0" w:color="auto"/>
            </w:tcBorders>
            <w:vAlign w:val="center"/>
          </w:tcPr>
          <w:p w14:paraId="2ED03B59" w14:textId="77777777" w:rsidR="008A7A59" w:rsidRPr="003F717D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</w:tr>
      <w:tr w:rsidR="008A7A59" w:rsidRPr="00A35B72" w14:paraId="278BFAB0" w14:textId="77777777" w:rsidTr="008A7A59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580F14CD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 xml:space="preserve">1 </w:t>
            </w:r>
            <w:proofErr w:type="spellStart"/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rbh</w:t>
            </w:r>
            <w:proofErr w:type="spellEnd"/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 xml:space="preserve"> pracy sprzętu na miejscu***</w:t>
            </w:r>
          </w:p>
        </w:tc>
        <w:tc>
          <w:tcPr>
            <w:tcW w:w="7369" w:type="dxa"/>
            <w:gridSpan w:val="3"/>
            <w:tcBorders>
              <w:left w:val="single" w:sz="18" w:space="0" w:color="auto"/>
            </w:tcBorders>
            <w:vAlign w:val="center"/>
          </w:tcPr>
          <w:p w14:paraId="559DF34F" w14:textId="77777777" w:rsidR="008A7A59" w:rsidRPr="003F717D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</w:tr>
      <w:tr w:rsidR="008A7A59" w:rsidRPr="00A35B72" w14:paraId="7E9009CF" w14:textId="77777777" w:rsidTr="008A7A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401CF560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 xml:space="preserve">1 </w:t>
            </w:r>
            <w:proofErr w:type="spellStart"/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rbh</w:t>
            </w:r>
            <w:proofErr w:type="spellEnd"/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 xml:space="preserve"> pracy dodatkowego pracownika</w:t>
            </w:r>
          </w:p>
        </w:tc>
        <w:tc>
          <w:tcPr>
            <w:tcW w:w="7369" w:type="dxa"/>
            <w:gridSpan w:val="3"/>
            <w:tcBorders>
              <w:left w:val="single" w:sz="18" w:space="0" w:color="auto"/>
            </w:tcBorders>
            <w:vAlign w:val="center"/>
          </w:tcPr>
          <w:p w14:paraId="31FE29A2" w14:textId="77777777" w:rsidR="008A7A59" w:rsidRPr="003F717D" w:rsidRDefault="008A7A59" w:rsidP="008A7A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</w:tr>
      <w:tr w:rsidR="008A7A59" w:rsidRPr="00A35B72" w14:paraId="05BABB29" w14:textId="77777777" w:rsidTr="008A7A59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vAlign w:val="center"/>
          </w:tcPr>
          <w:p w14:paraId="76D541DB" w14:textId="77777777" w:rsidR="008A7A59" w:rsidRPr="003F717D" w:rsidRDefault="008A7A59" w:rsidP="008A7A59">
            <w:pPr>
              <w:jc w:val="center"/>
              <w:rPr>
                <w:rFonts w:ascii="Source Sans Pro" w:eastAsia="Calibri" w:hAnsi="Source Sans Pro" w:cs="Tahoma"/>
                <w:b w:val="0"/>
                <w:sz w:val="20"/>
                <w:szCs w:val="20"/>
              </w:rPr>
            </w:pPr>
            <w:r w:rsidRPr="003F717D"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praca w godzinach nocnych (22-6), niedziele, święta</w:t>
            </w:r>
            <w:r>
              <w:rPr>
                <w:rFonts w:ascii="Source Sans Pro" w:eastAsia="Calibri" w:hAnsi="Source Sans Pro" w:cs="Tahoma"/>
                <w:b w:val="0"/>
                <w:sz w:val="20"/>
                <w:szCs w:val="20"/>
              </w:rPr>
              <w:t>****</w:t>
            </w:r>
          </w:p>
        </w:tc>
        <w:tc>
          <w:tcPr>
            <w:tcW w:w="7369" w:type="dxa"/>
            <w:gridSpan w:val="3"/>
            <w:tcBorders>
              <w:left w:val="single" w:sz="18" w:space="0" w:color="auto"/>
            </w:tcBorders>
            <w:vAlign w:val="center"/>
          </w:tcPr>
          <w:p w14:paraId="6E4C71E8" w14:textId="77777777" w:rsidR="008A7A59" w:rsidRPr="003F717D" w:rsidRDefault="008A7A59" w:rsidP="008A7A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eastAsia="Calibri" w:hAnsi="Source Sans Pro" w:cs="Tahoma"/>
                <w:b/>
                <w:sz w:val="20"/>
                <w:szCs w:val="20"/>
              </w:rPr>
            </w:pPr>
          </w:p>
        </w:tc>
      </w:tr>
    </w:tbl>
    <w:p w14:paraId="67AABA55" w14:textId="77777777" w:rsidR="003F717D" w:rsidRDefault="003F717D" w:rsidP="003F717D">
      <w:pPr>
        <w:rPr>
          <w:rFonts w:ascii="Source Sans Pro" w:eastAsia="Calibri" w:hAnsi="Source Sans Pro" w:cs="Tahoma"/>
          <w:sz w:val="22"/>
          <w:szCs w:val="22"/>
        </w:rPr>
      </w:pPr>
    </w:p>
    <w:p w14:paraId="1BBB2FB0" w14:textId="77777777" w:rsidR="003F717D" w:rsidRDefault="003F717D" w:rsidP="003F717D">
      <w:pPr>
        <w:rPr>
          <w:rFonts w:ascii="Source Sans Pro" w:eastAsia="Calibri" w:hAnsi="Source Sans Pro" w:cs="Tahoma"/>
          <w:sz w:val="22"/>
          <w:szCs w:val="22"/>
        </w:rPr>
      </w:pPr>
    </w:p>
    <w:p w14:paraId="7721407C" w14:textId="77777777" w:rsidR="003F717D" w:rsidRDefault="003F717D" w:rsidP="003F717D">
      <w:pPr>
        <w:rPr>
          <w:rFonts w:ascii="Source Sans Pro" w:eastAsia="Calibri" w:hAnsi="Source Sans Pro" w:cs="Tahoma"/>
          <w:sz w:val="22"/>
          <w:szCs w:val="22"/>
        </w:rPr>
      </w:pPr>
    </w:p>
    <w:p w14:paraId="51B3D52C" w14:textId="77777777" w:rsidR="003F717D" w:rsidRPr="00A35B72" w:rsidRDefault="003F717D" w:rsidP="003F717D">
      <w:pPr>
        <w:ind w:right="1811"/>
        <w:rPr>
          <w:rFonts w:ascii="Source Sans Pro" w:eastAsia="Calibri" w:hAnsi="Source Sans Pro" w:cs="Tahoma"/>
          <w:sz w:val="22"/>
          <w:szCs w:val="22"/>
        </w:rPr>
      </w:pPr>
      <w:r>
        <w:rPr>
          <w:rFonts w:ascii="Source Sans Pro" w:eastAsia="Calibri" w:hAnsi="Source Sans Pro" w:cs="Tahoma"/>
          <w:sz w:val="22"/>
          <w:szCs w:val="22"/>
        </w:rPr>
        <w:t>*r</w:t>
      </w:r>
      <w:r w:rsidRPr="00A35B72">
        <w:rPr>
          <w:rFonts w:ascii="Source Sans Pro" w:eastAsia="Calibri" w:hAnsi="Source Sans Pro" w:cs="Tahoma"/>
          <w:sz w:val="22"/>
          <w:szCs w:val="22"/>
        </w:rPr>
        <w:t>yczałt obejmuje dojazd, powrót, holowanie łącznie nie więcej niż 60 km oraz czynności niezbędne do ewakuacji pojazdu (odpięcie wału, odblokowanie układu hamulcowego, montaż świateł, załadunek i rozładunek pojazdu)</w:t>
      </w:r>
    </w:p>
    <w:p w14:paraId="7B05EA33" w14:textId="77777777" w:rsidR="003F717D" w:rsidRPr="00A35B72" w:rsidRDefault="003F717D" w:rsidP="003F717D">
      <w:pPr>
        <w:rPr>
          <w:rFonts w:ascii="Source Sans Pro" w:eastAsia="Calibri" w:hAnsi="Source Sans Pro" w:cs="Tahoma"/>
          <w:sz w:val="22"/>
          <w:szCs w:val="22"/>
        </w:rPr>
      </w:pPr>
      <w:r w:rsidRPr="00A35B72">
        <w:rPr>
          <w:rFonts w:ascii="Source Sans Pro" w:eastAsia="Calibri" w:hAnsi="Source Sans Pro" w:cs="Tahoma"/>
          <w:sz w:val="22"/>
          <w:szCs w:val="22"/>
        </w:rPr>
        <w:t>**</w:t>
      </w:r>
      <w:r>
        <w:rPr>
          <w:rFonts w:ascii="Source Sans Pro" w:eastAsia="Calibri" w:hAnsi="Source Sans Pro" w:cs="Tahoma"/>
          <w:sz w:val="22"/>
          <w:szCs w:val="22"/>
        </w:rPr>
        <w:t>każdy następny km powyżej 60 km zawartych w ryczałcie – holo</w:t>
      </w:r>
      <w:r w:rsidR="00DD6ADE">
        <w:rPr>
          <w:rFonts w:ascii="Source Sans Pro" w:eastAsia="Calibri" w:hAnsi="Source Sans Pro" w:cs="Tahoma"/>
          <w:sz w:val="22"/>
          <w:szCs w:val="22"/>
        </w:rPr>
        <w:t>wany i pusty określony tą samą</w:t>
      </w:r>
      <w:r>
        <w:rPr>
          <w:rFonts w:ascii="Source Sans Pro" w:eastAsia="Calibri" w:hAnsi="Source Sans Pro" w:cs="Tahoma"/>
          <w:sz w:val="22"/>
          <w:szCs w:val="22"/>
        </w:rPr>
        <w:t xml:space="preserve"> stawką</w:t>
      </w:r>
    </w:p>
    <w:p w14:paraId="2CF691FA" w14:textId="77777777" w:rsidR="003F717D" w:rsidRDefault="003F717D" w:rsidP="003F717D">
      <w:pPr>
        <w:rPr>
          <w:rFonts w:ascii="Source Sans Pro" w:eastAsia="Calibri" w:hAnsi="Source Sans Pro" w:cs="Tahoma"/>
          <w:sz w:val="22"/>
          <w:szCs w:val="22"/>
        </w:rPr>
      </w:pPr>
      <w:r>
        <w:rPr>
          <w:rFonts w:ascii="Source Sans Pro" w:eastAsia="Calibri" w:hAnsi="Source Sans Pro" w:cs="Tahoma"/>
          <w:sz w:val="22"/>
          <w:szCs w:val="22"/>
        </w:rPr>
        <w:t xml:space="preserve">*** np. przy wyciąganiu z rowu, stawianiu na koła </w:t>
      </w:r>
    </w:p>
    <w:p w14:paraId="0A4AE995" w14:textId="77777777" w:rsidR="003F717D" w:rsidRPr="00A35B72" w:rsidRDefault="003F717D" w:rsidP="003F717D">
      <w:pPr>
        <w:rPr>
          <w:rFonts w:ascii="Source Sans Pro" w:eastAsia="Calibri" w:hAnsi="Source Sans Pro" w:cs="Tahoma"/>
          <w:sz w:val="22"/>
          <w:szCs w:val="22"/>
        </w:rPr>
      </w:pPr>
      <w:r>
        <w:rPr>
          <w:rFonts w:ascii="Source Sans Pro" w:eastAsia="Calibri" w:hAnsi="Source Sans Pro" w:cs="Tahoma"/>
          <w:sz w:val="22"/>
          <w:szCs w:val="22"/>
        </w:rPr>
        <w:t>****określona jako dodatek %</w:t>
      </w:r>
    </w:p>
    <w:p w14:paraId="76EFB0B9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645BA0DE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margin" w:tblpY="499"/>
        <w:tblW w:w="9889" w:type="dxa"/>
        <w:tblLook w:val="0000" w:firstRow="0" w:lastRow="0" w:firstColumn="0" w:lastColumn="0" w:noHBand="0" w:noVBand="0"/>
      </w:tblPr>
      <w:tblGrid>
        <w:gridCol w:w="9889"/>
      </w:tblGrid>
      <w:tr w:rsidR="00DD6ADE" w:rsidRPr="000170A8" w14:paraId="24DDCDA7" w14:textId="77777777" w:rsidTr="00DD6A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9" w:type="dxa"/>
            <w:noWrap/>
          </w:tcPr>
          <w:p w14:paraId="2A3741A3" w14:textId="77777777" w:rsidR="00DD6ADE" w:rsidRPr="000170A8" w:rsidRDefault="00DD6ADE" w:rsidP="00542930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Inne dodatkowe informacje</w:t>
            </w:r>
          </w:p>
        </w:tc>
      </w:tr>
      <w:tr w:rsidR="00DD6ADE" w:rsidRPr="00EF14B6" w14:paraId="1B27548B" w14:textId="77777777" w:rsidTr="00DD6A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4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9" w:type="dxa"/>
            <w:noWrap/>
          </w:tcPr>
          <w:p w14:paraId="6C27456D" w14:textId="77777777" w:rsidR="00DD6ADE" w:rsidRDefault="00DD6ADE" w:rsidP="00542930">
            <w:pPr>
              <w:ind w:left="142"/>
              <w:rPr>
                <w:rFonts w:ascii="Source Sans Pro" w:hAnsi="Source Sans Pro" w:cs="Arial"/>
                <w:color w:val="7F7F7F" w:themeColor="text1" w:themeTint="80"/>
                <w:sz w:val="22"/>
                <w:szCs w:val="22"/>
              </w:rPr>
            </w:pPr>
          </w:p>
          <w:p w14:paraId="399F448F" w14:textId="77777777" w:rsidR="00DD6ADE" w:rsidRPr="00DD6ADE" w:rsidRDefault="00DD6ADE" w:rsidP="00542930">
            <w:pPr>
              <w:ind w:left="142"/>
              <w:rPr>
                <w:rFonts w:ascii="Source Sans Pro" w:hAnsi="Source Sans Pro" w:cs="Arial"/>
                <w:color w:val="404040" w:themeColor="text1" w:themeTint="BF"/>
                <w:sz w:val="22"/>
                <w:szCs w:val="22"/>
              </w:rPr>
            </w:pPr>
            <w:r w:rsidRPr="00DD6ADE">
              <w:rPr>
                <w:rFonts w:ascii="Source Sans Pro" w:hAnsi="Source Sans Pro" w:cs="Arial"/>
                <w:color w:val="404040" w:themeColor="text1" w:themeTint="BF"/>
                <w:sz w:val="22"/>
                <w:szCs w:val="22"/>
              </w:rPr>
              <w:t>W tym miejscu mogą państwo wpisać dodatkowe informację dotyczące swojej oferty:</w:t>
            </w:r>
          </w:p>
          <w:p w14:paraId="2E15F366" w14:textId="77777777" w:rsidR="00DD6ADE" w:rsidRPr="00EF14B6" w:rsidRDefault="00DD6ADE" w:rsidP="00542930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DD6ADE">
              <w:rPr>
                <w:rFonts w:ascii="Source Sans Pro" w:hAnsi="Source Sans Pro" w:cs="Arial"/>
                <w:color w:val="404040" w:themeColor="text1" w:themeTint="BF"/>
                <w:sz w:val="22"/>
                <w:szCs w:val="22"/>
              </w:rPr>
              <w:t>Np.: nie oferujemy usługi przeładunku towaru lub oferujemy również zastępcze ciągniki siodłowe</w:t>
            </w:r>
          </w:p>
        </w:tc>
      </w:tr>
    </w:tbl>
    <w:p w14:paraId="4EE30CB8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sectPr w:rsidR="00EF14B6" w:rsidRPr="00EF14B6" w:rsidSect="009978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566" w:bottom="709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8E7B1" w14:textId="77777777" w:rsidR="00671E98" w:rsidRDefault="00671E98" w:rsidP="0037265B">
      <w:r>
        <w:separator/>
      </w:r>
    </w:p>
  </w:endnote>
  <w:endnote w:type="continuationSeparator" w:id="0">
    <w:p w14:paraId="4FCC6956" w14:textId="77777777" w:rsidR="00671E98" w:rsidRDefault="00671E98" w:rsidP="0037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02952" w14:textId="77777777" w:rsidR="00E416C9" w:rsidRDefault="00E416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E701" w14:textId="77777777" w:rsidR="009C7D15" w:rsidRDefault="009C7D15" w:rsidP="0037265B">
    <w:pPr>
      <w:pStyle w:val="PZUStopka"/>
    </w:pPr>
  </w:p>
  <w:p w14:paraId="26E5DB78" w14:textId="746DDD3E" w:rsidR="003229B3" w:rsidRPr="00152E0B" w:rsidRDefault="003229B3" w:rsidP="003229B3">
    <w:pPr>
      <w:pStyle w:val="PZUStopka"/>
    </w:pPr>
    <w:r w:rsidRPr="00152E0B">
      <w:t>Powszechny Zak</w:t>
    </w:r>
    <w:r>
      <w:t>ł</w:t>
    </w:r>
    <w:r w:rsidRPr="00152E0B">
      <w:t>ad Ubezpiecze</w:t>
    </w:r>
    <w:r>
      <w:t>ń</w:t>
    </w:r>
    <w:r w:rsidRPr="00152E0B">
      <w:t xml:space="preserve"> Sp</w:t>
    </w:r>
    <w:r>
      <w:t>ół</w:t>
    </w:r>
    <w:r w:rsidRPr="00152E0B">
      <w:t>ka Akcyjna, S</w:t>
    </w:r>
    <w:r>
      <w:t>ą</w:t>
    </w:r>
    <w:r w:rsidRPr="00152E0B">
      <w:t>d Rejonowy dla m.st. Warszawy, XII</w:t>
    </w:r>
    <w:r w:rsidR="00E416C9">
      <w:t>I</w:t>
    </w:r>
    <w:r w:rsidRPr="00152E0B">
      <w:t xml:space="preserve"> Wydzia</w:t>
    </w:r>
    <w:r>
      <w:t xml:space="preserve">ł Gospodarczy, KRS </w:t>
    </w:r>
    <w:r w:rsidRPr="00152E0B">
      <w:t>9831, NIP 526-025-10-49</w:t>
    </w:r>
    <w:r>
      <w:t>,</w:t>
    </w:r>
  </w:p>
  <w:p w14:paraId="5B2156B8" w14:textId="64318E00" w:rsidR="0037265B" w:rsidRDefault="003229B3" w:rsidP="003229B3">
    <w:pPr>
      <w:pStyle w:val="PZUStopka"/>
    </w:pPr>
    <w:r w:rsidRPr="00152E0B">
      <w:t>kapita</w:t>
    </w:r>
    <w:r>
      <w:t>ł</w:t>
    </w:r>
    <w:r w:rsidRPr="00152E0B">
      <w:t xml:space="preserve"> zak</w:t>
    </w:r>
    <w:r>
      <w:t>ł</w:t>
    </w:r>
    <w:r w:rsidRPr="00152E0B">
      <w:t>adowy: 86 352 300 z</w:t>
    </w:r>
    <w:r>
      <w:t>ł</w:t>
    </w:r>
    <w:r w:rsidRPr="00152E0B">
      <w:t xml:space="preserve"> wp</w:t>
    </w:r>
    <w:r>
      <w:t>ł</w:t>
    </w:r>
    <w:r w:rsidRPr="00152E0B">
      <w:t>acony w ca</w:t>
    </w:r>
    <w:r>
      <w:t>ł</w:t>
    </w:r>
    <w:r w:rsidRPr="00152E0B">
      <w:t>o</w:t>
    </w:r>
    <w:r>
      <w:t>ś</w:t>
    </w:r>
    <w:r w:rsidRPr="00152E0B">
      <w:t xml:space="preserve">ci, </w:t>
    </w:r>
    <w:r w:rsidR="00E416C9">
      <w:t xml:space="preserve">Rondo Ignacego Daszyńskiego 4, </w:t>
    </w:r>
    <w:r w:rsidR="00E416C9">
      <w:t>00-843</w:t>
    </w:r>
    <w:r>
      <w:t xml:space="preserve"> Warszawa, </w:t>
    </w:r>
    <w:r w:rsidRPr="00152E0B">
      <w:t>pzu.pl, infolinia: 801 102</w:t>
    </w:r>
    <w:r>
      <w:t> </w:t>
    </w:r>
    <w:r w:rsidRPr="00152E0B">
      <w:t>102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601CA" w14:textId="77777777" w:rsidR="00F70038" w:rsidRDefault="00F70038">
    <w:pPr>
      <w:pStyle w:val="Stopka"/>
      <w:jc w:val="right"/>
    </w:pPr>
  </w:p>
  <w:p w14:paraId="725F9FE3" w14:textId="77777777" w:rsidR="000170A8" w:rsidRDefault="00017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9DA6F" w14:textId="77777777" w:rsidR="00671E98" w:rsidRDefault="00671E98" w:rsidP="0037265B">
      <w:r>
        <w:separator/>
      </w:r>
    </w:p>
  </w:footnote>
  <w:footnote w:type="continuationSeparator" w:id="0">
    <w:p w14:paraId="661630C9" w14:textId="77777777" w:rsidR="00671E98" w:rsidRDefault="00671E98" w:rsidP="0037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7BE0E" w14:textId="77777777" w:rsidR="00E416C9" w:rsidRDefault="00E41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A132" w14:textId="77777777" w:rsidR="009C7D15" w:rsidRDefault="009C7D15" w:rsidP="009C7D15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DA909" w14:textId="77777777" w:rsidR="00B65A58" w:rsidRDefault="00B65A58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BFD10F8" wp14:editId="1680EFCF">
          <wp:simplePos x="0" y="0"/>
          <wp:positionH relativeFrom="column">
            <wp:posOffset>5093970</wp:posOffset>
          </wp:positionH>
          <wp:positionV relativeFrom="paragraph">
            <wp:posOffset>-132715</wp:posOffset>
          </wp:positionV>
          <wp:extent cx="1714500" cy="1714500"/>
          <wp:effectExtent l="0" t="0" r="0" b="0"/>
          <wp:wrapTight wrapText="bothSides">
            <wp:wrapPolygon edited="0">
              <wp:start x="0" y="0"/>
              <wp:lineTo x="0" y="21360"/>
              <wp:lineTo x="21360" y="21360"/>
              <wp:lineTo x="21360" y="0"/>
              <wp:lineTo x="0" y="0"/>
            </wp:wrapPolygon>
          </wp:wrapTight>
          <wp:docPr id="6" name="Obraz 6" descr="C:\Users\zglowka\AppData\Local\Microsoft\Windows\Temporary Internet Files\Content.Outlook\ZEX8M9XB\PZU LOGO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glowka\AppData\Local\Microsoft\Windows\Temporary Internet Files\Content.Outlook\ZEX8M9XB\PZU LOGO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26D3"/>
    <w:multiLevelType w:val="hybridMultilevel"/>
    <w:tmpl w:val="4B7082AC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35158"/>
    <w:multiLevelType w:val="hybridMultilevel"/>
    <w:tmpl w:val="0D2818CC"/>
    <w:lvl w:ilvl="0" w:tplc="A05437D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FA12175"/>
    <w:multiLevelType w:val="hybridMultilevel"/>
    <w:tmpl w:val="8D800E8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2959"/>
    <w:multiLevelType w:val="hybridMultilevel"/>
    <w:tmpl w:val="F3C440F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2116E"/>
    <w:multiLevelType w:val="hybridMultilevel"/>
    <w:tmpl w:val="959C2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807C7"/>
    <w:multiLevelType w:val="hybridMultilevel"/>
    <w:tmpl w:val="F99EA6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22D04"/>
    <w:multiLevelType w:val="hybridMultilevel"/>
    <w:tmpl w:val="6234BAD8"/>
    <w:lvl w:ilvl="0" w:tplc="75469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25FC4">
      <w:start w:val="462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C8E0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36A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A8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82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866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2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D484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20F6F"/>
    <w:multiLevelType w:val="hybridMultilevel"/>
    <w:tmpl w:val="94EC89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F75B4"/>
    <w:multiLevelType w:val="hybridMultilevel"/>
    <w:tmpl w:val="BAF27E7A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527F231E"/>
    <w:multiLevelType w:val="hybridMultilevel"/>
    <w:tmpl w:val="D06C4D72"/>
    <w:lvl w:ilvl="0" w:tplc="0415000F">
      <w:start w:val="1"/>
      <w:numFmt w:val="decimal"/>
      <w:lvlText w:val="%1."/>
      <w:lvlJc w:val="left"/>
      <w:pPr>
        <w:ind w:left="-3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9" w:hanging="360"/>
      </w:pPr>
    </w:lvl>
    <w:lvl w:ilvl="2" w:tplc="0415001B" w:tentative="1">
      <w:start w:val="1"/>
      <w:numFmt w:val="lowerRoman"/>
      <w:lvlText w:val="%3."/>
      <w:lvlJc w:val="right"/>
      <w:pPr>
        <w:ind w:left="1089" w:hanging="180"/>
      </w:pPr>
    </w:lvl>
    <w:lvl w:ilvl="3" w:tplc="0415000F" w:tentative="1">
      <w:start w:val="1"/>
      <w:numFmt w:val="decimal"/>
      <w:lvlText w:val="%4."/>
      <w:lvlJc w:val="left"/>
      <w:pPr>
        <w:ind w:left="1809" w:hanging="360"/>
      </w:pPr>
    </w:lvl>
    <w:lvl w:ilvl="4" w:tplc="04150019" w:tentative="1">
      <w:start w:val="1"/>
      <w:numFmt w:val="lowerLetter"/>
      <w:lvlText w:val="%5."/>
      <w:lvlJc w:val="left"/>
      <w:pPr>
        <w:ind w:left="2529" w:hanging="360"/>
      </w:pPr>
    </w:lvl>
    <w:lvl w:ilvl="5" w:tplc="0415001B" w:tentative="1">
      <w:start w:val="1"/>
      <w:numFmt w:val="lowerRoman"/>
      <w:lvlText w:val="%6."/>
      <w:lvlJc w:val="right"/>
      <w:pPr>
        <w:ind w:left="3249" w:hanging="180"/>
      </w:pPr>
    </w:lvl>
    <w:lvl w:ilvl="6" w:tplc="0415000F" w:tentative="1">
      <w:start w:val="1"/>
      <w:numFmt w:val="decimal"/>
      <w:lvlText w:val="%7."/>
      <w:lvlJc w:val="left"/>
      <w:pPr>
        <w:ind w:left="3969" w:hanging="360"/>
      </w:pPr>
    </w:lvl>
    <w:lvl w:ilvl="7" w:tplc="04150019" w:tentative="1">
      <w:start w:val="1"/>
      <w:numFmt w:val="lowerLetter"/>
      <w:lvlText w:val="%8."/>
      <w:lvlJc w:val="left"/>
      <w:pPr>
        <w:ind w:left="4689" w:hanging="360"/>
      </w:pPr>
    </w:lvl>
    <w:lvl w:ilvl="8" w:tplc="0415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0" w15:restartNumberingAfterBreak="0">
    <w:nsid w:val="59485637"/>
    <w:multiLevelType w:val="hybridMultilevel"/>
    <w:tmpl w:val="83828F9C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A8B4039"/>
    <w:multiLevelType w:val="hybridMultilevel"/>
    <w:tmpl w:val="F21CCF3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5CB54461"/>
    <w:multiLevelType w:val="hybridMultilevel"/>
    <w:tmpl w:val="F3C47174"/>
    <w:lvl w:ilvl="0" w:tplc="692C2CB6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5F6745C1"/>
    <w:multiLevelType w:val="hybridMultilevel"/>
    <w:tmpl w:val="24D69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57C64"/>
    <w:multiLevelType w:val="hybridMultilevel"/>
    <w:tmpl w:val="806051B8"/>
    <w:lvl w:ilvl="0" w:tplc="6BDA24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76A78FA"/>
    <w:multiLevelType w:val="hybridMultilevel"/>
    <w:tmpl w:val="9C98F808"/>
    <w:lvl w:ilvl="0" w:tplc="3EA82F6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 w15:restartNumberingAfterBreak="0">
    <w:nsid w:val="78970FCC"/>
    <w:multiLevelType w:val="hybridMultilevel"/>
    <w:tmpl w:val="718478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D32A6"/>
    <w:multiLevelType w:val="hybridMultilevel"/>
    <w:tmpl w:val="8C8C649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7"/>
  </w:num>
  <w:num w:numId="4">
    <w:abstractNumId w:val="3"/>
  </w:num>
  <w:num w:numId="5">
    <w:abstractNumId w:val="0"/>
  </w:num>
  <w:num w:numId="6">
    <w:abstractNumId w:val="14"/>
  </w:num>
  <w:num w:numId="7">
    <w:abstractNumId w:val="8"/>
  </w:num>
  <w:num w:numId="8">
    <w:abstractNumId w:val="15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  <w:num w:numId="13">
    <w:abstractNumId w:val="16"/>
  </w:num>
  <w:num w:numId="14">
    <w:abstractNumId w:val="5"/>
  </w:num>
  <w:num w:numId="15">
    <w:abstractNumId w:val="12"/>
  </w:num>
  <w:num w:numId="16">
    <w:abstractNumId w:val="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3B"/>
    <w:rsid w:val="00007661"/>
    <w:rsid w:val="000170A8"/>
    <w:rsid w:val="00030F8B"/>
    <w:rsid w:val="00063FC7"/>
    <w:rsid w:val="00073540"/>
    <w:rsid w:val="00084606"/>
    <w:rsid w:val="00094E1D"/>
    <w:rsid w:val="000B2000"/>
    <w:rsid w:val="000D5927"/>
    <w:rsid w:val="000E11C8"/>
    <w:rsid w:val="000E349F"/>
    <w:rsid w:val="001062B4"/>
    <w:rsid w:val="00113C0A"/>
    <w:rsid w:val="001404C6"/>
    <w:rsid w:val="001448E2"/>
    <w:rsid w:val="00155FB3"/>
    <w:rsid w:val="0016340D"/>
    <w:rsid w:val="0018133E"/>
    <w:rsid w:val="001B31DD"/>
    <w:rsid w:val="001D1E5B"/>
    <w:rsid w:val="001E2EC5"/>
    <w:rsid w:val="001E603A"/>
    <w:rsid w:val="001E71AE"/>
    <w:rsid w:val="0021205B"/>
    <w:rsid w:val="00250442"/>
    <w:rsid w:val="002A0558"/>
    <w:rsid w:val="002E186C"/>
    <w:rsid w:val="002E6EDA"/>
    <w:rsid w:val="002F1E49"/>
    <w:rsid w:val="002F6222"/>
    <w:rsid w:val="003048C0"/>
    <w:rsid w:val="0030772F"/>
    <w:rsid w:val="003229B3"/>
    <w:rsid w:val="003462AE"/>
    <w:rsid w:val="00351011"/>
    <w:rsid w:val="003629EA"/>
    <w:rsid w:val="0036486C"/>
    <w:rsid w:val="0037265B"/>
    <w:rsid w:val="00375DEC"/>
    <w:rsid w:val="0039430A"/>
    <w:rsid w:val="003C38A1"/>
    <w:rsid w:val="003D0DF1"/>
    <w:rsid w:val="003D14B7"/>
    <w:rsid w:val="003F717D"/>
    <w:rsid w:val="00401ED2"/>
    <w:rsid w:val="0040752C"/>
    <w:rsid w:val="00411B59"/>
    <w:rsid w:val="00417019"/>
    <w:rsid w:val="00430484"/>
    <w:rsid w:val="00430CAE"/>
    <w:rsid w:val="00434367"/>
    <w:rsid w:val="0043451F"/>
    <w:rsid w:val="004A0598"/>
    <w:rsid w:val="004B0DD4"/>
    <w:rsid w:val="004D090D"/>
    <w:rsid w:val="004E160E"/>
    <w:rsid w:val="004E5363"/>
    <w:rsid w:val="00504B79"/>
    <w:rsid w:val="005064CC"/>
    <w:rsid w:val="00513B73"/>
    <w:rsid w:val="005245C5"/>
    <w:rsid w:val="00532B4E"/>
    <w:rsid w:val="00540685"/>
    <w:rsid w:val="00560E80"/>
    <w:rsid w:val="00595504"/>
    <w:rsid w:val="005A768D"/>
    <w:rsid w:val="005C086C"/>
    <w:rsid w:val="005E2C9D"/>
    <w:rsid w:val="005F11C8"/>
    <w:rsid w:val="00617088"/>
    <w:rsid w:val="00640880"/>
    <w:rsid w:val="00671E98"/>
    <w:rsid w:val="00696549"/>
    <w:rsid w:val="006B2923"/>
    <w:rsid w:val="006D4CCA"/>
    <w:rsid w:val="006E335A"/>
    <w:rsid w:val="006F5504"/>
    <w:rsid w:val="00700BB1"/>
    <w:rsid w:val="007500B0"/>
    <w:rsid w:val="00753B7D"/>
    <w:rsid w:val="0076296D"/>
    <w:rsid w:val="00767BDF"/>
    <w:rsid w:val="00776CD3"/>
    <w:rsid w:val="007833FA"/>
    <w:rsid w:val="007A297A"/>
    <w:rsid w:val="007A382D"/>
    <w:rsid w:val="007B1CBE"/>
    <w:rsid w:val="007C0545"/>
    <w:rsid w:val="007C6FFC"/>
    <w:rsid w:val="007D5938"/>
    <w:rsid w:val="007E0FBB"/>
    <w:rsid w:val="007F3EFF"/>
    <w:rsid w:val="00811D7C"/>
    <w:rsid w:val="0081451A"/>
    <w:rsid w:val="00857CC0"/>
    <w:rsid w:val="00873D1A"/>
    <w:rsid w:val="00882D39"/>
    <w:rsid w:val="00895F36"/>
    <w:rsid w:val="008A0223"/>
    <w:rsid w:val="008A46C2"/>
    <w:rsid w:val="008A7A59"/>
    <w:rsid w:val="008E75EE"/>
    <w:rsid w:val="008F0456"/>
    <w:rsid w:val="008F46AB"/>
    <w:rsid w:val="00910572"/>
    <w:rsid w:val="00923BDD"/>
    <w:rsid w:val="00930BDB"/>
    <w:rsid w:val="00930DDF"/>
    <w:rsid w:val="00940C0C"/>
    <w:rsid w:val="00976303"/>
    <w:rsid w:val="009978CE"/>
    <w:rsid w:val="009A0A35"/>
    <w:rsid w:val="009B1A13"/>
    <w:rsid w:val="009C7D15"/>
    <w:rsid w:val="009E29F0"/>
    <w:rsid w:val="00A066FA"/>
    <w:rsid w:val="00A15404"/>
    <w:rsid w:val="00A25BFB"/>
    <w:rsid w:val="00A350DB"/>
    <w:rsid w:val="00A45CE3"/>
    <w:rsid w:val="00A62E65"/>
    <w:rsid w:val="00A67DC7"/>
    <w:rsid w:val="00A72AE7"/>
    <w:rsid w:val="00A96759"/>
    <w:rsid w:val="00B21083"/>
    <w:rsid w:val="00B55641"/>
    <w:rsid w:val="00B65A58"/>
    <w:rsid w:val="00B6643B"/>
    <w:rsid w:val="00B80C42"/>
    <w:rsid w:val="00B95D7F"/>
    <w:rsid w:val="00B96464"/>
    <w:rsid w:val="00BB1E04"/>
    <w:rsid w:val="00BB7325"/>
    <w:rsid w:val="00C06DD8"/>
    <w:rsid w:val="00C3348B"/>
    <w:rsid w:val="00C42588"/>
    <w:rsid w:val="00C54F49"/>
    <w:rsid w:val="00C63D0E"/>
    <w:rsid w:val="00C85372"/>
    <w:rsid w:val="00CA02E1"/>
    <w:rsid w:val="00CB2E93"/>
    <w:rsid w:val="00CB3BB1"/>
    <w:rsid w:val="00CB4D72"/>
    <w:rsid w:val="00CB5D0F"/>
    <w:rsid w:val="00CC0FE3"/>
    <w:rsid w:val="00CC59D8"/>
    <w:rsid w:val="00CC5EAD"/>
    <w:rsid w:val="00CE0641"/>
    <w:rsid w:val="00D01EB2"/>
    <w:rsid w:val="00D03B11"/>
    <w:rsid w:val="00D224EE"/>
    <w:rsid w:val="00D563D8"/>
    <w:rsid w:val="00D9454B"/>
    <w:rsid w:val="00D94709"/>
    <w:rsid w:val="00DB0ADB"/>
    <w:rsid w:val="00DB275A"/>
    <w:rsid w:val="00DB77E6"/>
    <w:rsid w:val="00DD6ADE"/>
    <w:rsid w:val="00E068F5"/>
    <w:rsid w:val="00E26E93"/>
    <w:rsid w:val="00E416C9"/>
    <w:rsid w:val="00E45F54"/>
    <w:rsid w:val="00E610A3"/>
    <w:rsid w:val="00ED370B"/>
    <w:rsid w:val="00ED775F"/>
    <w:rsid w:val="00EE1A97"/>
    <w:rsid w:val="00EE5583"/>
    <w:rsid w:val="00EE65A2"/>
    <w:rsid w:val="00EF14B6"/>
    <w:rsid w:val="00F457E0"/>
    <w:rsid w:val="00F654A8"/>
    <w:rsid w:val="00F70038"/>
    <w:rsid w:val="00F71DA5"/>
    <w:rsid w:val="00F92B10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545DB"/>
  <w15:docId w15:val="{F4262B72-1200-404F-B4EC-D5F55BC78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Stopka">
    <w:name w:val="PZU Stopka"/>
    <w:basedOn w:val="Normalny"/>
    <w:qFormat/>
    <w:rsid w:val="0037265B"/>
    <w:pPr>
      <w:spacing w:line="160" w:lineRule="exact"/>
    </w:pPr>
    <w:rPr>
      <w:rFonts w:ascii="Tahoma" w:eastAsia="Calibri" w:hAnsi="Tahoma"/>
      <w:color w:val="003E7D"/>
      <w:sz w:val="13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ZUNaglowek">
    <w:name w:val="PZU Naglowek"/>
    <w:basedOn w:val="Normalny"/>
    <w:qFormat/>
    <w:rsid w:val="003048C0"/>
    <w:pPr>
      <w:spacing w:line="180" w:lineRule="exact"/>
    </w:pPr>
    <w:rPr>
      <w:rFonts w:ascii="Tahoma" w:eastAsia="Calibri" w:hAnsi="Tahoma"/>
      <w:spacing w:val="2"/>
      <w:sz w:val="14"/>
      <w:szCs w:val="22"/>
      <w:lang w:eastAsia="en-US"/>
    </w:rPr>
  </w:style>
  <w:style w:type="paragraph" w:customStyle="1" w:styleId="PZUAdresat">
    <w:name w:val="PZU Adresat"/>
    <w:basedOn w:val="Normalny"/>
    <w:qFormat/>
    <w:rsid w:val="003048C0"/>
    <w:pPr>
      <w:spacing w:line="280" w:lineRule="exact"/>
    </w:pPr>
    <w:rPr>
      <w:rFonts w:ascii="Tahoma" w:eastAsia="Calibri" w:hAnsi="Tahoma"/>
      <w:color w:val="1E1E1E"/>
      <w:spacing w:val="4"/>
      <w:sz w:val="20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F04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7C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CC0"/>
    <w:rPr>
      <w:rFonts w:eastAsia="Times New Roman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F1E49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EF14B6"/>
    <w:pPr>
      <w:jc w:val="both"/>
    </w:pPr>
    <w:rPr>
      <w:snapToGrid w:val="0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F14B6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EF1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siatka">
    <w:name w:val="Light Grid"/>
    <w:basedOn w:val="Standardowy"/>
    <w:uiPriority w:val="62"/>
    <w:rsid w:val="00EF14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ecieniowanie">
    <w:name w:val="Light Shading"/>
    <w:basedOn w:val="Standardowy"/>
    <w:uiPriority w:val="60"/>
    <w:rsid w:val="00EF14B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redniasiatka22">
    <w:name w:val="Średnia siatka 22"/>
    <w:basedOn w:val="Standardowy"/>
    <w:next w:val="redniasiatka2"/>
    <w:uiPriority w:val="68"/>
    <w:rsid w:val="003F717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asiatka2">
    <w:name w:val="Medium Grid 2"/>
    <w:basedOn w:val="Standardowy"/>
    <w:uiPriority w:val="68"/>
    <w:semiHidden/>
    <w:unhideWhenUsed/>
    <w:rsid w:val="003F717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5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Główka Zbigniew (Grupa PZU)</dc:creator>
  <cp:lastModifiedBy>Gagaszka Agnieszka (Grupa PZU)</cp:lastModifiedBy>
  <cp:revision>2</cp:revision>
  <cp:lastPrinted>2017-02-16T08:31:00Z</cp:lastPrinted>
  <dcterms:created xsi:type="dcterms:W3CDTF">2022-11-16T09:26:00Z</dcterms:created>
  <dcterms:modified xsi:type="dcterms:W3CDTF">2022-11-16T09:26:00Z</dcterms:modified>
</cp:coreProperties>
</file>