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27822" w14:textId="77777777" w:rsidR="00EF14B6" w:rsidRPr="008527D6" w:rsidRDefault="008527D6">
      <w:pPr>
        <w:rPr>
          <w:rFonts w:ascii="Source Sans Pro" w:hAnsi="Source Sans Pr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70F214" wp14:editId="7603C7D2">
            <wp:simplePos x="0" y="0"/>
            <wp:positionH relativeFrom="column">
              <wp:posOffset>5153025</wp:posOffset>
            </wp:positionH>
            <wp:positionV relativeFrom="paragraph">
              <wp:posOffset>-800735</wp:posOffset>
            </wp:positionV>
            <wp:extent cx="1714500" cy="1714500"/>
            <wp:effectExtent l="0" t="0" r="0" b="0"/>
            <wp:wrapNone/>
            <wp:docPr id="28" name="Obraz 28" descr="C:\Users\zglowka\AppData\Local\Microsoft\Windows\Temporary Internet Files\Content.Outlook\ZEX8M9XB\PZU LOGO_PODSTAWOWE_ 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glowka\AppData\Local\Microsoft\Windows\Temporary Internet Files\Content.Outlook\ZEX8M9XB\PZU LOGO_PODSTAWOWE_ RG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796B4" w14:textId="77777777" w:rsidR="00EF14B6" w:rsidRPr="008527D6" w:rsidRDefault="00EF14B6">
      <w:pPr>
        <w:rPr>
          <w:rFonts w:ascii="Source Sans Pro" w:hAnsi="Source Sans Pro"/>
          <w:sz w:val="22"/>
          <w:szCs w:val="22"/>
        </w:rPr>
      </w:pPr>
    </w:p>
    <w:tbl>
      <w:tblPr>
        <w:tblpPr w:leftFromText="141" w:rightFromText="141" w:horzAnchor="margin" w:tblpY="-1578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</w:tblGrid>
      <w:tr w:rsidR="003048C0" w:rsidRPr="008527D6" w14:paraId="013FFDCB" w14:textId="77777777" w:rsidTr="00EF14B6">
        <w:trPr>
          <w:trHeight w:val="2334"/>
        </w:trPr>
        <w:tc>
          <w:tcPr>
            <w:tcW w:w="6734" w:type="dxa"/>
            <w:shd w:val="clear" w:color="auto" w:fill="auto"/>
            <w:vAlign w:val="center"/>
          </w:tcPr>
          <w:p w14:paraId="702D6156" w14:textId="77777777" w:rsidR="00EF14B6" w:rsidRPr="008527D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bookmarkStart w:id="0" w:name="Tekst1"/>
          </w:p>
          <w:p w14:paraId="17FC1A4E" w14:textId="77777777" w:rsidR="00EF14B6" w:rsidRPr="008527D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</w:p>
          <w:p w14:paraId="3D89D1C4" w14:textId="77777777" w:rsidR="00EF14B6" w:rsidRPr="008527D6" w:rsidRDefault="00EF14B6" w:rsidP="00EF14B6">
            <w:pPr>
              <w:pStyle w:val="Tekstpodstawowy2"/>
              <w:spacing w:after="120"/>
              <w:jc w:val="left"/>
              <w:rPr>
                <w:rFonts w:ascii="Source Sans Pro" w:hAnsi="Source Sans Pro" w:cs="Arial"/>
                <w:b/>
                <w:bCs/>
                <w:sz w:val="3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 xml:space="preserve">Oferta na świadczenie usług </w:t>
            </w:r>
            <w:r w:rsidR="008527D6" w:rsidRPr="008527D6">
              <w:rPr>
                <w:rFonts w:ascii="Source Sans Pro" w:hAnsi="Source Sans Pro" w:cs="Arial"/>
                <w:b/>
                <w:bCs/>
                <w:sz w:val="32"/>
                <w:szCs w:val="22"/>
              </w:rPr>
              <w:t>assistance dla instalacji fotowoltaicznych</w:t>
            </w:r>
          </w:p>
          <w:p w14:paraId="6B412537" w14:textId="77777777" w:rsidR="00EF14B6" w:rsidRPr="008527D6" w:rsidRDefault="00EF14B6" w:rsidP="009C7D15">
            <w:pPr>
              <w:pStyle w:val="PZUNaglowek"/>
              <w:rPr>
                <w:rFonts w:ascii="Source Sans Pro" w:hAnsi="Source Sans Pro" w:cs="Arial"/>
                <w:b/>
                <w:bCs/>
                <w:sz w:val="22"/>
              </w:rPr>
            </w:pPr>
          </w:p>
          <w:p w14:paraId="3D3DA717" w14:textId="77777777" w:rsidR="00EF14B6" w:rsidRPr="008527D6" w:rsidRDefault="00EF14B6" w:rsidP="009C7D15">
            <w:pPr>
              <w:pStyle w:val="PZUNaglowek"/>
              <w:rPr>
                <w:rFonts w:ascii="Source Sans Pro" w:hAnsi="Source Sans Pro"/>
                <w:sz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</w:rPr>
              <w:t>Data oferty:  ……………………………………</w:t>
            </w:r>
          </w:p>
        </w:tc>
      </w:tr>
      <w:bookmarkEnd w:id="0"/>
    </w:tbl>
    <w:p w14:paraId="0EF7FF75" w14:textId="77777777" w:rsidR="00EF14B6" w:rsidRPr="008527D6" w:rsidRDefault="00EF14B6" w:rsidP="004A0598">
      <w:pPr>
        <w:ind w:left="708" w:right="-709" w:hanging="708"/>
        <w:jc w:val="both"/>
        <w:rPr>
          <w:rFonts w:ascii="Source Sans Pro" w:hAnsi="Source Sans Pro" w:cstheme="majorHAnsi"/>
          <w:sz w:val="22"/>
          <w:szCs w:val="22"/>
        </w:rPr>
      </w:pPr>
    </w:p>
    <w:tbl>
      <w:tblPr>
        <w:tblStyle w:val="Jasnasiatka"/>
        <w:tblpPr w:leftFromText="141" w:rightFromText="141" w:vertAnchor="text" w:horzAnchor="page" w:tblpX="1209" w:tblpY="1046"/>
        <w:tblW w:w="10314" w:type="dxa"/>
        <w:tblLook w:val="0000" w:firstRow="0" w:lastRow="0" w:firstColumn="0" w:lastColumn="0" w:noHBand="0" w:noVBand="0"/>
      </w:tblPr>
      <w:tblGrid>
        <w:gridCol w:w="4748"/>
        <w:gridCol w:w="5566"/>
      </w:tblGrid>
      <w:tr w:rsidR="00EF14B6" w:rsidRPr="008527D6" w14:paraId="5A458119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B0FF383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Nazwa firmy</w:t>
            </w:r>
          </w:p>
        </w:tc>
        <w:tc>
          <w:tcPr>
            <w:tcW w:w="5566" w:type="dxa"/>
            <w:noWrap/>
          </w:tcPr>
          <w:p w14:paraId="0DFDBCED" w14:textId="77777777" w:rsidR="00EF14B6" w:rsidRPr="008527D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51A64EC7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7769458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Rok założenia</w:t>
            </w:r>
          </w:p>
        </w:tc>
        <w:tc>
          <w:tcPr>
            <w:tcW w:w="5566" w:type="dxa"/>
            <w:noWrap/>
          </w:tcPr>
          <w:p w14:paraId="5B25BBE6" w14:textId="77777777" w:rsidR="00EF14B6" w:rsidRPr="008527D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19368C95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4291B88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Właściciel</w:t>
            </w:r>
          </w:p>
        </w:tc>
        <w:tc>
          <w:tcPr>
            <w:tcW w:w="5566" w:type="dxa"/>
            <w:noWrap/>
          </w:tcPr>
          <w:p w14:paraId="6812182E" w14:textId="77777777" w:rsidR="00EF14B6" w:rsidRPr="008527D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7CB6CFF7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5CBBEADF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Województwo, Miejscowość</w:t>
            </w:r>
            <w:r w:rsidR="008527D6"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 siedziby</w:t>
            </w:r>
          </w:p>
        </w:tc>
        <w:tc>
          <w:tcPr>
            <w:tcW w:w="5566" w:type="dxa"/>
            <w:noWrap/>
          </w:tcPr>
          <w:p w14:paraId="302E5670" w14:textId="77777777" w:rsidR="00EF14B6" w:rsidRPr="008527D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2F8FB94C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0C55294D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5566" w:type="dxa"/>
            <w:noWrap/>
          </w:tcPr>
          <w:p w14:paraId="3A1E181C" w14:textId="77777777" w:rsidR="00EF14B6" w:rsidRPr="008527D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6FF69AA9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37C46B42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Telefon do właściciela</w:t>
            </w:r>
          </w:p>
        </w:tc>
        <w:tc>
          <w:tcPr>
            <w:tcW w:w="5566" w:type="dxa"/>
            <w:noWrap/>
          </w:tcPr>
          <w:p w14:paraId="055383DE" w14:textId="77777777" w:rsidR="00EF14B6" w:rsidRPr="008527D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19174674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62983C61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5566" w:type="dxa"/>
            <w:noWrap/>
          </w:tcPr>
          <w:p w14:paraId="0551402A" w14:textId="77777777" w:rsidR="00EF14B6" w:rsidRPr="008527D6" w:rsidRDefault="00EF14B6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554C9A28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2CF696A6" w14:textId="77777777" w:rsidR="00EF14B6" w:rsidRPr="008527D6" w:rsidRDefault="00EF14B6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Strona WWW</w:t>
            </w:r>
          </w:p>
        </w:tc>
        <w:tc>
          <w:tcPr>
            <w:tcW w:w="5566" w:type="dxa"/>
            <w:noWrap/>
          </w:tcPr>
          <w:p w14:paraId="0AFE353A" w14:textId="77777777" w:rsidR="00EF14B6" w:rsidRPr="008527D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B65A58" w:rsidRPr="008527D6" w14:paraId="27A220F3" w14:textId="77777777" w:rsidTr="00EF14B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  <w:noWrap/>
          </w:tcPr>
          <w:p w14:paraId="76C2D130" w14:textId="77777777" w:rsidR="00B65A58" w:rsidRPr="008527D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Godziny pracy:</w:t>
            </w:r>
          </w:p>
          <w:p w14:paraId="2AE0046B" w14:textId="77777777" w:rsidR="00B65A58" w:rsidRPr="008527D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poniedziałek – piątek</w:t>
            </w:r>
          </w:p>
          <w:p w14:paraId="6F163896" w14:textId="77777777" w:rsidR="00B65A58" w:rsidRPr="008527D6" w:rsidRDefault="00B65A58" w:rsidP="00EF14B6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- weekendy i święta</w:t>
            </w:r>
          </w:p>
        </w:tc>
        <w:tc>
          <w:tcPr>
            <w:tcW w:w="5566" w:type="dxa"/>
            <w:noWrap/>
          </w:tcPr>
          <w:p w14:paraId="4285C9C7" w14:textId="77777777" w:rsidR="00B65A58" w:rsidRPr="008527D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219AB7BA" w14:textId="77777777" w:rsidR="00B65A58" w:rsidRPr="008527D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  <w:p w14:paraId="47872BA5" w14:textId="77777777" w:rsidR="00B65A58" w:rsidRPr="008527D6" w:rsidRDefault="00B65A58" w:rsidP="00EF14B6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……………………………….</w:t>
            </w:r>
          </w:p>
        </w:tc>
      </w:tr>
      <w:tr w:rsidR="00EF14B6" w:rsidRPr="008527D6" w14:paraId="7DE9E93F" w14:textId="77777777" w:rsidTr="00EF14B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1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48" w:type="dxa"/>
          </w:tcPr>
          <w:p w14:paraId="11D6D31C" w14:textId="77777777" w:rsidR="00EF14B6" w:rsidRPr="008527D6" w:rsidRDefault="00EF14B6" w:rsidP="000170A8">
            <w:pPr>
              <w:ind w:left="142"/>
              <w:rPr>
                <w:rFonts w:ascii="Source Sans Pro" w:hAnsi="Source Sans Pro" w:cs="Arial"/>
                <w:b/>
                <w:bCs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 xml:space="preserve">Ubezpieczenie OC z tytułu prowadzonej działalności (suma gwarancyjna </w:t>
            </w:r>
            <w:r w:rsidR="000170A8" w:rsidRPr="008527D6">
              <w:rPr>
                <w:rFonts w:ascii="Source Sans Pro" w:hAnsi="Source Sans Pro" w:cs="Arial"/>
                <w:b/>
                <w:bCs/>
                <w:sz w:val="22"/>
                <w:szCs w:val="22"/>
              </w:rPr>
              <w:t>min. 50 tys.)</w:t>
            </w:r>
          </w:p>
        </w:tc>
        <w:tc>
          <w:tcPr>
            <w:tcW w:w="5566" w:type="dxa"/>
            <w:noWrap/>
          </w:tcPr>
          <w:p w14:paraId="796DA1ED" w14:textId="77777777" w:rsidR="00EF14B6" w:rsidRPr="008527D6" w:rsidRDefault="00EF14B6" w:rsidP="00EF14B6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</w:tr>
    </w:tbl>
    <w:p w14:paraId="11A60250" w14:textId="77777777" w:rsidR="00EF14B6" w:rsidRPr="008527D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28B3643F" w14:textId="77777777" w:rsidR="00EF14B6" w:rsidRPr="008527D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05198CAC" w14:textId="77777777" w:rsidR="00EF14B6" w:rsidRPr="008527D6" w:rsidRDefault="00EF14B6" w:rsidP="00EF14B6">
      <w:pPr>
        <w:rPr>
          <w:rFonts w:ascii="Source Sans Pro" w:hAnsi="Source Sans Pro" w:cstheme="majorHAnsi"/>
          <w:sz w:val="22"/>
          <w:szCs w:val="22"/>
        </w:rPr>
      </w:pPr>
      <w:r w:rsidRPr="008527D6">
        <w:rPr>
          <w:rFonts w:ascii="Source Sans Pro" w:hAnsi="Source Sans Pro" w:cstheme="majorHAnsi"/>
          <w:sz w:val="22"/>
          <w:szCs w:val="22"/>
        </w:rPr>
        <w:t>Dane firmy</w:t>
      </w:r>
    </w:p>
    <w:p w14:paraId="40365669" w14:textId="77777777" w:rsidR="00EF14B6" w:rsidRPr="008527D6" w:rsidRDefault="00EF14B6" w:rsidP="00EF14B6">
      <w:pPr>
        <w:rPr>
          <w:rFonts w:ascii="Source Sans Pro" w:hAnsi="Source Sans Pro" w:cstheme="majorHAnsi"/>
          <w:sz w:val="22"/>
          <w:szCs w:val="22"/>
        </w:rPr>
      </w:pPr>
    </w:p>
    <w:p w14:paraId="7F9DCF42" w14:textId="77777777" w:rsidR="00EF14B6" w:rsidRPr="008527D6" w:rsidRDefault="00C1128A" w:rsidP="00EF14B6">
      <w:pPr>
        <w:rPr>
          <w:rFonts w:ascii="Source Sans Pro" w:hAnsi="Source Sans Pro" w:cstheme="majorHAnsi"/>
          <w:sz w:val="22"/>
          <w:szCs w:val="22"/>
        </w:rPr>
      </w:pPr>
      <w:r w:rsidRPr="008527D6">
        <w:rPr>
          <w:rFonts w:ascii="Source Sans Pro" w:hAnsi="Source Sans Pro" w:cstheme="majorHAnsi"/>
          <w:sz w:val="22"/>
          <w:szCs w:val="22"/>
        </w:rPr>
        <w:t>Oferta dla PZU</w:t>
      </w:r>
    </w:p>
    <w:tbl>
      <w:tblPr>
        <w:tblStyle w:val="Jasnasiatka"/>
        <w:tblpPr w:leftFromText="141" w:rightFromText="141" w:vertAnchor="text" w:horzAnchor="margin" w:tblpX="108" w:tblpY="421"/>
        <w:tblW w:w="10348" w:type="dxa"/>
        <w:tblLook w:val="0000" w:firstRow="0" w:lastRow="0" w:firstColumn="0" w:lastColumn="0" w:noHBand="0" w:noVBand="0"/>
      </w:tblPr>
      <w:tblGrid>
        <w:gridCol w:w="1833"/>
        <w:gridCol w:w="1276"/>
        <w:gridCol w:w="2386"/>
        <w:gridCol w:w="4853"/>
      </w:tblGrid>
      <w:tr w:rsidR="00C1128A" w:rsidRPr="008527D6" w14:paraId="3AAA2D3A" w14:textId="77777777" w:rsidTr="0085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09" w:type="dxa"/>
            <w:gridSpan w:val="2"/>
            <w:noWrap/>
          </w:tcPr>
          <w:p w14:paraId="6425245D" w14:textId="77777777" w:rsidR="00C1128A" w:rsidRPr="008527D6" w:rsidRDefault="00C1128A" w:rsidP="008527D6">
            <w:pPr>
              <w:rPr>
                <w:rFonts w:ascii="Source Sans Pro" w:hAnsi="Source Sans Pro" w:cs="Arial"/>
                <w:b/>
                <w:sz w:val="20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bCs/>
                <w:sz w:val="20"/>
                <w:szCs w:val="22"/>
              </w:rPr>
              <w:t xml:space="preserve">Rodzaj </w:t>
            </w:r>
            <w:r w:rsidR="008527D6">
              <w:rPr>
                <w:rFonts w:ascii="Source Sans Pro" w:hAnsi="Source Sans Pro" w:cs="Arial"/>
                <w:b/>
                <w:bCs/>
                <w:sz w:val="20"/>
                <w:szCs w:val="22"/>
              </w:rPr>
              <w:t>usługi</w:t>
            </w:r>
          </w:p>
        </w:tc>
        <w:tc>
          <w:tcPr>
            <w:tcW w:w="2386" w:type="dxa"/>
          </w:tcPr>
          <w:p w14:paraId="7FF0FAB1" w14:textId="77777777" w:rsidR="00C1128A" w:rsidRPr="008527D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b/>
                <w:sz w:val="20"/>
                <w:szCs w:val="22"/>
              </w:rPr>
            </w:pPr>
            <w:r w:rsidRPr="008527D6">
              <w:rPr>
                <w:rFonts w:ascii="Source Sans Pro" w:hAnsi="Source Sans Pro" w:cs="Arial"/>
                <w:b/>
                <w:sz w:val="20"/>
                <w:szCs w:val="22"/>
              </w:rPr>
              <w:t>Obszar działania</w:t>
            </w:r>
            <w:r w:rsidR="008527D6" w:rsidRPr="008527D6">
              <w:rPr>
                <w:rFonts w:ascii="Source Sans Pro" w:hAnsi="Source Sans Pro" w:cs="Arial"/>
                <w:b/>
                <w:sz w:val="20"/>
                <w:szCs w:val="22"/>
              </w:rPr>
              <w:t>*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53" w:type="dxa"/>
          </w:tcPr>
          <w:p w14:paraId="5ACE629E" w14:textId="77777777" w:rsidR="00C1128A" w:rsidRPr="008527D6" w:rsidRDefault="008527D6" w:rsidP="00C1128A">
            <w:pPr>
              <w:ind w:left="142"/>
              <w:rPr>
                <w:rFonts w:ascii="Source Sans Pro" w:hAnsi="Source Sans Pro" w:cs="Arial"/>
                <w:b/>
                <w:sz w:val="20"/>
                <w:szCs w:val="22"/>
              </w:rPr>
            </w:pPr>
            <w:r>
              <w:rPr>
                <w:rFonts w:ascii="Source Sans Pro" w:hAnsi="Source Sans Pro" w:cs="Arial"/>
                <w:b/>
                <w:sz w:val="20"/>
                <w:szCs w:val="22"/>
              </w:rPr>
              <w:t>C</w:t>
            </w:r>
            <w:r w:rsidR="00C1128A" w:rsidRPr="008527D6">
              <w:rPr>
                <w:rFonts w:ascii="Source Sans Pro" w:hAnsi="Source Sans Pro" w:cs="Arial"/>
                <w:b/>
                <w:sz w:val="20"/>
                <w:szCs w:val="22"/>
              </w:rPr>
              <w:t>ennik</w:t>
            </w:r>
          </w:p>
        </w:tc>
      </w:tr>
      <w:tr w:rsidR="00C1128A" w:rsidRPr="008527D6" w14:paraId="6F1AEFEA" w14:textId="77777777" w:rsidTr="00EE06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98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33" w:type="dxa"/>
            <w:noWrap/>
            <w:vAlign w:val="center"/>
          </w:tcPr>
          <w:p w14:paraId="2D95DE24" w14:textId="77777777" w:rsidR="00C1128A" w:rsidRPr="008527D6" w:rsidRDefault="008527D6" w:rsidP="00807DFD">
            <w:pPr>
              <w:pBdr>
                <w:between w:val="single" w:sz="4" w:space="1" w:color="auto"/>
              </w:pBdr>
              <w:ind w:right="-233"/>
              <w:rPr>
                <w:rFonts w:ascii="Source Sans Pro" w:hAnsi="Source Sans Pro" w:cs="Arial"/>
                <w:b/>
                <w:sz w:val="20"/>
              </w:rPr>
            </w:pPr>
            <w:r w:rsidRPr="008527D6">
              <w:rPr>
                <w:rFonts w:ascii="Source Sans Pro" w:hAnsi="Source Sans Pro" w:cs="Arial"/>
                <w:b/>
                <w:sz w:val="20"/>
              </w:rPr>
              <w:t>Diagnostyka zdalna**</w:t>
            </w:r>
          </w:p>
        </w:tc>
        <w:tc>
          <w:tcPr>
            <w:tcW w:w="1276" w:type="dxa"/>
            <w:noWrap/>
            <w:vAlign w:val="center"/>
          </w:tcPr>
          <w:p w14:paraId="6977DD46" w14:textId="77777777" w:rsidR="00C1128A" w:rsidRPr="008527D6" w:rsidRDefault="00C1128A" w:rsidP="00EE060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6" w:type="dxa"/>
          </w:tcPr>
          <w:p w14:paraId="3670AA3C" w14:textId="77777777" w:rsidR="00C1128A" w:rsidRPr="008527D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1B3F978A" w14:textId="77777777" w:rsidR="00C1128A" w:rsidRPr="008527D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71A55781" w14:textId="77777777" w:rsidR="00C1128A" w:rsidRPr="008527D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8527D6" w14:paraId="09813414" w14:textId="77777777" w:rsidTr="00EE06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22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33" w:type="dxa"/>
            <w:noWrap/>
            <w:vAlign w:val="center"/>
          </w:tcPr>
          <w:p w14:paraId="7772CE2E" w14:textId="77777777" w:rsidR="00C1128A" w:rsidRPr="008527D6" w:rsidRDefault="008527D6" w:rsidP="00807DFD">
            <w:pPr>
              <w:pBdr>
                <w:between w:val="single" w:sz="4" w:space="1" w:color="auto"/>
              </w:pBdr>
              <w:ind w:right="-233"/>
              <w:rPr>
                <w:rFonts w:ascii="Source Sans Pro" w:hAnsi="Source Sans Pro" w:cs="Arial"/>
                <w:b/>
                <w:sz w:val="20"/>
              </w:rPr>
            </w:pPr>
            <w:r w:rsidRPr="008527D6">
              <w:rPr>
                <w:rFonts w:ascii="Source Sans Pro" w:hAnsi="Source Sans Pro" w:cs="Arial"/>
                <w:b/>
                <w:sz w:val="20"/>
              </w:rPr>
              <w:t>Interwencja na miejscu awarii**</w:t>
            </w:r>
          </w:p>
        </w:tc>
        <w:tc>
          <w:tcPr>
            <w:tcW w:w="1276" w:type="dxa"/>
            <w:noWrap/>
            <w:vAlign w:val="center"/>
          </w:tcPr>
          <w:p w14:paraId="0A5CA364" w14:textId="77777777" w:rsidR="00C1128A" w:rsidRPr="008527D6" w:rsidRDefault="00C1128A" w:rsidP="00EE06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6" w:type="dxa"/>
          </w:tcPr>
          <w:p w14:paraId="1EF4DD5E" w14:textId="77777777" w:rsidR="00C1128A" w:rsidRPr="008527D6" w:rsidRDefault="00C1128A" w:rsidP="00C1128A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32DD0ECE" w14:textId="77777777" w:rsidR="00C1128A" w:rsidRPr="008527D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658DBC64" w14:textId="77777777" w:rsidR="00C1128A" w:rsidRPr="008527D6" w:rsidRDefault="00C1128A" w:rsidP="00C1128A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C1128A" w:rsidRPr="008527D6" w14:paraId="602F1D40" w14:textId="77777777" w:rsidTr="00EE060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1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33" w:type="dxa"/>
            <w:noWrap/>
            <w:vAlign w:val="center"/>
          </w:tcPr>
          <w:p w14:paraId="3CB79E62" w14:textId="77777777" w:rsidR="00C1128A" w:rsidRPr="008527D6" w:rsidRDefault="00FF2630" w:rsidP="00807DFD">
            <w:pPr>
              <w:pBdr>
                <w:between w:val="single" w:sz="4" w:space="1" w:color="auto"/>
              </w:pBdr>
              <w:ind w:right="-233"/>
              <w:rPr>
                <w:rFonts w:ascii="Source Sans Pro" w:hAnsi="Source Sans Pro" w:cs="Arial"/>
                <w:b/>
                <w:sz w:val="20"/>
              </w:rPr>
            </w:pPr>
            <w:r>
              <w:rPr>
                <w:rFonts w:ascii="Source Sans Pro" w:hAnsi="Source Sans Pro" w:cs="Arial"/>
                <w:b/>
                <w:sz w:val="20"/>
              </w:rPr>
              <w:t>Usługi dekarza**</w:t>
            </w:r>
          </w:p>
        </w:tc>
        <w:tc>
          <w:tcPr>
            <w:tcW w:w="1276" w:type="dxa"/>
            <w:noWrap/>
            <w:vAlign w:val="center"/>
          </w:tcPr>
          <w:p w14:paraId="6B43FB80" w14:textId="77777777" w:rsidR="00C1128A" w:rsidRPr="008527D6" w:rsidRDefault="00EE0602" w:rsidP="00EE060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TAK / NIE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6" w:type="dxa"/>
            <w:vAlign w:val="center"/>
          </w:tcPr>
          <w:p w14:paraId="2A145EE7" w14:textId="77777777" w:rsidR="00C1128A" w:rsidRPr="008527D6" w:rsidRDefault="00C1128A" w:rsidP="008527D6">
            <w:pPr>
              <w:ind w:left="142"/>
              <w:jc w:val="center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6A899211" w14:textId="77777777" w:rsidR="00C1128A" w:rsidRPr="008527D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3AB58153" w14:textId="77777777" w:rsidR="00C1128A" w:rsidRPr="008527D6" w:rsidRDefault="00C1128A" w:rsidP="00C1128A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FF2630" w:rsidRPr="008527D6" w14:paraId="098B82EC" w14:textId="77777777" w:rsidTr="00807DF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33" w:type="dxa"/>
            <w:noWrap/>
            <w:vAlign w:val="center"/>
          </w:tcPr>
          <w:p w14:paraId="0A8200C3" w14:textId="77777777" w:rsidR="00FF2630" w:rsidRPr="008527D6" w:rsidRDefault="00FF2630" w:rsidP="00807DFD">
            <w:pPr>
              <w:pBdr>
                <w:between w:val="single" w:sz="4" w:space="1" w:color="auto"/>
              </w:pBdr>
              <w:ind w:right="-233"/>
              <w:rPr>
                <w:rFonts w:ascii="Source Sans Pro" w:hAnsi="Source Sans Pro" w:cs="Arial"/>
                <w:b/>
                <w:sz w:val="20"/>
              </w:rPr>
            </w:pPr>
            <w:r w:rsidRPr="008527D6">
              <w:rPr>
                <w:rFonts w:ascii="Source Sans Pro" w:hAnsi="Source Sans Pro" w:cs="Arial"/>
                <w:b/>
                <w:sz w:val="20"/>
              </w:rPr>
              <w:t>Dojazd/powrót</w:t>
            </w:r>
            <w:r>
              <w:rPr>
                <w:rFonts w:ascii="Source Sans Pro" w:hAnsi="Source Sans Pro" w:cs="Arial"/>
                <w:b/>
                <w:sz w:val="20"/>
              </w:rPr>
              <w:t>***</w:t>
            </w:r>
          </w:p>
        </w:tc>
        <w:tc>
          <w:tcPr>
            <w:tcW w:w="1276" w:type="dxa"/>
            <w:noWrap/>
            <w:vAlign w:val="center"/>
          </w:tcPr>
          <w:p w14:paraId="3863EA85" w14:textId="77777777" w:rsidR="00FF2630" w:rsidRPr="008527D6" w:rsidRDefault="00FF2630" w:rsidP="00FF2630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-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6" w:type="dxa"/>
            <w:vAlign w:val="center"/>
          </w:tcPr>
          <w:p w14:paraId="6C28B433" w14:textId="77777777" w:rsidR="00FF2630" w:rsidRPr="008527D6" w:rsidRDefault="00FF2630" w:rsidP="00FF2630">
            <w:pPr>
              <w:ind w:left="142"/>
              <w:jc w:val="center"/>
              <w:rPr>
                <w:rFonts w:ascii="Source Sans Pro" w:hAnsi="Source Sans Pro" w:cs="Arial"/>
                <w:sz w:val="22"/>
                <w:szCs w:val="22"/>
              </w:rPr>
            </w:pPr>
            <w:r w:rsidRPr="008527D6">
              <w:rPr>
                <w:rFonts w:ascii="Source Sans Pro" w:hAnsi="Source Sans Pro" w:cs="Arial"/>
                <w:sz w:val="22"/>
                <w:szCs w:val="22"/>
              </w:rPr>
              <w:t>-</w:t>
            </w:r>
          </w:p>
        </w:tc>
        <w:tc>
          <w:tcPr>
            <w:tcW w:w="4853" w:type="dxa"/>
            <w:vAlign w:val="center"/>
          </w:tcPr>
          <w:p w14:paraId="7095F818" w14:textId="77777777" w:rsidR="00FF2630" w:rsidRPr="008527D6" w:rsidRDefault="00FF2630" w:rsidP="00FF2630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445B9C64" w14:textId="77777777" w:rsidR="00FF2630" w:rsidRPr="008527D6" w:rsidRDefault="00FF2630" w:rsidP="00FF2630">
            <w:pPr>
              <w:ind w:left="14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FF2630" w:rsidRPr="008527D6" w14:paraId="275F0FDD" w14:textId="77777777" w:rsidTr="008527D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5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33" w:type="dxa"/>
            <w:noWrap/>
          </w:tcPr>
          <w:p w14:paraId="482A3C00" w14:textId="77777777" w:rsidR="00FF2630" w:rsidRPr="008527D6" w:rsidRDefault="00FF2630" w:rsidP="00FF2630">
            <w:pPr>
              <w:pBdr>
                <w:between w:val="single" w:sz="4" w:space="1" w:color="auto"/>
              </w:pBdr>
              <w:ind w:right="-233"/>
              <w:rPr>
                <w:rFonts w:ascii="Source Sans Pro" w:hAnsi="Source Sans Pro" w:cs="Arial"/>
                <w:b/>
                <w:sz w:val="20"/>
              </w:rPr>
            </w:pPr>
          </w:p>
        </w:tc>
        <w:tc>
          <w:tcPr>
            <w:tcW w:w="1276" w:type="dxa"/>
            <w:noWrap/>
          </w:tcPr>
          <w:p w14:paraId="174CA28C" w14:textId="77777777" w:rsidR="00FF2630" w:rsidRPr="008527D6" w:rsidRDefault="00FF2630" w:rsidP="00FF2630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6" w:type="dxa"/>
          </w:tcPr>
          <w:p w14:paraId="72048077" w14:textId="77777777" w:rsidR="00FF2630" w:rsidRPr="008527D6" w:rsidRDefault="00FF2630" w:rsidP="00FF2630">
            <w:pPr>
              <w:ind w:left="142"/>
              <w:rPr>
                <w:rFonts w:ascii="Source Sans Pro" w:hAnsi="Source Sans Pro" w:cs="Arial"/>
                <w:sz w:val="22"/>
                <w:szCs w:val="22"/>
              </w:rPr>
            </w:pPr>
          </w:p>
        </w:tc>
        <w:tc>
          <w:tcPr>
            <w:tcW w:w="4853" w:type="dxa"/>
          </w:tcPr>
          <w:p w14:paraId="31C14A7F" w14:textId="77777777" w:rsidR="00FF2630" w:rsidRPr="008527D6" w:rsidRDefault="00FF2630" w:rsidP="00FF2630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  <w:p w14:paraId="5F53A7F3" w14:textId="77777777" w:rsidR="00FF2630" w:rsidRPr="008527D6" w:rsidRDefault="00FF2630" w:rsidP="00FF2630">
            <w:pPr>
              <w:ind w:left="142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Source Sans Pro" w:hAnsi="Source Sans Pro" w:cs="Arial"/>
                <w:sz w:val="22"/>
                <w:szCs w:val="22"/>
              </w:rPr>
            </w:pPr>
          </w:p>
        </w:tc>
      </w:tr>
      <w:tr w:rsidR="00FF2630" w:rsidRPr="008527D6" w14:paraId="64D63FCB" w14:textId="77777777" w:rsidTr="00852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33" w:type="dxa"/>
          </w:tcPr>
          <w:p w14:paraId="04F04B0F" w14:textId="77777777" w:rsidR="00FF2630" w:rsidRPr="008527D6" w:rsidRDefault="00FF2630" w:rsidP="00FF2630">
            <w:pPr>
              <w:ind w:right="-233"/>
              <w:rPr>
                <w:rFonts w:ascii="Source Sans Pro" w:hAnsi="Source Sans Pro" w:cs="Arial"/>
                <w:b/>
                <w:sz w:val="20"/>
              </w:rPr>
            </w:pPr>
            <w:r w:rsidRPr="008527D6">
              <w:rPr>
                <w:rFonts w:ascii="Source Sans Pro" w:hAnsi="Source Sans Pro" w:cs="Arial"/>
                <w:b/>
                <w:sz w:val="20"/>
              </w:rPr>
              <w:t>Inne istotne informacje</w:t>
            </w:r>
          </w:p>
        </w:tc>
        <w:tc>
          <w:tcPr>
            <w:tcW w:w="8515" w:type="dxa"/>
            <w:gridSpan w:val="3"/>
            <w:shd w:val="clear" w:color="auto" w:fill="BFBFBF" w:themeFill="background1" w:themeFillShade="BF"/>
            <w:noWrap/>
          </w:tcPr>
          <w:p w14:paraId="117C33A7" w14:textId="77777777" w:rsidR="00FF2630" w:rsidRPr="008527D6" w:rsidRDefault="00FF2630" w:rsidP="00FF2630">
            <w:pPr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ource Sans Pro" w:hAnsi="Source Sans Pro" w:cs="Arial"/>
                <w:color w:val="A6A6A6" w:themeColor="background1" w:themeShade="A6"/>
                <w:sz w:val="22"/>
                <w:szCs w:val="22"/>
              </w:rPr>
            </w:pPr>
          </w:p>
        </w:tc>
      </w:tr>
    </w:tbl>
    <w:p w14:paraId="0A5A3C72" w14:textId="77777777" w:rsidR="008527D6" w:rsidRPr="008527D6" w:rsidRDefault="008527D6" w:rsidP="00EF14B6">
      <w:pPr>
        <w:rPr>
          <w:rFonts w:ascii="Source Sans Pro" w:hAnsi="Source Sans Pro" w:cstheme="majorHAnsi"/>
          <w:color w:val="A6A6A6" w:themeColor="background1" w:themeShade="A6"/>
          <w:sz w:val="22"/>
          <w:szCs w:val="22"/>
        </w:rPr>
      </w:pPr>
    </w:p>
    <w:p w14:paraId="42CD91E5" w14:textId="77777777" w:rsidR="008527D6" w:rsidRPr="008527D6" w:rsidRDefault="008527D6" w:rsidP="008527D6">
      <w:pPr>
        <w:rPr>
          <w:rFonts w:ascii="Source Sans Pro" w:hAnsi="Source Sans Pro" w:cstheme="majorHAnsi"/>
          <w:sz w:val="22"/>
          <w:szCs w:val="22"/>
        </w:rPr>
      </w:pPr>
    </w:p>
    <w:p w14:paraId="6362C5AC" w14:textId="77777777" w:rsidR="008527D6" w:rsidRDefault="008527D6" w:rsidP="008527D6">
      <w:pPr>
        <w:pStyle w:val="Akapitzlist"/>
        <w:rPr>
          <w:rFonts w:ascii="Source Sans Pro" w:hAnsi="Source Sans Pro" w:cstheme="majorHAnsi"/>
          <w:sz w:val="22"/>
          <w:szCs w:val="22"/>
        </w:rPr>
      </w:pPr>
      <w:r w:rsidRPr="008527D6">
        <w:rPr>
          <w:rFonts w:ascii="Source Sans Pro" w:hAnsi="Source Sans Pro" w:cstheme="majorHAnsi"/>
          <w:sz w:val="22"/>
          <w:szCs w:val="22"/>
        </w:rPr>
        <w:t>*</w:t>
      </w:r>
      <w:r>
        <w:rPr>
          <w:rFonts w:ascii="Source Sans Pro" w:hAnsi="Source Sans Pro" w:cstheme="majorHAnsi"/>
          <w:sz w:val="22"/>
          <w:szCs w:val="22"/>
        </w:rPr>
        <w:t xml:space="preserve">     p</w:t>
      </w:r>
      <w:r w:rsidRPr="008527D6">
        <w:rPr>
          <w:rFonts w:ascii="Source Sans Pro" w:hAnsi="Source Sans Pro" w:cstheme="majorHAnsi"/>
          <w:sz w:val="22"/>
          <w:szCs w:val="22"/>
        </w:rPr>
        <w:t>roszę wpisać</w:t>
      </w:r>
      <w:r>
        <w:rPr>
          <w:rFonts w:ascii="Source Sans Pro" w:hAnsi="Source Sans Pro" w:cstheme="majorHAnsi"/>
          <w:sz w:val="22"/>
          <w:szCs w:val="22"/>
        </w:rPr>
        <w:t xml:space="preserve"> np.</w:t>
      </w:r>
      <w:r w:rsidRPr="008527D6">
        <w:rPr>
          <w:rFonts w:ascii="Source Sans Pro" w:hAnsi="Source Sans Pro" w:cstheme="majorHAnsi"/>
          <w:sz w:val="22"/>
          <w:szCs w:val="22"/>
        </w:rPr>
        <w:t xml:space="preserve"> cała polska, konkretne województwa lub </w:t>
      </w:r>
      <w:r>
        <w:rPr>
          <w:rFonts w:ascii="Source Sans Pro" w:hAnsi="Source Sans Pro" w:cstheme="majorHAnsi"/>
          <w:sz w:val="22"/>
          <w:szCs w:val="22"/>
        </w:rPr>
        <w:t xml:space="preserve">konkretne </w:t>
      </w:r>
      <w:r w:rsidRPr="008527D6">
        <w:rPr>
          <w:rFonts w:ascii="Source Sans Pro" w:hAnsi="Source Sans Pro" w:cstheme="majorHAnsi"/>
          <w:sz w:val="22"/>
          <w:szCs w:val="22"/>
        </w:rPr>
        <w:t>miasta</w:t>
      </w:r>
    </w:p>
    <w:p w14:paraId="5F463C43" w14:textId="77777777" w:rsidR="008527D6" w:rsidRDefault="008527D6" w:rsidP="008527D6">
      <w:pPr>
        <w:pStyle w:val="Akapitzlist"/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>**   proszę podać cenę za roboczogodzinę</w:t>
      </w:r>
    </w:p>
    <w:p w14:paraId="2482BBF2" w14:textId="7FA596A2" w:rsidR="00EF14B6" w:rsidRDefault="008527D6" w:rsidP="008527D6">
      <w:pPr>
        <w:pStyle w:val="Akapitzlist"/>
        <w:rPr>
          <w:rFonts w:ascii="Source Sans Pro" w:hAnsi="Source Sans Pro" w:cstheme="majorHAnsi"/>
          <w:sz w:val="22"/>
          <w:szCs w:val="22"/>
        </w:rPr>
      </w:pPr>
      <w:r>
        <w:rPr>
          <w:rFonts w:ascii="Source Sans Pro" w:hAnsi="Source Sans Pro" w:cstheme="majorHAnsi"/>
          <w:sz w:val="22"/>
          <w:szCs w:val="22"/>
        </w:rPr>
        <w:t xml:space="preserve">*** proszę podać cenę za 1 km jazdy </w:t>
      </w:r>
    </w:p>
    <w:p w14:paraId="0E90D398" w14:textId="651222BE" w:rsidR="009555AD" w:rsidRPr="009555AD" w:rsidRDefault="009555AD" w:rsidP="009555AD"/>
    <w:p w14:paraId="03CBB988" w14:textId="77777777" w:rsidR="009555AD" w:rsidRPr="009555AD" w:rsidRDefault="009555AD" w:rsidP="009555AD"/>
    <w:sectPr w:rsidR="009555AD" w:rsidRPr="009555AD" w:rsidSect="008527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080" w:bottom="426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74C25" w14:textId="77777777" w:rsidR="00BA6EB8" w:rsidRDefault="00BA6EB8" w:rsidP="0037265B">
      <w:r>
        <w:separator/>
      </w:r>
    </w:p>
  </w:endnote>
  <w:endnote w:type="continuationSeparator" w:id="0">
    <w:p w14:paraId="3C87265A" w14:textId="77777777" w:rsidR="00BA6EB8" w:rsidRDefault="00BA6EB8" w:rsidP="00372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7877C" w14:textId="77777777" w:rsidR="009555AD" w:rsidRDefault="009555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48EDD" w14:textId="77777777" w:rsidR="009C7D15" w:rsidRDefault="009C7D15" w:rsidP="0037265B">
    <w:pPr>
      <w:pStyle w:val="PZUStopka"/>
    </w:pPr>
  </w:p>
  <w:p w14:paraId="45F96D75" w14:textId="5A9574CA" w:rsidR="003229B3" w:rsidRPr="00152E0B" w:rsidRDefault="003229B3" w:rsidP="003229B3">
    <w:pPr>
      <w:pStyle w:val="PZUStopka"/>
    </w:pPr>
    <w:r w:rsidRPr="00152E0B">
      <w:t>Powszechny Zak</w:t>
    </w:r>
    <w:r>
      <w:t>ł</w:t>
    </w:r>
    <w:r w:rsidRPr="00152E0B">
      <w:t>ad Ubezpiecze</w:t>
    </w:r>
    <w:r>
      <w:t>ń</w:t>
    </w:r>
    <w:r w:rsidRPr="00152E0B">
      <w:t xml:space="preserve"> Sp</w:t>
    </w:r>
    <w:r>
      <w:t>ół</w:t>
    </w:r>
    <w:r w:rsidRPr="00152E0B">
      <w:t>ka Akcyjna, S</w:t>
    </w:r>
    <w:r>
      <w:t>ą</w:t>
    </w:r>
    <w:r w:rsidRPr="00152E0B">
      <w:t>d Rejonowy dla m.st. Warszawy, XI</w:t>
    </w:r>
    <w:r w:rsidR="009555AD">
      <w:t>I</w:t>
    </w:r>
    <w:r w:rsidRPr="00152E0B">
      <w:t>I Wydzia</w:t>
    </w:r>
    <w:r>
      <w:t xml:space="preserve">ł Gospodarczy, KRS </w:t>
    </w:r>
    <w:r w:rsidRPr="00152E0B">
      <w:t>9831, NIP 526-025-10-49</w:t>
    </w:r>
    <w:r>
      <w:t>,</w:t>
    </w:r>
  </w:p>
  <w:p w14:paraId="0CE8EBB0" w14:textId="461C7F5B" w:rsidR="0037265B" w:rsidRDefault="003229B3" w:rsidP="003229B3">
    <w:pPr>
      <w:pStyle w:val="PZUStopka"/>
    </w:pPr>
    <w:r w:rsidRPr="00152E0B">
      <w:t>kapita</w:t>
    </w:r>
    <w:r>
      <w:t>ł</w:t>
    </w:r>
    <w:r w:rsidRPr="00152E0B">
      <w:t xml:space="preserve"> zak</w:t>
    </w:r>
    <w:r>
      <w:t>ł</w:t>
    </w:r>
    <w:r w:rsidRPr="00152E0B">
      <w:t>adowy: 86 352 300 z</w:t>
    </w:r>
    <w:r>
      <w:t>ł</w:t>
    </w:r>
    <w:r w:rsidRPr="00152E0B">
      <w:t xml:space="preserve"> wp</w:t>
    </w:r>
    <w:r>
      <w:t>ł</w:t>
    </w:r>
    <w:r w:rsidRPr="00152E0B">
      <w:t>acony w ca</w:t>
    </w:r>
    <w:r>
      <w:t>ł</w:t>
    </w:r>
    <w:r w:rsidRPr="00152E0B">
      <w:t>o</w:t>
    </w:r>
    <w:r>
      <w:t>ś</w:t>
    </w:r>
    <w:r w:rsidRPr="00152E0B">
      <w:t xml:space="preserve">ci, </w:t>
    </w:r>
    <w:r w:rsidR="009555AD">
      <w:t xml:space="preserve">Rondo Ignacego </w:t>
    </w:r>
    <w:r w:rsidR="008D74B8">
      <w:t>D</w:t>
    </w:r>
    <w:r w:rsidR="009555AD">
      <w:t>aszyńskiego 4</w:t>
    </w:r>
    <w:r>
      <w:t>, 00-</w:t>
    </w:r>
    <w:r w:rsidR="009555AD">
      <w:t>843</w:t>
    </w:r>
    <w:r>
      <w:t xml:space="preserve"> Warszawa, </w:t>
    </w:r>
    <w:r w:rsidRPr="00152E0B">
      <w:t>pzu.pl, infolinia: 801 102</w:t>
    </w:r>
    <w:r>
      <w:t> </w:t>
    </w:r>
    <w:r w:rsidRPr="00152E0B">
      <w:t>102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A156C" w14:textId="77777777" w:rsidR="00F70038" w:rsidRDefault="00F70038">
    <w:pPr>
      <w:pStyle w:val="Stopka"/>
      <w:jc w:val="right"/>
    </w:pPr>
  </w:p>
  <w:p w14:paraId="7BF4A606" w14:textId="77777777" w:rsidR="000170A8" w:rsidRDefault="000170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4FFD6" w14:textId="77777777" w:rsidR="00BA6EB8" w:rsidRDefault="00BA6EB8" w:rsidP="0037265B">
      <w:r>
        <w:separator/>
      </w:r>
    </w:p>
  </w:footnote>
  <w:footnote w:type="continuationSeparator" w:id="0">
    <w:p w14:paraId="579627A0" w14:textId="77777777" w:rsidR="00BA6EB8" w:rsidRDefault="00BA6EB8" w:rsidP="00372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D56EA" w14:textId="77777777" w:rsidR="009555AD" w:rsidRDefault="009555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1E5CC" w14:textId="77777777" w:rsidR="009C7D15" w:rsidRDefault="009C7D15" w:rsidP="009C7D15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D69D2" w14:textId="77777777" w:rsidR="00B65A58" w:rsidRDefault="00B65A58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6637B19" wp14:editId="71763F27">
          <wp:simplePos x="0" y="0"/>
          <wp:positionH relativeFrom="column">
            <wp:posOffset>5093970</wp:posOffset>
          </wp:positionH>
          <wp:positionV relativeFrom="paragraph">
            <wp:posOffset>-132715</wp:posOffset>
          </wp:positionV>
          <wp:extent cx="1714500" cy="1714500"/>
          <wp:effectExtent l="0" t="0" r="0" b="0"/>
          <wp:wrapTight wrapText="bothSides">
            <wp:wrapPolygon edited="0">
              <wp:start x="0" y="0"/>
              <wp:lineTo x="0" y="21360"/>
              <wp:lineTo x="21360" y="21360"/>
              <wp:lineTo x="21360" y="0"/>
              <wp:lineTo x="0" y="0"/>
            </wp:wrapPolygon>
          </wp:wrapTight>
          <wp:docPr id="27" name="Obraz 27" descr="C:\Users\zglowka\AppData\Local\Microsoft\Windows\Temporary Internet Files\Content.Outlook\ZEX8M9XB\PZU LOGO_PODSTAWOWE_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zglowka\AppData\Local\Microsoft\Windows\Temporary Internet Files\Content.Outlook\ZEX8M9XB\PZU LOGO_PODSTAWOWE_ RG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26D3"/>
    <w:multiLevelType w:val="hybridMultilevel"/>
    <w:tmpl w:val="4B7082AC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635158"/>
    <w:multiLevelType w:val="hybridMultilevel"/>
    <w:tmpl w:val="0D2818CC"/>
    <w:lvl w:ilvl="0" w:tplc="A05437D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FA12175"/>
    <w:multiLevelType w:val="hybridMultilevel"/>
    <w:tmpl w:val="8D800E8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8E2959"/>
    <w:multiLevelType w:val="hybridMultilevel"/>
    <w:tmpl w:val="F3C440F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C2116E"/>
    <w:multiLevelType w:val="hybridMultilevel"/>
    <w:tmpl w:val="959C2C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8807C7"/>
    <w:multiLevelType w:val="hybridMultilevel"/>
    <w:tmpl w:val="F99EA66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1C5957"/>
    <w:multiLevelType w:val="hybridMultilevel"/>
    <w:tmpl w:val="F390774C"/>
    <w:lvl w:ilvl="0" w:tplc="09F09C26">
      <w:numFmt w:val="bullet"/>
      <w:lvlText w:val=""/>
      <w:lvlJc w:val="left"/>
      <w:pPr>
        <w:ind w:left="720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D22D04"/>
    <w:multiLevelType w:val="hybridMultilevel"/>
    <w:tmpl w:val="6234BAD8"/>
    <w:lvl w:ilvl="0" w:tplc="754691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7B25FC4">
      <w:start w:val="462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6C8E017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736AB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A87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682B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4866C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CA29B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D484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320F6F"/>
    <w:multiLevelType w:val="hybridMultilevel"/>
    <w:tmpl w:val="94EC89D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1F75B4"/>
    <w:multiLevelType w:val="hybridMultilevel"/>
    <w:tmpl w:val="BAF27E7A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527F231E"/>
    <w:multiLevelType w:val="hybridMultilevel"/>
    <w:tmpl w:val="D06C4D72"/>
    <w:lvl w:ilvl="0" w:tplc="0415000F">
      <w:start w:val="1"/>
      <w:numFmt w:val="decimal"/>
      <w:lvlText w:val="%1."/>
      <w:lvlJc w:val="left"/>
      <w:pPr>
        <w:ind w:left="-3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9" w:hanging="360"/>
      </w:pPr>
    </w:lvl>
    <w:lvl w:ilvl="2" w:tplc="0415001B" w:tentative="1">
      <w:start w:val="1"/>
      <w:numFmt w:val="lowerRoman"/>
      <w:lvlText w:val="%3."/>
      <w:lvlJc w:val="right"/>
      <w:pPr>
        <w:ind w:left="1089" w:hanging="180"/>
      </w:pPr>
    </w:lvl>
    <w:lvl w:ilvl="3" w:tplc="0415000F" w:tentative="1">
      <w:start w:val="1"/>
      <w:numFmt w:val="decimal"/>
      <w:lvlText w:val="%4."/>
      <w:lvlJc w:val="left"/>
      <w:pPr>
        <w:ind w:left="1809" w:hanging="360"/>
      </w:pPr>
    </w:lvl>
    <w:lvl w:ilvl="4" w:tplc="04150019" w:tentative="1">
      <w:start w:val="1"/>
      <w:numFmt w:val="lowerLetter"/>
      <w:lvlText w:val="%5."/>
      <w:lvlJc w:val="left"/>
      <w:pPr>
        <w:ind w:left="2529" w:hanging="360"/>
      </w:pPr>
    </w:lvl>
    <w:lvl w:ilvl="5" w:tplc="0415001B" w:tentative="1">
      <w:start w:val="1"/>
      <w:numFmt w:val="lowerRoman"/>
      <w:lvlText w:val="%6."/>
      <w:lvlJc w:val="right"/>
      <w:pPr>
        <w:ind w:left="3249" w:hanging="180"/>
      </w:pPr>
    </w:lvl>
    <w:lvl w:ilvl="6" w:tplc="0415000F" w:tentative="1">
      <w:start w:val="1"/>
      <w:numFmt w:val="decimal"/>
      <w:lvlText w:val="%7."/>
      <w:lvlJc w:val="left"/>
      <w:pPr>
        <w:ind w:left="3969" w:hanging="360"/>
      </w:pPr>
    </w:lvl>
    <w:lvl w:ilvl="7" w:tplc="04150019" w:tentative="1">
      <w:start w:val="1"/>
      <w:numFmt w:val="lowerLetter"/>
      <w:lvlText w:val="%8."/>
      <w:lvlJc w:val="left"/>
      <w:pPr>
        <w:ind w:left="4689" w:hanging="360"/>
      </w:pPr>
    </w:lvl>
    <w:lvl w:ilvl="8" w:tplc="0415001B" w:tentative="1">
      <w:start w:val="1"/>
      <w:numFmt w:val="lowerRoman"/>
      <w:lvlText w:val="%9."/>
      <w:lvlJc w:val="right"/>
      <w:pPr>
        <w:ind w:left="5409" w:hanging="180"/>
      </w:pPr>
    </w:lvl>
  </w:abstractNum>
  <w:abstractNum w:abstractNumId="11" w15:restartNumberingAfterBreak="0">
    <w:nsid w:val="59485637"/>
    <w:multiLevelType w:val="hybridMultilevel"/>
    <w:tmpl w:val="83828F9C"/>
    <w:lvl w:ilvl="0" w:tplc="04150003">
      <w:start w:val="1"/>
      <w:numFmt w:val="bullet"/>
      <w:lvlText w:val="o"/>
      <w:lvlJc w:val="left"/>
      <w:pPr>
        <w:ind w:left="436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5A8B4039"/>
    <w:multiLevelType w:val="hybridMultilevel"/>
    <w:tmpl w:val="F21CCF3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5CB54461"/>
    <w:multiLevelType w:val="hybridMultilevel"/>
    <w:tmpl w:val="F3C47174"/>
    <w:lvl w:ilvl="0" w:tplc="692C2CB6"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4" w15:restartNumberingAfterBreak="0">
    <w:nsid w:val="5F6745C1"/>
    <w:multiLevelType w:val="hybridMultilevel"/>
    <w:tmpl w:val="24D69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57C64"/>
    <w:multiLevelType w:val="hybridMultilevel"/>
    <w:tmpl w:val="806051B8"/>
    <w:lvl w:ilvl="0" w:tplc="6BDA24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776A78FA"/>
    <w:multiLevelType w:val="hybridMultilevel"/>
    <w:tmpl w:val="9C98F808"/>
    <w:lvl w:ilvl="0" w:tplc="3EA82F64">
      <w:numFmt w:val="bullet"/>
      <w:lvlText w:val=""/>
      <w:lvlJc w:val="left"/>
      <w:pPr>
        <w:ind w:left="76" w:hanging="360"/>
      </w:pPr>
      <w:rPr>
        <w:rFonts w:ascii="Symbol" w:eastAsia="Times New Roman" w:hAnsi="Symbol" w:cstheme="majorHAnsi" w:hint="default"/>
      </w:rPr>
    </w:lvl>
    <w:lvl w:ilvl="1" w:tplc="0415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7" w15:restartNumberingAfterBreak="0">
    <w:nsid w:val="78970FCC"/>
    <w:multiLevelType w:val="hybridMultilevel"/>
    <w:tmpl w:val="718478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D32A6"/>
    <w:multiLevelType w:val="hybridMultilevel"/>
    <w:tmpl w:val="8C8C649E"/>
    <w:lvl w:ilvl="0" w:tplc="0415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18"/>
  </w:num>
  <w:num w:numId="4">
    <w:abstractNumId w:val="3"/>
  </w:num>
  <w:num w:numId="5">
    <w:abstractNumId w:val="0"/>
  </w:num>
  <w:num w:numId="6">
    <w:abstractNumId w:val="15"/>
  </w:num>
  <w:num w:numId="7">
    <w:abstractNumId w:val="9"/>
  </w:num>
  <w:num w:numId="8">
    <w:abstractNumId w:val="16"/>
  </w:num>
  <w:num w:numId="9">
    <w:abstractNumId w:val="11"/>
  </w:num>
  <w:num w:numId="10">
    <w:abstractNumId w:val="1"/>
  </w:num>
  <w:num w:numId="11">
    <w:abstractNumId w:val="8"/>
  </w:num>
  <w:num w:numId="12">
    <w:abstractNumId w:val="2"/>
  </w:num>
  <w:num w:numId="13">
    <w:abstractNumId w:val="17"/>
  </w:num>
  <w:num w:numId="14">
    <w:abstractNumId w:val="5"/>
  </w:num>
  <w:num w:numId="15">
    <w:abstractNumId w:val="13"/>
  </w:num>
  <w:num w:numId="16">
    <w:abstractNumId w:val="7"/>
  </w:num>
  <w:num w:numId="17">
    <w:abstractNumId w:val="10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43B"/>
    <w:rsid w:val="00007661"/>
    <w:rsid w:val="000170A8"/>
    <w:rsid w:val="00030F8B"/>
    <w:rsid w:val="00063FC7"/>
    <w:rsid w:val="00064DBE"/>
    <w:rsid w:val="00073540"/>
    <w:rsid w:val="00084606"/>
    <w:rsid w:val="00094E1D"/>
    <w:rsid w:val="000B2000"/>
    <w:rsid w:val="000B3973"/>
    <w:rsid w:val="000C5E86"/>
    <w:rsid w:val="000D5927"/>
    <w:rsid w:val="000E11C8"/>
    <w:rsid w:val="000E349F"/>
    <w:rsid w:val="001062B4"/>
    <w:rsid w:val="00113C0A"/>
    <w:rsid w:val="001404C6"/>
    <w:rsid w:val="001448E2"/>
    <w:rsid w:val="00155FB3"/>
    <w:rsid w:val="0016340D"/>
    <w:rsid w:val="0018133E"/>
    <w:rsid w:val="001B31DD"/>
    <w:rsid w:val="001B75CC"/>
    <w:rsid w:val="001D1E5B"/>
    <w:rsid w:val="001E2EC5"/>
    <w:rsid w:val="001E603A"/>
    <w:rsid w:val="001E71AE"/>
    <w:rsid w:val="0021205B"/>
    <w:rsid w:val="00246FF3"/>
    <w:rsid w:val="00250442"/>
    <w:rsid w:val="002A0558"/>
    <w:rsid w:val="002A482A"/>
    <w:rsid w:val="002E186C"/>
    <w:rsid w:val="002E6EDA"/>
    <w:rsid w:val="002F1E49"/>
    <w:rsid w:val="002F6222"/>
    <w:rsid w:val="003048C0"/>
    <w:rsid w:val="0030772F"/>
    <w:rsid w:val="003229B3"/>
    <w:rsid w:val="003462AE"/>
    <w:rsid w:val="00351011"/>
    <w:rsid w:val="003629EA"/>
    <w:rsid w:val="0036486C"/>
    <w:rsid w:val="0037265B"/>
    <w:rsid w:val="00375DEC"/>
    <w:rsid w:val="0039430A"/>
    <w:rsid w:val="003C38A1"/>
    <w:rsid w:val="003D0DF1"/>
    <w:rsid w:val="003D14B7"/>
    <w:rsid w:val="00401ED2"/>
    <w:rsid w:val="0040752C"/>
    <w:rsid w:val="00411B59"/>
    <w:rsid w:val="00417019"/>
    <w:rsid w:val="00430484"/>
    <w:rsid w:val="00430CAE"/>
    <w:rsid w:val="00434367"/>
    <w:rsid w:val="0043451F"/>
    <w:rsid w:val="004A0598"/>
    <w:rsid w:val="004B0DD4"/>
    <w:rsid w:val="004D090D"/>
    <w:rsid w:val="004E160E"/>
    <w:rsid w:val="004E5363"/>
    <w:rsid w:val="00504B79"/>
    <w:rsid w:val="005064CC"/>
    <w:rsid w:val="00513B73"/>
    <w:rsid w:val="005245C5"/>
    <w:rsid w:val="00532B4E"/>
    <w:rsid w:val="00540685"/>
    <w:rsid w:val="00560E80"/>
    <w:rsid w:val="00595504"/>
    <w:rsid w:val="005A768D"/>
    <w:rsid w:val="005C086C"/>
    <w:rsid w:val="005C5AD7"/>
    <w:rsid w:val="005E2C9D"/>
    <w:rsid w:val="005F11C8"/>
    <w:rsid w:val="0060651F"/>
    <w:rsid w:val="00617088"/>
    <w:rsid w:val="00625ABE"/>
    <w:rsid w:val="00640880"/>
    <w:rsid w:val="00696549"/>
    <w:rsid w:val="006B2923"/>
    <w:rsid w:val="006D4CCA"/>
    <w:rsid w:val="006E335A"/>
    <w:rsid w:val="006F5504"/>
    <w:rsid w:val="00700BB1"/>
    <w:rsid w:val="007500B0"/>
    <w:rsid w:val="00753B7D"/>
    <w:rsid w:val="0076296D"/>
    <w:rsid w:val="00767BDF"/>
    <w:rsid w:val="00776CD3"/>
    <w:rsid w:val="007833FA"/>
    <w:rsid w:val="007A297A"/>
    <w:rsid w:val="007A382D"/>
    <w:rsid w:val="007B1CBE"/>
    <w:rsid w:val="007C0545"/>
    <w:rsid w:val="007C6FFC"/>
    <w:rsid w:val="007D5938"/>
    <w:rsid w:val="007E0FBB"/>
    <w:rsid w:val="007F3EFF"/>
    <w:rsid w:val="00807DFD"/>
    <w:rsid w:val="00811D7C"/>
    <w:rsid w:val="0081451A"/>
    <w:rsid w:val="008527D6"/>
    <w:rsid w:val="00857CC0"/>
    <w:rsid w:val="00873D1A"/>
    <w:rsid w:val="00882D39"/>
    <w:rsid w:val="00895F36"/>
    <w:rsid w:val="008A0223"/>
    <w:rsid w:val="008A46C2"/>
    <w:rsid w:val="008B713C"/>
    <w:rsid w:val="008D74B8"/>
    <w:rsid w:val="008E75EE"/>
    <w:rsid w:val="008F0456"/>
    <w:rsid w:val="008F46AB"/>
    <w:rsid w:val="00910572"/>
    <w:rsid w:val="00923BDD"/>
    <w:rsid w:val="00930BDB"/>
    <w:rsid w:val="00930DDF"/>
    <w:rsid w:val="00940C0C"/>
    <w:rsid w:val="009555AD"/>
    <w:rsid w:val="00976303"/>
    <w:rsid w:val="009A0A35"/>
    <w:rsid w:val="009B1A13"/>
    <w:rsid w:val="009C7D15"/>
    <w:rsid w:val="009E29F0"/>
    <w:rsid w:val="00A066FA"/>
    <w:rsid w:val="00A15404"/>
    <w:rsid w:val="00A25BFB"/>
    <w:rsid w:val="00A350DB"/>
    <w:rsid w:val="00A45CE3"/>
    <w:rsid w:val="00A62E65"/>
    <w:rsid w:val="00A67DC7"/>
    <w:rsid w:val="00A72AE7"/>
    <w:rsid w:val="00AD1519"/>
    <w:rsid w:val="00AF3BEE"/>
    <w:rsid w:val="00B14EFF"/>
    <w:rsid w:val="00B21083"/>
    <w:rsid w:val="00B50431"/>
    <w:rsid w:val="00B55641"/>
    <w:rsid w:val="00B65A58"/>
    <w:rsid w:val="00B6643B"/>
    <w:rsid w:val="00B80C42"/>
    <w:rsid w:val="00B8562B"/>
    <w:rsid w:val="00B95D7F"/>
    <w:rsid w:val="00B96464"/>
    <w:rsid w:val="00BA6EB8"/>
    <w:rsid w:val="00BB1E04"/>
    <w:rsid w:val="00BB7325"/>
    <w:rsid w:val="00C06DD8"/>
    <w:rsid w:val="00C1128A"/>
    <w:rsid w:val="00C3348B"/>
    <w:rsid w:val="00C42588"/>
    <w:rsid w:val="00C54F49"/>
    <w:rsid w:val="00C63D0E"/>
    <w:rsid w:val="00C85372"/>
    <w:rsid w:val="00CA02E1"/>
    <w:rsid w:val="00CB2E93"/>
    <w:rsid w:val="00CB3BB1"/>
    <w:rsid w:val="00CB4D72"/>
    <w:rsid w:val="00CB5D0F"/>
    <w:rsid w:val="00CC0FE3"/>
    <w:rsid w:val="00CC59D8"/>
    <w:rsid w:val="00CC5EAD"/>
    <w:rsid w:val="00CE0641"/>
    <w:rsid w:val="00D01EB2"/>
    <w:rsid w:val="00D03B11"/>
    <w:rsid w:val="00D11446"/>
    <w:rsid w:val="00D224EE"/>
    <w:rsid w:val="00D563D8"/>
    <w:rsid w:val="00D9454B"/>
    <w:rsid w:val="00D94709"/>
    <w:rsid w:val="00DB0ADB"/>
    <w:rsid w:val="00DB275A"/>
    <w:rsid w:val="00DB77E6"/>
    <w:rsid w:val="00E068F5"/>
    <w:rsid w:val="00E26E93"/>
    <w:rsid w:val="00E45F54"/>
    <w:rsid w:val="00E610A3"/>
    <w:rsid w:val="00ED775F"/>
    <w:rsid w:val="00EE0602"/>
    <w:rsid w:val="00EE1A97"/>
    <w:rsid w:val="00EE2D29"/>
    <w:rsid w:val="00EE5583"/>
    <w:rsid w:val="00EE65A2"/>
    <w:rsid w:val="00EF14B6"/>
    <w:rsid w:val="00F457E0"/>
    <w:rsid w:val="00F654A8"/>
    <w:rsid w:val="00F70038"/>
    <w:rsid w:val="00F71DA5"/>
    <w:rsid w:val="00F92B10"/>
    <w:rsid w:val="00F969AA"/>
    <w:rsid w:val="00FF2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1DC0A"/>
  <w15:docId w15:val="{F4B8DD01-50F1-42AB-98DB-EF84E82B4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4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550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55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ZUStopka">
    <w:name w:val="PZU Stopka"/>
    <w:basedOn w:val="Normalny"/>
    <w:qFormat/>
    <w:rsid w:val="0037265B"/>
    <w:pPr>
      <w:spacing w:line="160" w:lineRule="exact"/>
    </w:pPr>
    <w:rPr>
      <w:rFonts w:ascii="Tahoma" w:eastAsia="Calibri" w:hAnsi="Tahoma"/>
      <w:color w:val="003E7D"/>
      <w:sz w:val="13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26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265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ZUNaglowek">
    <w:name w:val="PZU Naglowek"/>
    <w:basedOn w:val="Normalny"/>
    <w:qFormat/>
    <w:rsid w:val="003048C0"/>
    <w:pPr>
      <w:spacing w:line="180" w:lineRule="exact"/>
    </w:pPr>
    <w:rPr>
      <w:rFonts w:ascii="Tahoma" w:eastAsia="Calibri" w:hAnsi="Tahoma"/>
      <w:spacing w:val="2"/>
      <w:sz w:val="14"/>
      <w:szCs w:val="22"/>
      <w:lang w:eastAsia="en-US"/>
    </w:rPr>
  </w:style>
  <w:style w:type="paragraph" w:customStyle="1" w:styleId="PZUAdresat">
    <w:name w:val="PZU Adresat"/>
    <w:basedOn w:val="Normalny"/>
    <w:qFormat/>
    <w:rsid w:val="003048C0"/>
    <w:pPr>
      <w:spacing w:line="280" w:lineRule="exact"/>
    </w:pPr>
    <w:rPr>
      <w:rFonts w:ascii="Tahoma" w:eastAsia="Calibri" w:hAnsi="Tahoma"/>
      <w:color w:val="1E1E1E"/>
      <w:spacing w:val="4"/>
      <w:sz w:val="20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8F04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57C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7CC0"/>
    <w:rPr>
      <w:rFonts w:eastAsia="Times New Roman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2F1E49"/>
    <w:rPr>
      <w:color w:val="0000FF" w:themeColor="hyperlink"/>
      <w:u w:val="single"/>
    </w:rPr>
  </w:style>
  <w:style w:type="paragraph" w:styleId="Tekstpodstawowy2">
    <w:name w:val="Body Text 2"/>
    <w:basedOn w:val="Normalny"/>
    <w:link w:val="Tekstpodstawowy2Znak"/>
    <w:rsid w:val="00EF14B6"/>
    <w:pPr>
      <w:jc w:val="both"/>
    </w:pPr>
    <w:rPr>
      <w:snapToGrid w:val="0"/>
      <w:sz w:val="28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EF14B6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table" w:styleId="Tabela-Siatka">
    <w:name w:val="Table Grid"/>
    <w:basedOn w:val="Standardowy"/>
    <w:uiPriority w:val="59"/>
    <w:rsid w:val="00EF14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asiatka">
    <w:name w:val="Light Grid"/>
    <w:basedOn w:val="Standardowy"/>
    <w:uiPriority w:val="62"/>
    <w:rsid w:val="00EF14B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ecieniowanie">
    <w:name w:val="Light Shading"/>
    <w:basedOn w:val="Standardowy"/>
    <w:uiPriority w:val="60"/>
    <w:rsid w:val="00EF14B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559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ZU The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AC6EF-C222-4BEE-B2CF-F88AAB266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Główka Zbigniew (Grupa PZU)</dc:creator>
  <cp:lastModifiedBy>Gagaszka Agnieszka (Grupa PZU)</cp:lastModifiedBy>
  <cp:revision>4</cp:revision>
  <cp:lastPrinted>2017-02-16T08:31:00Z</cp:lastPrinted>
  <dcterms:created xsi:type="dcterms:W3CDTF">2022-11-16T09:29:00Z</dcterms:created>
  <dcterms:modified xsi:type="dcterms:W3CDTF">2022-11-16T09:40:00Z</dcterms:modified>
</cp:coreProperties>
</file>