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16FF2" w14:textId="77777777" w:rsidR="000453FD" w:rsidRPr="001345D9" w:rsidRDefault="000453FD" w:rsidP="000453FD">
      <w:pPr>
        <w:pStyle w:val="PZUNiebieskiiTahoma"/>
        <w:rPr>
          <w:rFonts w:ascii="Source Sans Pro" w:hAnsi="Source Sans Pro"/>
          <w:color w:val="002355"/>
        </w:rPr>
      </w:pPr>
    </w:p>
    <w:p w14:paraId="655090F8" w14:textId="77777777" w:rsidR="000453FD" w:rsidRPr="001345D9" w:rsidRDefault="000453FD" w:rsidP="000453FD">
      <w:pPr>
        <w:pStyle w:val="PZUNiebieskiiTahoma"/>
        <w:rPr>
          <w:rFonts w:ascii="Source Sans Pro" w:hAnsi="Source Sans Pro"/>
          <w:color w:val="002355"/>
          <w:sz w:val="4"/>
          <w:szCs w:val="4"/>
        </w:rPr>
      </w:pPr>
      <w:r w:rsidRPr="001345D9">
        <w:rPr>
          <w:rFonts w:ascii="Source Sans Pro" w:hAnsi="Source Sans Pro"/>
          <w:color w:val="002355"/>
          <w:sz w:val="4"/>
          <w:szCs w:val="4"/>
        </w:rPr>
        <w:t xml:space="preserve"> </w:t>
      </w:r>
    </w:p>
    <w:p w14:paraId="5ED67640" w14:textId="77777777" w:rsidR="000453FD" w:rsidRPr="001345D9" w:rsidRDefault="00031DCD" w:rsidP="000453FD">
      <w:pPr>
        <w:pStyle w:val="PZUNiebieskiiTahoma"/>
        <w:rPr>
          <w:rFonts w:ascii="Source Sans Pro" w:hAnsi="Source Sans Pro"/>
          <w:color w:val="002355"/>
        </w:rPr>
      </w:pPr>
      <w:r w:rsidRPr="001345D9">
        <w:rPr>
          <w:rFonts w:ascii="Source Sans Pro" w:hAnsi="Source Sans Pro"/>
          <w:noProof/>
          <w:color w:val="002355"/>
          <w:lang w:eastAsia="pl-PL"/>
        </w:rPr>
        <w:drawing>
          <wp:anchor distT="0" distB="0" distL="114300" distR="114300" simplePos="0" relativeHeight="251657728" behindDoc="0" locked="1" layoutInCell="1" allowOverlap="1" wp14:anchorId="69188671" wp14:editId="6CEA9A67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1943100" cy="1943100"/>
            <wp:effectExtent l="0" t="0" r="0" b="0"/>
            <wp:wrapSquare wrapText="bothSides"/>
            <wp:docPr id="9" name="Obraz 9" descr="pzu logo granat RGB-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zu logo granat RGB-mal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text" w:horzAnchor="margin" w:tblpY="338"/>
        <w:tblOverlap w:val="never"/>
        <w:tblW w:w="3402" w:type="dxa"/>
        <w:tblBorders>
          <w:top w:val="single" w:sz="4" w:space="0" w:color="06376C"/>
          <w:left w:val="single" w:sz="4" w:space="0" w:color="06376C"/>
          <w:bottom w:val="single" w:sz="4" w:space="0" w:color="06376C"/>
          <w:right w:val="single" w:sz="4" w:space="0" w:color="06376C"/>
          <w:insideH w:val="single" w:sz="4" w:space="0" w:color="06376C"/>
          <w:insideV w:val="single" w:sz="4" w:space="0" w:color="06376C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</w:tblGrid>
      <w:tr w:rsidR="000453FD" w:rsidRPr="000C4275" w:rsidDel="002A6C28" w14:paraId="6A741422" w14:textId="77777777" w:rsidTr="007514A7">
        <w:trPr>
          <w:trHeight w:val="25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64834E43" w14:textId="77777777" w:rsidR="000453FD" w:rsidRPr="001345D9" w:rsidDel="002A6C28" w:rsidRDefault="000453FD" w:rsidP="000453FD">
            <w:pPr>
              <w:pStyle w:val="PZUNiebieskiiTahoma"/>
              <w:rPr>
                <w:rFonts w:ascii="Source Sans Pro" w:hAnsi="Source Sans Pro"/>
                <w:color w:val="002355"/>
              </w:rPr>
            </w:pPr>
          </w:p>
          <w:p w14:paraId="1C5E5874" w14:textId="77777777" w:rsidR="000453FD" w:rsidRPr="001345D9" w:rsidDel="002A6C28" w:rsidRDefault="000453FD" w:rsidP="000453FD">
            <w:pPr>
              <w:pStyle w:val="PZUNiebieskiiTahoma"/>
              <w:rPr>
                <w:rFonts w:ascii="Source Sans Pro" w:hAnsi="Source Sans Pro"/>
                <w:color w:val="002355"/>
              </w:rPr>
            </w:pPr>
          </w:p>
        </w:tc>
      </w:tr>
    </w:tbl>
    <w:p w14:paraId="02354CD3" w14:textId="77777777" w:rsidR="000453FD" w:rsidRPr="001345D9" w:rsidRDefault="000453FD" w:rsidP="000453FD">
      <w:pPr>
        <w:pStyle w:val="PZUNiebieskiiTahoma"/>
        <w:rPr>
          <w:rFonts w:ascii="Source Sans Pro" w:hAnsi="Source Sans Pro"/>
          <w:color w:val="002355"/>
        </w:rPr>
      </w:pPr>
    </w:p>
    <w:p w14:paraId="51D0E06A" w14:textId="77777777" w:rsidR="000453FD" w:rsidRPr="001345D9" w:rsidRDefault="000453FD" w:rsidP="000453FD">
      <w:pPr>
        <w:pStyle w:val="PZUNiebieskiiTahoma"/>
        <w:rPr>
          <w:rFonts w:ascii="Source Sans Pro" w:hAnsi="Source Sans Pro"/>
          <w:color w:val="002355"/>
        </w:rPr>
      </w:pPr>
    </w:p>
    <w:p w14:paraId="553E3154" w14:textId="77777777" w:rsidR="000453FD" w:rsidRPr="001345D9" w:rsidRDefault="000453FD" w:rsidP="000453FD">
      <w:pPr>
        <w:pStyle w:val="PZUNiebieskiiTahoma"/>
        <w:rPr>
          <w:rFonts w:ascii="Source Sans Pro" w:hAnsi="Source Sans Pro"/>
          <w:color w:val="002355"/>
        </w:rPr>
      </w:pPr>
    </w:p>
    <w:p w14:paraId="4DF746CC" w14:textId="77777777" w:rsidR="000453FD" w:rsidRPr="001345D9" w:rsidRDefault="000453FD" w:rsidP="000453FD">
      <w:pPr>
        <w:pStyle w:val="PZUNiebieskiiTahoma"/>
        <w:rPr>
          <w:rFonts w:ascii="Source Sans Pro" w:hAnsi="Source Sans Pro"/>
          <w:color w:val="002355"/>
        </w:rPr>
      </w:pPr>
    </w:p>
    <w:p w14:paraId="57E0A9D5" w14:textId="77777777" w:rsidR="002A33D7" w:rsidRDefault="0065603E" w:rsidP="00282E0E">
      <w:pPr>
        <w:pStyle w:val="PZUNiebieskiiTahoma"/>
        <w:spacing w:line="276" w:lineRule="auto"/>
        <w:ind w:right="6"/>
        <w:rPr>
          <w:rFonts w:ascii="Source Sans Pro" w:eastAsia="Times New Roman" w:hAnsi="Source Sans Pro"/>
          <w:b/>
          <w:smallCaps/>
          <w:color w:val="003C7D"/>
          <w:sz w:val="22"/>
          <w:szCs w:val="20"/>
          <w:lang w:eastAsia="pl-PL"/>
        </w:rPr>
      </w:pPr>
      <w:r w:rsidRPr="008A76F2">
        <w:rPr>
          <w:rFonts w:ascii="Source Sans Pro" w:eastAsia="Times New Roman" w:hAnsi="Source Sans Pro"/>
          <w:b/>
          <w:smallCaps/>
          <w:color w:val="003C7D"/>
          <w:sz w:val="22"/>
          <w:szCs w:val="20"/>
          <w:lang w:eastAsia="pl-PL"/>
        </w:rPr>
        <w:t>Wniosek</w:t>
      </w:r>
      <w:r w:rsidR="00840716">
        <w:rPr>
          <w:rFonts w:ascii="Source Sans Pro" w:eastAsia="Times New Roman" w:hAnsi="Source Sans Pro"/>
          <w:b/>
          <w:smallCaps/>
          <w:color w:val="003C7D"/>
          <w:sz w:val="22"/>
          <w:szCs w:val="20"/>
          <w:lang w:eastAsia="pl-PL"/>
        </w:rPr>
        <w:t xml:space="preserve"> o zawarcie umowy zlecenia </w:t>
      </w:r>
    </w:p>
    <w:p w14:paraId="23526977" w14:textId="11C25D50" w:rsidR="00282E0E" w:rsidRPr="008A76F2" w:rsidRDefault="00840716" w:rsidP="00282E0E">
      <w:pPr>
        <w:pStyle w:val="PZUNiebieskiiTahoma"/>
        <w:spacing w:line="276" w:lineRule="auto"/>
        <w:ind w:right="6"/>
        <w:rPr>
          <w:rFonts w:ascii="Source Sans Pro" w:eastAsia="Times New Roman" w:hAnsi="Source Sans Pro"/>
          <w:b/>
          <w:smallCaps/>
          <w:color w:val="003C7D"/>
          <w:sz w:val="22"/>
          <w:szCs w:val="20"/>
          <w:lang w:eastAsia="pl-PL"/>
        </w:rPr>
      </w:pPr>
      <w:r>
        <w:rPr>
          <w:rFonts w:ascii="Source Sans Pro" w:eastAsia="Times New Roman" w:hAnsi="Source Sans Pro"/>
          <w:b/>
          <w:smallCaps/>
          <w:color w:val="003C7D"/>
          <w:sz w:val="22"/>
          <w:szCs w:val="20"/>
          <w:lang w:eastAsia="pl-PL"/>
        </w:rPr>
        <w:t>o</w:t>
      </w:r>
      <w:r w:rsidR="00497688">
        <w:rPr>
          <w:rFonts w:ascii="Source Sans Pro" w:eastAsia="Times New Roman" w:hAnsi="Source Sans Pro"/>
          <w:b/>
          <w:smallCaps/>
          <w:color w:val="003C7D"/>
          <w:sz w:val="22"/>
          <w:szCs w:val="20"/>
          <w:lang w:eastAsia="pl-PL"/>
        </w:rPr>
        <w:t xml:space="preserve"> okresowe udzielanie gwarancji ubezpieczeniowych kontraktowych</w:t>
      </w:r>
    </w:p>
    <w:p w14:paraId="28A2A808" w14:textId="77777777" w:rsidR="00BA449D" w:rsidRDefault="00BA449D">
      <w:pPr>
        <w:rPr>
          <w:sz w:val="4"/>
          <w:szCs w:val="4"/>
        </w:rPr>
      </w:pPr>
    </w:p>
    <w:p w14:paraId="03BEA804" w14:textId="77777777" w:rsidR="00840716" w:rsidRDefault="00840716" w:rsidP="00840716">
      <w:pPr>
        <w:pStyle w:val="PZUNiebieskiiTahoma"/>
        <w:ind w:right="0"/>
        <w:rPr>
          <w:rFonts w:ascii="Source Sans Pro" w:hAnsi="Source Sans Pro"/>
          <w:b/>
          <w:color w:val="003C7D"/>
          <w:sz w:val="16"/>
          <w:szCs w:val="16"/>
        </w:rPr>
      </w:pPr>
    </w:p>
    <w:p w14:paraId="78012F85" w14:textId="7CD64515" w:rsidR="00C021D4" w:rsidRPr="002A33D7" w:rsidRDefault="00840716" w:rsidP="00840716">
      <w:pPr>
        <w:pStyle w:val="PZUNiebieskiiTahoma"/>
        <w:ind w:right="0"/>
        <w:rPr>
          <w:rFonts w:ascii="Source Sans Pro" w:hAnsi="Source Sans Pro"/>
          <w:bCs/>
          <w:i/>
          <w:iCs/>
          <w:color w:val="003C7D"/>
          <w:sz w:val="16"/>
          <w:szCs w:val="16"/>
        </w:rPr>
      </w:pPr>
      <w:bookmarkStart w:id="0" w:name="_Hlk224023744"/>
      <w:r w:rsidRPr="002A33D7">
        <w:rPr>
          <w:rFonts w:ascii="Source Sans Pro" w:hAnsi="Source Sans Pro"/>
          <w:bCs/>
          <w:i/>
          <w:iCs/>
          <w:color w:val="003C7D"/>
          <w:sz w:val="16"/>
          <w:szCs w:val="16"/>
        </w:rPr>
        <w:t>Prosimy wypełnić wszystkie rubryki</w:t>
      </w:r>
      <w:r w:rsidR="00935330">
        <w:rPr>
          <w:rFonts w:ascii="Source Sans Pro" w:hAnsi="Source Sans Pro"/>
          <w:bCs/>
          <w:i/>
          <w:iCs/>
          <w:color w:val="003C7D"/>
          <w:sz w:val="16"/>
          <w:szCs w:val="16"/>
        </w:rPr>
        <w:t xml:space="preserve"> lub wpisać „nie dotyczy” oraz</w:t>
      </w:r>
      <w:r w:rsidRPr="002A33D7">
        <w:rPr>
          <w:rFonts w:ascii="Source Sans Pro" w:hAnsi="Source Sans Pro"/>
          <w:bCs/>
          <w:i/>
          <w:iCs/>
          <w:color w:val="003C7D"/>
          <w:sz w:val="16"/>
          <w:szCs w:val="16"/>
        </w:rPr>
        <w:t xml:space="preserve"> zaznaczyć właściwe pola. W przypadku zbyt małej ilości miejsca w danej rubryce prosimy przedstawić informacje w formie załącznika</w:t>
      </w:r>
    </w:p>
    <w:bookmarkEnd w:id="0"/>
    <w:p w14:paraId="1A508D54" w14:textId="77777777" w:rsidR="00840716" w:rsidRPr="008A76F2" w:rsidRDefault="00840716">
      <w:pPr>
        <w:rPr>
          <w:sz w:val="4"/>
          <w:szCs w:val="4"/>
        </w:rPr>
      </w:pPr>
    </w:p>
    <w:tbl>
      <w:tblPr>
        <w:tblW w:w="5027" w:type="pct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13"/>
        <w:gridCol w:w="49"/>
        <w:gridCol w:w="18"/>
        <w:gridCol w:w="13"/>
        <w:gridCol w:w="13"/>
        <w:gridCol w:w="14"/>
        <w:gridCol w:w="2"/>
        <w:gridCol w:w="7"/>
        <w:gridCol w:w="239"/>
        <w:gridCol w:w="405"/>
        <w:gridCol w:w="6"/>
        <w:gridCol w:w="38"/>
        <w:gridCol w:w="170"/>
        <w:gridCol w:w="471"/>
        <w:gridCol w:w="20"/>
        <w:gridCol w:w="51"/>
        <w:gridCol w:w="115"/>
        <w:gridCol w:w="33"/>
        <w:gridCol w:w="53"/>
        <w:gridCol w:w="126"/>
        <w:gridCol w:w="208"/>
        <w:gridCol w:w="11"/>
        <w:gridCol w:w="51"/>
        <w:gridCol w:w="55"/>
        <w:gridCol w:w="40"/>
        <w:gridCol w:w="40"/>
        <w:gridCol w:w="86"/>
        <w:gridCol w:w="104"/>
        <w:gridCol w:w="33"/>
        <w:gridCol w:w="24"/>
        <w:gridCol w:w="62"/>
        <w:gridCol w:w="120"/>
        <w:gridCol w:w="33"/>
        <w:gridCol w:w="95"/>
        <w:gridCol w:w="51"/>
        <w:gridCol w:w="102"/>
        <w:gridCol w:w="51"/>
        <w:gridCol w:w="31"/>
        <w:gridCol w:w="192"/>
        <w:gridCol w:w="7"/>
        <w:gridCol w:w="37"/>
        <w:gridCol w:w="91"/>
        <w:gridCol w:w="77"/>
        <w:gridCol w:w="40"/>
        <w:gridCol w:w="46"/>
        <w:gridCol w:w="18"/>
        <w:gridCol w:w="99"/>
        <w:gridCol w:w="15"/>
        <w:gridCol w:w="195"/>
        <w:gridCol w:w="142"/>
        <w:gridCol w:w="40"/>
        <w:gridCol w:w="95"/>
        <w:gridCol w:w="175"/>
        <w:gridCol w:w="51"/>
        <w:gridCol w:w="128"/>
        <w:gridCol w:w="98"/>
        <w:gridCol w:w="15"/>
        <w:gridCol w:w="47"/>
        <w:gridCol w:w="135"/>
        <w:gridCol w:w="44"/>
        <w:gridCol w:w="9"/>
        <w:gridCol w:w="11"/>
        <w:gridCol w:w="44"/>
        <w:gridCol w:w="104"/>
        <w:gridCol w:w="13"/>
        <w:gridCol w:w="77"/>
        <w:gridCol w:w="253"/>
        <w:gridCol w:w="11"/>
        <w:gridCol w:w="9"/>
        <w:gridCol w:w="85"/>
        <w:gridCol w:w="195"/>
        <w:gridCol w:w="53"/>
        <w:gridCol w:w="188"/>
        <w:gridCol w:w="241"/>
        <w:gridCol w:w="14"/>
        <w:gridCol w:w="53"/>
        <w:gridCol w:w="165"/>
        <w:gridCol w:w="45"/>
        <w:gridCol w:w="40"/>
        <w:gridCol w:w="10"/>
        <w:gridCol w:w="130"/>
        <w:gridCol w:w="13"/>
        <w:gridCol w:w="66"/>
        <w:gridCol w:w="5"/>
        <w:gridCol w:w="24"/>
        <w:gridCol w:w="100"/>
        <w:gridCol w:w="97"/>
        <w:gridCol w:w="64"/>
        <w:gridCol w:w="104"/>
        <w:gridCol w:w="219"/>
        <w:gridCol w:w="71"/>
        <w:gridCol w:w="194"/>
        <w:gridCol w:w="3"/>
        <w:gridCol w:w="188"/>
        <w:gridCol w:w="26"/>
        <w:gridCol w:w="20"/>
        <w:gridCol w:w="25"/>
        <w:gridCol w:w="117"/>
        <w:gridCol w:w="35"/>
        <w:gridCol w:w="46"/>
        <w:gridCol w:w="102"/>
        <w:gridCol w:w="69"/>
        <w:gridCol w:w="232"/>
        <w:gridCol w:w="166"/>
        <w:gridCol w:w="27"/>
        <w:gridCol w:w="124"/>
        <w:gridCol w:w="320"/>
        <w:gridCol w:w="40"/>
        <w:gridCol w:w="73"/>
        <w:gridCol w:w="197"/>
        <w:gridCol w:w="181"/>
        <w:gridCol w:w="73"/>
        <w:gridCol w:w="529"/>
        <w:gridCol w:w="617"/>
      </w:tblGrid>
      <w:tr w:rsidR="00282E0E" w:rsidRPr="008A76F2" w14:paraId="2C4537E7" w14:textId="77777777" w:rsidTr="004F5D06">
        <w:tc>
          <w:tcPr>
            <w:tcW w:w="5000" w:type="pct"/>
            <w:gridSpan w:val="114"/>
          </w:tcPr>
          <w:p w14:paraId="68875E9A" w14:textId="77777777" w:rsidR="00282E0E" w:rsidRPr="00034C4A" w:rsidRDefault="00282E0E">
            <w:pPr>
              <w:rPr>
                <w:strike/>
                <w:sz w:val="3"/>
                <w:szCs w:val="3"/>
              </w:rPr>
            </w:pPr>
          </w:p>
        </w:tc>
      </w:tr>
      <w:tr w:rsidR="00160155" w:rsidRPr="008A76F2" w14:paraId="17D83D8C" w14:textId="77777777" w:rsidTr="00FC089D">
        <w:tc>
          <w:tcPr>
            <w:tcW w:w="5000" w:type="pct"/>
            <w:gridSpan w:val="114"/>
          </w:tcPr>
          <w:p w14:paraId="7148FB29" w14:textId="77777777" w:rsidR="00160155" w:rsidRPr="00034C4A" w:rsidRDefault="00160155">
            <w:pPr>
              <w:rPr>
                <w:strike/>
                <w:sz w:val="3"/>
                <w:szCs w:val="3"/>
              </w:rPr>
            </w:pPr>
          </w:p>
        </w:tc>
      </w:tr>
      <w:tr w:rsidR="00160155" w:rsidRPr="008A76F2" w14:paraId="4787EED6" w14:textId="77777777" w:rsidTr="00FC089D">
        <w:tc>
          <w:tcPr>
            <w:tcW w:w="5000" w:type="pct"/>
            <w:gridSpan w:val="114"/>
          </w:tcPr>
          <w:p w14:paraId="57A74827" w14:textId="45A0A18A" w:rsidR="00160155" w:rsidRPr="00160155" w:rsidRDefault="00160155">
            <w:r w:rsidRPr="00DE5C6B">
              <w:rPr>
                <w:b/>
                <w:bCs/>
              </w:rPr>
              <w:t>WNIOSKODAWCA</w:t>
            </w:r>
            <w:r>
              <w:t xml:space="preserve"> (nazwa, adres, NIP, REGON)</w:t>
            </w:r>
          </w:p>
        </w:tc>
      </w:tr>
      <w:tr w:rsidR="00160155" w:rsidRPr="008A76F2" w14:paraId="3AAB2602" w14:textId="77777777" w:rsidTr="004F5D06">
        <w:tc>
          <w:tcPr>
            <w:tcW w:w="5000" w:type="pct"/>
            <w:gridSpan w:val="114"/>
            <w:tcBorders>
              <w:bottom w:val="single" w:sz="4" w:space="0" w:color="002060"/>
            </w:tcBorders>
          </w:tcPr>
          <w:p w14:paraId="3D67300D" w14:textId="77777777" w:rsidR="00160155" w:rsidRPr="00034C4A" w:rsidRDefault="00160155">
            <w:pPr>
              <w:rPr>
                <w:strike/>
                <w:sz w:val="3"/>
                <w:szCs w:val="3"/>
              </w:rPr>
            </w:pPr>
          </w:p>
        </w:tc>
      </w:tr>
      <w:tr w:rsidR="00160155" w:rsidRPr="008A76F2" w14:paraId="0CCB9D62" w14:textId="77777777" w:rsidTr="00705344">
        <w:trPr>
          <w:trHeight w:val="851"/>
        </w:trPr>
        <w:tc>
          <w:tcPr>
            <w:tcW w:w="5000" w:type="pct"/>
            <w:gridSpan w:val="11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8A2E8D9" w14:textId="42D3F4DE" w:rsidR="00160155" w:rsidRPr="009B3E30" w:rsidRDefault="00160155" w:rsidP="00160155">
            <w:pPr>
              <w:jc w:val="both"/>
              <w:rPr>
                <w:strike/>
              </w:rPr>
            </w:pPr>
            <w:r w:rsidRPr="009B3E30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9B3E30">
              <w:instrText xml:space="preserve"> FORMTEXT </w:instrText>
            </w:r>
            <w:r w:rsidRPr="009B3E30">
              <w:fldChar w:fldCharType="separate"/>
            </w:r>
            <w:r w:rsidRPr="009B3E30">
              <w:rPr>
                <w:noProof/>
              </w:rPr>
              <w:t> </w:t>
            </w:r>
            <w:r w:rsidRPr="009B3E30">
              <w:rPr>
                <w:noProof/>
              </w:rPr>
              <w:t> </w:t>
            </w:r>
            <w:r w:rsidRPr="009B3E30">
              <w:rPr>
                <w:noProof/>
              </w:rPr>
              <w:t> </w:t>
            </w:r>
            <w:r w:rsidRPr="009B3E30">
              <w:rPr>
                <w:noProof/>
              </w:rPr>
              <w:t> </w:t>
            </w:r>
            <w:r w:rsidRPr="009B3E30">
              <w:rPr>
                <w:noProof/>
              </w:rPr>
              <w:t> </w:t>
            </w:r>
            <w:r w:rsidRPr="009B3E30">
              <w:fldChar w:fldCharType="end"/>
            </w:r>
          </w:p>
        </w:tc>
      </w:tr>
      <w:tr w:rsidR="00160155" w:rsidRPr="008A76F2" w14:paraId="6B896BBB" w14:textId="77777777" w:rsidTr="004F5D06">
        <w:tc>
          <w:tcPr>
            <w:tcW w:w="5000" w:type="pct"/>
            <w:gridSpan w:val="114"/>
            <w:tcBorders>
              <w:bottom w:val="single" w:sz="8" w:space="0" w:color="002060"/>
            </w:tcBorders>
          </w:tcPr>
          <w:p w14:paraId="0FF2AAA6" w14:textId="77777777" w:rsidR="00160155" w:rsidRPr="00034C4A" w:rsidRDefault="00160155">
            <w:pPr>
              <w:rPr>
                <w:strike/>
                <w:sz w:val="3"/>
                <w:szCs w:val="3"/>
              </w:rPr>
            </w:pPr>
          </w:p>
        </w:tc>
      </w:tr>
      <w:tr w:rsidR="00160155" w:rsidRPr="008A76F2" w14:paraId="1512D3CA" w14:textId="77777777" w:rsidTr="004F5D06">
        <w:tc>
          <w:tcPr>
            <w:tcW w:w="5000" w:type="pct"/>
            <w:gridSpan w:val="114"/>
            <w:tcBorders>
              <w:top w:val="single" w:sz="8" w:space="0" w:color="002060"/>
            </w:tcBorders>
          </w:tcPr>
          <w:p w14:paraId="47CCC0F2" w14:textId="77777777" w:rsidR="00160155" w:rsidRPr="00034C4A" w:rsidRDefault="00160155">
            <w:pPr>
              <w:rPr>
                <w:strike/>
                <w:sz w:val="3"/>
                <w:szCs w:val="3"/>
              </w:rPr>
            </w:pPr>
          </w:p>
        </w:tc>
      </w:tr>
      <w:tr w:rsidR="00160155" w:rsidRPr="008A76F2" w14:paraId="1837AD68" w14:textId="77777777" w:rsidTr="004F5D06">
        <w:tc>
          <w:tcPr>
            <w:tcW w:w="5000" w:type="pct"/>
            <w:gridSpan w:val="114"/>
          </w:tcPr>
          <w:p w14:paraId="3CC622F4" w14:textId="6A4CEA1E" w:rsidR="00160155" w:rsidRPr="00F303B3" w:rsidRDefault="00497688">
            <w:pPr>
              <w:rPr>
                <w:b/>
                <w:bCs/>
              </w:rPr>
            </w:pPr>
            <w:r>
              <w:rPr>
                <w:b/>
                <w:bCs/>
              </w:rPr>
              <w:t>PRZEDMIOT WNIOSKU</w:t>
            </w:r>
          </w:p>
        </w:tc>
      </w:tr>
      <w:tr w:rsidR="00160155" w:rsidRPr="001162DE" w14:paraId="1E54AB8E" w14:textId="77777777" w:rsidTr="004F5D06">
        <w:tc>
          <w:tcPr>
            <w:tcW w:w="5000" w:type="pct"/>
            <w:gridSpan w:val="114"/>
          </w:tcPr>
          <w:p w14:paraId="57BA3A1F" w14:textId="77777777" w:rsidR="00160155" w:rsidRPr="001162DE" w:rsidRDefault="00160155">
            <w:pPr>
              <w:rPr>
                <w:sz w:val="3"/>
                <w:szCs w:val="3"/>
              </w:rPr>
            </w:pPr>
          </w:p>
        </w:tc>
      </w:tr>
      <w:tr w:rsidR="001162DE" w:rsidRPr="001162DE" w14:paraId="69F75B1B" w14:textId="77777777" w:rsidTr="006D7144">
        <w:sdt>
          <w:sdtPr>
            <w:id w:val="-506193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" w:type="pct"/>
                <w:gridSpan w:val="8"/>
                <w:vAlign w:val="center"/>
              </w:tcPr>
              <w:p w14:paraId="5183918F" w14:textId="1D48B7A7" w:rsidR="001162DE" w:rsidRPr="001162DE" w:rsidRDefault="001162DE" w:rsidP="001162DE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03" w:type="pct"/>
            <w:gridSpan w:val="15"/>
            <w:vAlign w:val="center"/>
          </w:tcPr>
          <w:p w14:paraId="3B22337A" w14:textId="3D6FC49C" w:rsidR="001162DE" w:rsidRPr="001162DE" w:rsidRDefault="001162DE">
            <w:r>
              <w:t>Umowa okresowa</w:t>
            </w:r>
          </w:p>
        </w:tc>
        <w:tc>
          <w:tcPr>
            <w:tcW w:w="100" w:type="pct"/>
            <w:gridSpan w:val="4"/>
            <w:vAlign w:val="center"/>
          </w:tcPr>
          <w:p w14:paraId="2A1D92FB" w14:textId="77777777" w:rsidR="001162DE" w:rsidRPr="001162DE" w:rsidRDefault="001162DE"/>
        </w:tc>
        <w:tc>
          <w:tcPr>
            <w:tcW w:w="101" w:type="pct"/>
            <w:gridSpan w:val="4"/>
            <w:vAlign w:val="center"/>
          </w:tcPr>
          <w:p w14:paraId="4B9C81D9" w14:textId="77777777" w:rsidR="001162DE" w:rsidRPr="001162DE" w:rsidRDefault="001162DE"/>
        </w:tc>
        <w:sdt>
          <w:sdtPr>
            <w:id w:val="1750698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" w:type="pct"/>
                <w:gridSpan w:val="6"/>
                <w:vAlign w:val="center"/>
              </w:tcPr>
              <w:p w14:paraId="5D77D561" w14:textId="19BB6364" w:rsidR="001162DE" w:rsidRPr="001162DE" w:rsidRDefault="001162DE" w:rsidP="001162DE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3497" w:type="pct"/>
            <w:gridSpan w:val="77"/>
            <w:vAlign w:val="center"/>
          </w:tcPr>
          <w:p w14:paraId="4BE6A290" w14:textId="33FCC047" w:rsidR="001162DE" w:rsidRPr="001162DE" w:rsidRDefault="001162DE">
            <w:r>
              <w:t>Aneks do umowy okresowej</w:t>
            </w:r>
          </w:p>
        </w:tc>
      </w:tr>
      <w:tr w:rsidR="00497688" w:rsidRPr="008A76F2" w14:paraId="2E9D5D18" w14:textId="77777777" w:rsidTr="004F5D06">
        <w:tc>
          <w:tcPr>
            <w:tcW w:w="5000" w:type="pct"/>
            <w:gridSpan w:val="114"/>
          </w:tcPr>
          <w:p w14:paraId="0BA40696" w14:textId="77777777" w:rsidR="00497688" w:rsidRPr="001162DE" w:rsidRDefault="00497688">
            <w:pPr>
              <w:rPr>
                <w:sz w:val="3"/>
                <w:szCs w:val="3"/>
              </w:rPr>
            </w:pPr>
          </w:p>
        </w:tc>
      </w:tr>
      <w:tr w:rsidR="009C1AA6" w:rsidRPr="008A76F2" w14:paraId="6760E3FE" w14:textId="77777777" w:rsidTr="006D7144">
        <w:trPr>
          <w:trHeight w:val="255"/>
        </w:trPr>
        <w:tc>
          <w:tcPr>
            <w:tcW w:w="1606" w:type="pct"/>
            <w:gridSpan w:val="40"/>
            <w:tcBorders>
              <w:right w:val="single" w:sz="2" w:space="0" w:color="002060"/>
            </w:tcBorders>
            <w:vAlign w:val="center"/>
          </w:tcPr>
          <w:p w14:paraId="51BE8282" w14:textId="428E8793" w:rsidR="00705344" w:rsidRPr="00705344" w:rsidRDefault="00705344">
            <w:pPr>
              <w:rPr>
                <w:strike/>
              </w:rPr>
            </w:pPr>
            <w:r>
              <w:t>Wnioskowana kwota limitu dla gwarancji</w:t>
            </w:r>
          </w:p>
        </w:tc>
        <w:tc>
          <w:tcPr>
            <w:tcW w:w="3394" w:type="pct"/>
            <w:gridSpan w:val="74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1B27C8B" w14:textId="494C6223" w:rsidR="00705344" w:rsidRPr="00705344" w:rsidRDefault="00705344">
            <w:pPr>
              <w:rPr>
                <w:strike/>
              </w:rPr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705344" w:rsidRPr="008A76F2" w14:paraId="218AA9E9" w14:textId="77777777" w:rsidTr="004F5D06">
        <w:tc>
          <w:tcPr>
            <w:tcW w:w="5000" w:type="pct"/>
            <w:gridSpan w:val="114"/>
          </w:tcPr>
          <w:p w14:paraId="1F73337B" w14:textId="77777777" w:rsidR="00705344" w:rsidRPr="00034C4A" w:rsidRDefault="00705344">
            <w:pPr>
              <w:rPr>
                <w:strike/>
                <w:sz w:val="3"/>
                <w:szCs w:val="3"/>
              </w:rPr>
            </w:pPr>
          </w:p>
        </w:tc>
      </w:tr>
      <w:tr w:rsidR="001162DE" w:rsidRPr="008A76F2" w14:paraId="1F1877E7" w14:textId="77777777" w:rsidTr="00DD6A00">
        <w:sdt>
          <w:sdtPr>
            <w:id w:val="7118412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4" w:type="pct"/>
                <w:gridSpan w:val="2"/>
                <w:vAlign w:val="center"/>
              </w:tcPr>
              <w:p w14:paraId="3786A875" w14:textId="54BA7CED" w:rsidR="00705344" w:rsidRPr="004535B3" w:rsidRDefault="00705344" w:rsidP="00705344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40" w:type="pct"/>
            <w:gridSpan w:val="13"/>
            <w:vAlign w:val="center"/>
          </w:tcPr>
          <w:p w14:paraId="2CA9BBE3" w14:textId="44250E07" w:rsidR="00705344" w:rsidRPr="00497688" w:rsidRDefault="00705344">
            <w:r>
              <w:t>zapłaty wadium</w:t>
            </w:r>
          </w:p>
        </w:tc>
        <w:tc>
          <w:tcPr>
            <w:tcW w:w="265" w:type="pct"/>
            <w:gridSpan w:val="6"/>
            <w:vAlign w:val="center"/>
          </w:tcPr>
          <w:p w14:paraId="4CD0B11F" w14:textId="77777777" w:rsidR="00705344" w:rsidRPr="00497688" w:rsidRDefault="00705344"/>
        </w:tc>
        <w:sdt>
          <w:sdtPr>
            <w:id w:val="1010004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1" w:type="pct"/>
                <w:gridSpan w:val="9"/>
                <w:vAlign w:val="center"/>
              </w:tcPr>
              <w:p w14:paraId="78D9A99E" w14:textId="4F4D75A7" w:rsidR="00705344" w:rsidRPr="004535B3" w:rsidRDefault="00705344" w:rsidP="00705344">
                <w:pPr>
                  <w:jc w:val="center"/>
                </w:pPr>
                <w:r w:rsidRPr="004535B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445" w:type="pct"/>
            <w:gridSpan w:val="42"/>
            <w:vAlign w:val="center"/>
          </w:tcPr>
          <w:p w14:paraId="27671585" w14:textId="01CB3156" w:rsidR="00705344" w:rsidRPr="00497688" w:rsidRDefault="00705344">
            <w:r>
              <w:t>należytego wykonania kontraktu</w:t>
            </w:r>
          </w:p>
        </w:tc>
        <w:tc>
          <w:tcPr>
            <w:tcW w:w="407" w:type="pct"/>
            <w:gridSpan w:val="10"/>
            <w:vAlign w:val="center"/>
          </w:tcPr>
          <w:p w14:paraId="2E3A0834" w14:textId="77777777" w:rsidR="00705344" w:rsidRPr="00497688" w:rsidRDefault="00705344"/>
        </w:tc>
        <w:sdt>
          <w:sdtPr>
            <w:id w:val="3726603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8" w:type="pct"/>
                <w:gridSpan w:val="7"/>
                <w:vAlign w:val="center"/>
              </w:tcPr>
              <w:p w14:paraId="193464C1" w14:textId="18268CDE" w:rsidR="00705344" w:rsidRPr="004535B3" w:rsidRDefault="00705344" w:rsidP="00705344">
                <w:pPr>
                  <w:jc w:val="center"/>
                </w:pPr>
                <w:r w:rsidRPr="004535B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670" w:type="pct"/>
            <w:gridSpan w:val="25"/>
            <w:vAlign w:val="center"/>
          </w:tcPr>
          <w:p w14:paraId="7344525C" w14:textId="5AF1C055" w:rsidR="00705344" w:rsidRPr="00B00574" w:rsidRDefault="00705344">
            <w:r w:rsidRPr="00B00574">
              <w:t>właściwego usunięcia wad lub usterek</w:t>
            </w:r>
          </w:p>
        </w:tc>
      </w:tr>
      <w:tr w:rsidR="00497688" w:rsidRPr="008A76F2" w14:paraId="7BD79C97" w14:textId="77777777" w:rsidTr="004F5D06">
        <w:tc>
          <w:tcPr>
            <w:tcW w:w="5000" w:type="pct"/>
            <w:gridSpan w:val="114"/>
          </w:tcPr>
          <w:p w14:paraId="47BB69D3" w14:textId="77777777" w:rsidR="00497688" w:rsidRPr="00034C4A" w:rsidRDefault="00497688">
            <w:pPr>
              <w:rPr>
                <w:strike/>
                <w:sz w:val="3"/>
                <w:szCs w:val="3"/>
              </w:rPr>
            </w:pPr>
          </w:p>
        </w:tc>
      </w:tr>
      <w:tr w:rsidR="009C1AA6" w:rsidRPr="008A76F2" w14:paraId="4133C257" w14:textId="77777777" w:rsidTr="006D7144">
        <w:sdt>
          <w:sdtPr>
            <w:id w:val="-934976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4" w:type="pct"/>
                <w:gridSpan w:val="2"/>
                <w:vAlign w:val="center"/>
              </w:tcPr>
              <w:p w14:paraId="391EC8A0" w14:textId="027AFEC8" w:rsidR="00705344" w:rsidRPr="004535B3" w:rsidRDefault="00705344" w:rsidP="00705344">
                <w:pPr>
                  <w:jc w:val="center"/>
                </w:pPr>
                <w:r w:rsidRPr="004535B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627" w:type="pct"/>
            <w:gridSpan w:val="45"/>
            <w:vAlign w:val="center"/>
          </w:tcPr>
          <w:p w14:paraId="1457E32F" w14:textId="5E7856E8" w:rsidR="00705344" w:rsidRPr="00B00574" w:rsidRDefault="00705344">
            <w:r w:rsidRPr="00B00574">
              <w:t>należytego wykonania umowy i usunięcia wad</w:t>
            </w:r>
          </w:p>
        </w:tc>
        <w:tc>
          <w:tcPr>
            <w:tcW w:w="1330" w:type="pct"/>
            <w:gridSpan w:val="35"/>
            <w:vAlign w:val="center"/>
          </w:tcPr>
          <w:p w14:paraId="596DCDEC" w14:textId="77777777" w:rsidR="00705344" w:rsidRPr="00B00574" w:rsidRDefault="00705344"/>
        </w:tc>
        <w:sdt>
          <w:sdtPr>
            <w:id w:val="16180271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8" w:type="pct"/>
                <w:gridSpan w:val="7"/>
                <w:vAlign w:val="center"/>
              </w:tcPr>
              <w:p w14:paraId="60EF2B96" w14:textId="34BF9F1E" w:rsidR="00705344" w:rsidRPr="004535B3" w:rsidRDefault="00705344" w:rsidP="00705344">
                <w:pPr>
                  <w:jc w:val="center"/>
                </w:pPr>
                <w:r w:rsidRPr="004535B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670" w:type="pct"/>
            <w:gridSpan w:val="25"/>
            <w:vAlign w:val="center"/>
          </w:tcPr>
          <w:p w14:paraId="3CD7E332" w14:textId="2D011CF4" w:rsidR="00705344" w:rsidRPr="00B00574" w:rsidRDefault="00705344">
            <w:r>
              <w:t>zwrotu zaliczki</w:t>
            </w:r>
          </w:p>
        </w:tc>
      </w:tr>
      <w:tr w:rsidR="00497688" w:rsidRPr="008A76F2" w14:paraId="125B1C5B" w14:textId="77777777" w:rsidTr="004F5D06">
        <w:tc>
          <w:tcPr>
            <w:tcW w:w="5000" w:type="pct"/>
            <w:gridSpan w:val="114"/>
          </w:tcPr>
          <w:p w14:paraId="7198EA22" w14:textId="77777777" w:rsidR="00497688" w:rsidRPr="00034C4A" w:rsidRDefault="00497688">
            <w:pPr>
              <w:rPr>
                <w:strike/>
                <w:sz w:val="3"/>
                <w:szCs w:val="3"/>
              </w:rPr>
            </w:pPr>
          </w:p>
        </w:tc>
      </w:tr>
      <w:tr w:rsidR="00D942CC" w:rsidRPr="00D942CC" w14:paraId="198BB782" w14:textId="77777777" w:rsidTr="004F5D06">
        <w:tc>
          <w:tcPr>
            <w:tcW w:w="5000" w:type="pct"/>
            <w:gridSpan w:val="114"/>
            <w:tcBorders>
              <w:bottom w:val="single" w:sz="8" w:space="0" w:color="002060"/>
            </w:tcBorders>
          </w:tcPr>
          <w:p w14:paraId="40084D56" w14:textId="77777777" w:rsidR="00D942CC" w:rsidRPr="00D942CC" w:rsidRDefault="00D942CC">
            <w:pPr>
              <w:rPr>
                <w:strike/>
                <w:sz w:val="3"/>
                <w:szCs w:val="3"/>
              </w:rPr>
            </w:pPr>
          </w:p>
        </w:tc>
      </w:tr>
      <w:tr w:rsidR="00D942CC" w:rsidRPr="008A76F2" w14:paraId="4A2125DD" w14:textId="77777777" w:rsidTr="004F5D06">
        <w:tc>
          <w:tcPr>
            <w:tcW w:w="5000" w:type="pct"/>
            <w:gridSpan w:val="114"/>
            <w:tcBorders>
              <w:top w:val="single" w:sz="8" w:space="0" w:color="002060"/>
            </w:tcBorders>
          </w:tcPr>
          <w:p w14:paraId="7BD8E048" w14:textId="77777777" w:rsidR="00D942CC" w:rsidRPr="00D942CC" w:rsidRDefault="00D942CC">
            <w:pPr>
              <w:rPr>
                <w:strike/>
                <w:sz w:val="3"/>
                <w:szCs w:val="3"/>
              </w:rPr>
            </w:pPr>
          </w:p>
        </w:tc>
      </w:tr>
      <w:tr w:rsidR="00527D34" w:rsidRPr="008A76F2" w14:paraId="41F5A64D" w14:textId="77777777" w:rsidTr="004F5D06">
        <w:tc>
          <w:tcPr>
            <w:tcW w:w="5000" w:type="pct"/>
            <w:gridSpan w:val="114"/>
          </w:tcPr>
          <w:p w14:paraId="7F718B30" w14:textId="49264746" w:rsidR="00527D34" w:rsidRPr="00C331AE" w:rsidRDefault="00CA5435">
            <w:pPr>
              <w:rPr>
                <w:b/>
                <w:bCs/>
              </w:rPr>
            </w:pPr>
            <w:r w:rsidRPr="00CA5435">
              <w:rPr>
                <w:b/>
                <w:bCs/>
              </w:rPr>
              <w:t>DO WNIOSKU ZAŁĄCZAM</w:t>
            </w:r>
          </w:p>
        </w:tc>
      </w:tr>
      <w:tr w:rsidR="00D942CC" w:rsidRPr="008A76F2" w14:paraId="2368C547" w14:textId="77777777" w:rsidTr="004F5D06">
        <w:tc>
          <w:tcPr>
            <w:tcW w:w="5000" w:type="pct"/>
            <w:gridSpan w:val="114"/>
          </w:tcPr>
          <w:p w14:paraId="6AE9B8F0" w14:textId="77777777" w:rsidR="00D942CC" w:rsidRPr="00C331AE" w:rsidRDefault="00D942CC">
            <w:pPr>
              <w:rPr>
                <w:sz w:val="3"/>
                <w:szCs w:val="3"/>
              </w:rPr>
            </w:pPr>
          </w:p>
        </w:tc>
      </w:tr>
      <w:tr w:rsidR="005E2E15" w:rsidRPr="008A76F2" w14:paraId="4B6D1D2E" w14:textId="77777777" w:rsidTr="00B26E0A">
        <w:sdt>
          <w:sdtPr>
            <w:id w:val="-1472136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" w:type="pct"/>
                <w:vAlign w:val="center"/>
              </w:tcPr>
              <w:p w14:paraId="09C0DADE" w14:textId="71AD33F3" w:rsidR="005E2E15" w:rsidRPr="004535B3" w:rsidRDefault="005E2E15" w:rsidP="002C3E0A">
                <w:pPr>
                  <w:jc w:val="center"/>
                </w:pPr>
                <w:r w:rsidRPr="004535B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858" w:type="pct"/>
            <w:gridSpan w:val="113"/>
            <w:vAlign w:val="center"/>
          </w:tcPr>
          <w:p w14:paraId="0CB65F27" w14:textId="50B2ED39" w:rsidR="005E2E15" w:rsidRPr="00C331AE" w:rsidRDefault="005E2E15">
            <w:r w:rsidRPr="008A76F2">
              <w:rPr>
                <w:sz w:val="16"/>
                <w:szCs w:val="16"/>
              </w:rPr>
              <w:t>aktualny statut</w:t>
            </w:r>
            <w:r>
              <w:rPr>
                <w:sz w:val="16"/>
                <w:szCs w:val="16"/>
              </w:rPr>
              <w:t>/</w:t>
            </w:r>
            <w:r w:rsidRPr="002A33D7">
              <w:rPr>
                <w:sz w:val="16"/>
                <w:szCs w:val="16"/>
              </w:rPr>
              <w:t>umow</w:t>
            </w:r>
            <w:r>
              <w:rPr>
                <w:sz w:val="16"/>
                <w:szCs w:val="16"/>
              </w:rPr>
              <w:t>ę</w:t>
            </w:r>
            <w:r w:rsidRPr="002A33D7">
              <w:rPr>
                <w:sz w:val="16"/>
                <w:szCs w:val="16"/>
              </w:rPr>
              <w:t xml:space="preserve"> spółki</w:t>
            </w:r>
          </w:p>
        </w:tc>
      </w:tr>
      <w:tr w:rsidR="00D942CC" w:rsidRPr="008A76F2" w14:paraId="50933429" w14:textId="77777777" w:rsidTr="004F5D06">
        <w:tc>
          <w:tcPr>
            <w:tcW w:w="5000" w:type="pct"/>
            <w:gridSpan w:val="114"/>
          </w:tcPr>
          <w:p w14:paraId="49BC1C37" w14:textId="77777777" w:rsidR="00D942CC" w:rsidRPr="00C331AE" w:rsidRDefault="00D942CC">
            <w:pPr>
              <w:rPr>
                <w:sz w:val="3"/>
                <w:szCs w:val="3"/>
              </w:rPr>
            </w:pPr>
          </w:p>
        </w:tc>
      </w:tr>
      <w:tr w:rsidR="009C1AA6" w:rsidRPr="008A76F2" w14:paraId="02D22454" w14:textId="77777777" w:rsidTr="00B26E0A">
        <w:sdt>
          <w:sdtPr>
            <w:id w:val="-9870880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" w:type="pct"/>
                <w:vAlign w:val="center"/>
              </w:tcPr>
              <w:p w14:paraId="007E8CC1" w14:textId="7ECBA5C8" w:rsidR="00103DF9" w:rsidRPr="004535B3" w:rsidRDefault="004535B3" w:rsidP="002C3E0A">
                <w:pPr>
                  <w:jc w:val="center"/>
                </w:pPr>
                <w:r w:rsidRPr="004535B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579" w:type="pct"/>
            <w:gridSpan w:val="112"/>
            <w:vAlign w:val="center"/>
          </w:tcPr>
          <w:p w14:paraId="302C1895" w14:textId="7DA7FDDB" w:rsidR="00103DF9" w:rsidRPr="002C3E0A" w:rsidRDefault="00103DF9" w:rsidP="002C3E0A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aktualne z</w:t>
            </w:r>
            <w:r w:rsidRPr="002A33D7">
              <w:rPr>
                <w:sz w:val="16"/>
                <w:szCs w:val="16"/>
              </w:rPr>
              <w:t>aświadczenia z ZUS i Urzędu Skarbowego o niezaleganiu z płatnościami wystawione nie wcześniej niż 3 miesiące od daty złożenia wniosku</w:t>
            </w:r>
          </w:p>
        </w:tc>
        <w:tc>
          <w:tcPr>
            <w:tcW w:w="279" w:type="pct"/>
          </w:tcPr>
          <w:p w14:paraId="7EB8639B" w14:textId="32429C49" w:rsidR="00103DF9" w:rsidRPr="00C331AE" w:rsidRDefault="00103DF9"/>
        </w:tc>
      </w:tr>
      <w:tr w:rsidR="00D942CC" w:rsidRPr="00C331AE" w14:paraId="37BEE85E" w14:textId="77777777" w:rsidTr="004F5D06">
        <w:tc>
          <w:tcPr>
            <w:tcW w:w="5000" w:type="pct"/>
            <w:gridSpan w:val="114"/>
          </w:tcPr>
          <w:p w14:paraId="6AC236D8" w14:textId="77777777" w:rsidR="00D942CC" w:rsidRPr="00C331AE" w:rsidRDefault="00D942CC">
            <w:pPr>
              <w:rPr>
                <w:sz w:val="3"/>
                <w:szCs w:val="3"/>
              </w:rPr>
            </w:pPr>
          </w:p>
        </w:tc>
      </w:tr>
      <w:tr w:rsidR="00EB29AC" w:rsidRPr="008A76F2" w14:paraId="7649A402" w14:textId="77777777" w:rsidTr="00B26E0A">
        <w:sdt>
          <w:sdtPr>
            <w:id w:val="-2117673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" w:type="pct"/>
                <w:vAlign w:val="center"/>
              </w:tcPr>
              <w:p w14:paraId="509A86A9" w14:textId="7A8F0BC4" w:rsidR="00103DF9" w:rsidRPr="004535B3" w:rsidRDefault="004535B3" w:rsidP="002C3E0A">
                <w:pPr>
                  <w:jc w:val="center"/>
                </w:pPr>
                <w:r w:rsidRPr="004535B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858" w:type="pct"/>
            <w:gridSpan w:val="113"/>
            <w:vAlign w:val="center"/>
          </w:tcPr>
          <w:p w14:paraId="3F1DD38D" w14:textId="5493A469" w:rsidR="00103DF9" w:rsidRPr="00C331AE" w:rsidRDefault="00103DF9">
            <w:r>
              <w:rPr>
                <w:sz w:val="16"/>
                <w:szCs w:val="16"/>
              </w:rPr>
              <w:t>aktualną o</w:t>
            </w:r>
            <w:r w:rsidRPr="002A33D7">
              <w:rPr>
                <w:sz w:val="16"/>
                <w:szCs w:val="16"/>
              </w:rPr>
              <w:t>pini</w:t>
            </w:r>
            <w:r>
              <w:rPr>
                <w:sz w:val="16"/>
                <w:szCs w:val="16"/>
              </w:rPr>
              <w:t>ę</w:t>
            </w:r>
            <w:r w:rsidRPr="002A33D7">
              <w:rPr>
                <w:sz w:val="16"/>
                <w:szCs w:val="16"/>
              </w:rPr>
              <w:t xml:space="preserve"> banku prowadzącego główny rachunek bieżący oraz opinie banków prowadzących rachunki kredytowe wystawione nie wcześniej niż 3 miesiące od </w:t>
            </w:r>
            <w:r>
              <w:rPr>
                <w:sz w:val="16"/>
                <w:szCs w:val="16"/>
              </w:rPr>
              <w:t>daty</w:t>
            </w:r>
            <w:r w:rsidRPr="002A33D7">
              <w:rPr>
                <w:sz w:val="16"/>
                <w:szCs w:val="16"/>
              </w:rPr>
              <w:t xml:space="preserve"> złożenia wniosku</w:t>
            </w:r>
          </w:p>
        </w:tc>
      </w:tr>
      <w:tr w:rsidR="00D942CC" w:rsidRPr="008A76F2" w14:paraId="552A0B30" w14:textId="77777777" w:rsidTr="004F5D06">
        <w:tc>
          <w:tcPr>
            <w:tcW w:w="5000" w:type="pct"/>
            <w:gridSpan w:val="114"/>
          </w:tcPr>
          <w:p w14:paraId="7F615C97" w14:textId="77777777" w:rsidR="00D942CC" w:rsidRPr="00C331AE" w:rsidRDefault="00D942CC">
            <w:pPr>
              <w:rPr>
                <w:sz w:val="3"/>
                <w:szCs w:val="3"/>
              </w:rPr>
            </w:pPr>
          </w:p>
        </w:tc>
      </w:tr>
      <w:tr w:rsidR="00EB29AC" w:rsidRPr="008A76F2" w14:paraId="2BD3C626" w14:textId="77777777" w:rsidTr="00B26E0A">
        <w:sdt>
          <w:sdtPr>
            <w:id w:val="-1536340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" w:type="pct"/>
                <w:vAlign w:val="center"/>
              </w:tcPr>
              <w:p w14:paraId="136746AC" w14:textId="34C888D2" w:rsidR="00103DF9" w:rsidRPr="004535B3" w:rsidRDefault="004535B3" w:rsidP="002C3E0A">
                <w:pPr>
                  <w:jc w:val="center"/>
                </w:pPr>
                <w:r w:rsidRPr="004535B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858" w:type="pct"/>
            <w:gridSpan w:val="113"/>
            <w:vAlign w:val="center"/>
          </w:tcPr>
          <w:p w14:paraId="0742E18E" w14:textId="38DB0882" w:rsidR="00103DF9" w:rsidRPr="00103DF9" w:rsidRDefault="00103DF9" w:rsidP="00103DF9">
            <w:pPr>
              <w:tabs>
                <w:tab w:val="num" w:pos="4897"/>
              </w:tabs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2A33D7">
              <w:rPr>
                <w:sz w:val="16"/>
                <w:szCs w:val="16"/>
              </w:rPr>
              <w:t xml:space="preserve">pełne sprawozdania finansowe skonsolidowane i jednostkowe za </w:t>
            </w:r>
            <w:r w:rsidR="00917203">
              <w:rPr>
                <w:sz w:val="16"/>
                <w:szCs w:val="16"/>
              </w:rPr>
              <w:t>2</w:t>
            </w:r>
            <w:r w:rsidRPr="002A33D7">
              <w:rPr>
                <w:sz w:val="16"/>
                <w:szCs w:val="16"/>
              </w:rPr>
              <w:t xml:space="preserve"> ostatnie lata obrachunkowe (o ile nie są dostępne w eKRS)</w:t>
            </w:r>
            <w:r>
              <w:rPr>
                <w:sz w:val="16"/>
                <w:szCs w:val="16"/>
              </w:rPr>
              <w:t xml:space="preserve"> oraz aktualne sprawozdanie finansowe (F-01)</w:t>
            </w:r>
          </w:p>
        </w:tc>
      </w:tr>
      <w:tr w:rsidR="00D942CC" w:rsidRPr="008A76F2" w14:paraId="7A573A1B" w14:textId="77777777" w:rsidTr="004F5D06">
        <w:tc>
          <w:tcPr>
            <w:tcW w:w="5000" w:type="pct"/>
            <w:gridSpan w:val="114"/>
          </w:tcPr>
          <w:p w14:paraId="2D99A4E2" w14:textId="77777777" w:rsidR="00D942CC" w:rsidRPr="00C331AE" w:rsidRDefault="00D942CC">
            <w:pPr>
              <w:rPr>
                <w:sz w:val="3"/>
                <w:szCs w:val="3"/>
              </w:rPr>
            </w:pPr>
          </w:p>
        </w:tc>
      </w:tr>
      <w:tr w:rsidR="00EB29AC" w:rsidRPr="008A76F2" w14:paraId="3FE66F20" w14:textId="77777777" w:rsidTr="00B26E0A">
        <w:sdt>
          <w:sdtPr>
            <w:id w:val="1736354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" w:type="pct"/>
                <w:vAlign w:val="center"/>
              </w:tcPr>
              <w:p w14:paraId="7045ED14" w14:textId="4A08CB73" w:rsidR="00103DF9" w:rsidRPr="004535B3" w:rsidRDefault="004535B3" w:rsidP="002C3E0A">
                <w:pPr>
                  <w:jc w:val="center"/>
                </w:pPr>
                <w:r w:rsidRPr="004535B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858" w:type="pct"/>
            <w:gridSpan w:val="113"/>
            <w:vAlign w:val="center"/>
          </w:tcPr>
          <w:p w14:paraId="2FC8A81F" w14:textId="4E692055" w:rsidR="00103DF9" w:rsidRPr="00C331AE" w:rsidRDefault="00103DF9">
            <w:r>
              <w:rPr>
                <w:sz w:val="16"/>
                <w:szCs w:val="16"/>
              </w:rPr>
              <w:t xml:space="preserve">plan finansowy/prognoza bilansu oraz rachunku zysków i strat – gdy wnioskowana transakcja przekracza 15 000 000 </w:t>
            </w:r>
            <w:r w:rsidR="004933BA">
              <w:rPr>
                <w:sz w:val="16"/>
                <w:szCs w:val="16"/>
              </w:rPr>
              <w:t>zł</w:t>
            </w:r>
          </w:p>
        </w:tc>
      </w:tr>
      <w:tr w:rsidR="00C331AE" w:rsidRPr="008A76F2" w14:paraId="62A23217" w14:textId="77777777" w:rsidTr="004F5D06">
        <w:tc>
          <w:tcPr>
            <w:tcW w:w="5000" w:type="pct"/>
            <w:gridSpan w:val="114"/>
          </w:tcPr>
          <w:p w14:paraId="6936492D" w14:textId="77777777" w:rsidR="00C331AE" w:rsidRPr="00C331AE" w:rsidRDefault="00C331AE">
            <w:pPr>
              <w:rPr>
                <w:sz w:val="3"/>
                <w:szCs w:val="3"/>
              </w:rPr>
            </w:pPr>
          </w:p>
        </w:tc>
      </w:tr>
      <w:tr w:rsidR="00EB29AC" w:rsidRPr="008A76F2" w14:paraId="50E0B61C" w14:textId="77777777" w:rsidTr="00B26E0A">
        <w:sdt>
          <w:sdtPr>
            <w:id w:val="3052925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" w:type="pct"/>
                <w:vAlign w:val="center"/>
              </w:tcPr>
              <w:p w14:paraId="33BB24AB" w14:textId="33635D10" w:rsidR="00103DF9" w:rsidRPr="004535B3" w:rsidRDefault="004535B3" w:rsidP="002C3E0A">
                <w:pPr>
                  <w:jc w:val="center"/>
                </w:pPr>
                <w:r w:rsidRPr="004535B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858" w:type="pct"/>
            <w:gridSpan w:val="113"/>
            <w:vAlign w:val="center"/>
          </w:tcPr>
          <w:p w14:paraId="5C374F0E" w14:textId="5972F8C7" w:rsidR="00103DF9" w:rsidRPr="00C331AE" w:rsidRDefault="00103DF9">
            <w:r w:rsidRPr="002A33D7">
              <w:rPr>
                <w:sz w:val="16"/>
                <w:szCs w:val="16"/>
              </w:rPr>
              <w:t xml:space="preserve">deklaracje podatkowe osób fizycznych prowadzących działalność gospodarczą za ostatnie 3 lata </w:t>
            </w:r>
            <w:r>
              <w:rPr>
                <w:sz w:val="16"/>
                <w:szCs w:val="16"/>
              </w:rPr>
              <w:t>oraz</w:t>
            </w:r>
            <w:r w:rsidRPr="002A33D7">
              <w:rPr>
                <w:sz w:val="16"/>
                <w:szCs w:val="16"/>
              </w:rPr>
              <w:t xml:space="preserve"> oświadczenie o przychodach i kosztach z bieżącego okresu</w:t>
            </w:r>
          </w:p>
        </w:tc>
      </w:tr>
      <w:tr w:rsidR="00C331AE" w:rsidRPr="008A76F2" w14:paraId="12EC4D08" w14:textId="77777777" w:rsidTr="004F5D06">
        <w:tc>
          <w:tcPr>
            <w:tcW w:w="5000" w:type="pct"/>
            <w:gridSpan w:val="114"/>
          </w:tcPr>
          <w:p w14:paraId="28F32557" w14:textId="77777777" w:rsidR="00C331AE" w:rsidRPr="00C331AE" w:rsidRDefault="00C331AE">
            <w:pPr>
              <w:rPr>
                <w:sz w:val="3"/>
                <w:szCs w:val="3"/>
              </w:rPr>
            </w:pPr>
          </w:p>
        </w:tc>
      </w:tr>
      <w:tr w:rsidR="00EB29AC" w:rsidRPr="008A76F2" w14:paraId="0236EDC2" w14:textId="77777777" w:rsidTr="00B26E0A">
        <w:sdt>
          <w:sdtPr>
            <w:id w:val="3890790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" w:type="pct"/>
                <w:vAlign w:val="center"/>
              </w:tcPr>
              <w:p w14:paraId="47BEAB0B" w14:textId="267F62F1" w:rsidR="00103DF9" w:rsidRPr="004535B3" w:rsidRDefault="004535B3" w:rsidP="002C3E0A">
                <w:pPr>
                  <w:jc w:val="center"/>
                </w:pPr>
                <w:r w:rsidRPr="004535B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858" w:type="pct"/>
            <w:gridSpan w:val="113"/>
            <w:vAlign w:val="center"/>
          </w:tcPr>
          <w:p w14:paraId="418E1135" w14:textId="2C003481" w:rsidR="00103DF9" w:rsidRPr="00C331AE" w:rsidRDefault="00103DF9">
            <w:r>
              <w:rPr>
                <w:sz w:val="16"/>
                <w:szCs w:val="16"/>
              </w:rPr>
              <w:t>wykaz aktualnie realizowanych kontraktów</w:t>
            </w:r>
          </w:p>
        </w:tc>
      </w:tr>
      <w:tr w:rsidR="00C331AE" w:rsidRPr="008A76F2" w14:paraId="27B7AF18" w14:textId="77777777" w:rsidTr="004F5D06">
        <w:tc>
          <w:tcPr>
            <w:tcW w:w="5000" w:type="pct"/>
            <w:gridSpan w:val="114"/>
          </w:tcPr>
          <w:p w14:paraId="4819FACF" w14:textId="77777777" w:rsidR="00C331AE" w:rsidRPr="00C331AE" w:rsidRDefault="00C331AE">
            <w:pPr>
              <w:rPr>
                <w:sz w:val="3"/>
                <w:szCs w:val="3"/>
              </w:rPr>
            </w:pPr>
          </w:p>
        </w:tc>
      </w:tr>
      <w:tr w:rsidR="00EB29AC" w:rsidRPr="008A76F2" w14:paraId="2C915B86" w14:textId="77777777" w:rsidTr="00B26E0A">
        <w:sdt>
          <w:sdtPr>
            <w:id w:val="-833377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" w:type="pct"/>
                <w:vAlign w:val="center"/>
              </w:tcPr>
              <w:p w14:paraId="213903EF" w14:textId="2956904B" w:rsidR="00BC2788" w:rsidRPr="004535B3" w:rsidRDefault="004535B3" w:rsidP="00103DF9">
                <w:pPr>
                  <w:jc w:val="center"/>
                </w:pPr>
                <w:r w:rsidRPr="004535B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858" w:type="pct"/>
            <w:gridSpan w:val="113"/>
            <w:vAlign w:val="center"/>
          </w:tcPr>
          <w:p w14:paraId="38122E92" w14:textId="1CAE9492" w:rsidR="00BC2788" w:rsidRPr="00C331AE" w:rsidRDefault="002C0A21">
            <w:r w:rsidRPr="002A33D7">
              <w:rPr>
                <w:sz w:val="16"/>
                <w:szCs w:val="16"/>
              </w:rPr>
              <w:t xml:space="preserve">wykaz kluczowych </w:t>
            </w:r>
            <w:r>
              <w:rPr>
                <w:sz w:val="16"/>
                <w:szCs w:val="16"/>
              </w:rPr>
              <w:t xml:space="preserve">(co najmniej 3 największych) </w:t>
            </w:r>
            <w:r w:rsidRPr="002A33D7">
              <w:rPr>
                <w:sz w:val="16"/>
                <w:szCs w:val="16"/>
              </w:rPr>
              <w:t>kontraktów zrealizowanych w ciągu ostatnich 3 lat</w:t>
            </w:r>
          </w:p>
        </w:tc>
      </w:tr>
      <w:tr w:rsidR="002C0A21" w:rsidRPr="008A76F2" w14:paraId="4E911F25" w14:textId="77777777" w:rsidTr="004F5D06">
        <w:tc>
          <w:tcPr>
            <w:tcW w:w="5000" w:type="pct"/>
            <w:gridSpan w:val="114"/>
          </w:tcPr>
          <w:p w14:paraId="4BBA8BC7" w14:textId="77777777" w:rsidR="002C0A21" w:rsidRPr="00C331AE" w:rsidRDefault="002C0A21" w:rsidP="002C0A21">
            <w:pPr>
              <w:rPr>
                <w:sz w:val="3"/>
                <w:szCs w:val="3"/>
              </w:rPr>
            </w:pPr>
          </w:p>
        </w:tc>
      </w:tr>
      <w:tr w:rsidR="00EB29AC" w:rsidRPr="008A76F2" w14:paraId="7A2B2AE2" w14:textId="77777777" w:rsidTr="00DD6A00">
        <w:sdt>
          <w:sdtPr>
            <w:id w:val="-1622221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" w:type="pct"/>
                <w:vAlign w:val="center"/>
              </w:tcPr>
              <w:p w14:paraId="43373F57" w14:textId="29269764" w:rsidR="009B3E30" w:rsidRPr="009B3E30" w:rsidRDefault="00635A30" w:rsidP="00635A30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40" w:type="pct"/>
            <w:gridSpan w:val="12"/>
            <w:tcBorders>
              <w:right w:val="single" w:sz="4" w:space="0" w:color="002060"/>
            </w:tcBorders>
            <w:vAlign w:val="center"/>
          </w:tcPr>
          <w:p w14:paraId="49BA9E30" w14:textId="6A5BEF4C" w:rsidR="009B3E30" w:rsidRPr="009B3E30" w:rsidRDefault="009B3E30" w:rsidP="002C0A21">
            <w:pPr>
              <w:rPr>
                <w:sz w:val="16"/>
                <w:szCs w:val="16"/>
              </w:rPr>
            </w:pPr>
            <w:r w:rsidRPr="009B3E30">
              <w:rPr>
                <w:sz w:val="16"/>
                <w:szCs w:val="16"/>
              </w:rPr>
              <w:t>inne</w:t>
            </w:r>
          </w:p>
        </w:tc>
        <w:tc>
          <w:tcPr>
            <w:tcW w:w="4418" w:type="pct"/>
            <w:gridSpan w:val="101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8518369" w14:textId="10929E1A" w:rsidR="009B3E30" w:rsidRPr="009B3E30" w:rsidRDefault="009B3E30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9B3E30" w:rsidRPr="008A76F2" w14:paraId="7B8AF695" w14:textId="77777777" w:rsidTr="00705344">
        <w:tc>
          <w:tcPr>
            <w:tcW w:w="5000" w:type="pct"/>
            <w:gridSpan w:val="114"/>
          </w:tcPr>
          <w:p w14:paraId="0E4155F3" w14:textId="77777777" w:rsidR="009B3E30" w:rsidRPr="00C331AE" w:rsidRDefault="009B3E30" w:rsidP="002C0A21">
            <w:pPr>
              <w:rPr>
                <w:sz w:val="3"/>
                <w:szCs w:val="3"/>
              </w:rPr>
            </w:pPr>
          </w:p>
        </w:tc>
      </w:tr>
      <w:tr w:rsidR="002C0A21" w:rsidRPr="00067DCB" w14:paraId="7BE0670B" w14:textId="77777777" w:rsidTr="00705344">
        <w:tc>
          <w:tcPr>
            <w:tcW w:w="5000" w:type="pct"/>
            <w:gridSpan w:val="114"/>
            <w:tcBorders>
              <w:bottom w:val="single" w:sz="8" w:space="0" w:color="002060"/>
            </w:tcBorders>
          </w:tcPr>
          <w:p w14:paraId="0A8DC58D" w14:textId="77777777" w:rsidR="002C0A21" w:rsidRPr="00067DCB" w:rsidRDefault="002C0A21" w:rsidP="002C0A21">
            <w:pPr>
              <w:rPr>
                <w:sz w:val="3"/>
                <w:szCs w:val="3"/>
              </w:rPr>
            </w:pPr>
          </w:p>
        </w:tc>
      </w:tr>
      <w:tr w:rsidR="002C0A21" w:rsidRPr="008A76F2" w14:paraId="02E9B3D3" w14:textId="77777777" w:rsidTr="00705344">
        <w:tc>
          <w:tcPr>
            <w:tcW w:w="5000" w:type="pct"/>
            <w:gridSpan w:val="114"/>
            <w:tcBorders>
              <w:top w:val="single" w:sz="8" w:space="0" w:color="002060"/>
            </w:tcBorders>
          </w:tcPr>
          <w:p w14:paraId="6499FF72" w14:textId="77777777" w:rsidR="002C0A21" w:rsidRPr="00067DCB" w:rsidRDefault="002C0A21" w:rsidP="002C0A21">
            <w:pPr>
              <w:rPr>
                <w:sz w:val="3"/>
                <w:szCs w:val="3"/>
              </w:rPr>
            </w:pPr>
          </w:p>
        </w:tc>
      </w:tr>
      <w:tr w:rsidR="002C0A21" w:rsidRPr="008A76F2" w14:paraId="2243EE3A" w14:textId="77777777" w:rsidTr="00705344">
        <w:tc>
          <w:tcPr>
            <w:tcW w:w="5000" w:type="pct"/>
            <w:gridSpan w:val="114"/>
          </w:tcPr>
          <w:p w14:paraId="29F47547" w14:textId="31854DFC" w:rsidR="002C0A21" w:rsidRPr="004D39CC" w:rsidRDefault="002C0A21" w:rsidP="002C0A21">
            <w:r w:rsidRPr="004D39CC">
              <w:rPr>
                <w:b/>
              </w:rPr>
              <w:t>INFORMACJE DODATKOWE</w:t>
            </w:r>
          </w:p>
        </w:tc>
      </w:tr>
      <w:tr w:rsidR="002C0A21" w:rsidRPr="008A76F2" w14:paraId="5DAD83AD" w14:textId="77777777" w:rsidTr="00705344">
        <w:tc>
          <w:tcPr>
            <w:tcW w:w="5000" w:type="pct"/>
            <w:gridSpan w:val="114"/>
          </w:tcPr>
          <w:p w14:paraId="7B328F39" w14:textId="77777777" w:rsidR="002C0A21" w:rsidRPr="004D39CC" w:rsidRDefault="002C0A21" w:rsidP="002C0A21">
            <w:pPr>
              <w:rPr>
                <w:sz w:val="3"/>
                <w:szCs w:val="3"/>
              </w:rPr>
            </w:pPr>
          </w:p>
        </w:tc>
      </w:tr>
      <w:tr w:rsidR="009C1AA6" w:rsidRPr="008A76F2" w14:paraId="65EDD8C3" w14:textId="77777777" w:rsidTr="005E2E15">
        <w:tc>
          <w:tcPr>
            <w:tcW w:w="142" w:type="pct"/>
          </w:tcPr>
          <w:p w14:paraId="792D4FE2" w14:textId="0EE5CED6" w:rsidR="006E3B57" w:rsidRPr="006E3B57" w:rsidRDefault="006E3B57" w:rsidP="002C0A21">
            <w:pPr>
              <w:rPr>
                <w:b/>
                <w:bCs/>
              </w:rPr>
            </w:pPr>
            <w:r w:rsidRPr="006E3B57">
              <w:rPr>
                <w:b/>
                <w:bCs/>
              </w:rPr>
              <w:t>1.</w:t>
            </w:r>
          </w:p>
        </w:tc>
        <w:tc>
          <w:tcPr>
            <w:tcW w:w="3940" w:type="pct"/>
            <w:gridSpan w:val="105"/>
          </w:tcPr>
          <w:p w14:paraId="17EF37AC" w14:textId="4AC09CD4" w:rsidR="006E3B57" w:rsidRPr="00C331AE" w:rsidRDefault="006E3B57" w:rsidP="002C0A21">
            <w:r w:rsidRPr="006E3B57">
              <w:rPr>
                <w:b/>
                <w:spacing w:val="-2"/>
              </w:rPr>
              <w:t>Udziałowcy/akcjonariusze/wspólnicy posiadający powyżej 10% udziału w głosach lub w kapitale</w:t>
            </w:r>
          </w:p>
        </w:tc>
        <w:tc>
          <w:tcPr>
            <w:tcW w:w="918" w:type="pct"/>
            <w:gridSpan w:val="8"/>
          </w:tcPr>
          <w:p w14:paraId="22064766" w14:textId="7179D1E5" w:rsidR="006E3B57" w:rsidRPr="00C331AE" w:rsidRDefault="006E3B57" w:rsidP="002C0A21"/>
        </w:tc>
      </w:tr>
      <w:tr w:rsidR="002C0A21" w:rsidRPr="008A76F2" w14:paraId="635C6FF7" w14:textId="77777777" w:rsidTr="00705344">
        <w:tc>
          <w:tcPr>
            <w:tcW w:w="5000" w:type="pct"/>
            <w:gridSpan w:val="114"/>
          </w:tcPr>
          <w:p w14:paraId="0390C183" w14:textId="77777777" w:rsidR="002C0A21" w:rsidRPr="004D39CC" w:rsidRDefault="002C0A21" w:rsidP="002C0A21">
            <w:pPr>
              <w:rPr>
                <w:sz w:val="3"/>
                <w:szCs w:val="3"/>
              </w:rPr>
            </w:pPr>
          </w:p>
        </w:tc>
      </w:tr>
      <w:tr w:rsidR="00EB29AC" w:rsidRPr="008A76F2" w14:paraId="73C2F854" w14:textId="77777777" w:rsidTr="00DD6A00">
        <w:tc>
          <w:tcPr>
            <w:tcW w:w="3647" w:type="pct"/>
            <w:gridSpan w:val="95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0D4046B6" w14:textId="68D14A4B" w:rsidR="005311F5" w:rsidRPr="00C331AE" w:rsidRDefault="005311F5" w:rsidP="005311F5">
            <w:pPr>
              <w:jc w:val="center"/>
            </w:pPr>
            <w:r>
              <w:t>Nazwa</w:t>
            </w:r>
          </w:p>
        </w:tc>
        <w:tc>
          <w:tcPr>
            <w:tcW w:w="1353" w:type="pct"/>
            <w:gridSpan w:val="1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799C1448" w14:textId="2E0CD9B6" w:rsidR="005311F5" w:rsidRPr="00C331AE" w:rsidRDefault="005311F5" w:rsidP="005311F5">
            <w:pPr>
              <w:jc w:val="center"/>
            </w:pPr>
            <w:r>
              <w:t>Udział procentowy</w:t>
            </w:r>
          </w:p>
        </w:tc>
      </w:tr>
      <w:tr w:rsidR="00EB29AC" w:rsidRPr="008A76F2" w14:paraId="46AD918C" w14:textId="77777777" w:rsidTr="00DD6A00">
        <w:trPr>
          <w:trHeight w:val="255"/>
        </w:trPr>
        <w:tc>
          <w:tcPr>
            <w:tcW w:w="3647" w:type="pct"/>
            <w:gridSpan w:val="95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99AE266" w14:textId="3000BB10" w:rsidR="005311F5" w:rsidRPr="00C331AE" w:rsidRDefault="005311F5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353" w:type="pct"/>
            <w:gridSpan w:val="1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195E0334" w14:textId="26E20650" w:rsidR="005311F5" w:rsidRPr="00C331AE" w:rsidRDefault="005311F5" w:rsidP="005311F5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EB29AC" w:rsidRPr="008A76F2" w14:paraId="30889C19" w14:textId="77777777" w:rsidTr="00DD6A00">
        <w:trPr>
          <w:trHeight w:val="255"/>
        </w:trPr>
        <w:tc>
          <w:tcPr>
            <w:tcW w:w="3647" w:type="pct"/>
            <w:gridSpan w:val="95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5E0AFC32" w14:textId="27151807" w:rsidR="005311F5" w:rsidRPr="00C331AE" w:rsidRDefault="005311F5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353" w:type="pct"/>
            <w:gridSpan w:val="1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A802141" w14:textId="4818FC36" w:rsidR="005311F5" w:rsidRPr="00C331AE" w:rsidRDefault="005311F5" w:rsidP="005311F5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EB29AC" w:rsidRPr="008A76F2" w14:paraId="18D6B68D" w14:textId="77777777" w:rsidTr="00DD6A00">
        <w:trPr>
          <w:trHeight w:val="255"/>
        </w:trPr>
        <w:tc>
          <w:tcPr>
            <w:tcW w:w="3647" w:type="pct"/>
            <w:gridSpan w:val="95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9F2511E" w14:textId="6F478C66" w:rsidR="005311F5" w:rsidRPr="00C331AE" w:rsidRDefault="005311F5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353" w:type="pct"/>
            <w:gridSpan w:val="1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D44F0CD" w14:textId="01907299" w:rsidR="005311F5" w:rsidRPr="00C331AE" w:rsidRDefault="005311F5" w:rsidP="005311F5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2C0A21" w:rsidRPr="008A76F2" w14:paraId="7C505754" w14:textId="77777777" w:rsidTr="00705344">
        <w:tc>
          <w:tcPr>
            <w:tcW w:w="5000" w:type="pct"/>
            <w:gridSpan w:val="114"/>
          </w:tcPr>
          <w:p w14:paraId="4C693CDA" w14:textId="77777777" w:rsidR="002C0A21" w:rsidRPr="004D39CC" w:rsidRDefault="002C0A21" w:rsidP="002C0A21">
            <w:pPr>
              <w:rPr>
                <w:sz w:val="3"/>
                <w:szCs w:val="3"/>
              </w:rPr>
            </w:pPr>
          </w:p>
        </w:tc>
      </w:tr>
      <w:tr w:rsidR="009C1AA6" w:rsidRPr="008A76F2" w14:paraId="03585490" w14:textId="77777777" w:rsidTr="005E2E15">
        <w:tc>
          <w:tcPr>
            <w:tcW w:w="142" w:type="pct"/>
          </w:tcPr>
          <w:p w14:paraId="06576300" w14:textId="4A6CBEB9" w:rsidR="00A22A41" w:rsidRPr="006E3B57" w:rsidRDefault="00A22A41" w:rsidP="002C0A21">
            <w:pPr>
              <w:rPr>
                <w:b/>
                <w:bCs/>
              </w:rPr>
            </w:pPr>
            <w:r w:rsidRPr="006E3B57">
              <w:rPr>
                <w:b/>
                <w:bCs/>
              </w:rPr>
              <w:t>2.</w:t>
            </w:r>
          </w:p>
        </w:tc>
        <w:tc>
          <w:tcPr>
            <w:tcW w:w="3940" w:type="pct"/>
            <w:gridSpan w:val="105"/>
          </w:tcPr>
          <w:p w14:paraId="27DDA884" w14:textId="4C16AB32" w:rsidR="00A22A41" w:rsidRPr="006E3B57" w:rsidRDefault="00A22A41" w:rsidP="002C0A21">
            <w:r w:rsidRPr="006E3B57">
              <w:rPr>
                <w:b/>
              </w:rPr>
              <w:t>Posiadane udziały/akcje w innych firmach, w wysokości co najmniej 20%</w:t>
            </w:r>
          </w:p>
        </w:tc>
        <w:tc>
          <w:tcPr>
            <w:tcW w:w="918" w:type="pct"/>
            <w:gridSpan w:val="8"/>
          </w:tcPr>
          <w:p w14:paraId="10B17814" w14:textId="538B885E" w:rsidR="00A22A41" w:rsidRPr="00C331AE" w:rsidRDefault="00A22A41" w:rsidP="002C0A21"/>
        </w:tc>
      </w:tr>
      <w:tr w:rsidR="002C0A21" w:rsidRPr="008A76F2" w14:paraId="13F22BE0" w14:textId="77777777" w:rsidTr="00705344">
        <w:tc>
          <w:tcPr>
            <w:tcW w:w="5000" w:type="pct"/>
            <w:gridSpan w:val="114"/>
          </w:tcPr>
          <w:p w14:paraId="0D1FB1BC" w14:textId="77777777" w:rsidR="002C0A21" w:rsidRPr="004D39CC" w:rsidRDefault="002C0A21" w:rsidP="002C0A21">
            <w:pPr>
              <w:rPr>
                <w:sz w:val="3"/>
                <w:szCs w:val="3"/>
              </w:rPr>
            </w:pPr>
          </w:p>
        </w:tc>
      </w:tr>
      <w:tr w:rsidR="00EB29AC" w:rsidRPr="008A76F2" w14:paraId="74810908" w14:textId="77777777" w:rsidTr="00DD6A00">
        <w:tc>
          <w:tcPr>
            <w:tcW w:w="3656" w:type="pct"/>
            <w:gridSpan w:val="9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23FB14AB" w14:textId="2E8F5F33" w:rsidR="00A22A41" w:rsidRPr="00C331AE" w:rsidRDefault="00A22A41" w:rsidP="00A22A41">
            <w:pPr>
              <w:jc w:val="center"/>
            </w:pPr>
            <w:r>
              <w:t>Nazwa</w:t>
            </w:r>
          </w:p>
        </w:tc>
        <w:tc>
          <w:tcPr>
            <w:tcW w:w="1344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6474EBA5" w14:textId="4400DBDD" w:rsidR="00A22A41" w:rsidRPr="00C331AE" w:rsidRDefault="00A22A41" w:rsidP="00A22A41">
            <w:pPr>
              <w:jc w:val="center"/>
            </w:pPr>
            <w:r>
              <w:t>Udział procentowy</w:t>
            </w:r>
          </w:p>
        </w:tc>
      </w:tr>
      <w:tr w:rsidR="00EB29AC" w:rsidRPr="008A76F2" w14:paraId="28C2259A" w14:textId="77777777" w:rsidTr="00DD6A00">
        <w:trPr>
          <w:trHeight w:val="255"/>
        </w:trPr>
        <w:tc>
          <w:tcPr>
            <w:tcW w:w="3656" w:type="pct"/>
            <w:gridSpan w:val="9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243EF64" w14:textId="5EEAC4C1" w:rsidR="00A22A41" w:rsidRPr="00C331AE" w:rsidRDefault="00A22A41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344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D39AD81" w14:textId="6EAFC9DC" w:rsidR="00A22A41" w:rsidRPr="00C331AE" w:rsidRDefault="00A22A41" w:rsidP="009B3E30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EB29AC" w:rsidRPr="008A76F2" w14:paraId="01D5D6CE" w14:textId="77777777" w:rsidTr="00DD6A00">
        <w:trPr>
          <w:trHeight w:val="255"/>
        </w:trPr>
        <w:tc>
          <w:tcPr>
            <w:tcW w:w="3656" w:type="pct"/>
            <w:gridSpan w:val="9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5AD3784" w14:textId="6F8B01E4" w:rsidR="00A22A41" w:rsidRPr="00C331AE" w:rsidRDefault="00A22A41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344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8ED4752" w14:textId="68DFF2DB" w:rsidR="00A22A41" w:rsidRPr="00C331AE" w:rsidRDefault="00A22A41" w:rsidP="009B3E30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EB29AC" w:rsidRPr="008A76F2" w14:paraId="23B02343" w14:textId="77777777" w:rsidTr="00DD6A00">
        <w:trPr>
          <w:trHeight w:val="255"/>
        </w:trPr>
        <w:tc>
          <w:tcPr>
            <w:tcW w:w="3656" w:type="pct"/>
            <w:gridSpan w:val="9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093E6FB" w14:textId="42D4899B" w:rsidR="00A22A41" w:rsidRPr="00C331AE" w:rsidRDefault="00A22A41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344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BA13D0E" w14:textId="7274B829" w:rsidR="00A22A41" w:rsidRPr="00C331AE" w:rsidRDefault="00A22A41" w:rsidP="009B3E30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2C0A21" w:rsidRPr="008A76F2" w14:paraId="767F1B41" w14:textId="77777777" w:rsidTr="00705344">
        <w:tc>
          <w:tcPr>
            <w:tcW w:w="5000" w:type="pct"/>
            <w:gridSpan w:val="114"/>
          </w:tcPr>
          <w:p w14:paraId="7FB8FAEC" w14:textId="77777777" w:rsidR="002C0A21" w:rsidRPr="00DF115E" w:rsidRDefault="002C0A21" w:rsidP="002C0A21">
            <w:pPr>
              <w:rPr>
                <w:sz w:val="3"/>
                <w:szCs w:val="3"/>
              </w:rPr>
            </w:pPr>
          </w:p>
        </w:tc>
      </w:tr>
      <w:tr w:rsidR="009C1AA6" w:rsidRPr="008A76F2" w14:paraId="50B8B347" w14:textId="77777777" w:rsidTr="005E2E15">
        <w:tc>
          <w:tcPr>
            <w:tcW w:w="142" w:type="pct"/>
          </w:tcPr>
          <w:p w14:paraId="6AFC51F1" w14:textId="3AB8B424" w:rsidR="00A22A41" w:rsidRPr="00A22A41" w:rsidRDefault="00A22A41" w:rsidP="002C0A21">
            <w:pPr>
              <w:rPr>
                <w:b/>
                <w:bCs/>
              </w:rPr>
            </w:pPr>
            <w:r w:rsidRPr="00A22A41">
              <w:rPr>
                <w:b/>
                <w:bCs/>
              </w:rPr>
              <w:t>3.</w:t>
            </w:r>
          </w:p>
        </w:tc>
        <w:tc>
          <w:tcPr>
            <w:tcW w:w="3940" w:type="pct"/>
            <w:gridSpan w:val="105"/>
          </w:tcPr>
          <w:p w14:paraId="5099394C" w14:textId="0226A742" w:rsidR="00A22A41" w:rsidRPr="00A22A41" w:rsidRDefault="00A22A41" w:rsidP="002C0A21">
            <w:r w:rsidRPr="00A22A41">
              <w:rPr>
                <w:b/>
              </w:rPr>
              <w:t>Główni partnerzy gospodarczy (nazwa)</w:t>
            </w:r>
          </w:p>
        </w:tc>
        <w:tc>
          <w:tcPr>
            <w:tcW w:w="918" w:type="pct"/>
            <w:gridSpan w:val="8"/>
          </w:tcPr>
          <w:p w14:paraId="480A5DAE" w14:textId="62CC7FEA" w:rsidR="00A22A41" w:rsidRPr="00C331AE" w:rsidRDefault="00A22A41" w:rsidP="002C0A21"/>
        </w:tc>
      </w:tr>
      <w:tr w:rsidR="002C0A21" w:rsidRPr="008A76F2" w14:paraId="66B25A5A" w14:textId="77777777" w:rsidTr="00705344">
        <w:tc>
          <w:tcPr>
            <w:tcW w:w="5000" w:type="pct"/>
            <w:gridSpan w:val="114"/>
          </w:tcPr>
          <w:p w14:paraId="39C8C821" w14:textId="77777777" w:rsidR="002C0A21" w:rsidRPr="00DF115E" w:rsidRDefault="002C0A21" w:rsidP="002C0A21">
            <w:pPr>
              <w:rPr>
                <w:sz w:val="3"/>
                <w:szCs w:val="3"/>
              </w:rPr>
            </w:pPr>
          </w:p>
        </w:tc>
      </w:tr>
      <w:tr w:rsidR="00EB29AC" w:rsidRPr="008A76F2" w14:paraId="488899CD" w14:textId="77777777" w:rsidTr="00DD6A00">
        <w:tc>
          <w:tcPr>
            <w:tcW w:w="3656" w:type="pct"/>
            <w:gridSpan w:val="9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77732CDC" w14:textId="601D68E7" w:rsidR="00A22A41" w:rsidRPr="003A0F68" w:rsidRDefault="003A0F68" w:rsidP="003A0F68">
            <w:pPr>
              <w:jc w:val="center"/>
            </w:pPr>
            <w:r w:rsidRPr="003A0F68">
              <w:rPr>
                <w:spacing w:val="-2"/>
              </w:rPr>
              <w:t>Dostawcy/podwykonawcy</w:t>
            </w:r>
          </w:p>
        </w:tc>
        <w:tc>
          <w:tcPr>
            <w:tcW w:w="1344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511C5F80" w14:textId="016548A2" w:rsidR="00A22A41" w:rsidRPr="00C331AE" w:rsidRDefault="003A0F68" w:rsidP="003A0F68">
            <w:pPr>
              <w:jc w:val="center"/>
            </w:pPr>
            <w:r>
              <w:t>Udział procentowy w dostawach</w:t>
            </w:r>
          </w:p>
        </w:tc>
      </w:tr>
      <w:tr w:rsidR="00EB29AC" w:rsidRPr="008A76F2" w14:paraId="56F1636F" w14:textId="77777777" w:rsidTr="00DD6A00">
        <w:trPr>
          <w:trHeight w:val="255"/>
        </w:trPr>
        <w:tc>
          <w:tcPr>
            <w:tcW w:w="3656" w:type="pct"/>
            <w:gridSpan w:val="9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94AFB7F" w14:textId="5726AFEF" w:rsidR="00A22A41" w:rsidRPr="00C331AE" w:rsidRDefault="003A0F68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344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3E80414" w14:textId="567B58A8" w:rsidR="00A22A41" w:rsidRPr="00C331AE" w:rsidRDefault="003A0F68" w:rsidP="009B3E30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EB29AC" w:rsidRPr="008A76F2" w14:paraId="3537318E" w14:textId="77777777" w:rsidTr="00DD6A00">
        <w:trPr>
          <w:trHeight w:val="255"/>
        </w:trPr>
        <w:tc>
          <w:tcPr>
            <w:tcW w:w="3656" w:type="pct"/>
            <w:gridSpan w:val="9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E66B2F2" w14:textId="0238489B" w:rsidR="003A0F68" w:rsidRPr="00C331AE" w:rsidRDefault="003A0F68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344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B53497E" w14:textId="55050829" w:rsidR="003A0F68" w:rsidRPr="00C331AE" w:rsidRDefault="003A0F68" w:rsidP="009B3E30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EB29AC" w:rsidRPr="008A76F2" w14:paraId="11382DEA" w14:textId="77777777" w:rsidTr="00DD6A00">
        <w:trPr>
          <w:trHeight w:val="255"/>
        </w:trPr>
        <w:tc>
          <w:tcPr>
            <w:tcW w:w="3656" w:type="pct"/>
            <w:gridSpan w:val="9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C67778A" w14:textId="4446218C" w:rsidR="003A0F68" w:rsidRPr="00C331AE" w:rsidRDefault="003A0F68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344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19C40D1F" w14:textId="3D16F2A6" w:rsidR="003A0F68" w:rsidRPr="00C331AE" w:rsidRDefault="003A0F68" w:rsidP="009B3E30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EB29AC" w:rsidRPr="008A76F2" w14:paraId="4CFE0888" w14:textId="77777777" w:rsidTr="00DD6A00">
        <w:trPr>
          <w:trHeight w:val="255"/>
        </w:trPr>
        <w:tc>
          <w:tcPr>
            <w:tcW w:w="3656" w:type="pct"/>
            <w:gridSpan w:val="9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2EE14CF" w14:textId="5181DD64" w:rsidR="003A0F68" w:rsidRPr="00C331AE" w:rsidRDefault="003A0F68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344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4618A29" w14:textId="34679768" w:rsidR="003A0F68" w:rsidRPr="00C331AE" w:rsidRDefault="003A0F68" w:rsidP="009B3E30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EB29AC" w:rsidRPr="008A76F2" w14:paraId="02618DC8" w14:textId="77777777" w:rsidTr="00DD6A00">
        <w:trPr>
          <w:trHeight w:val="255"/>
        </w:trPr>
        <w:tc>
          <w:tcPr>
            <w:tcW w:w="3656" w:type="pct"/>
            <w:gridSpan w:val="9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6E53C9F" w14:textId="7E171486" w:rsidR="003A0F68" w:rsidRPr="00C331AE" w:rsidRDefault="003A0F68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344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5CF371CC" w14:textId="0528471A" w:rsidR="003A0F68" w:rsidRPr="00C331AE" w:rsidRDefault="003A0F68" w:rsidP="009B3E30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2C0A21" w:rsidRPr="008A76F2" w14:paraId="31BA9FB8" w14:textId="77777777" w:rsidTr="00705344">
        <w:tc>
          <w:tcPr>
            <w:tcW w:w="5000" w:type="pct"/>
            <w:gridSpan w:val="114"/>
          </w:tcPr>
          <w:p w14:paraId="676BE845" w14:textId="77777777" w:rsidR="002C0A21" w:rsidRPr="00DF115E" w:rsidRDefault="002C0A21" w:rsidP="002C0A21">
            <w:pPr>
              <w:rPr>
                <w:sz w:val="3"/>
                <w:szCs w:val="3"/>
              </w:rPr>
            </w:pPr>
          </w:p>
        </w:tc>
      </w:tr>
      <w:tr w:rsidR="00EB29AC" w:rsidRPr="008A76F2" w14:paraId="30E9212A" w14:textId="77777777" w:rsidTr="00DD6A00">
        <w:tc>
          <w:tcPr>
            <w:tcW w:w="3656" w:type="pct"/>
            <w:gridSpan w:val="9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7B35E209" w14:textId="002815C7" w:rsidR="00FB386E" w:rsidRPr="00C331AE" w:rsidRDefault="00FB386E" w:rsidP="00FB386E">
            <w:pPr>
              <w:jc w:val="center"/>
            </w:pPr>
            <w:r>
              <w:t>Odbiorcy</w:t>
            </w:r>
          </w:p>
        </w:tc>
        <w:tc>
          <w:tcPr>
            <w:tcW w:w="1344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6C130664" w14:textId="379BC780" w:rsidR="00FB386E" w:rsidRPr="00C331AE" w:rsidRDefault="00FB386E" w:rsidP="00FB386E">
            <w:pPr>
              <w:jc w:val="center"/>
            </w:pPr>
            <w:r>
              <w:t>Udział procentowy w sprzedaży</w:t>
            </w:r>
          </w:p>
        </w:tc>
      </w:tr>
      <w:tr w:rsidR="00EB29AC" w:rsidRPr="008A76F2" w14:paraId="2256FAD8" w14:textId="77777777" w:rsidTr="00DD6A00">
        <w:trPr>
          <w:trHeight w:val="255"/>
        </w:trPr>
        <w:tc>
          <w:tcPr>
            <w:tcW w:w="3656" w:type="pct"/>
            <w:gridSpan w:val="9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2454329" w14:textId="067C1C7F" w:rsidR="00FB386E" w:rsidRPr="00C331AE" w:rsidRDefault="00FB386E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344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C696510" w14:textId="7E57D9E8" w:rsidR="00FB386E" w:rsidRPr="00C331AE" w:rsidRDefault="00FB386E" w:rsidP="009B3E30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EB29AC" w:rsidRPr="008A76F2" w14:paraId="4A586C7A" w14:textId="77777777" w:rsidTr="00DD6A00">
        <w:trPr>
          <w:trHeight w:val="255"/>
        </w:trPr>
        <w:tc>
          <w:tcPr>
            <w:tcW w:w="3656" w:type="pct"/>
            <w:gridSpan w:val="9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B9AE0F8" w14:textId="625DE596" w:rsidR="00FB386E" w:rsidRPr="00C331AE" w:rsidRDefault="00FB386E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344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0C6EBFE" w14:textId="0B4F9EE2" w:rsidR="00FB386E" w:rsidRPr="00C331AE" w:rsidRDefault="00FB386E" w:rsidP="009B3E30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EB29AC" w:rsidRPr="008A76F2" w14:paraId="0BA33280" w14:textId="77777777" w:rsidTr="00DD6A00">
        <w:trPr>
          <w:trHeight w:val="255"/>
        </w:trPr>
        <w:tc>
          <w:tcPr>
            <w:tcW w:w="3656" w:type="pct"/>
            <w:gridSpan w:val="9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807701D" w14:textId="473DA733" w:rsidR="00FB386E" w:rsidRPr="00C331AE" w:rsidRDefault="00FB386E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344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13CFC2E" w14:textId="088EF27C" w:rsidR="00FB386E" w:rsidRPr="00C331AE" w:rsidRDefault="00FB386E" w:rsidP="009B3E30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EB29AC" w:rsidRPr="008A76F2" w14:paraId="0E224745" w14:textId="77777777" w:rsidTr="00DD6A00">
        <w:trPr>
          <w:trHeight w:val="255"/>
        </w:trPr>
        <w:tc>
          <w:tcPr>
            <w:tcW w:w="3656" w:type="pct"/>
            <w:gridSpan w:val="9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595619A" w14:textId="23442519" w:rsidR="00FB386E" w:rsidRPr="00C331AE" w:rsidRDefault="00FB386E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344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0FC67AE" w14:textId="6EF9433B" w:rsidR="00FB386E" w:rsidRPr="00C331AE" w:rsidRDefault="00FB386E" w:rsidP="009B3E30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EB29AC" w:rsidRPr="008A76F2" w14:paraId="3D93EE6F" w14:textId="77777777" w:rsidTr="00DD6A00">
        <w:trPr>
          <w:trHeight w:val="255"/>
        </w:trPr>
        <w:tc>
          <w:tcPr>
            <w:tcW w:w="3656" w:type="pct"/>
            <w:gridSpan w:val="9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821057E" w14:textId="084FF432" w:rsidR="00FB386E" w:rsidRPr="00C331AE" w:rsidRDefault="00FB386E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344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EE3A093" w14:textId="6B951382" w:rsidR="00FB386E" w:rsidRPr="00C331AE" w:rsidRDefault="00FB386E" w:rsidP="009B3E30">
            <w:pPr>
              <w:jc w:val="center"/>
            </w:pPr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2C0A21" w:rsidRPr="008A76F2" w14:paraId="5D510F11" w14:textId="77777777" w:rsidTr="00705344">
        <w:tc>
          <w:tcPr>
            <w:tcW w:w="5000" w:type="pct"/>
            <w:gridSpan w:val="114"/>
          </w:tcPr>
          <w:p w14:paraId="782C79FE" w14:textId="77777777" w:rsidR="002C0A21" w:rsidRPr="00DF115E" w:rsidRDefault="002C0A21" w:rsidP="002C0A21">
            <w:pPr>
              <w:rPr>
                <w:sz w:val="3"/>
                <w:szCs w:val="3"/>
              </w:rPr>
            </w:pPr>
          </w:p>
        </w:tc>
      </w:tr>
      <w:tr w:rsidR="009C1AA6" w:rsidRPr="008A76F2" w14:paraId="29CDC9A5" w14:textId="77777777" w:rsidTr="006D7144">
        <w:trPr>
          <w:trHeight w:val="255"/>
        </w:trPr>
        <w:tc>
          <w:tcPr>
            <w:tcW w:w="178" w:type="pct"/>
            <w:gridSpan w:val="4"/>
            <w:vAlign w:val="center"/>
          </w:tcPr>
          <w:p w14:paraId="1338CEC4" w14:textId="36C548B9" w:rsidR="00EB29AC" w:rsidRPr="00FC089D" w:rsidRDefault="00EB29AC" w:rsidP="002C0A21">
            <w:pPr>
              <w:rPr>
                <w:b/>
                <w:bCs/>
              </w:rPr>
            </w:pPr>
            <w:r w:rsidRPr="00FC089D">
              <w:rPr>
                <w:b/>
                <w:bCs/>
              </w:rPr>
              <w:lastRenderedPageBreak/>
              <w:t>4.</w:t>
            </w:r>
          </w:p>
        </w:tc>
        <w:tc>
          <w:tcPr>
            <w:tcW w:w="1301" w:type="pct"/>
            <w:gridSpan w:val="32"/>
            <w:vAlign w:val="center"/>
          </w:tcPr>
          <w:p w14:paraId="465319BE" w14:textId="5D6362DE" w:rsidR="00EB29AC" w:rsidRPr="00FC089D" w:rsidRDefault="00EB29AC" w:rsidP="002C0A21">
            <w:r w:rsidRPr="00050AE9">
              <w:rPr>
                <w:b/>
                <w:bCs/>
              </w:rPr>
              <w:t>Sprawozdanie skonsolidowane</w:t>
            </w:r>
          </w:p>
        </w:tc>
        <w:tc>
          <w:tcPr>
            <w:tcW w:w="407" w:type="pct"/>
            <w:gridSpan w:val="13"/>
            <w:vAlign w:val="center"/>
          </w:tcPr>
          <w:p w14:paraId="1EF1B8AC" w14:textId="1103A6B6" w:rsidR="00EB29AC" w:rsidRPr="00FC089D" w:rsidRDefault="00EB29AC" w:rsidP="00EB29AC">
            <w:pPr>
              <w:jc w:val="right"/>
            </w:pPr>
            <w:r w:rsidRPr="00EB29AC">
              <w:rPr>
                <w:b/>
                <w:bCs/>
              </w:rPr>
              <w:t>roczne</w:t>
            </w:r>
          </w:p>
        </w:tc>
        <w:sdt>
          <w:sdtPr>
            <w:id w:val="15278288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" w:type="pct"/>
                <w:gridSpan w:val="4"/>
                <w:vAlign w:val="center"/>
              </w:tcPr>
              <w:p w14:paraId="362DA2C4" w14:textId="65B52DEC" w:rsidR="00EB29AC" w:rsidRPr="00FC089D" w:rsidRDefault="00EB29AC" w:rsidP="00EB29AC">
                <w:pPr>
                  <w:jc w:val="righ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309" w:type="pct"/>
            <w:gridSpan w:val="11"/>
            <w:vAlign w:val="center"/>
          </w:tcPr>
          <w:p w14:paraId="6FCB7358" w14:textId="6909EC17" w:rsidR="00EB29AC" w:rsidRPr="00FC089D" w:rsidRDefault="00EB29AC" w:rsidP="002C0A21">
            <w:r>
              <w:t>TAK</w:t>
            </w:r>
          </w:p>
        </w:tc>
        <w:sdt>
          <w:sdtPr>
            <w:id w:val="105311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3" w:type="pct"/>
                <w:gridSpan w:val="6"/>
                <w:vAlign w:val="center"/>
              </w:tcPr>
              <w:p w14:paraId="1BDFE164" w14:textId="62198CF1" w:rsidR="00EB29AC" w:rsidRPr="00FC089D" w:rsidRDefault="00EB29AC" w:rsidP="00EB29AC">
                <w:pPr>
                  <w:jc w:val="righ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306" w:type="pct"/>
            <w:gridSpan w:val="4"/>
            <w:vAlign w:val="center"/>
          </w:tcPr>
          <w:p w14:paraId="5369EB84" w14:textId="08C72FB9" w:rsidR="00EB29AC" w:rsidRPr="00FC089D" w:rsidRDefault="00EB29AC" w:rsidP="002C0A21">
            <w:r>
              <w:t>NIE</w:t>
            </w:r>
          </w:p>
        </w:tc>
        <w:tc>
          <w:tcPr>
            <w:tcW w:w="104" w:type="pct"/>
            <w:gridSpan w:val="3"/>
            <w:vAlign w:val="center"/>
          </w:tcPr>
          <w:p w14:paraId="217D151A" w14:textId="77777777" w:rsidR="00EB29AC" w:rsidRPr="00FC089D" w:rsidRDefault="00EB29AC" w:rsidP="002C0A21"/>
        </w:tc>
        <w:tc>
          <w:tcPr>
            <w:tcW w:w="102" w:type="pct"/>
            <w:gridSpan w:val="4"/>
            <w:vAlign w:val="center"/>
          </w:tcPr>
          <w:p w14:paraId="569F3A5F" w14:textId="77777777" w:rsidR="00EB29AC" w:rsidRPr="00FC089D" w:rsidRDefault="00EB29AC" w:rsidP="002C0A21"/>
        </w:tc>
        <w:tc>
          <w:tcPr>
            <w:tcW w:w="620" w:type="pct"/>
            <w:gridSpan w:val="18"/>
            <w:vAlign w:val="center"/>
          </w:tcPr>
          <w:p w14:paraId="0A87F139" w14:textId="0EC62274" w:rsidR="00EB29AC" w:rsidRPr="00FC089D" w:rsidRDefault="00EB29AC" w:rsidP="00EB29AC">
            <w:pPr>
              <w:jc w:val="right"/>
            </w:pPr>
            <w:r w:rsidRPr="00050AE9">
              <w:rPr>
                <w:b/>
                <w:bCs/>
              </w:rPr>
              <w:t>śródroczne</w:t>
            </w:r>
          </w:p>
        </w:tc>
        <w:sdt>
          <w:sdtPr>
            <w:id w:val="-408844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3" w:type="pct"/>
                <w:gridSpan w:val="4"/>
                <w:vAlign w:val="center"/>
              </w:tcPr>
              <w:p w14:paraId="0A499482" w14:textId="4DA09C4E" w:rsidR="00EB29AC" w:rsidRPr="00FC089D" w:rsidRDefault="00EB29AC" w:rsidP="00EB29AC">
                <w:pPr>
                  <w:jc w:val="righ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306" w:type="pct"/>
            <w:gridSpan w:val="5"/>
            <w:vAlign w:val="center"/>
          </w:tcPr>
          <w:p w14:paraId="641635BB" w14:textId="2E397B25" w:rsidR="00EB29AC" w:rsidRPr="00FC089D" w:rsidRDefault="00EB29AC" w:rsidP="002C0A21">
            <w:r>
              <w:t>TAK</w:t>
            </w:r>
          </w:p>
        </w:tc>
        <w:sdt>
          <w:sdtPr>
            <w:id w:val="-17545069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" w:type="pct"/>
                <w:gridSpan w:val="3"/>
                <w:vAlign w:val="center"/>
              </w:tcPr>
              <w:p w14:paraId="12E7187D" w14:textId="7CB8C54D" w:rsidR="00EB29AC" w:rsidRPr="00FC089D" w:rsidRDefault="00EB29AC" w:rsidP="00EB29AC">
                <w:pPr>
                  <w:jc w:val="righ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52" w:type="pct"/>
            <w:gridSpan w:val="3"/>
            <w:vAlign w:val="center"/>
          </w:tcPr>
          <w:p w14:paraId="41B076E3" w14:textId="702693BD" w:rsidR="00EB29AC" w:rsidRPr="00FC089D" w:rsidRDefault="00EB29AC" w:rsidP="002C0A21">
            <w:r>
              <w:t>NIE</w:t>
            </w:r>
          </w:p>
        </w:tc>
      </w:tr>
      <w:tr w:rsidR="00FC089D" w:rsidRPr="008A76F2" w14:paraId="09A89D38" w14:textId="77777777" w:rsidTr="00705344">
        <w:tc>
          <w:tcPr>
            <w:tcW w:w="5000" w:type="pct"/>
            <w:gridSpan w:val="114"/>
          </w:tcPr>
          <w:p w14:paraId="3D8A9CA8" w14:textId="77777777" w:rsidR="00FC089D" w:rsidRPr="00DF115E" w:rsidRDefault="00FC089D" w:rsidP="002C0A21">
            <w:pPr>
              <w:rPr>
                <w:sz w:val="3"/>
                <w:szCs w:val="3"/>
              </w:rPr>
            </w:pPr>
          </w:p>
        </w:tc>
      </w:tr>
      <w:tr w:rsidR="00EB29AC" w:rsidRPr="008A76F2" w14:paraId="7ADD675A" w14:textId="77777777" w:rsidTr="00DD6A00">
        <w:trPr>
          <w:trHeight w:val="255"/>
        </w:trPr>
        <w:tc>
          <w:tcPr>
            <w:tcW w:w="191" w:type="pct"/>
            <w:gridSpan w:val="7"/>
            <w:vAlign w:val="center"/>
          </w:tcPr>
          <w:p w14:paraId="38AEB972" w14:textId="71D8DE36" w:rsidR="00EB29AC" w:rsidRPr="00EB29AC" w:rsidRDefault="00EB29AC" w:rsidP="002C0A21">
            <w:pPr>
              <w:rPr>
                <w:b/>
                <w:bCs/>
              </w:rPr>
            </w:pPr>
            <w:r w:rsidRPr="00EB29AC">
              <w:rPr>
                <w:b/>
                <w:bCs/>
              </w:rPr>
              <w:t>5.</w:t>
            </w:r>
          </w:p>
        </w:tc>
        <w:tc>
          <w:tcPr>
            <w:tcW w:w="4809" w:type="pct"/>
            <w:gridSpan w:val="107"/>
            <w:vAlign w:val="center"/>
          </w:tcPr>
          <w:p w14:paraId="493B1690" w14:textId="0CAACB94" w:rsidR="00EB29AC" w:rsidRPr="00EB29AC" w:rsidRDefault="00EB29AC" w:rsidP="002C0A21">
            <w:r w:rsidRPr="002634BF">
              <w:rPr>
                <w:b/>
              </w:rPr>
              <w:t>Amortyzacja za ostatnie dwa lata</w:t>
            </w:r>
            <w:r>
              <w:rPr>
                <w:b/>
              </w:rPr>
              <w:t xml:space="preserve"> </w:t>
            </w:r>
            <w:r w:rsidRPr="00050AE9">
              <w:rPr>
                <w:bCs/>
                <w:sz w:val="15"/>
                <w:szCs w:val="15"/>
              </w:rPr>
              <w:t>(wypełnić, w</w:t>
            </w:r>
            <w:r w:rsidRPr="00050AE9">
              <w:rPr>
                <w:b/>
                <w:sz w:val="15"/>
                <w:szCs w:val="15"/>
              </w:rPr>
              <w:t xml:space="preserve"> </w:t>
            </w:r>
            <w:r w:rsidRPr="00050AE9">
              <w:rPr>
                <w:bCs/>
                <w:sz w:val="15"/>
                <w:szCs w:val="15"/>
              </w:rPr>
              <w:t>przypadku prowadzenia pełnej sprawozdawczości i sporządzania RZiS w wariancie kalkulacyjnym)</w:t>
            </w:r>
            <w:r w:rsidRPr="004933BA">
              <w:rPr>
                <w:b/>
              </w:rPr>
              <w:t xml:space="preserve"> </w:t>
            </w:r>
            <w:r w:rsidRPr="004933BA">
              <w:rPr>
                <w:b/>
                <w:bCs/>
              </w:rPr>
              <w:t>  </w:t>
            </w:r>
          </w:p>
        </w:tc>
      </w:tr>
      <w:tr w:rsidR="002C0A21" w:rsidRPr="008A76F2" w14:paraId="527FBE34" w14:textId="77777777" w:rsidTr="00705344">
        <w:tc>
          <w:tcPr>
            <w:tcW w:w="5000" w:type="pct"/>
            <w:gridSpan w:val="114"/>
          </w:tcPr>
          <w:p w14:paraId="24E0789C" w14:textId="77777777" w:rsidR="002C0A21" w:rsidRPr="00DF115E" w:rsidRDefault="002C0A21" w:rsidP="002C0A21">
            <w:pPr>
              <w:rPr>
                <w:sz w:val="3"/>
                <w:szCs w:val="3"/>
              </w:rPr>
            </w:pPr>
          </w:p>
        </w:tc>
      </w:tr>
      <w:tr w:rsidR="009C1AA6" w:rsidRPr="008A76F2" w14:paraId="47892E08" w14:textId="77777777" w:rsidTr="006D7144">
        <w:trPr>
          <w:trHeight w:val="255"/>
        </w:trPr>
        <w:tc>
          <w:tcPr>
            <w:tcW w:w="1244" w:type="pct"/>
            <w:gridSpan w:val="28"/>
            <w:vAlign w:val="center"/>
          </w:tcPr>
          <w:p w14:paraId="2D2191F1" w14:textId="2DC4FFB1" w:rsidR="00823F58" w:rsidRPr="00A92145" w:rsidRDefault="00823F58" w:rsidP="002C0A21">
            <w:r>
              <w:t>sprawozdanie jednostkowe</w:t>
            </w:r>
          </w:p>
        </w:tc>
        <w:tc>
          <w:tcPr>
            <w:tcW w:w="166" w:type="pct"/>
            <w:gridSpan w:val="6"/>
            <w:tcBorders>
              <w:right w:val="single" w:sz="2" w:space="0" w:color="auto"/>
            </w:tcBorders>
            <w:vAlign w:val="center"/>
          </w:tcPr>
          <w:p w14:paraId="26A9C57E" w14:textId="7B25D5C8" w:rsidR="00823F58" w:rsidRPr="00A92145" w:rsidRDefault="00823F58" w:rsidP="00823F58">
            <w:pPr>
              <w:jc w:val="right"/>
            </w:pPr>
            <w:r>
              <w:t>rok</w:t>
            </w:r>
          </w:p>
        </w:tc>
        <w:tc>
          <w:tcPr>
            <w:tcW w:w="558" w:type="pct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80E935" w14:textId="528EC538" w:rsidR="00823F58" w:rsidRPr="00A92145" w:rsidRDefault="00823F58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203" w:type="pct"/>
            <w:gridSpan w:val="4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21DEADF" w14:textId="76424FAF" w:rsidR="00823F58" w:rsidRPr="00A92145" w:rsidRDefault="00823F58" w:rsidP="00823F58">
            <w:pPr>
              <w:jc w:val="right"/>
            </w:pPr>
            <w:r>
              <w:t>zł</w:t>
            </w:r>
          </w:p>
        </w:tc>
        <w:tc>
          <w:tcPr>
            <w:tcW w:w="520" w:type="pct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0B0D56" w14:textId="4C94BABD" w:rsidR="00823F58" w:rsidRPr="00A92145" w:rsidRDefault="00823F58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09" w:type="pct"/>
            <w:gridSpan w:val="2"/>
            <w:tcBorders>
              <w:left w:val="single" w:sz="2" w:space="0" w:color="auto"/>
            </w:tcBorders>
            <w:vAlign w:val="center"/>
          </w:tcPr>
          <w:p w14:paraId="0B0B9388" w14:textId="77777777" w:rsidR="00823F58" w:rsidRPr="00A92145" w:rsidRDefault="00823F58" w:rsidP="002C0A21"/>
        </w:tc>
        <w:tc>
          <w:tcPr>
            <w:tcW w:w="214" w:type="pct"/>
            <w:gridSpan w:val="4"/>
            <w:tcBorders>
              <w:right w:val="single" w:sz="2" w:space="0" w:color="auto"/>
            </w:tcBorders>
            <w:vAlign w:val="center"/>
          </w:tcPr>
          <w:p w14:paraId="44C55365" w14:textId="7175B456" w:rsidR="00823F58" w:rsidRPr="00A92145" w:rsidRDefault="00823F58" w:rsidP="00823F58">
            <w:pPr>
              <w:jc w:val="right"/>
            </w:pPr>
            <w:r>
              <w:t>rok</w:t>
            </w:r>
          </w:p>
        </w:tc>
        <w:tc>
          <w:tcPr>
            <w:tcW w:w="535" w:type="pct"/>
            <w:gridSpan w:val="1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DE1CEE8" w14:textId="4A645E48" w:rsidR="00823F58" w:rsidRPr="00A92145" w:rsidRDefault="00823F58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208" w:type="pct"/>
            <w:gridSpan w:val="8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CE75BC4" w14:textId="5C79CD2F" w:rsidR="00823F58" w:rsidRPr="00A92145" w:rsidRDefault="00823F58" w:rsidP="00823F58">
            <w:pPr>
              <w:jc w:val="right"/>
            </w:pPr>
            <w:r>
              <w:t>zł</w:t>
            </w:r>
          </w:p>
        </w:tc>
        <w:tc>
          <w:tcPr>
            <w:tcW w:w="521" w:type="pct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AE747F" w14:textId="1BB01BEF" w:rsidR="00823F58" w:rsidRPr="00A92145" w:rsidRDefault="00823F58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sdt>
          <w:sdtPr>
            <w:id w:val="1786691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" w:type="pct"/>
                <w:gridSpan w:val="3"/>
                <w:tcBorders>
                  <w:left w:val="single" w:sz="2" w:space="0" w:color="auto"/>
                </w:tcBorders>
                <w:vAlign w:val="center"/>
              </w:tcPr>
              <w:p w14:paraId="71344945" w14:textId="00EC4911" w:rsidR="00823F58" w:rsidRPr="00A92145" w:rsidRDefault="00823F58" w:rsidP="00823F58">
                <w:pPr>
                  <w:jc w:val="righ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19" w:type="pct"/>
            <w:gridSpan w:val="2"/>
            <w:vAlign w:val="center"/>
          </w:tcPr>
          <w:p w14:paraId="6B8AD137" w14:textId="04B8D73F" w:rsidR="00823F58" w:rsidRPr="00A92145" w:rsidRDefault="00823F58" w:rsidP="002C0A21">
            <w:r>
              <w:t>nie dotyczy</w:t>
            </w:r>
          </w:p>
        </w:tc>
      </w:tr>
      <w:tr w:rsidR="00A92145" w:rsidRPr="008A76F2" w14:paraId="1CEF1D1E" w14:textId="77777777" w:rsidTr="00705344">
        <w:tc>
          <w:tcPr>
            <w:tcW w:w="5000" w:type="pct"/>
            <w:gridSpan w:val="114"/>
          </w:tcPr>
          <w:p w14:paraId="46F0BF7E" w14:textId="77777777" w:rsidR="00A92145" w:rsidRPr="00DF115E" w:rsidRDefault="00A92145" w:rsidP="002C0A21">
            <w:pPr>
              <w:rPr>
                <w:sz w:val="3"/>
                <w:szCs w:val="3"/>
              </w:rPr>
            </w:pPr>
          </w:p>
        </w:tc>
      </w:tr>
      <w:tr w:rsidR="009C1AA6" w:rsidRPr="008A76F2" w14:paraId="6688D687" w14:textId="77777777" w:rsidTr="006D7144">
        <w:trPr>
          <w:trHeight w:val="255"/>
        </w:trPr>
        <w:tc>
          <w:tcPr>
            <w:tcW w:w="1244" w:type="pct"/>
            <w:gridSpan w:val="28"/>
            <w:vAlign w:val="center"/>
          </w:tcPr>
          <w:p w14:paraId="43A0AC93" w14:textId="56EA5D92" w:rsidR="00823F58" w:rsidRPr="00635A30" w:rsidRDefault="00823F58" w:rsidP="002C0A21">
            <w:r>
              <w:t>sprawozdanie skonsolidowane</w:t>
            </w:r>
          </w:p>
        </w:tc>
        <w:tc>
          <w:tcPr>
            <w:tcW w:w="166" w:type="pct"/>
            <w:gridSpan w:val="6"/>
            <w:tcBorders>
              <w:right w:val="single" w:sz="2" w:space="0" w:color="auto"/>
            </w:tcBorders>
            <w:vAlign w:val="center"/>
          </w:tcPr>
          <w:p w14:paraId="32C068E0" w14:textId="78A245FD" w:rsidR="00823F58" w:rsidRPr="00635A30" w:rsidRDefault="00823F58" w:rsidP="00823F58">
            <w:pPr>
              <w:jc w:val="right"/>
            </w:pPr>
            <w:r>
              <w:t>rok</w:t>
            </w:r>
          </w:p>
        </w:tc>
        <w:tc>
          <w:tcPr>
            <w:tcW w:w="558" w:type="pct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75E521" w14:textId="4A30C8D0" w:rsidR="00823F58" w:rsidRPr="00635A30" w:rsidRDefault="00823F58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203" w:type="pct"/>
            <w:gridSpan w:val="4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4A14E24" w14:textId="4C0E9223" w:rsidR="00823F58" w:rsidRPr="00635A30" w:rsidRDefault="00823F58" w:rsidP="00823F58">
            <w:pPr>
              <w:jc w:val="right"/>
            </w:pPr>
            <w:r>
              <w:t>zł</w:t>
            </w:r>
          </w:p>
        </w:tc>
        <w:tc>
          <w:tcPr>
            <w:tcW w:w="520" w:type="pct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EF0C293" w14:textId="00CCC313" w:rsidR="00823F58" w:rsidRPr="00635A30" w:rsidRDefault="00823F58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09" w:type="pct"/>
            <w:gridSpan w:val="2"/>
            <w:tcBorders>
              <w:left w:val="single" w:sz="2" w:space="0" w:color="auto"/>
            </w:tcBorders>
            <w:vAlign w:val="center"/>
          </w:tcPr>
          <w:p w14:paraId="156549B6" w14:textId="77777777" w:rsidR="00823F58" w:rsidRPr="00635A30" w:rsidRDefault="00823F58" w:rsidP="002C0A21"/>
        </w:tc>
        <w:tc>
          <w:tcPr>
            <w:tcW w:w="214" w:type="pct"/>
            <w:gridSpan w:val="4"/>
            <w:tcBorders>
              <w:right w:val="single" w:sz="2" w:space="0" w:color="auto"/>
            </w:tcBorders>
            <w:vAlign w:val="center"/>
          </w:tcPr>
          <w:p w14:paraId="73AB2C23" w14:textId="40D0BC79" w:rsidR="00823F58" w:rsidRPr="00635A30" w:rsidRDefault="00823F58" w:rsidP="00823F58">
            <w:pPr>
              <w:jc w:val="right"/>
            </w:pPr>
            <w:r>
              <w:t>rok</w:t>
            </w:r>
          </w:p>
        </w:tc>
        <w:tc>
          <w:tcPr>
            <w:tcW w:w="535" w:type="pct"/>
            <w:gridSpan w:val="1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AD5BE4" w14:textId="0781DAB6" w:rsidR="00823F58" w:rsidRPr="00635A30" w:rsidRDefault="00823F58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208" w:type="pct"/>
            <w:gridSpan w:val="8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0D65084" w14:textId="16E2568B" w:rsidR="00823F58" w:rsidRPr="00635A30" w:rsidRDefault="00823F58" w:rsidP="00823F58">
            <w:pPr>
              <w:jc w:val="right"/>
            </w:pPr>
            <w:r>
              <w:t>zł</w:t>
            </w:r>
          </w:p>
        </w:tc>
        <w:tc>
          <w:tcPr>
            <w:tcW w:w="521" w:type="pct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89EDD4" w14:textId="4E2C72EB" w:rsidR="00823F58" w:rsidRPr="00635A30" w:rsidRDefault="00823F58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sdt>
          <w:sdtPr>
            <w:id w:val="342827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" w:type="pct"/>
                <w:gridSpan w:val="3"/>
                <w:tcBorders>
                  <w:left w:val="single" w:sz="2" w:space="0" w:color="auto"/>
                </w:tcBorders>
                <w:vAlign w:val="center"/>
              </w:tcPr>
              <w:p w14:paraId="7EE6DE06" w14:textId="11F509AB" w:rsidR="00823F58" w:rsidRPr="00635A30" w:rsidRDefault="00823F58" w:rsidP="00823F58">
                <w:pPr>
                  <w:jc w:val="righ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19" w:type="pct"/>
            <w:gridSpan w:val="2"/>
            <w:vAlign w:val="center"/>
          </w:tcPr>
          <w:p w14:paraId="1CC256CE" w14:textId="4356F37F" w:rsidR="00823F58" w:rsidRPr="00635A30" w:rsidRDefault="00823F58" w:rsidP="002C0A21">
            <w:r>
              <w:t>nie dotyczy</w:t>
            </w:r>
          </w:p>
        </w:tc>
      </w:tr>
      <w:tr w:rsidR="00635A30" w:rsidRPr="008A76F2" w14:paraId="3D45CDFE" w14:textId="77777777" w:rsidTr="00705344">
        <w:tc>
          <w:tcPr>
            <w:tcW w:w="5000" w:type="pct"/>
            <w:gridSpan w:val="114"/>
          </w:tcPr>
          <w:p w14:paraId="158F809D" w14:textId="77777777" w:rsidR="00635A30" w:rsidRPr="00DF115E" w:rsidRDefault="00635A30" w:rsidP="002C0A21">
            <w:pPr>
              <w:rPr>
                <w:sz w:val="3"/>
                <w:szCs w:val="3"/>
              </w:rPr>
            </w:pPr>
          </w:p>
        </w:tc>
      </w:tr>
      <w:tr w:rsidR="00EB29AC" w:rsidRPr="008A76F2" w14:paraId="2C3670E8" w14:textId="77777777" w:rsidTr="006D7144">
        <w:trPr>
          <w:trHeight w:val="255"/>
        </w:trPr>
        <w:tc>
          <w:tcPr>
            <w:tcW w:w="172" w:type="pct"/>
            <w:gridSpan w:val="3"/>
          </w:tcPr>
          <w:p w14:paraId="77E9B699" w14:textId="3B4C06E0" w:rsidR="00574DC7" w:rsidRPr="00661344" w:rsidRDefault="00574DC7" w:rsidP="002C0A21">
            <w:pPr>
              <w:rPr>
                <w:b/>
                <w:bCs/>
              </w:rPr>
            </w:pPr>
            <w:r w:rsidRPr="00661344">
              <w:rPr>
                <w:b/>
                <w:bCs/>
              </w:rPr>
              <w:t>6.</w:t>
            </w:r>
          </w:p>
        </w:tc>
        <w:tc>
          <w:tcPr>
            <w:tcW w:w="1566" w:type="pct"/>
            <w:gridSpan w:val="42"/>
          </w:tcPr>
          <w:p w14:paraId="597F68D2" w14:textId="77ED5889" w:rsidR="00574DC7" w:rsidRPr="00C331AE" w:rsidRDefault="00574DC7" w:rsidP="002C0A21">
            <w:r w:rsidRPr="00574DC7">
              <w:rPr>
                <w:b/>
                <w:bCs/>
              </w:rPr>
              <w:t xml:space="preserve">Zatrudnienie </w:t>
            </w:r>
            <w:r w:rsidRPr="00574DC7">
              <w:rPr>
                <w:sz w:val="16"/>
                <w:szCs w:val="16"/>
              </w:rPr>
              <w:t>(proszę poda</w:t>
            </w:r>
            <w:r>
              <w:rPr>
                <w:sz w:val="16"/>
                <w:szCs w:val="16"/>
              </w:rPr>
              <w:t>ć liczbę osób)</w:t>
            </w:r>
          </w:p>
        </w:tc>
        <w:tc>
          <w:tcPr>
            <w:tcW w:w="212" w:type="pct"/>
            <w:gridSpan w:val="5"/>
            <w:tcBorders>
              <w:right w:val="single" w:sz="4" w:space="0" w:color="002060"/>
            </w:tcBorders>
          </w:tcPr>
          <w:p w14:paraId="7D27DEA3" w14:textId="77777777" w:rsidR="00574DC7" w:rsidRPr="00C331AE" w:rsidRDefault="00574DC7" w:rsidP="002C0A21"/>
        </w:tc>
        <w:tc>
          <w:tcPr>
            <w:tcW w:w="1853" w:type="pct"/>
            <w:gridSpan w:val="51"/>
            <w:tcBorders>
              <w:top w:val="single" w:sz="2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7DD879E" w14:textId="612D8FEE" w:rsidR="00574DC7" w:rsidRPr="00C331AE" w:rsidRDefault="00574DC7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1196" w:type="pct"/>
            <w:gridSpan w:val="13"/>
            <w:tcBorders>
              <w:top w:val="single" w:sz="4" w:space="0" w:color="FFFFFF" w:themeColor="background1"/>
              <w:left w:val="single" w:sz="4" w:space="0" w:color="002060"/>
            </w:tcBorders>
          </w:tcPr>
          <w:p w14:paraId="6DCB52DA" w14:textId="7695681B" w:rsidR="00574DC7" w:rsidRPr="00C331AE" w:rsidRDefault="00574DC7" w:rsidP="002C0A21"/>
        </w:tc>
      </w:tr>
      <w:tr w:rsidR="002C0A21" w:rsidRPr="008A76F2" w14:paraId="429566DC" w14:textId="77777777" w:rsidTr="00705344">
        <w:tc>
          <w:tcPr>
            <w:tcW w:w="5000" w:type="pct"/>
            <w:gridSpan w:val="114"/>
          </w:tcPr>
          <w:p w14:paraId="014EAED2" w14:textId="77777777" w:rsidR="002C0A21" w:rsidRPr="00DF115E" w:rsidRDefault="002C0A21" w:rsidP="002C0A21">
            <w:pPr>
              <w:rPr>
                <w:sz w:val="3"/>
                <w:szCs w:val="3"/>
              </w:rPr>
            </w:pPr>
          </w:p>
        </w:tc>
      </w:tr>
      <w:tr w:rsidR="009C1AA6" w:rsidRPr="008A76F2" w14:paraId="7E025E93" w14:textId="77777777" w:rsidTr="006D7144">
        <w:trPr>
          <w:trHeight w:val="255"/>
        </w:trPr>
        <w:tc>
          <w:tcPr>
            <w:tcW w:w="172" w:type="pct"/>
            <w:gridSpan w:val="3"/>
          </w:tcPr>
          <w:p w14:paraId="23A88BE0" w14:textId="1990BD96" w:rsidR="00574DC7" w:rsidRPr="00661344" w:rsidRDefault="00574DC7" w:rsidP="002C0A21">
            <w:pPr>
              <w:rPr>
                <w:b/>
                <w:bCs/>
              </w:rPr>
            </w:pPr>
            <w:r w:rsidRPr="00661344">
              <w:rPr>
                <w:b/>
                <w:bCs/>
              </w:rPr>
              <w:t>7.</w:t>
            </w:r>
          </w:p>
        </w:tc>
        <w:tc>
          <w:tcPr>
            <w:tcW w:w="2050" w:type="pct"/>
            <w:gridSpan w:val="54"/>
            <w:tcBorders>
              <w:right w:val="single" w:sz="4" w:space="0" w:color="002060"/>
            </w:tcBorders>
          </w:tcPr>
          <w:p w14:paraId="2651EE7E" w14:textId="710AB3BA" w:rsidR="00574DC7" w:rsidRPr="00574DC7" w:rsidRDefault="00574DC7" w:rsidP="002C0A21">
            <w:pPr>
              <w:rPr>
                <w:b/>
                <w:bCs/>
              </w:rPr>
            </w:pPr>
            <w:r w:rsidRPr="00574DC7">
              <w:rPr>
                <w:b/>
                <w:bCs/>
              </w:rPr>
              <w:t>Nazwa banku obsługującego główny rachunek bieżący</w:t>
            </w:r>
          </w:p>
        </w:tc>
        <w:tc>
          <w:tcPr>
            <w:tcW w:w="2778" w:type="pct"/>
            <w:gridSpan w:val="57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63C2FCA" w14:textId="758B9D83" w:rsidR="00574DC7" w:rsidRPr="00C331AE" w:rsidRDefault="00574DC7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2C0A21" w:rsidRPr="008A76F2" w14:paraId="23328084" w14:textId="77777777" w:rsidTr="00705344">
        <w:tc>
          <w:tcPr>
            <w:tcW w:w="5000" w:type="pct"/>
            <w:gridSpan w:val="114"/>
          </w:tcPr>
          <w:p w14:paraId="7D00CFD8" w14:textId="77777777" w:rsidR="002C0A21" w:rsidRPr="00DF115E" w:rsidRDefault="002C0A21" w:rsidP="002C0A21">
            <w:pPr>
              <w:rPr>
                <w:sz w:val="3"/>
                <w:szCs w:val="3"/>
              </w:rPr>
            </w:pPr>
          </w:p>
        </w:tc>
      </w:tr>
      <w:tr w:rsidR="009C1AA6" w:rsidRPr="008A76F2" w14:paraId="311927FE" w14:textId="77777777" w:rsidTr="00DD6A00">
        <w:tc>
          <w:tcPr>
            <w:tcW w:w="172" w:type="pct"/>
            <w:gridSpan w:val="3"/>
          </w:tcPr>
          <w:p w14:paraId="1FF8D060" w14:textId="4BD6B114" w:rsidR="00574DC7" w:rsidRPr="00574DC7" w:rsidRDefault="00574DC7" w:rsidP="002C0A21">
            <w:pPr>
              <w:rPr>
                <w:b/>
                <w:bCs/>
              </w:rPr>
            </w:pPr>
            <w:r w:rsidRPr="00574DC7">
              <w:rPr>
                <w:b/>
                <w:bCs/>
              </w:rPr>
              <w:t>8.</w:t>
            </w:r>
          </w:p>
        </w:tc>
        <w:tc>
          <w:tcPr>
            <w:tcW w:w="3257" w:type="pct"/>
            <w:gridSpan w:val="87"/>
          </w:tcPr>
          <w:p w14:paraId="0C814593" w14:textId="75BCFAD4" w:rsidR="00574DC7" w:rsidRPr="00C331AE" w:rsidRDefault="00574DC7" w:rsidP="002C0A21">
            <w:r w:rsidRPr="002634BF">
              <w:rPr>
                <w:b/>
                <w:bCs/>
              </w:rPr>
              <w:t>Zobowiązania z tytułu kredytów, pożyczek, leasingu</w:t>
            </w:r>
          </w:p>
        </w:tc>
        <w:tc>
          <w:tcPr>
            <w:tcW w:w="1571" w:type="pct"/>
            <w:gridSpan w:val="24"/>
          </w:tcPr>
          <w:p w14:paraId="2D6FB255" w14:textId="576D439B" w:rsidR="00574DC7" w:rsidRPr="00C331AE" w:rsidRDefault="00574DC7" w:rsidP="002C0A21"/>
        </w:tc>
      </w:tr>
      <w:tr w:rsidR="002C0A21" w:rsidRPr="008A76F2" w14:paraId="3D83DC48" w14:textId="77777777" w:rsidTr="00705344">
        <w:tc>
          <w:tcPr>
            <w:tcW w:w="5000" w:type="pct"/>
            <w:gridSpan w:val="114"/>
          </w:tcPr>
          <w:p w14:paraId="41F3B56D" w14:textId="77777777" w:rsidR="002C0A21" w:rsidRPr="00DF115E" w:rsidRDefault="002C0A21" w:rsidP="002C0A21">
            <w:pPr>
              <w:rPr>
                <w:sz w:val="3"/>
                <w:szCs w:val="3"/>
              </w:rPr>
            </w:pPr>
          </w:p>
        </w:tc>
      </w:tr>
      <w:tr w:rsidR="009C1AA6" w:rsidRPr="008A76F2" w14:paraId="12B8273F" w14:textId="77777777" w:rsidTr="006D7144">
        <w:trPr>
          <w:trHeight w:val="255"/>
        </w:trPr>
        <w:tc>
          <w:tcPr>
            <w:tcW w:w="894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729174A" w14:textId="73C8F893" w:rsidR="00E40EE5" w:rsidRPr="00C331AE" w:rsidRDefault="00E40EE5" w:rsidP="00E40EE5">
            <w:pPr>
              <w:jc w:val="center"/>
            </w:pPr>
            <w:r>
              <w:t>Nazwa banku</w:t>
            </w:r>
          </w:p>
        </w:tc>
        <w:tc>
          <w:tcPr>
            <w:tcW w:w="823" w:type="pct"/>
            <w:gridSpan w:val="2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E55B273" w14:textId="02B8AEC1" w:rsidR="00E40EE5" w:rsidRPr="00C331AE" w:rsidRDefault="00E40EE5" w:rsidP="00E40EE5">
            <w:pPr>
              <w:jc w:val="center"/>
            </w:pPr>
            <w:r>
              <w:t>Rodzaj</w:t>
            </w:r>
          </w:p>
        </w:tc>
        <w:tc>
          <w:tcPr>
            <w:tcW w:w="723" w:type="pct"/>
            <w:gridSpan w:val="22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137B45E" w14:textId="09C6DE8C" w:rsidR="00E40EE5" w:rsidRPr="00C331AE" w:rsidRDefault="00E40EE5" w:rsidP="00E40EE5">
            <w:pPr>
              <w:jc w:val="center"/>
            </w:pPr>
            <w:r>
              <w:t>Kwota</w:t>
            </w:r>
          </w:p>
        </w:tc>
        <w:tc>
          <w:tcPr>
            <w:tcW w:w="713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5C2092B1" w14:textId="2B73CD47" w:rsidR="00E40EE5" w:rsidRPr="00C331AE" w:rsidRDefault="00E40EE5" w:rsidP="00E40EE5">
            <w:pPr>
              <w:jc w:val="center"/>
            </w:pPr>
            <w:r>
              <w:t>Kwota do spłaty</w:t>
            </w:r>
          </w:p>
        </w:tc>
        <w:tc>
          <w:tcPr>
            <w:tcW w:w="860" w:type="pct"/>
            <w:gridSpan w:val="20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vAlign w:val="center"/>
          </w:tcPr>
          <w:p w14:paraId="4BC693E8" w14:textId="4D20A272" w:rsidR="00E40EE5" w:rsidRPr="00C331AE" w:rsidRDefault="00E40EE5" w:rsidP="00E40EE5">
            <w:pPr>
              <w:jc w:val="center"/>
            </w:pPr>
            <w:r>
              <w:t>Termin spłaty</w:t>
            </w:r>
          </w:p>
        </w:tc>
        <w:tc>
          <w:tcPr>
            <w:tcW w:w="986" w:type="pct"/>
            <w:gridSpan w:val="1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E81C039" w14:textId="2D23997A" w:rsidR="00E40EE5" w:rsidRPr="00C331AE" w:rsidRDefault="00E40EE5" w:rsidP="00E40EE5">
            <w:pPr>
              <w:jc w:val="center"/>
            </w:pPr>
            <w:r>
              <w:t>Zabezpieczenia</w:t>
            </w:r>
          </w:p>
        </w:tc>
      </w:tr>
      <w:tr w:rsidR="009C1AA6" w:rsidRPr="008A76F2" w14:paraId="367299A3" w14:textId="77777777" w:rsidTr="006D7144">
        <w:trPr>
          <w:trHeight w:val="255"/>
        </w:trPr>
        <w:tc>
          <w:tcPr>
            <w:tcW w:w="894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0FD36A9" w14:textId="6B2170CE" w:rsidR="00E40EE5" w:rsidRPr="00C331AE" w:rsidRDefault="00E40EE5" w:rsidP="00F45778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823" w:type="pct"/>
            <w:gridSpan w:val="2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CAA273A" w14:textId="62BF1AF6" w:rsidR="00E40EE5" w:rsidRPr="00C331AE" w:rsidRDefault="00E40EE5" w:rsidP="00F45778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23" w:type="pct"/>
            <w:gridSpan w:val="22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31960BD" w14:textId="60641DB2" w:rsidR="00E40EE5" w:rsidRPr="00C331AE" w:rsidRDefault="00E40EE5" w:rsidP="00F45778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13" w:type="pct"/>
            <w:gridSpan w:val="18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D32424E" w14:textId="0B7E2741" w:rsidR="00E40EE5" w:rsidRPr="00C331AE" w:rsidRDefault="00824885" w:rsidP="00F45778">
            <w:r w:rsidRPr="00382439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382439">
              <w:instrText xml:space="preserve"> FORMTEXT </w:instrText>
            </w:r>
            <w:r w:rsidRPr="00382439">
              <w:fldChar w:fldCharType="separate"/>
            </w:r>
            <w:r w:rsidRPr="00382439">
              <w:rPr>
                <w:noProof/>
              </w:rPr>
              <w:t> </w:t>
            </w:r>
            <w:r w:rsidRPr="00382439">
              <w:rPr>
                <w:noProof/>
              </w:rPr>
              <w:t> </w:t>
            </w:r>
            <w:r w:rsidRPr="00382439">
              <w:rPr>
                <w:noProof/>
              </w:rPr>
              <w:t> </w:t>
            </w:r>
            <w:r w:rsidRPr="00382439">
              <w:rPr>
                <w:noProof/>
              </w:rPr>
              <w:t> </w:t>
            </w:r>
            <w:r w:rsidRPr="00382439">
              <w:rPr>
                <w:noProof/>
              </w:rPr>
              <w:t> </w:t>
            </w:r>
            <w:r w:rsidRPr="00382439">
              <w:fldChar w:fldCharType="end"/>
            </w:r>
          </w:p>
        </w:tc>
        <w:tc>
          <w:tcPr>
            <w:tcW w:w="860" w:type="pct"/>
            <w:gridSpan w:val="2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9F52DC9" w14:textId="07670A5E" w:rsidR="00E40EE5" w:rsidRPr="00C331AE" w:rsidRDefault="00E40EE5" w:rsidP="00F45778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986" w:type="pct"/>
            <w:gridSpan w:val="1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DBF7EDB" w14:textId="67DDA91A" w:rsidR="00E40EE5" w:rsidRPr="00C331AE" w:rsidRDefault="00E40EE5" w:rsidP="00F45778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9C1AA6" w:rsidRPr="008A76F2" w14:paraId="79275F7A" w14:textId="77777777" w:rsidTr="006D7144">
        <w:trPr>
          <w:trHeight w:val="255"/>
        </w:trPr>
        <w:tc>
          <w:tcPr>
            <w:tcW w:w="894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272620A" w14:textId="5B50D8AE" w:rsidR="00F45778" w:rsidRPr="00C331AE" w:rsidRDefault="00F45778" w:rsidP="00F45778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823" w:type="pct"/>
            <w:gridSpan w:val="2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93C24B5" w14:textId="1C9848A3" w:rsidR="00F45778" w:rsidRPr="00C331AE" w:rsidRDefault="00F45778" w:rsidP="00F45778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23" w:type="pct"/>
            <w:gridSpan w:val="22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EDAF3B8" w14:textId="1D905525" w:rsidR="00F45778" w:rsidRPr="00C331AE" w:rsidRDefault="00F45778" w:rsidP="00F45778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13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82190CB" w14:textId="1B1EE684" w:rsidR="00F45778" w:rsidRPr="00C331AE" w:rsidRDefault="00824885" w:rsidP="00F45778">
            <w:r w:rsidRPr="00382439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382439">
              <w:instrText xml:space="preserve"> FORMTEXT </w:instrText>
            </w:r>
            <w:r w:rsidRPr="00382439">
              <w:fldChar w:fldCharType="separate"/>
            </w:r>
            <w:r w:rsidRPr="00382439">
              <w:rPr>
                <w:noProof/>
              </w:rPr>
              <w:t> </w:t>
            </w:r>
            <w:r w:rsidRPr="00382439">
              <w:rPr>
                <w:noProof/>
              </w:rPr>
              <w:t> </w:t>
            </w:r>
            <w:r w:rsidRPr="00382439">
              <w:rPr>
                <w:noProof/>
              </w:rPr>
              <w:t> </w:t>
            </w:r>
            <w:r w:rsidRPr="00382439">
              <w:rPr>
                <w:noProof/>
              </w:rPr>
              <w:t> </w:t>
            </w:r>
            <w:r w:rsidRPr="00382439">
              <w:rPr>
                <w:noProof/>
              </w:rPr>
              <w:t> </w:t>
            </w:r>
            <w:r w:rsidRPr="00382439">
              <w:fldChar w:fldCharType="end"/>
            </w:r>
          </w:p>
        </w:tc>
        <w:tc>
          <w:tcPr>
            <w:tcW w:w="860" w:type="pct"/>
            <w:gridSpan w:val="2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3281EDAD" w14:textId="16534440" w:rsidR="00F45778" w:rsidRPr="00C331AE" w:rsidRDefault="00F45778" w:rsidP="00F45778">
            <w:r w:rsidRPr="00BE5C61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E5C61">
              <w:instrText xml:space="preserve"> FORMTEXT </w:instrText>
            </w:r>
            <w:r w:rsidRPr="00BE5C61">
              <w:fldChar w:fldCharType="separate"/>
            </w:r>
            <w:r w:rsidRPr="00BE5C61">
              <w:rPr>
                <w:noProof/>
              </w:rPr>
              <w:t> </w:t>
            </w:r>
            <w:r w:rsidRPr="00BE5C61">
              <w:rPr>
                <w:noProof/>
              </w:rPr>
              <w:t> </w:t>
            </w:r>
            <w:r w:rsidRPr="00BE5C61">
              <w:rPr>
                <w:noProof/>
              </w:rPr>
              <w:t> </w:t>
            </w:r>
            <w:r w:rsidRPr="00BE5C61">
              <w:rPr>
                <w:noProof/>
              </w:rPr>
              <w:t> </w:t>
            </w:r>
            <w:r w:rsidRPr="00BE5C61">
              <w:rPr>
                <w:noProof/>
              </w:rPr>
              <w:t> </w:t>
            </w:r>
            <w:r w:rsidRPr="00BE5C61">
              <w:fldChar w:fldCharType="end"/>
            </w:r>
          </w:p>
        </w:tc>
        <w:tc>
          <w:tcPr>
            <w:tcW w:w="986" w:type="pct"/>
            <w:gridSpan w:val="1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7E36033E" w14:textId="5DD1FD9B" w:rsidR="00F45778" w:rsidRPr="00C331AE" w:rsidRDefault="00F45778" w:rsidP="00F45778">
            <w:r w:rsidRPr="00A96329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A96329">
              <w:instrText xml:space="preserve"> FORMTEXT </w:instrText>
            </w:r>
            <w:r w:rsidRPr="00A96329">
              <w:fldChar w:fldCharType="separate"/>
            </w:r>
            <w:r w:rsidRPr="00A96329">
              <w:rPr>
                <w:noProof/>
              </w:rPr>
              <w:t> </w:t>
            </w:r>
            <w:r w:rsidRPr="00A96329">
              <w:rPr>
                <w:noProof/>
              </w:rPr>
              <w:t> </w:t>
            </w:r>
            <w:r w:rsidRPr="00A96329">
              <w:rPr>
                <w:noProof/>
              </w:rPr>
              <w:t> </w:t>
            </w:r>
            <w:r w:rsidRPr="00A96329">
              <w:rPr>
                <w:noProof/>
              </w:rPr>
              <w:t> </w:t>
            </w:r>
            <w:r w:rsidRPr="00A96329">
              <w:rPr>
                <w:noProof/>
              </w:rPr>
              <w:t> </w:t>
            </w:r>
            <w:r w:rsidRPr="00A96329">
              <w:fldChar w:fldCharType="end"/>
            </w:r>
          </w:p>
        </w:tc>
      </w:tr>
      <w:tr w:rsidR="009C1AA6" w:rsidRPr="008A76F2" w14:paraId="47F157FC" w14:textId="77777777" w:rsidTr="006D7144">
        <w:trPr>
          <w:trHeight w:val="255"/>
        </w:trPr>
        <w:tc>
          <w:tcPr>
            <w:tcW w:w="894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C59AF3C" w14:textId="47956F51" w:rsidR="00F45778" w:rsidRPr="00C331AE" w:rsidRDefault="00F45778" w:rsidP="00F45778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823" w:type="pct"/>
            <w:gridSpan w:val="2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7EFB941" w14:textId="19274AF1" w:rsidR="00F45778" w:rsidRPr="00C331AE" w:rsidRDefault="00F45778" w:rsidP="00F45778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23" w:type="pct"/>
            <w:gridSpan w:val="22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D1A7AD8" w14:textId="451F1B46" w:rsidR="00F45778" w:rsidRPr="00C331AE" w:rsidRDefault="00F45778" w:rsidP="00F45778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13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5FFA9364" w14:textId="4E6CE79B" w:rsidR="00F45778" w:rsidRPr="00C331AE" w:rsidRDefault="00F45778" w:rsidP="00F45778">
            <w:r w:rsidRPr="00382439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382439">
              <w:instrText xml:space="preserve"> FORMTEXT </w:instrText>
            </w:r>
            <w:r w:rsidRPr="00382439">
              <w:fldChar w:fldCharType="separate"/>
            </w:r>
            <w:r w:rsidRPr="00382439">
              <w:rPr>
                <w:noProof/>
              </w:rPr>
              <w:t> </w:t>
            </w:r>
            <w:r w:rsidRPr="00382439">
              <w:rPr>
                <w:noProof/>
              </w:rPr>
              <w:t> </w:t>
            </w:r>
            <w:r w:rsidRPr="00382439">
              <w:rPr>
                <w:noProof/>
              </w:rPr>
              <w:t> </w:t>
            </w:r>
            <w:r w:rsidRPr="00382439">
              <w:rPr>
                <w:noProof/>
              </w:rPr>
              <w:t> </w:t>
            </w:r>
            <w:r w:rsidRPr="00382439">
              <w:rPr>
                <w:noProof/>
              </w:rPr>
              <w:t> </w:t>
            </w:r>
            <w:r w:rsidRPr="00382439">
              <w:fldChar w:fldCharType="end"/>
            </w:r>
          </w:p>
        </w:tc>
        <w:tc>
          <w:tcPr>
            <w:tcW w:w="860" w:type="pct"/>
            <w:gridSpan w:val="2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684F8203" w14:textId="136DF630" w:rsidR="00F45778" w:rsidRPr="00C331AE" w:rsidRDefault="00F45778" w:rsidP="00F45778">
            <w:r w:rsidRPr="00BE5C61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E5C61">
              <w:instrText xml:space="preserve"> FORMTEXT </w:instrText>
            </w:r>
            <w:r w:rsidRPr="00BE5C61">
              <w:fldChar w:fldCharType="separate"/>
            </w:r>
            <w:r w:rsidRPr="00BE5C61">
              <w:rPr>
                <w:noProof/>
              </w:rPr>
              <w:t> </w:t>
            </w:r>
            <w:r w:rsidRPr="00BE5C61">
              <w:rPr>
                <w:noProof/>
              </w:rPr>
              <w:t> </w:t>
            </w:r>
            <w:r w:rsidRPr="00BE5C61">
              <w:rPr>
                <w:noProof/>
              </w:rPr>
              <w:t> </w:t>
            </w:r>
            <w:r w:rsidRPr="00BE5C61">
              <w:rPr>
                <w:noProof/>
              </w:rPr>
              <w:t> </w:t>
            </w:r>
            <w:r w:rsidRPr="00BE5C61">
              <w:rPr>
                <w:noProof/>
              </w:rPr>
              <w:t> </w:t>
            </w:r>
            <w:r w:rsidRPr="00BE5C61">
              <w:fldChar w:fldCharType="end"/>
            </w:r>
          </w:p>
        </w:tc>
        <w:tc>
          <w:tcPr>
            <w:tcW w:w="986" w:type="pct"/>
            <w:gridSpan w:val="1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286F1124" w14:textId="5BFB071D" w:rsidR="00F45778" w:rsidRPr="00C331AE" w:rsidRDefault="00F45778" w:rsidP="00F45778">
            <w:r w:rsidRPr="00A96329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A96329">
              <w:instrText xml:space="preserve"> FORMTEXT </w:instrText>
            </w:r>
            <w:r w:rsidRPr="00A96329">
              <w:fldChar w:fldCharType="separate"/>
            </w:r>
            <w:r w:rsidRPr="00A96329">
              <w:rPr>
                <w:noProof/>
              </w:rPr>
              <w:t> </w:t>
            </w:r>
            <w:r w:rsidRPr="00A96329">
              <w:rPr>
                <w:noProof/>
              </w:rPr>
              <w:t> </w:t>
            </w:r>
            <w:r w:rsidRPr="00A96329">
              <w:rPr>
                <w:noProof/>
              </w:rPr>
              <w:t> </w:t>
            </w:r>
            <w:r w:rsidRPr="00A96329">
              <w:rPr>
                <w:noProof/>
              </w:rPr>
              <w:t> </w:t>
            </w:r>
            <w:r w:rsidRPr="00A96329">
              <w:rPr>
                <w:noProof/>
              </w:rPr>
              <w:t> </w:t>
            </w:r>
            <w:r w:rsidRPr="00A96329">
              <w:fldChar w:fldCharType="end"/>
            </w:r>
          </w:p>
        </w:tc>
      </w:tr>
      <w:tr w:rsidR="009C1AA6" w:rsidRPr="008A76F2" w14:paraId="63999941" w14:textId="77777777" w:rsidTr="006D7144">
        <w:trPr>
          <w:trHeight w:val="255"/>
        </w:trPr>
        <w:tc>
          <w:tcPr>
            <w:tcW w:w="894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B4CCB8E" w14:textId="4ADC43AD" w:rsidR="00F45778" w:rsidRPr="00C331AE" w:rsidRDefault="00F45778" w:rsidP="00F45778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823" w:type="pct"/>
            <w:gridSpan w:val="2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E6FCF4C" w14:textId="1372BC19" w:rsidR="00F45778" w:rsidRPr="00C331AE" w:rsidRDefault="00F45778" w:rsidP="00F45778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23" w:type="pct"/>
            <w:gridSpan w:val="22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A667FD4" w14:textId="5566140F" w:rsidR="00F45778" w:rsidRPr="00C331AE" w:rsidRDefault="00F45778" w:rsidP="00F45778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13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0E0C0C7F" w14:textId="42FE0524" w:rsidR="00F45778" w:rsidRPr="00C331AE" w:rsidRDefault="00F45778" w:rsidP="00F45778">
            <w:r w:rsidRPr="00382439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382439">
              <w:instrText xml:space="preserve"> FORMTEXT </w:instrText>
            </w:r>
            <w:r w:rsidRPr="00382439">
              <w:fldChar w:fldCharType="separate"/>
            </w:r>
            <w:r w:rsidRPr="00382439">
              <w:rPr>
                <w:noProof/>
              </w:rPr>
              <w:t> </w:t>
            </w:r>
            <w:r w:rsidRPr="00382439">
              <w:rPr>
                <w:noProof/>
              </w:rPr>
              <w:t> </w:t>
            </w:r>
            <w:r w:rsidRPr="00382439">
              <w:rPr>
                <w:noProof/>
              </w:rPr>
              <w:t> </w:t>
            </w:r>
            <w:r w:rsidRPr="00382439">
              <w:rPr>
                <w:noProof/>
              </w:rPr>
              <w:t> </w:t>
            </w:r>
            <w:r w:rsidRPr="00382439">
              <w:rPr>
                <w:noProof/>
              </w:rPr>
              <w:t> </w:t>
            </w:r>
            <w:r w:rsidRPr="00382439">
              <w:fldChar w:fldCharType="end"/>
            </w:r>
          </w:p>
        </w:tc>
        <w:tc>
          <w:tcPr>
            <w:tcW w:w="860" w:type="pct"/>
            <w:gridSpan w:val="2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6060C178" w14:textId="7C8A45FB" w:rsidR="00F45778" w:rsidRPr="00C331AE" w:rsidRDefault="00F45778" w:rsidP="00F45778">
            <w:r w:rsidRPr="00BE5C61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E5C61">
              <w:instrText xml:space="preserve"> FORMTEXT </w:instrText>
            </w:r>
            <w:r w:rsidRPr="00BE5C61">
              <w:fldChar w:fldCharType="separate"/>
            </w:r>
            <w:r w:rsidRPr="00BE5C61">
              <w:rPr>
                <w:noProof/>
              </w:rPr>
              <w:t> </w:t>
            </w:r>
            <w:r w:rsidRPr="00BE5C61">
              <w:rPr>
                <w:noProof/>
              </w:rPr>
              <w:t> </w:t>
            </w:r>
            <w:r w:rsidRPr="00BE5C61">
              <w:rPr>
                <w:noProof/>
              </w:rPr>
              <w:t> </w:t>
            </w:r>
            <w:r w:rsidRPr="00BE5C61">
              <w:rPr>
                <w:noProof/>
              </w:rPr>
              <w:t> </w:t>
            </w:r>
            <w:r w:rsidRPr="00BE5C61">
              <w:rPr>
                <w:noProof/>
              </w:rPr>
              <w:t> </w:t>
            </w:r>
            <w:r w:rsidRPr="00BE5C61">
              <w:fldChar w:fldCharType="end"/>
            </w:r>
          </w:p>
        </w:tc>
        <w:tc>
          <w:tcPr>
            <w:tcW w:w="986" w:type="pct"/>
            <w:gridSpan w:val="1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1539C079" w14:textId="484CBB47" w:rsidR="00F45778" w:rsidRPr="00C331AE" w:rsidRDefault="00F45778" w:rsidP="00F45778">
            <w:r w:rsidRPr="00A96329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A96329">
              <w:instrText xml:space="preserve"> FORMTEXT </w:instrText>
            </w:r>
            <w:r w:rsidRPr="00A96329">
              <w:fldChar w:fldCharType="separate"/>
            </w:r>
            <w:r w:rsidRPr="00A96329">
              <w:rPr>
                <w:noProof/>
              </w:rPr>
              <w:t> </w:t>
            </w:r>
            <w:r w:rsidRPr="00A96329">
              <w:rPr>
                <w:noProof/>
              </w:rPr>
              <w:t> </w:t>
            </w:r>
            <w:r w:rsidRPr="00A96329">
              <w:rPr>
                <w:noProof/>
              </w:rPr>
              <w:t> </w:t>
            </w:r>
            <w:r w:rsidRPr="00A96329">
              <w:rPr>
                <w:noProof/>
              </w:rPr>
              <w:t> </w:t>
            </w:r>
            <w:r w:rsidRPr="00A96329">
              <w:rPr>
                <w:noProof/>
              </w:rPr>
              <w:t> </w:t>
            </w:r>
            <w:r w:rsidRPr="00A96329">
              <w:fldChar w:fldCharType="end"/>
            </w:r>
          </w:p>
        </w:tc>
      </w:tr>
      <w:tr w:rsidR="009C1AA6" w:rsidRPr="008A76F2" w14:paraId="4B9CD91C" w14:textId="77777777" w:rsidTr="006D7144">
        <w:trPr>
          <w:trHeight w:val="255"/>
        </w:trPr>
        <w:tc>
          <w:tcPr>
            <w:tcW w:w="894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E6F4203" w14:textId="7F1D2819" w:rsidR="00F45778" w:rsidRPr="00C331AE" w:rsidRDefault="00F45778" w:rsidP="00F45778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823" w:type="pct"/>
            <w:gridSpan w:val="2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978BCAC" w14:textId="33A6B591" w:rsidR="00F45778" w:rsidRPr="00C331AE" w:rsidRDefault="00F45778" w:rsidP="00F45778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23" w:type="pct"/>
            <w:gridSpan w:val="22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59B903AD" w14:textId="481C762A" w:rsidR="00F45778" w:rsidRPr="00C331AE" w:rsidRDefault="00F45778" w:rsidP="00F45778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713" w:type="pct"/>
            <w:gridSpan w:val="1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73FD4977" w14:textId="26181C22" w:rsidR="00F45778" w:rsidRPr="00C331AE" w:rsidRDefault="00F45778" w:rsidP="00F45778">
            <w:r w:rsidRPr="00382439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382439">
              <w:instrText xml:space="preserve"> FORMTEXT </w:instrText>
            </w:r>
            <w:r w:rsidRPr="00382439">
              <w:fldChar w:fldCharType="separate"/>
            </w:r>
            <w:r w:rsidRPr="00382439">
              <w:rPr>
                <w:noProof/>
              </w:rPr>
              <w:t> </w:t>
            </w:r>
            <w:r w:rsidRPr="00382439">
              <w:rPr>
                <w:noProof/>
              </w:rPr>
              <w:t> </w:t>
            </w:r>
            <w:r w:rsidRPr="00382439">
              <w:rPr>
                <w:noProof/>
              </w:rPr>
              <w:t> </w:t>
            </w:r>
            <w:r w:rsidRPr="00382439">
              <w:rPr>
                <w:noProof/>
              </w:rPr>
              <w:t> </w:t>
            </w:r>
            <w:r w:rsidRPr="00382439">
              <w:rPr>
                <w:noProof/>
              </w:rPr>
              <w:t> </w:t>
            </w:r>
            <w:r w:rsidRPr="00382439">
              <w:fldChar w:fldCharType="end"/>
            </w:r>
          </w:p>
        </w:tc>
        <w:tc>
          <w:tcPr>
            <w:tcW w:w="860" w:type="pct"/>
            <w:gridSpan w:val="2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684EEB80" w14:textId="5FABB760" w:rsidR="00F45778" w:rsidRPr="00C331AE" w:rsidRDefault="00F45778" w:rsidP="00F45778">
            <w:r w:rsidRPr="00BE5C61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E5C61">
              <w:instrText xml:space="preserve"> FORMTEXT </w:instrText>
            </w:r>
            <w:r w:rsidRPr="00BE5C61">
              <w:fldChar w:fldCharType="separate"/>
            </w:r>
            <w:r w:rsidRPr="00BE5C61">
              <w:rPr>
                <w:noProof/>
              </w:rPr>
              <w:t> </w:t>
            </w:r>
            <w:r w:rsidRPr="00BE5C61">
              <w:rPr>
                <w:noProof/>
              </w:rPr>
              <w:t> </w:t>
            </w:r>
            <w:r w:rsidRPr="00BE5C61">
              <w:rPr>
                <w:noProof/>
              </w:rPr>
              <w:t> </w:t>
            </w:r>
            <w:r w:rsidRPr="00BE5C61">
              <w:rPr>
                <w:noProof/>
              </w:rPr>
              <w:t> </w:t>
            </w:r>
            <w:r w:rsidRPr="00BE5C61">
              <w:rPr>
                <w:noProof/>
              </w:rPr>
              <w:t> </w:t>
            </w:r>
            <w:r w:rsidRPr="00BE5C61">
              <w:fldChar w:fldCharType="end"/>
            </w:r>
          </w:p>
        </w:tc>
        <w:tc>
          <w:tcPr>
            <w:tcW w:w="986" w:type="pct"/>
            <w:gridSpan w:val="1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D95EC74" w14:textId="06EE069F" w:rsidR="00F45778" w:rsidRPr="00C331AE" w:rsidRDefault="00F45778" w:rsidP="00F45778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2C0A21" w:rsidRPr="008A76F2" w14:paraId="4B0A17F6" w14:textId="77777777" w:rsidTr="00FC089D">
        <w:tc>
          <w:tcPr>
            <w:tcW w:w="5000" w:type="pct"/>
            <w:gridSpan w:val="114"/>
          </w:tcPr>
          <w:p w14:paraId="091A2500" w14:textId="77777777" w:rsidR="002C0A21" w:rsidRPr="00BC28CF" w:rsidRDefault="002C0A21" w:rsidP="002C0A21">
            <w:pPr>
              <w:rPr>
                <w:sz w:val="3"/>
                <w:szCs w:val="3"/>
              </w:rPr>
            </w:pPr>
          </w:p>
        </w:tc>
      </w:tr>
      <w:tr w:rsidR="00EB29AC" w:rsidRPr="008A76F2" w14:paraId="5BA4F01F" w14:textId="77777777" w:rsidTr="006D7144">
        <w:tc>
          <w:tcPr>
            <w:tcW w:w="172" w:type="pct"/>
            <w:gridSpan w:val="3"/>
          </w:tcPr>
          <w:p w14:paraId="07482E35" w14:textId="5BBD890C" w:rsidR="00F169CD" w:rsidRPr="00CD387F" w:rsidRDefault="00F169CD" w:rsidP="002C0A21">
            <w:pPr>
              <w:rPr>
                <w:b/>
                <w:bCs/>
              </w:rPr>
            </w:pPr>
            <w:r w:rsidRPr="00CD387F">
              <w:rPr>
                <w:b/>
                <w:bCs/>
              </w:rPr>
              <w:t>9.</w:t>
            </w:r>
          </w:p>
        </w:tc>
        <w:tc>
          <w:tcPr>
            <w:tcW w:w="2269" w:type="pct"/>
            <w:gridSpan w:val="63"/>
          </w:tcPr>
          <w:p w14:paraId="2CAF287F" w14:textId="2EAE3FC0" w:rsidR="00F169CD" w:rsidRPr="0097314A" w:rsidRDefault="00F169CD" w:rsidP="002C0A21">
            <w:pPr>
              <w:rPr>
                <w:b/>
                <w:bCs/>
              </w:rPr>
            </w:pPr>
            <w:r w:rsidRPr="0097314A">
              <w:rPr>
                <w:b/>
                <w:bCs/>
              </w:rPr>
              <w:t>Gwarancje bankowe i ubezpieczeniowe posiadane poza PZU</w:t>
            </w:r>
          </w:p>
        </w:tc>
        <w:tc>
          <w:tcPr>
            <w:tcW w:w="2559" w:type="pct"/>
            <w:gridSpan w:val="48"/>
          </w:tcPr>
          <w:p w14:paraId="66D02EEC" w14:textId="304B0360" w:rsidR="00F169CD" w:rsidRPr="00C331AE" w:rsidRDefault="00F169CD" w:rsidP="002C0A21"/>
        </w:tc>
      </w:tr>
      <w:tr w:rsidR="002C0A21" w:rsidRPr="008A76F2" w14:paraId="5A6BF6EE" w14:textId="77777777" w:rsidTr="00FC089D">
        <w:tc>
          <w:tcPr>
            <w:tcW w:w="5000" w:type="pct"/>
            <w:gridSpan w:val="114"/>
          </w:tcPr>
          <w:p w14:paraId="3870CCC2" w14:textId="77777777" w:rsidR="002C0A21" w:rsidRPr="00BC28CF" w:rsidRDefault="002C0A21" w:rsidP="002C0A21">
            <w:pPr>
              <w:rPr>
                <w:sz w:val="3"/>
                <w:szCs w:val="3"/>
              </w:rPr>
            </w:pPr>
          </w:p>
        </w:tc>
      </w:tr>
      <w:tr w:rsidR="005E2E15" w:rsidRPr="008A76F2" w14:paraId="2A62FE38" w14:textId="77777777" w:rsidTr="006D7144">
        <w:tc>
          <w:tcPr>
            <w:tcW w:w="488" w:type="pct"/>
            <w:gridSpan w:val="11"/>
            <w:vMerge w:val="restart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vAlign w:val="center"/>
          </w:tcPr>
          <w:p w14:paraId="5B1390C2" w14:textId="405163F3" w:rsidR="005E2E15" w:rsidRPr="00C331AE" w:rsidRDefault="005E2E15" w:rsidP="00F169CD">
            <w:pPr>
              <w:jc w:val="center"/>
            </w:pPr>
            <w:r>
              <w:t>Rodzaj gwarancji</w:t>
            </w:r>
          </w:p>
        </w:tc>
        <w:tc>
          <w:tcPr>
            <w:tcW w:w="634" w:type="pct"/>
            <w:gridSpan w:val="13"/>
            <w:vMerge w:val="restart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vAlign w:val="center"/>
          </w:tcPr>
          <w:p w14:paraId="5E2F2A52" w14:textId="2310E16F" w:rsidR="005E2E15" w:rsidRPr="00C331AE" w:rsidRDefault="005E2E15" w:rsidP="00F169CD">
            <w:pPr>
              <w:jc w:val="center"/>
            </w:pPr>
            <w:r>
              <w:t>Gwarant</w:t>
            </w:r>
          </w:p>
        </w:tc>
        <w:tc>
          <w:tcPr>
            <w:tcW w:w="1278" w:type="pct"/>
            <w:gridSpan w:val="40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</w:tcPr>
          <w:p w14:paraId="699F057E" w14:textId="7ACA2A54" w:rsidR="005E2E15" w:rsidRPr="00C331AE" w:rsidRDefault="005E2E15" w:rsidP="00F169CD">
            <w:pPr>
              <w:jc w:val="center"/>
            </w:pPr>
            <w:r>
              <w:t>Limit</w:t>
            </w:r>
          </w:p>
        </w:tc>
        <w:tc>
          <w:tcPr>
            <w:tcW w:w="657" w:type="pct"/>
            <w:gridSpan w:val="16"/>
            <w:vMerge w:val="restart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vAlign w:val="center"/>
          </w:tcPr>
          <w:p w14:paraId="01227B32" w14:textId="5E5129EC" w:rsidR="005E2E15" w:rsidRPr="00C331AE" w:rsidRDefault="005E2E15" w:rsidP="00F169CD">
            <w:pPr>
              <w:jc w:val="center"/>
            </w:pPr>
            <w:r>
              <w:t>Termin ważności</w:t>
            </w:r>
          </w:p>
        </w:tc>
        <w:tc>
          <w:tcPr>
            <w:tcW w:w="969" w:type="pct"/>
            <w:gridSpan w:val="25"/>
            <w:vMerge w:val="restart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</w:tcPr>
          <w:p w14:paraId="4A45D584" w14:textId="244B7E10" w:rsidR="005E2E15" w:rsidRPr="00C331AE" w:rsidRDefault="005E2E15" w:rsidP="0074051A">
            <w:pPr>
              <w:jc w:val="center"/>
            </w:pPr>
            <w:r>
              <w:t>Gwarancje pojedyncze (inne niż wykorzystanie limitu) – łączna suma</w:t>
            </w:r>
          </w:p>
        </w:tc>
        <w:tc>
          <w:tcPr>
            <w:tcW w:w="974" w:type="pct"/>
            <w:gridSpan w:val="9"/>
            <w:vMerge w:val="restart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vAlign w:val="center"/>
          </w:tcPr>
          <w:p w14:paraId="7069EAD6" w14:textId="5007E0AD" w:rsidR="005E2E15" w:rsidRPr="00C331AE" w:rsidRDefault="005E2E15" w:rsidP="00F169CD">
            <w:pPr>
              <w:jc w:val="center"/>
            </w:pPr>
            <w:r>
              <w:t>Zabezpieczenia</w:t>
            </w:r>
          </w:p>
        </w:tc>
      </w:tr>
      <w:tr w:rsidR="005E2E15" w:rsidRPr="008A76F2" w14:paraId="0BFB3E6B" w14:textId="77777777" w:rsidTr="006D7144">
        <w:tc>
          <w:tcPr>
            <w:tcW w:w="488" w:type="pct"/>
            <w:gridSpan w:val="11"/>
            <w:vMerge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1B50D3FD" w14:textId="77777777" w:rsidR="005E2E15" w:rsidRPr="00C331AE" w:rsidRDefault="005E2E15" w:rsidP="002C0A21"/>
        </w:tc>
        <w:tc>
          <w:tcPr>
            <w:tcW w:w="634" w:type="pct"/>
            <w:gridSpan w:val="13"/>
            <w:vMerge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66E6FFF" w14:textId="77777777" w:rsidR="005E2E15" w:rsidRPr="00C331AE" w:rsidRDefault="005E2E15" w:rsidP="002C0A21"/>
        </w:tc>
        <w:tc>
          <w:tcPr>
            <w:tcW w:w="676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F09ADBB" w14:textId="686AF90F" w:rsidR="005E2E15" w:rsidRPr="00C331AE" w:rsidRDefault="005E2E15" w:rsidP="00F169CD">
            <w:pPr>
              <w:jc w:val="center"/>
            </w:pPr>
            <w:r>
              <w:t>kwota</w:t>
            </w:r>
          </w:p>
        </w:tc>
        <w:tc>
          <w:tcPr>
            <w:tcW w:w="602" w:type="pct"/>
            <w:gridSpan w:val="1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9A9A6FA" w14:textId="47915562" w:rsidR="005E2E15" w:rsidRPr="00C331AE" w:rsidRDefault="005E2E15" w:rsidP="00F169CD">
            <w:pPr>
              <w:jc w:val="center"/>
            </w:pPr>
            <w:r>
              <w:t>wykorzystanie</w:t>
            </w:r>
          </w:p>
        </w:tc>
        <w:tc>
          <w:tcPr>
            <w:tcW w:w="657" w:type="pct"/>
            <w:gridSpan w:val="16"/>
            <w:vMerge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6C11263" w14:textId="77777777" w:rsidR="005E2E15" w:rsidRPr="00C331AE" w:rsidRDefault="005E2E15" w:rsidP="002C0A21"/>
        </w:tc>
        <w:tc>
          <w:tcPr>
            <w:tcW w:w="969" w:type="pct"/>
            <w:gridSpan w:val="25"/>
            <w:vMerge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AA18114" w14:textId="77777777" w:rsidR="005E2E15" w:rsidRPr="00C331AE" w:rsidRDefault="005E2E15" w:rsidP="002C0A21"/>
        </w:tc>
        <w:tc>
          <w:tcPr>
            <w:tcW w:w="974" w:type="pct"/>
            <w:gridSpan w:val="9"/>
            <w:vMerge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325CB75" w14:textId="2928B4D2" w:rsidR="005E2E15" w:rsidRPr="00C331AE" w:rsidRDefault="005E2E15" w:rsidP="002C0A21"/>
        </w:tc>
      </w:tr>
      <w:tr w:rsidR="00EB29AC" w:rsidRPr="008A76F2" w14:paraId="4D999AE2" w14:textId="77777777" w:rsidTr="006D7144">
        <w:trPr>
          <w:trHeight w:val="255"/>
        </w:trPr>
        <w:tc>
          <w:tcPr>
            <w:tcW w:w="488" w:type="pct"/>
            <w:gridSpan w:val="11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A539395" w14:textId="44F75A3D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34" w:type="pct"/>
            <w:gridSpan w:val="1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E331D7C" w14:textId="7530E6C3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76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12FD3C68" w14:textId="54A4C434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02" w:type="pct"/>
            <w:gridSpan w:val="1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BD8E0BE" w14:textId="4EEA2859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57" w:type="pct"/>
            <w:gridSpan w:val="1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1C618B76" w14:textId="7A678FB8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969" w:type="pct"/>
            <w:gridSpan w:val="25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15AF00AB" w14:textId="78AD999C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974" w:type="pct"/>
            <w:gridSpan w:val="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103106A" w14:textId="30841D89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EB29AC" w:rsidRPr="008A76F2" w14:paraId="290248AD" w14:textId="77777777" w:rsidTr="006D7144">
        <w:trPr>
          <w:trHeight w:val="255"/>
        </w:trPr>
        <w:tc>
          <w:tcPr>
            <w:tcW w:w="488" w:type="pct"/>
            <w:gridSpan w:val="11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DDB8739" w14:textId="604DB88A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34" w:type="pct"/>
            <w:gridSpan w:val="1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4F3F0D3" w14:textId="7011B069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76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8385D12" w14:textId="5007F1E8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02" w:type="pct"/>
            <w:gridSpan w:val="1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0955E64" w14:textId="081ABEB2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57" w:type="pct"/>
            <w:gridSpan w:val="1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E267518" w14:textId="72018299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969" w:type="pct"/>
            <w:gridSpan w:val="25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E51BDD0" w14:textId="36EAFFFE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974" w:type="pct"/>
            <w:gridSpan w:val="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4C4B28B" w14:textId="576DE044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EB29AC" w:rsidRPr="008A76F2" w14:paraId="1DD0AAE7" w14:textId="77777777" w:rsidTr="006D7144">
        <w:trPr>
          <w:trHeight w:val="255"/>
        </w:trPr>
        <w:tc>
          <w:tcPr>
            <w:tcW w:w="488" w:type="pct"/>
            <w:gridSpan w:val="11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DB64F9B" w14:textId="20AD72EE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34" w:type="pct"/>
            <w:gridSpan w:val="1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1FC43CFD" w14:textId="71A9A9CC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76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32D76A3" w14:textId="5BD82427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02" w:type="pct"/>
            <w:gridSpan w:val="1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E93F082" w14:textId="05125669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57" w:type="pct"/>
            <w:gridSpan w:val="1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5D9117EF" w14:textId="3EFC120E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969" w:type="pct"/>
            <w:gridSpan w:val="25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B579417" w14:textId="706B72BC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974" w:type="pct"/>
            <w:gridSpan w:val="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5290F33F" w14:textId="2D418631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EB29AC" w:rsidRPr="008A76F2" w14:paraId="0590A85E" w14:textId="77777777" w:rsidTr="006D7144">
        <w:trPr>
          <w:trHeight w:val="255"/>
        </w:trPr>
        <w:tc>
          <w:tcPr>
            <w:tcW w:w="488" w:type="pct"/>
            <w:gridSpan w:val="11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811D8C6" w14:textId="391EE469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34" w:type="pct"/>
            <w:gridSpan w:val="1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31A63AF" w14:textId="14E3E87B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76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9C351C9" w14:textId="0DEFC1F7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02" w:type="pct"/>
            <w:gridSpan w:val="1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5A95F9BA" w14:textId="2B899FE9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57" w:type="pct"/>
            <w:gridSpan w:val="1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102B18EF" w14:textId="674D8145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969" w:type="pct"/>
            <w:gridSpan w:val="25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D903C75" w14:textId="651D90BA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974" w:type="pct"/>
            <w:gridSpan w:val="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525E452D" w14:textId="45C5D872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EB29AC" w:rsidRPr="008A76F2" w14:paraId="04769750" w14:textId="77777777" w:rsidTr="006D7144">
        <w:trPr>
          <w:trHeight w:val="255"/>
        </w:trPr>
        <w:tc>
          <w:tcPr>
            <w:tcW w:w="488" w:type="pct"/>
            <w:gridSpan w:val="11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1FBE7584" w14:textId="712D62B6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34" w:type="pct"/>
            <w:gridSpan w:val="1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616E22B" w14:textId="065A636B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76" w:type="pct"/>
            <w:gridSpan w:val="24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397D1D9E" w14:textId="41F0D362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02" w:type="pct"/>
            <w:gridSpan w:val="1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ADA77A1" w14:textId="59C87619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657" w:type="pct"/>
            <w:gridSpan w:val="1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98860CA" w14:textId="23651A45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969" w:type="pct"/>
            <w:gridSpan w:val="25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933EB3C" w14:textId="3A462848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  <w:tc>
          <w:tcPr>
            <w:tcW w:w="974" w:type="pct"/>
            <w:gridSpan w:val="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F1B46C3" w14:textId="520D74AA" w:rsidR="0097314A" w:rsidRPr="00C331AE" w:rsidRDefault="0074051A" w:rsidP="002C0A21">
            <w:r w:rsidRPr="00BD7F94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BD7F94">
              <w:instrText xml:space="preserve"> FORMTEXT </w:instrText>
            </w:r>
            <w:r w:rsidRPr="00BD7F94">
              <w:fldChar w:fldCharType="separate"/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rPr>
                <w:noProof/>
              </w:rPr>
              <w:t> </w:t>
            </w:r>
            <w:r w:rsidRPr="00BD7F94">
              <w:fldChar w:fldCharType="end"/>
            </w:r>
          </w:p>
        </w:tc>
      </w:tr>
      <w:tr w:rsidR="002C0A21" w:rsidRPr="008A76F2" w14:paraId="0ABCB621" w14:textId="77777777" w:rsidTr="005E2E15">
        <w:tc>
          <w:tcPr>
            <w:tcW w:w="5000" w:type="pct"/>
            <w:gridSpan w:val="114"/>
          </w:tcPr>
          <w:p w14:paraId="52C5D657" w14:textId="77777777" w:rsidR="002C0A21" w:rsidRPr="004F5D06" w:rsidRDefault="002C0A21" w:rsidP="002C0A21">
            <w:pPr>
              <w:rPr>
                <w:sz w:val="3"/>
                <w:szCs w:val="3"/>
              </w:rPr>
            </w:pPr>
          </w:p>
        </w:tc>
      </w:tr>
      <w:tr w:rsidR="009C1AA6" w:rsidRPr="008A76F2" w14:paraId="6139EACA" w14:textId="77777777" w:rsidTr="00DD6A00">
        <w:tc>
          <w:tcPr>
            <w:tcW w:w="178" w:type="pct"/>
            <w:gridSpan w:val="4"/>
          </w:tcPr>
          <w:p w14:paraId="3D6F6E23" w14:textId="7FC896A6" w:rsidR="006C40AD" w:rsidRPr="006C40AD" w:rsidRDefault="006C40AD" w:rsidP="002C0A21">
            <w:pPr>
              <w:rPr>
                <w:b/>
                <w:bCs/>
              </w:rPr>
            </w:pPr>
            <w:r w:rsidRPr="006C40AD">
              <w:rPr>
                <w:b/>
                <w:bCs/>
              </w:rPr>
              <w:t>10.</w:t>
            </w:r>
          </w:p>
        </w:tc>
        <w:tc>
          <w:tcPr>
            <w:tcW w:w="1081" w:type="pct"/>
            <w:gridSpan w:val="25"/>
          </w:tcPr>
          <w:p w14:paraId="5B2C7D26" w14:textId="2235137F" w:rsidR="006C40AD" w:rsidRPr="00034FCD" w:rsidRDefault="006C40AD" w:rsidP="002C0A21">
            <w:pPr>
              <w:rPr>
                <w:b/>
                <w:bCs/>
              </w:rPr>
            </w:pPr>
            <w:r w:rsidRPr="00034FCD">
              <w:rPr>
                <w:b/>
                <w:bCs/>
              </w:rPr>
              <w:t>Poręczenia</w:t>
            </w:r>
          </w:p>
        </w:tc>
        <w:tc>
          <w:tcPr>
            <w:tcW w:w="3741" w:type="pct"/>
            <w:gridSpan w:val="85"/>
          </w:tcPr>
          <w:p w14:paraId="1918A335" w14:textId="4A809DED" w:rsidR="006C40AD" w:rsidRPr="00C331AE" w:rsidRDefault="006C40AD" w:rsidP="002C0A21"/>
        </w:tc>
      </w:tr>
      <w:tr w:rsidR="002C0A21" w:rsidRPr="008A76F2" w14:paraId="66049702" w14:textId="77777777" w:rsidTr="005E2E15">
        <w:tc>
          <w:tcPr>
            <w:tcW w:w="5000" w:type="pct"/>
            <w:gridSpan w:val="114"/>
          </w:tcPr>
          <w:p w14:paraId="104945B9" w14:textId="77777777" w:rsidR="002C0A21" w:rsidRPr="00BC28CF" w:rsidRDefault="002C0A21" w:rsidP="002C0A21">
            <w:pPr>
              <w:rPr>
                <w:sz w:val="3"/>
                <w:szCs w:val="3"/>
              </w:rPr>
            </w:pPr>
          </w:p>
        </w:tc>
      </w:tr>
      <w:tr w:rsidR="009C1AA6" w:rsidRPr="008A76F2" w14:paraId="7C734C8D" w14:textId="77777777" w:rsidTr="006D7144">
        <w:trPr>
          <w:trHeight w:val="255"/>
        </w:trPr>
        <w:tc>
          <w:tcPr>
            <w:tcW w:w="918" w:type="pct"/>
            <w:gridSpan w:val="1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653669F" w14:textId="06CB5186" w:rsidR="00034FCD" w:rsidRPr="00C331AE" w:rsidRDefault="00034FCD" w:rsidP="006C40AD">
            <w:pPr>
              <w:jc w:val="center"/>
            </w:pPr>
            <w:r>
              <w:t>Kwota</w:t>
            </w:r>
          </w:p>
        </w:tc>
        <w:tc>
          <w:tcPr>
            <w:tcW w:w="1488" w:type="pct"/>
            <w:gridSpan w:val="4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AFFD6DA" w14:textId="665C0D83" w:rsidR="00034FCD" w:rsidRPr="00C331AE" w:rsidRDefault="00034FCD" w:rsidP="006C40AD">
            <w:pPr>
              <w:jc w:val="center"/>
            </w:pPr>
            <w:r>
              <w:t>Beneficjent</w:t>
            </w:r>
          </w:p>
        </w:tc>
        <w:tc>
          <w:tcPr>
            <w:tcW w:w="1241" w:type="pct"/>
            <w:gridSpan w:val="3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45F1B4C" w14:textId="0AFA4844" w:rsidR="00034FCD" w:rsidRPr="00C331AE" w:rsidRDefault="00034FCD" w:rsidP="006C40AD">
            <w:pPr>
              <w:jc w:val="center"/>
            </w:pPr>
            <w:r>
              <w:t>Za kogo</w:t>
            </w:r>
          </w:p>
        </w:tc>
        <w:tc>
          <w:tcPr>
            <w:tcW w:w="1353" w:type="pct"/>
            <w:gridSpan w:val="1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9AE3D53" w14:textId="551B960E" w:rsidR="00034FCD" w:rsidRPr="00C331AE" w:rsidRDefault="00034FCD" w:rsidP="006C40AD">
            <w:pPr>
              <w:jc w:val="center"/>
            </w:pPr>
            <w:r>
              <w:t>Okres obowiązywania</w:t>
            </w:r>
          </w:p>
        </w:tc>
      </w:tr>
      <w:tr w:rsidR="009C1AA6" w:rsidRPr="008A76F2" w14:paraId="09B5127E" w14:textId="77777777" w:rsidTr="006D7144">
        <w:trPr>
          <w:trHeight w:val="255"/>
        </w:trPr>
        <w:tc>
          <w:tcPr>
            <w:tcW w:w="918" w:type="pct"/>
            <w:gridSpan w:val="1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25F810C9" w14:textId="37709C7A" w:rsidR="006C40AD" w:rsidRPr="00C331AE" w:rsidRDefault="006C40AD" w:rsidP="006C40AD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  <w:tc>
          <w:tcPr>
            <w:tcW w:w="1488" w:type="pct"/>
            <w:gridSpan w:val="4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0C3FC0BA" w14:textId="4EE9EA39" w:rsidR="006C40AD" w:rsidRPr="00C331AE" w:rsidRDefault="006C40AD" w:rsidP="006C40AD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  <w:tc>
          <w:tcPr>
            <w:tcW w:w="1241" w:type="pct"/>
            <w:gridSpan w:val="3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396EEC49" w14:textId="5FD5729D" w:rsidR="006C40AD" w:rsidRPr="00C331AE" w:rsidRDefault="006C40AD" w:rsidP="006C40AD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  <w:tc>
          <w:tcPr>
            <w:tcW w:w="1353" w:type="pct"/>
            <w:gridSpan w:val="1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0EC72A79" w14:textId="4F441E37" w:rsidR="006C40AD" w:rsidRPr="00C331AE" w:rsidRDefault="006C40AD" w:rsidP="006C40AD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9C1AA6" w:rsidRPr="008A76F2" w14:paraId="1DC86BD9" w14:textId="77777777" w:rsidTr="006D7144">
        <w:trPr>
          <w:trHeight w:val="255"/>
        </w:trPr>
        <w:tc>
          <w:tcPr>
            <w:tcW w:w="918" w:type="pct"/>
            <w:gridSpan w:val="1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6FEB5C6D" w14:textId="762FD4E6" w:rsidR="006C40AD" w:rsidRPr="00C331AE" w:rsidRDefault="006C40AD" w:rsidP="006C40AD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  <w:tc>
          <w:tcPr>
            <w:tcW w:w="1488" w:type="pct"/>
            <w:gridSpan w:val="4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70028A46" w14:textId="7ECB7CA5" w:rsidR="006C40AD" w:rsidRPr="00C331AE" w:rsidRDefault="006C40AD" w:rsidP="006C40AD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  <w:tc>
          <w:tcPr>
            <w:tcW w:w="1241" w:type="pct"/>
            <w:gridSpan w:val="3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24CBE875" w14:textId="1A9AE806" w:rsidR="006C40AD" w:rsidRPr="00C331AE" w:rsidRDefault="006C40AD" w:rsidP="006C40AD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  <w:tc>
          <w:tcPr>
            <w:tcW w:w="1353" w:type="pct"/>
            <w:gridSpan w:val="1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7EB5C160" w14:textId="034810DB" w:rsidR="006C40AD" w:rsidRPr="00C331AE" w:rsidRDefault="006C40AD" w:rsidP="006C40AD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9C1AA6" w:rsidRPr="008A76F2" w14:paraId="036D2F23" w14:textId="77777777" w:rsidTr="006D7144">
        <w:trPr>
          <w:trHeight w:val="255"/>
        </w:trPr>
        <w:tc>
          <w:tcPr>
            <w:tcW w:w="918" w:type="pct"/>
            <w:gridSpan w:val="1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419ED693" w14:textId="240780EE" w:rsidR="006C40AD" w:rsidRPr="00C331AE" w:rsidRDefault="006C40AD" w:rsidP="006C40AD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  <w:tc>
          <w:tcPr>
            <w:tcW w:w="1488" w:type="pct"/>
            <w:gridSpan w:val="4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59CBE853" w14:textId="5F79D461" w:rsidR="006C40AD" w:rsidRPr="00C331AE" w:rsidRDefault="006C40AD" w:rsidP="006C40AD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  <w:tc>
          <w:tcPr>
            <w:tcW w:w="1241" w:type="pct"/>
            <w:gridSpan w:val="30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69C940AA" w14:textId="43C3F2BD" w:rsidR="006C40AD" w:rsidRPr="00C331AE" w:rsidRDefault="006C40AD" w:rsidP="006C40AD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  <w:tc>
          <w:tcPr>
            <w:tcW w:w="1353" w:type="pct"/>
            <w:gridSpan w:val="1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</w:tcPr>
          <w:p w14:paraId="637B11F7" w14:textId="7EBB521C" w:rsidR="006C40AD" w:rsidRPr="00C331AE" w:rsidRDefault="006C40AD" w:rsidP="006C40AD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2C0A21" w:rsidRPr="008A76F2" w14:paraId="6F5F6366" w14:textId="77777777" w:rsidTr="006D7144">
        <w:tc>
          <w:tcPr>
            <w:tcW w:w="5000" w:type="pct"/>
            <w:gridSpan w:val="114"/>
          </w:tcPr>
          <w:p w14:paraId="7A677E26" w14:textId="77777777" w:rsidR="002C0A21" w:rsidRPr="00BC28CF" w:rsidRDefault="002C0A21" w:rsidP="002C0A21">
            <w:pPr>
              <w:rPr>
                <w:sz w:val="3"/>
                <w:szCs w:val="3"/>
              </w:rPr>
            </w:pPr>
          </w:p>
        </w:tc>
      </w:tr>
      <w:tr w:rsidR="009C1AA6" w:rsidRPr="008A76F2" w14:paraId="0F7ADBC1" w14:textId="77777777" w:rsidTr="006D7144">
        <w:tc>
          <w:tcPr>
            <w:tcW w:w="184" w:type="pct"/>
            <w:gridSpan w:val="5"/>
          </w:tcPr>
          <w:p w14:paraId="1DBCFC7D" w14:textId="364243AD" w:rsidR="001E3307" w:rsidRPr="004D793B" w:rsidRDefault="001E3307" w:rsidP="002C0A21">
            <w:pPr>
              <w:rPr>
                <w:b/>
                <w:bCs/>
              </w:rPr>
            </w:pPr>
            <w:r w:rsidRPr="004D793B">
              <w:rPr>
                <w:b/>
                <w:bCs/>
              </w:rPr>
              <w:t>11.</w:t>
            </w:r>
          </w:p>
        </w:tc>
        <w:tc>
          <w:tcPr>
            <w:tcW w:w="3536" w:type="pct"/>
            <w:gridSpan w:val="93"/>
          </w:tcPr>
          <w:p w14:paraId="3B2DA362" w14:textId="2E5334E3" w:rsidR="001E3307" w:rsidRPr="00C331AE" w:rsidRDefault="001E3307" w:rsidP="002C0A21">
            <w:r w:rsidRPr="002634BF">
              <w:rPr>
                <w:b/>
              </w:rPr>
              <w:t xml:space="preserve">Zobowiązania i należności - wartość </w:t>
            </w:r>
            <w:r w:rsidRPr="002634BF">
              <w:rPr>
                <w:b/>
                <w:bCs/>
              </w:rPr>
              <w:t>na koniec ostatniego miesiąca</w:t>
            </w:r>
          </w:p>
        </w:tc>
        <w:tc>
          <w:tcPr>
            <w:tcW w:w="1280" w:type="pct"/>
            <w:gridSpan w:val="16"/>
          </w:tcPr>
          <w:p w14:paraId="613D8096" w14:textId="10DEBC26" w:rsidR="001E3307" w:rsidRPr="00C331AE" w:rsidRDefault="001E3307" w:rsidP="002C0A21"/>
        </w:tc>
      </w:tr>
      <w:tr w:rsidR="002C0A21" w:rsidRPr="008A76F2" w14:paraId="5E07CD55" w14:textId="77777777" w:rsidTr="006D7144">
        <w:tc>
          <w:tcPr>
            <w:tcW w:w="5000" w:type="pct"/>
            <w:gridSpan w:val="114"/>
          </w:tcPr>
          <w:p w14:paraId="65ADF7C9" w14:textId="77777777" w:rsidR="002C0A21" w:rsidRPr="00BC28CF" w:rsidRDefault="002C0A21" w:rsidP="002C0A21">
            <w:pPr>
              <w:rPr>
                <w:sz w:val="3"/>
                <w:szCs w:val="3"/>
              </w:rPr>
            </w:pPr>
          </w:p>
        </w:tc>
      </w:tr>
      <w:tr w:rsidR="00AD257A" w:rsidRPr="008A76F2" w14:paraId="4F6A703D" w14:textId="77777777" w:rsidTr="006D7144">
        <w:trPr>
          <w:trHeight w:val="255"/>
        </w:trPr>
        <w:tc>
          <w:tcPr>
            <w:tcW w:w="184" w:type="pct"/>
            <w:gridSpan w:val="5"/>
            <w:vAlign w:val="center"/>
          </w:tcPr>
          <w:p w14:paraId="39855B82" w14:textId="32BBA834" w:rsidR="00623352" w:rsidRPr="00EB29AC" w:rsidRDefault="00EB29AC" w:rsidP="002C0A21">
            <w:pPr>
              <w:rPr>
                <w:sz w:val="16"/>
                <w:szCs w:val="16"/>
              </w:rPr>
            </w:pPr>
            <w:r w:rsidRPr="00EB29AC">
              <w:rPr>
                <w:sz w:val="16"/>
                <w:szCs w:val="16"/>
              </w:rPr>
              <w:t>1)</w:t>
            </w:r>
          </w:p>
        </w:tc>
        <w:tc>
          <w:tcPr>
            <w:tcW w:w="696" w:type="pct"/>
            <w:gridSpan w:val="12"/>
            <w:tcBorders>
              <w:right w:val="single" w:sz="2" w:space="0" w:color="002060"/>
            </w:tcBorders>
            <w:vAlign w:val="center"/>
          </w:tcPr>
          <w:p w14:paraId="61A9B2BD" w14:textId="12286A65" w:rsidR="00623352" w:rsidRPr="001A1C8E" w:rsidRDefault="00623352" w:rsidP="002C0A21">
            <w:r>
              <w:t>zobowiązania</w:t>
            </w:r>
          </w:p>
        </w:tc>
        <w:tc>
          <w:tcPr>
            <w:tcW w:w="785" w:type="pct"/>
            <w:gridSpan w:val="25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3C24CAD6" w14:textId="242AE887" w:rsidR="00623352" w:rsidRPr="001A1C8E" w:rsidRDefault="00623352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  <w:tc>
          <w:tcPr>
            <w:tcW w:w="3335" w:type="pct"/>
            <w:gridSpan w:val="72"/>
            <w:tcBorders>
              <w:left w:val="single" w:sz="2" w:space="0" w:color="002060"/>
            </w:tcBorders>
            <w:vAlign w:val="center"/>
          </w:tcPr>
          <w:p w14:paraId="500448D2" w14:textId="1DBDABD6" w:rsidR="00623352" w:rsidRPr="001A1C8E" w:rsidRDefault="00623352" w:rsidP="002C0A21">
            <w:r>
              <w:t xml:space="preserve">w tym przeterminowane </w:t>
            </w:r>
            <w:r w:rsidRPr="001E3307">
              <w:rPr>
                <w:sz w:val="16"/>
                <w:szCs w:val="16"/>
              </w:rPr>
              <w:t>(z wyłączeniem zobowiązań przeterminowanych wobec właściciela)</w:t>
            </w:r>
          </w:p>
        </w:tc>
      </w:tr>
      <w:tr w:rsidR="007978ED" w:rsidRPr="008A76F2" w14:paraId="1CFC8424" w14:textId="77777777" w:rsidTr="006D7144">
        <w:tc>
          <w:tcPr>
            <w:tcW w:w="5000" w:type="pct"/>
            <w:gridSpan w:val="114"/>
          </w:tcPr>
          <w:p w14:paraId="3DBD29E1" w14:textId="77777777" w:rsidR="007978ED" w:rsidRPr="00564230" w:rsidRDefault="007978ED" w:rsidP="002C0A21">
            <w:pPr>
              <w:rPr>
                <w:sz w:val="3"/>
                <w:szCs w:val="3"/>
              </w:rPr>
            </w:pPr>
          </w:p>
        </w:tc>
      </w:tr>
      <w:tr w:rsidR="005E2E15" w:rsidRPr="008A76F2" w14:paraId="38E5B115" w14:textId="77777777" w:rsidTr="006D7144">
        <w:tc>
          <w:tcPr>
            <w:tcW w:w="486" w:type="pct"/>
            <w:gridSpan w:val="10"/>
            <w:tcBorders>
              <w:right w:val="single" w:sz="2" w:space="0" w:color="002060"/>
            </w:tcBorders>
          </w:tcPr>
          <w:p w14:paraId="17EE00B8" w14:textId="55708D31" w:rsidR="00564230" w:rsidRPr="001A1C8E" w:rsidRDefault="00564230" w:rsidP="002C0A21">
            <w:r>
              <w:t>do 30 dni</w:t>
            </w:r>
          </w:p>
        </w:tc>
        <w:tc>
          <w:tcPr>
            <w:tcW w:w="490" w:type="pct"/>
            <w:gridSpan w:val="10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</w:tcPr>
          <w:p w14:paraId="00FCEC79" w14:textId="58742BAF" w:rsidR="00564230" w:rsidRPr="001A1C8E" w:rsidRDefault="00564230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  <w:tc>
          <w:tcPr>
            <w:tcW w:w="99" w:type="pct"/>
            <w:gridSpan w:val="2"/>
            <w:tcBorders>
              <w:left w:val="single" w:sz="2" w:space="0" w:color="002060"/>
            </w:tcBorders>
          </w:tcPr>
          <w:p w14:paraId="0208940F" w14:textId="77777777" w:rsidR="00564230" w:rsidRPr="001A1C8E" w:rsidRDefault="00564230" w:rsidP="002C0A21"/>
        </w:tc>
        <w:tc>
          <w:tcPr>
            <w:tcW w:w="672" w:type="pct"/>
            <w:gridSpan w:val="24"/>
            <w:tcBorders>
              <w:right w:val="single" w:sz="2" w:space="0" w:color="002060"/>
            </w:tcBorders>
          </w:tcPr>
          <w:p w14:paraId="2009D526" w14:textId="79671A4F" w:rsidR="00564230" w:rsidRPr="001A1C8E" w:rsidRDefault="00564230" w:rsidP="002C0A21">
            <w:r>
              <w:t>od 31 do 90 dni</w:t>
            </w:r>
          </w:p>
        </w:tc>
        <w:tc>
          <w:tcPr>
            <w:tcW w:w="497" w:type="pct"/>
            <w:gridSpan w:val="1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</w:tcPr>
          <w:p w14:paraId="6877356B" w14:textId="7585B3D1" w:rsidR="00564230" w:rsidRPr="001A1C8E" w:rsidRDefault="00564230" w:rsidP="002C0A21">
            <w:r w:rsidRPr="00F0073C">
              <w:rPr>
                <w:color w:val="FF0000"/>
              </w:rPr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F0073C">
              <w:rPr>
                <w:color w:val="FF0000"/>
              </w:rPr>
              <w:instrText xml:space="preserve"> FORMTEXT </w:instrText>
            </w:r>
            <w:r w:rsidRPr="00F0073C">
              <w:rPr>
                <w:color w:val="FF0000"/>
              </w:rPr>
            </w:r>
            <w:r w:rsidRPr="00F0073C">
              <w:rPr>
                <w:color w:val="FF0000"/>
              </w:rPr>
              <w:fldChar w:fldCharType="separate"/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color w:val="FF0000"/>
              </w:rPr>
              <w:fldChar w:fldCharType="end"/>
            </w:r>
          </w:p>
        </w:tc>
        <w:tc>
          <w:tcPr>
            <w:tcW w:w="110" w:type="pct"/>
            <w:gridSpan w:val="5"/>
            <w:tcBorders>
              <w:left w:val="single" w:sz="2" w:space="0" w:color="002060"/>
            </w:tcBorders>
          </w:tcPr>
          <w:p w14:paraId="404938D7" w14:textId="77777777" w:rsidR="00564230" w:rsidRPr="001A1C8E" w:rsidRDefault="00564230" w:rsidP="002C0A21"/>
        </w:tc>
        <w:tc>
          <w:tcPr>
            <w:tcW w:w="699" w:type="pct"/>
            <w:gridSpan w:val="16"/>
            <w:tcBorders>
              <w:right w:val="single" w:sz="2" w:space="0" w:color="002060"/>
            </w:tcBorders>
          </w:tcPr>
          <w:p w14:paraId="68D2620E" w14:textId="7A7C99E5" w:rsidR="00564230" w:rsidRPr="001A1C8E" w:rsidRDefault="00564230" w:rsidP="002C0A21">
            <w:r>
              <w:t>od 91 do 180 dni</w:t>
            </w:r>
          </w:p>
        </w:tc>
        <w:tc>
          <w:tcPr>
            <w:tcW w:w="497" w:type="pct"/>
            <w:gridSpan w:val="14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</w:tcPr>
          <w:p w14:paraId="01479B83" w14:textId="027F240D" w:rsidR="00564230" w:rsidRPr="001A1C8E" w:rsidRDefault="00564230" w:rsidP="002C0A21">
            <w:r w:rsidRPr="00F0073C">
              <w:rPr>
                <w:color w:val="FF0000"/>
              </w:rPr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F0073C">
              <w:rPr>
                <w:color w:val="FF0000"/>
              </w:rPr>
              <w:instrText xml:space="preserve"> FORMTEXT </w:instrText>
            </w:r>
            <w:r w:rsidRPr="00F0073C">
              <w:rPr>
                <w:color w:val="FF0000"/>
              </w:rPr>
            </w:r>
            <w:r w:rsidRPr="00F0073C">
              <w:rPr>
                <w:color w:val="FF0000"/>
              </w:rPr>
              <w:fldChar w:fldCharType="separate"/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noProof/>
                <w:color w:val="FF0000"/>
              </w:rPr>
              <w:t> </w:t>
            </w:r>
            <w:r w:rsidRPr="00F0073C">
              <w:rPr>
                <w:color w:val="FF0000"/>
              </w:rPr>
              <w:fldChar w:fldCharType="end"/>
            </w:r>
          </w:p>
        </w:tc>
        <w:tc>
          <w:tcPr>
            <w:tcW w:w="117" w:type="pct"/>
            <w:gridSpan w:val="4"/>
            <w:tcBorders>
              <w:left w:val="single" w:sz="2" w:space="0" w:color="002060"/>
            </w:tcBorders>
          </w:tcPr>
          <w:p w14:paraId="3325B214" w14:textId="77777777" w:rsidR="00564230" w:rsidRPr="001A1C8E" w:rsidRDefault="00564230" w:rsidP="002C0A21"/>
        </w:tc>
        <w:tc>
          <w:tcPr>
            <w:tcW w:w="700" w:type="pct"/>
            <w:gridSpan w:val="13"/>
            <w:tcBorders>
              <w:right w:val="single" w:sz="2" w:space="0" w:color="002060"/>
            </w:tcBorders>
          </w:tcPr>
          <w:p w14:paraId="259BE4E0" w14:textId="6AF512AA" w:rsidR="00564230" w:rsidRPr="001A1C8E" w:rsidRDefault="00564230" w:rsidP="002C0A21">
            <w:r>
              <w:t>o ponad 180 dni</w:t>
            </w:r>
          </w:p>
        </w:tc>
        <w:tc>
          <w:tcPr>
            <w:tcW w:w="632" w:type="pct"/>
            <w:gridSpan w:val="4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</w:tcPr>
          <w:p w14:paraId="2352C1E8" w14:textId="110ABEAE" w:rsidR="00564230" w:rsidRPr="001A1C8E" w:rsidRDefault="009759CD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1A1C8E" w:rsidRPr="008A76F2" w14:paraId="61752008" w14:textId="77777777" w:rsidTr="006D7144">
        <w:tc>
          <w:tcPr>
            <w:tcW w:w="5000" w:type="pct"/>
            <w:gridSpan w:val="114"/>
          </w:tcPr>
          <w:p w14:paraId="1B9FEDDE" w14:textId="77777777" w:rsidR="001A1C8E" w:rsidRPr="00564230" w:rsidRDefault="001A1C8E" w:rsidP="002C0A21">
            <w:pPr>
              <w:rPr>
                <w:sz w:val="3"/>
                <w:szCs w:val="3"/>
              </w:rPr>
            </w:pPr>
          </w:p>
        </w:tc>
      </w:tr>
      <w:tr w:rsidR="00BE14C7" w:rsidRPr="008A76F2" w14:paraId="78D2F82F" w14:textId="77777777" w:rsidTr="006D7144">
        <w:trPr>
          <w:trHeight w:val="255"/>
        </w:trPr>
        <w:tc>
          <w:tcPr>
            <w:tcW w:w="184" w:type="pct"/>
            <w:gridSpan w:val="5"/>
            <w:vAlign w:val="center"/>
          </w:tcPr>
          <w:p w14:paraId="57495391" w14:textId="4922544A" w:rsidR="00623352" w:rsidRPr="00EB29AC" w:rsidRDefault="00EB29AC" w:rsidP="002C0A21">
            <w:pPr>
              <w:rPr>
                <w:sz w:val="16"/>
                <w:szCs w:val="16"/>
              </w:rPr>
            </w:pPr>
            <w:r w:rsidRPr="00EB29AC">
              <w:rPr>
                <w:sz w:val="16"/>
                <w:szCs w:val="16"/>
              </w:rPr>
              <w:t>2)</w:t>
            </w:r>
          </w:p>
        </w:tc>
        <w:tc>
          <w:tcPr>
            <w:tcW w:w="644" w:type="pct"/>
            <w:gridSpan w:val="11"/>
            <w:tcBorders>
              <w:right w:val="single" w:sz="2" w:space="0" w:color="002060"/>
            </w:tcBorders>
            <w:vAlign w:val="center"/>
          </w:tcPr>
          <w:p w14:paraId="3962DB73" w14:textId="2BDDAB9C" w:rsidR="00623352" w:rsidRPr="001A1C8E" w:rsidRDefault="00623352" w:rsidP="002C0A21">
            <w:r>
              <w:t>należności</w:t>
            </w:r>
          </w:p>
        </w:tc>
        <w:tc>
          <w:tcPr>
            <w:tcW w:w="776" w:type="pct"/>
            <w:gridSpan w:val="2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9F1B3AD" w14:textId="34310393" w:rsidR="00623352" w:rsidRPr="001A1C8E" w:rsidRDefault="00623352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  <w:tc>
          <w:tcPr>
            <w:tcW w:w="1561" w:type="pct"/>
            <w:gridSpan w:val="46"/>
            <w:tcBorders>
              <w:left w:val="single" w:sz="2" w:space="0" w:color="002060"/>
            </w:tcBorders>
            <w:vAlign w:val="center"/>
          </w:tcPr>
          <w:p w14:paraId="506ABDD6" w14:textId="200CF1B4" w:rsidR="00623352" w:rsidRPr="001A1C8E" w:rsidRDefault="00623352" w:rsidP="00FC6BD4">
            <w:pPr>
              <w:jc w:val="right"/>
            </w:pPr>
            <w:r>
              <w:t>w tym przeterminowane o ponad 180 dni</w:t>
            </w:r>
          </w:p>
        </w:tc>
        <w:tc>
          <w:tcPr>
            <w:tcW w:w="118" w:type="pct"/>
            <w:gridSpan w:val="3"/>
            <w:tcBorders>
              <w:right w:val="single" w:sz="2" w:space="0" w:color="002060"/>
            </w:tcBorders>
            <w:vAlign w:val="center"/>
          </w:tcPr>
          <w:p w14:paraId="2A01A30B" w14:textId="77777777" w:rsidR="00623352" w:rsidRPr="001A1C8E" w:rsidRDefault="00623352" w:rsidP="002C0A21"/>
        </w:tc>
        <w:tc>
          <w:tcPr>
            <w:tcW w:w="1717" w:type="pct"/>
            <w:gridSpan w:val="26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AAEA3E9" w14:textId="5FA75B1F" w:rsidR="00623352" w:rsidRPr="001A1C8E" w:rsidRDefault="00623352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564230" w:rsidRPr="008A76F2" w14:paraId="77B3F216" w14:textId="77777777" w:rsidTr="006D7144">
        <w:tc>
          <w:tcPr>
            <w:tcW w:w="5000" w:type="pct"/>
            <w:gridSpan w:val="114"/>
          </w:tcPr>
          <w:p w14:paraId="3BA65913" w14:textId="77777777" w:rsidR="00564230" w:rsidRPr="00834403" w:rsidRDefault="00564230" w:rsidP="002C0A21">
            <w:pPr>
              <w:rPr>
                <w:sz w:val="3"/>
                <w:szCs w:val="3"/>
              </w:rPr>
            </w:pPr>
          </w:p>
        </w:tc>
      </w:tr>
      <w:tr w:rsidR="00834403" w:rsidRPr="008A76F2" w14:paraId="63342795" w14:textId="77777777" w:rsidTr="006D7144">
        <w:trPr>
          <w:trHeight w:val="255"/>
        </w:trPr>
        <w:tc>
          <w:tcPr>
            <w:tcW w:w="5000" w:type="pct"/>
            <w:gridSpan w:val="114"/>
            <w:vAlign w:val="center"/>
          </w:tcPr>
          <w:p w14:paraId="3B2A5CBA" w14:textId="67F6F30F" w:rsidR="00834403" w:rsidRPr="001A1C8E" w:rsidRDefault="00834403" w:rsidP="002C0A21">
            <w:r>
              <w:t>W przypadku przeterminowań powyżej 180 dni należy podać przyczyny ich występowania</w:t>
            </w:r>
          </w:p>
        </w:tc>
      </w:tr>
      <w:tr w:rsidR="00834403" w:rsidRPr="008A76F2" w14:paraId="7A0A1E8B" w14:textId="77777777" w:rsidTr="006D7144">
        <w:tc>
          <w:tcPr>
            <w:tcW w:w="5000" w:type="pct"/>
            <w:gridSpan w:val="114"/>
            <w:tcBorders>
              <w:bottom w:val="single" w:sz="2" w:space="0" w:color="002060"/>
            </w:tcBorders>
          </w:tcPr>
          <w:p w14:paraId="7FF52144" w14:textId="77777777" w:rsidR="00834403" w:rsidRPr="00834403" w:rsidRDefault="00834403" w:rsidP="002C0A21">
            <w:pPr>
              <w:rPr>
                <w:sz w:val="3"/>
                <w:szCs w:val="3"/>
              </w:rPr>
            </w:pPr>
          </w:p>
        </w:tc>
      </w:tr>
      <w:tr w:rsidR="00834403" w:rsidRPr="008A76F2" w14:paraId="1AE8DB4B" w14:textId="77777777" w:rsidTr="006D7144">
        <w:trPr>
          <w:trHeight w:val="255"/>
        </w:trPr>
        <w:tc>
          <w:tcPr>
            <w:tcW w:w="5000" w:type="pct"/>
            <w:gridSpan w:val="114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2571D443" w14:textId="5B15AED3" w:rsidR="00834403" w:rsidRPr="001A1C8E" w:rsidRDefault="00834403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2C0A21" w:rsidRPr="008A76F2" w14:paraId="612018E4" w14:textId="77777777" w:rsidTr="006D7144">
        <w:tc>
          <w:tcPr>
            <w:tcW w:w="5000" w:type="pct"/>
            <w:gridSpan w:val="114"/>
            <w:tcBorders>
              <w:top w:val="single" w:sz="2" w:space="0" w:color="002060"/>
            </w:tcBorders>
          </w:tcPr>
          <w:p w14:paraId="5FE7F7F3" w14:textId="77777777" w:rsidR="002C0A21" w:rsidRPr="008E7951" w:rsidRDefault="002C0A21" w:rsidP="002C0A21">
            <w:pPr>
              <w:rPr>
                <w:sz w:val="3"/>
                <w:szCs w:val="3"/>
              </w:rPr>
            </w:pPr>
          </w:p>
        </w:tc>
      </w:tr>
      <w:tr w:rsidR="00BE14C7" w:rsidRPr="008A76F2" w14:paraId="0EB9B4B2" w14:textId="77777777" w:rsidTr="006D7144">
        <w:tc>
          <w:tcPr>
            <w:tcW w:w="184" w:type="pct"/>
            <w:gridSpan w:val="5"/>
          </w:tcPr>
          <w:p w14:paraId="7599FAC9" w14:textId="5FA63B0B" w:rsidR="00D76671" w:rsidRPr="00D76671" w:rsidRDefault="00D76671" w:rsidP="002C0A21">
            <w:pPr>
              <w:rPr>
                <w:b/>
                <w:bCs/>
              </w:rPr>
            </w:pPr>
            <w:r w:rsidRPr="00D76671">
              <w:rPr>
                <w:b/>
                <w:bCs/>
              </w:rPr>
              <w:t>12.</w:t>
            </w:r>
          </w:p>
        </w:tc>
        <w:tc>
          <w:tcPr>
            <w:tcW w:w="4816" w:type="pct"/>
            <w:gridSpan w:val="109"/>
          </w:tcPr>
          <w:p w14:paraId="530F5842" w14:textId="1196651B" w:rsidR="00D76671" w:rsidRPr="00C331AE" w:rsidRDefault="00D76671" w:rsidP="002C0A21">
            <w:r w:rsidRPr="002634BF">
              <w:rPr>
                <w:b/>
              </w:rPr>
              <w:t>Lista kluczowych kontraktów wykonywanych w chwili obecnej</w:t>
            </w:r>
          </w:p>
        </w:tc>
      </w:tr>
      <w:tr w:rsidR="00D76671" w:rsidRPr="008A76F2" w14:paraId="2BA35DA4" w14:textId="77777777" w:rsidTr="006D7144">
        <w:tc>
          <w:tcPr>
            <w:tcW w:w="5000" w:type="pct"/>
            <w:gridSpan w:val="114"/>
          </w:tcPr>
          <w:p w14:paraId="46AE669D" w14:textId="77777777" w:rsidR="00D76671" w:rsidRPr="00D76671" w:rsidRDefault="00D76671" w:rsidP="002C0A21">
            <w:pPr>
              <w:rPr>
                <w:sz w:val="3"/>
                <w:szCs w:val="3"/>
              </w:rPr>
            </w:pPr>
          </w:p>
        </w:tc>
      </w:tr>
      <w:tr w:rsidR="00BE14C7" w:rsidRPr="008A76F2" w14:paraId="4B0D5757" w14:textId="77777777" w:rsidTr="006D7144">
        <w:trPr>
          <w:trHeight w:val="255"/>
        </w:trPr>
        <w:tc>
          <w:tcPr>
            <w:tcW w:w="184" w:type="pct"/>
            <w:gridSpan w:val="5"/>
            <w:vAlign w:val="center"/>
          </w:tcPr>
          <w:p w14:paraId="66D7F8B0" w14:textId="06B353E7" w:rsidR="00D76671" w:rsidRPr="00D76671" w:rsidRDefault="00D76671" w:rsidP="002C0A21">
            <w:pPr>
              <w:rPr>
                <w:sz w:val="16"/>
                <w:szCs w:val="16"/>
              </w:rPr>
            </w:pPr>
            <w:bookmarkStart w:id="1" w:name="_Hlk225698000"/>
            <w:r w:rsidRPr="00D76671">
              <w:rPr>
                <w:sz w:val="16"/>
                <w:szCs w:val="16"/>
              </w:rPr>
              <w:t>1)</w:t>
            </w:r>
          </w:p>
        </w:tc>
        <w:tc>
          <w:tcPr>
            <w:tcW w:w="957" w:type="pct"/>
            <w:gridSpan w:val="20"/>
            <w:tcBorders>
              <w:right w:val="single" w:sz="4" w:space="0" w:color="002060"/>
            </w:tcBorders>
            <w:vAlign w:val="center"/>
          </w:tcPr>
          <w:p w14:paraId="61B4FECA" w14:textId="56A2D46E" w:rsidR="00D76671" w:rsidRPr="00C331AE" w:rsidRDefault="00D76671" w:rsidP="002C0A21">
            <w:r w:rsidRPr="00E21995">
              <w:t>Zamawiający</w:t>
            </w:r>
          </w:p>
        </w:tc>
        <w:tc>
          <w:tcPr>
            <w:tcW w:w="3859" w:type="pct"/>
            <w:gridSpan w:val="8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7DED7E5" w14:textId="4DA65B08" w:rsidR="00D76671" w:rsidRPr="00C331AE" w:rsidRDefault="00D76671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bookmarkEnd w:id="1"/>
      <w:tr w:rsidR="00D76671" w:rsidRPr="008A76F2" w14:paraId="3E9A3899" w14:textId="77777777" w:rsidTr="006D7144">
        <w:tc>
          <w:tcPr>
            <w:tcW w:w="5000" w:type="pct"/>
            <w:gridSpan w:val="114"/>
          </w:tcPr>
          <w:p w14:paraId="7975FDE5" w14:textId="77777777" w:rsidR="00D76671" w:rsidRPr="00D76671" w:rsidRDefault="00D76671" w:rsidP="002C0A21">
            <w:pPr>
              <w:rPr>
                <w:sz w:val="3"/>
                <w:szCs w:val="3"/>
              </w:rPr>
            </w:pPr>
          </w:p>
        </w:tc>
      </w:tr>
      <w:tr w:rsidR="00BE14C7" w:rsidRPr="008A76F2" w14:paraId="092D2C9A" w14:textId="77777777" w:rsidTr="006D7144">
        <w:trPr>
          <w:trHeight w:val="255"/>
        </w:trPr>
        <w:tc>
          <w:tcPr>
            <w:tcW w:w="184" w:type="pct"/>
            <w:gridSpan w:val="5"/>
            <w:vAlign w:val="center"/>
          </w:tcPr>
          <w:p w14:paraId="042A4F3D" w14:textId="5C96CFFB" w:rsidR="00D76671" w:rsidRPr="00D76671" w:rsidRDefault="00D76671" w:rsidP="002C0A21">
            <w:pPr>
              <w:rPr>
                <w:sz w:val="16"/>
                <w:szCs w:val="16"/>
              </w:rPr>
            </w:pPr>
            <w:r w:rsidRPr="00D76671">
              <w:rPr>
                <w:sz w:val="16"/>
                <w:szCs w:val="16"/>
              </w:rPr>
              <w:t>2)</w:t>
            </w:r>
          </w:p>
        </w:tc>
        <w:tc>
          <w:tcPr>
            <w:tcW w:w="957" w:type="pct"/>
            <w:gridSpan w:val="20"/>
            <w:tcBorders>
              <w:right w:val="single" w:sz="4" w:space="0" w:color="002060"/>
            </w:tcBorders>
            <w:vAlign w:val="center"/>
          </w:tcPr>
          <w:p w14:paraId="4F45C0DF" w14:textId="2A82AEF4" w:rsidR="00D76671" w:rsidRPr="00C331AE" w:rsidRDefault="00D76671" w:rsidP="002C0A21">
            <w:r w:rsidRPr="00E21995">
              <w:t>Przedmiot kontraktu</w:t>
            </w:r>
          </w:p>
        </w:tc>
        <w:tc>
          <w:tcPr>
            <w:tcW w:w="3859" w:type="pct"/>
            <w:gridSpan w:val="8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DCCE9AC" w14:textId="01FF2B42" w:rsidR="00D76671" w:rsidRPr="00C331AE" w:rsidRDefault="00D76671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D76671" w:rsidRPr="008A76F2" w14:paraId="29420B4F" w14:textId="77777777" w:rsidTr="006D7144">
        <w:tc>
          <w:tcPr>
            <w:tcW w:w="5000" w:type="pct"/>
            <w:gridSpan w:val="114"/>
          </w:tcPr>
          <w:p w14:paraId="27B6C220" w14:textId="77777777" w:rsidR="00D76671" w:rsidRPr="00D76671" w:rsidRDefault="00D76671" w:rsidP="002C0A21">
            <w:pPr>
              <w:rPr>
                <w:sz w:val="3"/>
                <w:szCs w:val="3"/>
              </w:rPr>
            </w:pPr>
          </w:p>
        </w:tc>
      </w:tr>
      <w:tr w:rsidR="00BE14C7" w:rsidRPr="008A76F2" w14:paraId="58F18A61" w14:textId="77777777" w:rsidTr="006D7144">
        <w:trPr>
          <w:trHeight w:val="255"/>
        </w:trPr>
        <w:tc>
          <w:tcPr>
            <w:tcW w:w="184" w:type="pct"/>
            <w:gridSpan w:val="5"/>
            <w:vAlign w:val="center"/>
          </w:tcPr>
          <w:p w14:paraId="6D0F7753" w14:textId="2C3AE27B" w:rsidR="00D76671" w:rsidRPr="00D76671" w:rsidRDefault="00D76671" w:rsidP="002C0A21">
            <w:pPr>
              <w:rPr>
                <w:sz w:val="16"/>
                <w:szCs w:val="16"/>
              </w:rPr>
            </w:pPr>
            <w:r w:rsidRPr="00D76671">
              <w:rPr>
                <w:sz w:val="16"/>
                <w:szCs w:val="16"/>
              </w:rPr>
              <w:t>3)</w:t>
            </w:r>
          </w:p>
        </w:tc>
        <w:tc>
          <w:tcPr>
            <w:tcW w:w="957" w:type="pct"/>
            <w:gridSpan w:val="20"/>
            <w:tcBorders>
              <w:right w:val="single" w:sz="4" w:space="0" w:color="002060"/>
            </w:tcBorders>
            <w:vAlign w:val="center"/>
          </w:tcPr>
          <w:p w14:paraId="56FF41A4" w14:textId="2F447EA4" w:rsidR="00D76671" w:rsidRPr="00C331AE" w:rsidRDefault="00D76671" w:rsidP="002C0A21">
            <w:r w:rsidRPr="008A76F2">
              <w:t>Wartość brutto, waluta</w:t>
            </w:r>
          </w:p>
        </w:tc>
        <w:tc>
          <w:tcPr>
            <w:tcW w:w="3859" w:type="pct"/>
            <w:gridSpan w:val="8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8C5D7B7" w14:textId="352B454A" w:rsidR="00D76671" w:rsidRPr="00C331AE" w:rsidRDefault="00D76671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D76671" w:rsidRPr="008A76F2" w14:paraId="33244B36" w14:textId="77777777" w:rsidTr="006D7144">
        <w:tc>
          <w:tcPr>
            <w:tcW w:w="5000" w:type="pct"/>
            <w:gridSpan w:val="114"/>
          </w:tcPr>
          <w:p w14:paraId="251F0C36" w14:textId="77777777" w:rsidR="00D76671" w:rsidRPr="00D76671" w:rsidRDefault="00D76671" w:rsidP="002C0A21">
            <w:pPr>
              <w:rPr>
                <w:sz w:val="3"/>
                <w:szCs w:val="3"/>
              </w:rPr>
            </w:pPr>
          </w:p>
        </w:tc>
      </w:tr>
      <w:tr w:rsidR="00AD257A" w:rsidRPr="008A76F2" w14:paraId="22E3C0CE" w14:textId="77777777" w:rsidTr="006D7144">
        <w:trPr>
          <w:trHeight w:val="255"/>
        </w:trPr>
        <w:tc>
          <w:tcPr>
            <w:tcW w:w="184" w:type="pct"/>
            <w:gridSpan w:val="5"/>
            <w:vAlign w:val="center"/>
          </w:tcPr>
          <w:p w14:paraId="615B884C" w14:textId="3E9C3BD8" w:rsidR="007B3B0A" w:rsidRPr="00D76671" w:rsidRDefault="007B3B0A" w:rsidP="002C0A21">
            <w:pPr>
              <w:rPr>
                <w:sz w:val="16"/>
                <w:szCs w:val="16"/>
              </w:rPr>
            </w:pPr>
            <w:r w:rsidRPr="00D76671">
              <w:rPr>
                <w:sz w:val="16"/>
                <w:szCs w:val="16"/>
              </w:rPr>
              <w:t>4)</w:t>
            </w:r>
          </w:p>
        </w:tc>
        <w:tc>
          <w:tcPr>
            <w:tcW w:w="2377" w:type="pct"/>
            <w:gridSpan w:val="63"/>
            <w:tcBorders>
              <w:right w:val="single" w:sz="4" w:space="0" w:color="002060"/>
            </w:tcBorders>
            <w:vAlign w:val="center"/>
          </w:tcPr>
          <w:p w14:paraId="422FE1B3" w14:textId="4C5C9CB1" w:rsidR="007B3B0A" w:rsidRPr="00C331AE" w:rsidRDefault="007B3B0A" w:rsidP="002C0A21">
            <w:r w:rsidRPr="00587D3E">
              <w:t xml:space="preserve">Wartość przypadająca na Wnioskodawcę </w:t>
            </w:r>
            <w:r w:rsidRPr="00D76671">
              <w:rPr>
                <w:sz w:val="16"/>
                <w:szCs w:val="16"/>
              </w:rPr>
              <w:t>(w przypadku konsorcjum)</w:t>
            </w:r>
          </w:p>
        </w:tc>
        <w:tc>
          <w:tcPr>
            <w:tcW w:w="2440" w:type="pct"/>
            <w:gridSpan w:val="46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18F5604" w14:textId="67DAEFD1" w:rsidR="007B3B0A" w:rsidRPr="00C331AE" w:rsidRDefault="00C3584C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D76671" w:rsidRPr="008A76F2" w14:paraId="1334F7D2" w14:textId="77777777" w:rsidTr="006D7144">
        <w:tc>
          <w:tcPr>
            <w:tcW w:w="5000" w:type="pct"/>
            <w:gridSpan w:val="114"/>
          </w:tcPr>
          <w:p w14:paraId="3D697EDF" w14:textId="77777777" w:rsidR="00D76671" w:rsidRPr="00D76671" w:rsidRDefault="00D76671" w:rsidP="002C0A21">
            <w:pPr>
              <w:rPr>
                <w:sz w:val="3"/>
                <w:szCs w:val="3"/>
              </w:rPr>
            </w:pPr>
          </w:p>
        </w:tc>
      </w:tr>
      <w:tr w:rsidR="00BE14C7" w:rsidRPr="008A76F2" w14:paraId="0AA72E6F" w14:textId="77777777" w:rsidTr="006D7144">
        <w:trPr>
          <w:trHeight w:val="255"/>
        </w:trPr>
        <w:tc>
          <w:tcPr>
            <w:tcW w:w="184" w:type="pct"/>
            <w:gridSpan w:val="5"/>
            <w:vAlign w:val="center"/>
          </w:tcPr>
          <w:p w14:paraId="3C29E7CC" w14:textId="1FD723BF" w:rsidR="007B3B0A" w:rsidRPr="00D76671" w:rsidRDefault="007B3B0A" w:rsidP="002C0A21">
            <w:pPr>
              <w:rPr>
                <w:sz w:val="16"/>
                <w:szCs w:val="16"/>
              </w:rPr>
            </w:pPr>
            <w:r w:rsidRPr="00D76671">
              <w:rPr>
                <w:sz w:val="16"/>
                <w:szCs w:val="16"/>
              </w:rPr>
              <w:t>5)</w:t>
            </w:r>
          </w:p>
        </w:tc>
        <w:tc>
          <w:tcPr>
            <w:tcW w:w="1169" w:type="pct"/>
            <w:gridSpan w:val="27"/>
            <w:tcBorders>
              <w:right w:val="single" w:sz="4" w:space="0" w:color="002060"/>
            </w:tcBorders>
            <w:vAlign w:val="center"/>
          </w:tcPr>
          <w:p w14:paraId="05BEC169" w14:textId="018B7B21" w:rsidR="007B3B0A" w:rsidRPr="00C331AE" w:rsidRDefault="007B3B0A" w:rsidP="002C0A21">
            <w:r w:rsidRPr="00587D3E">
              <w:t>Okres realizacji</w:t>
            </w:r>
          </w:p>
        </w:tc>
        <w:tc>
          <w:tcPr>
            <w:tcW w:w="3647" w:type="pct"/>
            <w:gridSpan w:val="82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445F3D0" w14:textId="72F1373D" w:rsidR="007B3B0A" w:rsidRPr="00C331AE" w:rsidRDefault="007B3B0A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D76671" w:rsidRPr="008A76F2" w14:paraId="64C9E081" w14:textId="77777777" w:rsidTr="006D7144">
        <w:tc>
          <w:tcPr>
            <w:tcW w:w="5000" w:type="pct"/>
            <w:gridSpan w:val="114"/>
          </w:tcPr>
          <w:p w14:paraId="6C6B207A" w14:textId="77777777" w:rsidR="00D76671" w:rsidRPr="00D76671" w:rsidRDefault="00D76671" w:rsidP="002C0A21">
            <w:pPr>
              <w:rPr>
                <w:sz w:val="3"/>
                <w:szCs w:val="3"/>
              </w:rPr>
            </w:pPr>
          </w:p>
        </w:tc>
      </w:tr>
      <w:tr w:rsidR="00BE14C7" w:rsidRPr="008A76F2" w14:paraId="1953F086" w14:textId="77777777" w:rsidTr="006D7144">
        <w:trPr>
          <w:trHeight w:val="255"/>
        </w:trPr>
        <w:tc>
          <w:tcPr>
            <w:tcW w:w="184" w:type="pct"/>
            <w:gridSpan w:val="5"/>
            <w:vAlign w:val="center"/>
          </w:tcPr>
          <w:p w14:paraId="31700C26" w14:textId="6766C77F" w:rsidR="007B3B0A" w:rsidRPr="00D76671" w:rsidRDefault="007B3B0A" w:rsidP="002C0A21">
            <w:pPr>
              <w:rPr>
                <w:sz w:val="16"/>
                <w:szCs w:val="16"/>
              </w:rPr>
            </w:pPr>
            <w:r w:rsidRPr="00D76671">
              <w:rPr>
                <w:sz w:val="16"/>
                <w:szCs w:val="16"/>
              </w:rPr>
              <w:t>6)</w:t>
            </w:r>
          </w:p>
        </w:tc>
        <w:tc>
          <w:tcPr>
            <w:tcW w:w="1169" w:type="pct"/>
            <w:gridSpan w:val="27"/>
            <w:tcBorders>
              <w:right w:val="single" w:sz="4" w:space="0" w:color="002060"/>
            </w:tcBorders>
            <w:vAlign w:val="center"/>
          </w:tcPr>
          <w:p w14:paraId="026FEC79" w14:textId="5D7869A5" w:rsidR="007B3B0A" w:rsidRPr="00C331AE" w:rsidRDefault="007B3B0A" w:rsidP="002C0A21">
            <w:r>
              <w:t>Procentowy s</w:t>
            </w:r>
            <w:r w:rsidRPr="00795646">
              <w:t>topień realizacji</w:t>
            </w:r>
          </w:p>
        </w:tc>
        <w:tc>
          <w:tcPr>
            <w:tcW w:w="3647" w:type="pct"/>
            <w:gridSpan w:val="82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B92C9CA" w14:textId="2AE1261C" w:rsidR="007B3B0A" w:rsidRPr="00C331AE" w:rsidRDefault="007B3B0A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D76671" w:rsidRPr="008A76F2" w14:paraId="34694CCE" w14:textId="77777777" w:rsidTr="006D7144">
        <w:tc>
          <w:tcPr>
            <w:tcW w:w="5000" w:type="pct"/>
            <w:gridSpan w:val="114"/>
            <w:tcBorders>
              <w:right w:val="single" w:sz="4" w:space="0" w:color="002060"/>
            </w:tcBorders>
          </w:tcPr>
          <w:p w14:paraId="4160AA12" w14:textId="77777777" w:rsidR="00D76671" w:rsidRPr="00D76671" w:rsidRDefault="00D76671" w:rsidP="002C0A21">
            <w:pPr>
              <w:rPr>
                <w:sz w:val="3"/>
                <w:szCs w:val="3"/>
              </w:rPr>
            </w:pPr>
          </w:p>
        </w:tc>
      </w:tr>
      <w:tr w:rsidR="00AD257A" w:rsidRPr="008A76F2" w14:paraId="0227F73E" w14:textId="77777777" w:rsidTr="006D7144">
        <w:trPr>
          <w:trHeight w:val="255"/>
        </w:trPr>
        <w:tc>
          <w:tcPr>
            <w:tcW w:w="184" w:type="pct"/>
            <w:gridSpan w:val="5"/>
            <w:vAlign w:val="center"/>
          </w:tcPr>
          <w:p w14:paraId="1D073D8C" w14:textId="7A0DC0E9" w:rsidR="00C3584C" w:rsidRPr="00D76671" w:rsidRDefault="00C3584C" w:rsidP="002C0A21">
            <w:pPr>
              <w:rPr>
                <w:sz w:val="16"/>
                <w:szCs w:val="16"/>
              </w:rPr>
            </w:pPr>
            <w:r w:rsidRPr="00D76671">
              <w:rPr>
                <w:sz w:val="16"/>
                <w:szCs w:val="16"/>
              </w:rPr>
              <w:t>7)</w:t>
            </w:r>
          </w:p>
        </w:tc>
        <w:tc>
          <w:tcPr>
            <w:tcW w:w="2756" w:type="pct"/>
            <w:gridSpan w:val="71"/>
            <w:tcBorders>
              <w:right w:val="single" w:sz="4" w:space="0" w:color="002060"/>
            </w:tcBorders>
            <w:vAlign w:val="center"/>
          </w:tcPr>
          <w:p w14:paraId="292C2ED5" w14:textId="25EDEAE3" w:rsidR="00C3584C" w:rsidRPr="00C331AE" w:rsidRDefault="00C3584C" w:rsidP="002C0A21">
            <w:r w:rsidRPr="005A4610">
              <w:t>Przewidziana wartość do zafakturowania w bieżącym roku kalendarzowym</w:t>
            </w:r>
          </w:p>
        </w:tc>
        <w:tc>
          <w:tcPr>
            <w:tcW w:w="2061" w:type="pct"/>
            <w:gridSpan w:val="3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0EF90455" w14:textId="552F02BC" w:rsidR="00C3584C" w:rsidRPr="00C331AE" w:rsidRDefault="00C3584C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D76671" w:rsidRPr="008A76F2" w14:paraId="457BD37A" w14:textId="77777777" w:rsidTr="006D7144">
        <w:tc>
          <w:tcPr>
            <w:tcW w:w="5000" w:type="pct"/>
            <w:gridSpan w:val="114"/>
          </w:tcPr>
          <w:p w14:paraId="2EF343C6" w14:textId="77777777" w:rsidR="00D76671" w:rsidRPr="00D76671" w:rsidRDefault="00D76671" w:rsidP="002C0A21">
            <w:pPr>
              <w:rPr>
                <w:sz w:val="3"/>
                <w:szCs w:val="3"/>
              </w:rPr>
            </w:pPr>
          </w:p>
        </w:tc>
      </w:tr>
      <w:tr w:rsidR="00AD257A" w:rsidRPr="008A76F2" w14:paraId="03A32365" w14:textId="77777777" w:rsidTr="006D7144">
        <w:trPr>
          <w:trHeight w:val="255"/>
        </w:trPr>
        <w:tc>
          <w:tcPr>
            <w:tcW w:w="191" w:type="pct"/>
            <w:gridSpan w:val="6"/>
            <w:vAlign w:val="center"/>
          </w:tcPr>
          <w:p w14:paraId="0FC2FF94" w14:textId="7BC2180A" w:rsidR="00AD257A" w:rsidRPr="00AD257A" w:rsidRDefault="00AD257A" w:rsidP="002C0A21">
            <w:pPr>
              <w:rPr>
                <w:sz w:val="16"/>
                <w:szCs w:val="16"/>
              </w:rPr>
            </w:pPr>
            <w:r w:rsidRPr="00AD257A">
              <w:rPr>
                <w:sz w:val="16"/>
                <w:szCs w:val="16"/>
              </w:rPr>
              <w:t>8)</w:t>
            </w:r>
          </w:p>
        </w:tc>
        <w:tc>
          <w:tcPr>
            <w:tcW w:w="2143" w:type="pct"/>
            <w:gridSpan w:val="56"/>
            <w:tcBorders>
              <w:right w:val="single" w:sz="2" w:space="0" w:color="002060"/>
            </w:tcBorders>
            <w:vAlign w:val="center"/>
          </w:tcPr>
          <w:p w14:paraId="3BA817EA" w14:textId="5918E39C" w:rsidR="00AD257A" w:rsidRPr="00AD257A" w:rsidRDefault="00AD257A" w:rsidP="00AD257A">
            <w:pPr>
              <w:ind w:hanging="73"/>
            </w:pPr>
            <w:r>
              <w:t xml:space="preserve"> </w:t>
            </w:r>
            <w:r w:rsidRPr="00266A8D">
              <w:t>Informacje o zagrożeniach/opóźnieniach</w:t>
            </w:r>
            <w:r>
              <w:t>, ujemna marża</w:t>
            </w:r>
          </w:p>
        </w:tc>
        <w:tc>
          <w:tcPr>
            <w:tcW w:w="2667" w:type="pct"/>
            <w:gridSpan w:val="52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63991AB9" w14:textId="7295D265" w:rsidR="00AD257A" w:rsidRPr="00AD257A" w:rsidRDefault="00AD257A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AD257A" w:rsidRPr="008A76F2" w14:paraId="34EC96F5" w14:textId="77777777" w:rsidTr="006D7144">
        <w:tc>
          <w:tcPr>
            <w:tcW w:w="5000" w:type="pct"/>
            <w:gridSpan w:val="114"/>
          </w:tcPr>
          <w:p w14:paraId="00E6E505" w14:textId="77777777" w:rsidR="00AD257A" w:rsidRPr="00D76671" w:rsidRDefault="00AD257A" w:rsidP="002C0A21">
            <w:pPr>
              <w:rPr>
                <w:sz w:val="3"/>
                <w:szCs w:val="3"/>
              </w:rPr>
            </w:pPr>
          </w:p>
        </w:tc>
      </w:tr>
      <w:tr w:rsidR="00FC4D03" w:rsidRPr="00EB29AC" w14:paraId="2897947C" w14:textId="77777777" w:rsidTr="006D7144">
        <w:tc>
          <w:tcPr>
            <w:tcW w:w="5000" w:type="pct"/>
            <w:gridSpan w:val="114"/>
          </w:tcPr>
          <w:p w14:paraId="28859AFD" w14:textId="77777777" w:rsidR="00D76671" w:rsidRPr="00EB29AC" w:rsidRDefault="00D76671" w:rsidP="002C0A21">
            <w:pPr>
              <w:rPr>
                <w:sz w:val="12"/>
                <w:szCs w:val="12"/>
              </w:rPr>
            </w:pPr>
          </w:p>
        </w:tc>
      </w:tr>
      <w:tr w:rsidR="00BE14C7" w:rsidRPr="008A76F2" w14:paraId="3C06AE53" w14:textId="77777777" w:rsidTr="006D7144">
        <w:trPr>
          <w:trHeight w:val="255"/>
        </w:trPr>
        <w:tc>
          <w:tcPr>
            <w:tcW w:w="184" w:type="pct"/>
            <w:gridSpan w:val="5"/>
            <w:vAlign w:val="center"/>
          </w:tcPr>
          <w:p w14:paraId="25FDCC20" w14:textId="17D3646D" w:rsidR="000866AD" w:rsidRPr="002A63FA" w:rsidRDefault="000866AD" w:rsidP="002C0A21">
            <w:pPr>
              <w:rPr>
                <w:sz w:val="16"/>
                <w:szCs w:val="16"/>
              </w:rPr>
            </w:pPr>
            <w:r w:rsidRPr="002A63FA">
              <w:rPr>
                <w:sz w:val="16"/>
                <w:szCs w:val="16"/>
              </w:rPr>
              <w:t>1)</w:t>
            </w:r>
          </w:p>
        </w:tc>
        <w:tc>
          <w:tcPr>
            <w:tcW w:w="975" w:type="pct"/>
            <w:gridSpan w:val="21"/>
            <w:tcBorders>
              <w:right w:val="single" w:sz="4" w:space="0" w:color="002060"/>
            </w:tcBorders>
            <w:vAlign w:val="center"/>
          </w:tcPr>
          <w:p w14:paraId="1441B196" w14:textId="4B2FF87F" w:rsidR="000866AD" w:rsidRPr="00C331AE" w:rsidRDefault="000866AD" w:rsidP="002C0A21">
            <w:r w:rsidRPr="00E21995">
              <w:t>Zamawiający</w:t>
            </w:r>
          </w:p>
        </w:tc>
        <w:tc>
          <w:tcPr>
            <w:tcW w:w="3841" w:type="pct"/>
            <w:gridSpan w:val="8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E41592B" w14:textId="41245921" w:rsidR="000866AD" w:rsidRPr="00C331AE" w:rsidRDefault="000866AD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FC4D03" w:rsidRPr="008A76F2" w14:paraId="5B12836A" w14:textId="77777777" w:rsidTr="006D7144">
        <w:tc>
          <w:tcPr>
            <w:tcW w:w="5000" w:type="pct"/>
            <w:gridSpan w:val="114"/>
          </w:tcPr>
          <w:p w14:paraId="126C2D4C" w14:textId="77777777" w:rsidR="00D76671" w:rsidRPr="00C3584C" w:rsidRDefault="00D76671" w:rsidP="002C0A21">
            <w:pPr>
              <w:rPr>
                <w:sz w:val="3"/>
                <w:szCs w:val="3"/>
              </w:rPr>
            </w:pPr>
          </w:p>
        </w:tc>
      </w:tr>
      <w:tr w:rsidR="00BE14C7" w:rsidRPr="008A76F2" w14:paraId="5AD99591" w14:textId="77777777" w:rsidTr="006D7144">
        <w:trPr>
          <w:trHeight w:val="255"/>
        </w:trPr>
        <w:tc>
          <w:tcPr>
            <w:tcW w:w="184" w:type="pct"/>
            <w:gridSpan w:val="5"/>
            <w:vAlign w:val="center"/>
          </w:tcPr>
          <w:p w14:paraId="67FFAD7E" w14:textId="2612CFD3" w:rsidR="000866AD" w:rsidRPr="002A63FA" w:rsidRDefault="000866AD" w:rsidP="002C0A21">
            <w:pPr>
              <w:rPr>
                <w:sz w:val="16"/>
                <w:szCs w:val="16"/>
              </w:rPr>
            </w:pPr>
            <w:r w:rsidRPr="002A63FA">
              <w:rPr>
                <w:sz w:val="16"/>
                <w:szCs w:val="16"/>
              </w:rPr>
              <w:t>2)</w:t>
            </w:r>
          </w:p>
        </w:tc>
        <w:tc>
          <w:tcPr>
            <w:tcW w:w="975" w:type="pct"/>
            <w:gridSpan w:val="21"/>
            <w:tcBorders>
              <w:right w:val="single" w:sz="4" w:space="0" w:color="002060"/>
            </w:tcBorders>
            <w:vAlign w:val="center"/>
          </w:tcPr>
          <w:p w14:paraId="430059C7" w14:textId="19886DAA" w:rsidR="000866AD" w:rsidRPr="00C331AE" w:rsidRDefault="000866AD" w:rsidP="002C0A21">
            <w:r w:rsidRPr="00E21995">
              <w:t>Przedmiot kontraktu</w:t>
            </w:r>
          </w:p>
        </w:tc>
        <w:tc>
          <w:tcPr>
            <w:tcW w:w="3841" w:type="pct"/>
            <w:gridSpan w:val="8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1806E05A" w14:textId="2A7C23D3" w:rsidR="000866AD" w:rsidRPr="00C331AE" w:rsidRDefault="000866AD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FC4D03" w:rsidRPr="008A76F2" w14:paraId="66C9FB0F" w14:textId="77777777" w:rsidTr="006D7144">
        <w:tc>
          <w:tcPr>
            <w:tcW w:w="5000" w:type="pct"/>
            <w:gridSpan w:val="114"/>
          </w:tcPr>
          <w:p w14:paraId="3AB9038D" w14:textId="77777777" w:rsidR="00C3584C" w:rsidRPr="00C3584C" w:rsidRDefault="00C3584C" w:rsidP="002C0A21">
            <w:pPr>
              <w:rPr>
                <w:sz w:val="3"/>
                <w:szCs w:val="3"/>
              </w:rPr>
            </w:pPr>
          </w:p>
        </w:tc>
      </w:tr>
      <w:tr w:rsidR="00BE14C7" w:rsidRPr="008A76F2" w14:paraId="64E7E7D0" w14:textId="77777777" w:rsidTr="006D7144">
        <w:trPr>
          <w:trHeight w:val="255"/>
        </w:trPr>
        <w:tc>
          <w:tcPr>
            <w:tcW w:w="184" w:type="pct"/>
            <w:gridSpan w:val="5"/>
            <w:vAlign w:val="center"/>
          </w:tcPr>
          <w:p w14:paraId="056E9612" w14:textId="4BF3FADA" w:rsidR="000866AD" w:rsidRPr="002A63FA" w:rsidRDefault="000866AD" w:rsidP="002C0A21">
            <w:pPr>
              <w:rPr>
                <w:sz w:val="16"/>
                <w:szCs w:val="16"/>
              </w:rPr>
            </w:pPr>
            <w:r w:rsidRPr="002A63FA">
              <w:rPr>
                <w:sz w:val="16"/>
                <w:szCs w:val="16"/>
              </w:rPr>
              <w:t>3)</w:t>
            </w:r>
          </w:p>
        </w:tc>
        <w:tc>
          <w:tcPr>
            <w:tcW w:w="975" w:type="pct"/>
            <w:gridSpan w:val="21"/>
            <w:tcBorders>
              <w:right w:val="single" w:sz="4" w:space="0" w:color="002060"/>
            </w:tcBorders>
            <w:vAlign w:val="center"/>
          </w:tcPr>
          <w:p w14:paraId="06CAD998" w14:textId="06702EEB" w:rsidR="000866AD" w:rsidRPr="00C331AE" w:rsidRDefault="000866AD" w:rsidP="002C0A21">
            <w:r w:rsidRPr="008A76F2">
              <w:t>Wartość brutto, waluta</w:t>
            </w:r>
          </w:p>
        </w:tc>
        <w:tc>
          <w:tcPr>
            <w:tcW w:w="3841" w:type="pct"/>
            <w:gridSpan w:val="8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5518F01" w14:textId="77773183" w:rsidR="000866AD" w:rsidRPr="00C331AE" w:rsidRDefault="000866AD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FC4D03" w:rsidRPr="008A76F2" w14:paraId="7341FCCB" w14:textId="77777777" w:rsidTr="006D7144">
        <w:tc>
          <w:tcPr>
            <w:tcW w:w="5000" w:type="pct"/>
            <w:gridSpan w:val="114"/>
          </w:tcPr>
          <w:p w14:paraId="4C7D0552" w14:textId="77777777" w:rsidR="00C3584C" w:rsidRPr="00C3584C" w:rsidRDefault="00C3584C" w:rsidP="002C0A21">
            <w:pPr>
              <w:rPr>
                <w:sz w:val="3"/>
                <w:szCs w:val="3"/>
              </w:rPr>
            </w:pPr>
          </w:p>
        </w:tc>
      </w:tr>
      <w:tr w:rsidR="00AD257A" w:rsidRPr="008A76F2" w14:paraId="31C8D0B8" w14:textId="77777777" w:rsidTr="006D7144">
        <w:trPr>
          <w:trHeight w:val="255"/>
        </w:trPr>
        <w:tc>
          <w:tcPr>
            <w:tcW w:w="184" w:type="pct"/>
            <w:gridSpan w:val="5"/>
            <w:vAlign w:val="center"/>
          </w:tcPr>
          <w:p w14:paraId="2E221B67" w14:textId="149F0CB6" w:rsidR="000866AD" w:rsidRPr="002A63FA" w:rsidRDefault="000866AD" w:rsidP="002C0A21">
            <w:pPr>
              <w:rPr>
                <w:sz w:val="16"/>
                <w:szCs w:val="16"/>
              </w:rPr>
            </w:pPr>
            <w:r w:rsidRPr="002A63FA">
              <w:rPr>
                <w:sz w:val="16"/>
                <w:szCs w:val="16"/>
              </w:rPr>
              <w:t>4)</w:t>
            </w:r>
          </w:p>
        </w:tc>
        <w:tc>
          <w:tcPr>
            <w:tcW w:w="2372" w:type="pct"/>
            <w:gridSpan w:val="62"/>
            <w:tcBorders>
              <w:right w:val="single" w:sz="4" w:space="0" w:color="002060"/>
            </w:tcBorders>
            <w:vAlign w:val="center"/>
          </w:tcPr>
          <w:p w14:paraId="08D089FF" w14:textId="17F3FDC2" w:rsidR="000866AD" w:rsidRPr="00C331AE" w:rsidRDefault="000866AD" w:rsidP="002C0A21">
            <w:r w:rsidRPr="00587D3E">
              <w:t xml:space="preserve">Wartość przypadająca na Wnioskodawcę </w:t>
            </w:r>
            <w:r w:rsidRPr="00D76671">
              <w:rPr>
                <w:sz w:val="16"/>
                <w:szCs w:val="16"/>
              </w:rPr>
              <w:t>(w przypadku konsorcjum)</w:t>
            </w:r>
          </w:p>
        </w:tc>
        <w:tc>
          <w:tcPr>
            <w:tcW w:w="2445" w:type="pct"/>
            <w:gridSpan w:val="47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3529271" w14:textId="32B362F4" w:rsidR="000866AD" w:rsidRPr="00C331AE" w:rsidRDefault="000866AD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FC4D03" w:rsidRPr="008A76F2" w14:paraId="5622642C" w14:textId="77777777" w:rsidTr="006D7144">
        <w:tc>
          <w:tcPr>
            <w:tcW w:w="5000" w:type="pct"/>
            <w:gridSpan w:val="114"/>
          </w:tcPr>
          <w:p w14:paraId="7E56770F" w14:textId="77777777" w:rsidR="00C3584C" w:rsidRPr="00C3584C" w:rsidRDefault="00C3584C" w:rsidP="002C0A21">
            <w:pPr>
              <w:rPr>
                <w:sz w:val="3"/>
                <w:szCs w:val="3"/>
              </w:rPr>
            </w:pPr>
          </w:p>
        </w:tc>
      </w:tr>
      <w:tr w:rsidR="00BE14C7" w:rsidRPr="008A76F2" w14:paraId="712985EC" w14:textId="77777777" w:rsidTr="006D7144">
        <w:trPr>
          <w:trHeight w:val="255"/>
        </w:trPr>
        <w:tc>
          <w:tcPr>
            <w:tcW w:w="184" w:type="pct"/>
            <w:gridSpan w:val="5"/>
            <w:vAlign w:val="center"/>
          </w:tcPr>
          <w:p w14:paraId="44027B4C" w14:textId="76F14A2F" w:rsidR="000866AD" w:rsidRPr="002A63FA" w:rsidRDefault="000866AD" w:rsidP="002C0A21">
            <w:pPr>
              <w:rPr>
                <w:sz w:val="16"/>
                <w:szCs w:val="16"/>
              </w:rPr>
            </w:pPr>
            <w:r w:rsidRPr="002A63FA">
              <w:rPr>
                <w:sz w:val="16"/>
                <w:szCs w:val="16"/>
              </w:rPr>
              <w:t>5)</w:t>
            </w:r>
          </w:p>
        </w:tc>
        <w:tc>
          <w:tcPr>
            <w:tcW w:w="1250" w:type="pct"/>
            <w:gridSpan w:val="30"/>
            <w:tcBorders>
              <w:right w:val="single" w:sz="4" w:space="0" w:color="002060"/>
            </w:tcBorders>
            <w:vAlign w:val="center"/>
          </w:tcPr>
          <w:p w14:paraId="41BC5C35" w14:textId="613EF16E" w:rsidR="000866AD" w:rsidRPr="00C331AE" w:rsidRDefault="000866AD" w:rsidP="002C0A21">
            <w:r w:rsidRPr="00587D3E">
              <w:t>Okres realizacji</w:t>
            </w:r>
          </w:p>
        </w:tc>
        <w:tc>
          <w:tcPr>
            <w:tcW w:w="3566" w:type="pct"/>
            <w:gridSpan w:val="7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68BEDAA" w14:textId="26E807EE" w:rsidR="000866AD" w:rsidRPr="00C331AE" w:rsidRDefault="000866AD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FC4D03" w:rsidRPr="008A76F2" w14:paraId="14C97BE5" w14:textId="77777777" w:rsidTr="006D7144">
        <w:tc>
          <w:tcPr>
            <w:tcW w:w="5000" w:type="pct"/>
            <w:gridSpan w:val="114"/>
          </w:tcPr>
          <w:p w14:paraId="62D15C29" w14:textId="77777777" w:rsidR="00C3584C" w:rsidRPr="002A63FA" w:rsidRDefault="00C3584C" w:rsidP="002C0A21">
            <w:pPr>
              <w:rPr>
                <w:sz w:val="3"/>
                <w:szCs w:val="3"/>
              </w:rPr>
            </w:pPr>
          </w:p>
        </w:tc>
      </w:tr>
      <w:tr w:rsidR="00BE14C7" w:rsidRPr="008A76F2" w14:paraId="55B6EFB4" w14:textId="77777777" w:rsidTr="006D7144">
        <w:trPr>
          <w:trHeight w:val="255"/>
        </w:trPr>
        <w:tc>
          <w:tcPr>
            <w:tcW w:w="184" w:type="pct"/>
            <w:gridSpan w:val="5"/>
            <w:vAlign w:val="center"/>
          </w:tcPr>
          <w:p w14:paraId="6481BEE6" w14:textId="25592E19" w:rsidR="000866AD" w:rsidRPr="002A63FA" w:rsidRDefault="000866AD" w:rsidP="002C0A21">
            <w:pPr>
              <w:rPr>
                <w:sz w:val="16"/>
                <w:szCs w:val="16"/>
              </w:rPr>
            </w:pPr>
            <w:r w:rsidRPr="002A63FA">
              <w:rPr>
                <w:sz w:val="16"/>
                <w:szCs w:val="16"/>
              </w:rPr>
              <w:t>6)</w:t>
            </w:r>
          </w:p>
        </w:tc>
        <w:tc>
          <w:tcPr>
            <w:tcW w:w="1250" w:type="pct"/>
            <w:gridSpan w:val="30"/>
            <w:tcBorders>
              <w:right w:val="single" w:sz="4" w:space="0" w:color="002060"/>
            </w:tcBorders>
            <w:vAlign w:val="center"/>
          </w:tcPr>
          <w:p w14:paraId="4DBC108F" w14:textId="205B4EAE" w:rsidR="000866AD" w:rsidRPr="00C331AE" w:rsidRDefault="000866AD" w:rsidP="002C0A21">
            <w:r>
              <w:t>Procentowy s</w:t>
            </w:r>
            <w:r w:rsidRPr="00795646">
              <w:t>topień realizacji</w:t>
            </w:r>
          </w:p>
        </w:tc>
        <w:tc>
          <w:tcPr>
            <w:tcW w:w="3566" w:type="pct"/>
            <w:gridSpan w:val="7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4F06DF72" w14:textId="2E84EE68" w:rsidR="000866AD" w:rsidRPr="00C331AE" w:rsidRDefault="000866AD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FC4D03" w:rsidRPr="008A76F2" w14:paraId="377317FA" w14:textId="77777777" w:rsidTr="006D7144">
        <w:tc>
          <w:tcPr>
            <w:tcW w:w="5000" w:type="pct"/>
            <w:gridSpan w:val="114"/>
          </w:tcPr>
          <w:p w14:paraId="1177AEA1" w14:textId="77777777" w:rsidR="00C3584C" w:rsidRPr="002A63FA" w:rsidRDefault="00C3584C" w:rsidP="002C0A21">
            <w:pPr>
              <w:rPr>
                <w:sz w:val="3"/>
                <w:szCs w:val="3"/>
              </w:rPr>
            </w:pPr>
          </w:p>
        </w:tc>
      </w:tr>
      <w:tr w:rsidR="00AD257A" w:rsidRPr="008A76F2" w14:paraId="7E88FB57" w14:textId="77777777" w:rsidTr="006D7144">
        <w:trPr>
          <w:trHeight w:val="255"/>
        </w:trPr>
        <w:tc>
          <w:tcPr>
            <w:tcW w:w="184" w:type="pct"/>
            <w:gridSpan w:val="5"/>
            <w:vAlign w:val="center"/>
          </w:tcPr>
          <w:p w14:paraId="3CFC9C02" w14:textId="7C244C11" w:rsidR="000866AD" w:rsidRPr="002A63FA" w:rsidRDefault="000866AD" w:rsidP="002C0A21">
            <w:pPr>
              <w:rPr>
                <w:sz w:val="16"/>
                <w:szCs w:val="16"/>
              </w:rPr>
            </w:pPr>
            <w:r w:rsidRPr="002A63FA">
              <w:rPr>
                <w:sz w:val="16"/>
                <w:szCs w:val="16"/>
              </w:rPr>
              <w:t>7)</w:t>
            </w:r>
          </w:p>
        </w:tc>
        <w:tc>
          <w:tcPr>
            <w:tcW w:w="2756" w:type="pct"/>
            <w:gridSpan w:val="71"/>
            <w:tcBorders>
              <w:right w:val="single" w:sz="4" w:space="0" w:color="002060"/>
            </w:tcBorders>
            <w:vAlign w:val="center"/>
          </w:tcPr>
          <w:p w14:paraId="4BE2426E" w14:textId="7B7DB3A7" w:rsidR="000866AD" w:rsidRPr="00C331AE" w:rsidRDefault="000866AD" w:rsidP="002C0A21">
            <w:r w:rsidRPr="005A4610">
              <w:t>Przewidziana wartość do zafakturowania w bieżącym roku kalendarzowym</w:t>
            </w:r>
          </w:p>
        </w:tc>
        <w:tc>
          <w:tcPr>
            <w:tcW w:w="2061" w:type="pct"/>
            <w:gridSpan w:val="3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1D3B145D" w14:textId="3CBAE76B" w:rsidR="000866AD" w:rsidRPr="00C331AE" w:rsidRDefault="000866AD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FC4D03" w:rsidRPr="008A76F2" w14:paraId="77A8CDFD" w14:textId="77777777" w:rsidTr="006D7144">
        <w:tc>
          <w:tcPr>
            <w:tcW w:w="5000" w:type="pct"/>
            <w:gridSpan w:val="114"/>
          </w:tcPr>
          <w:p w14:paraId="0DC27255" w14:textId="77777777" w:rsidR="00C3584C" w:rsidRPr="002A63FA" w:rsidRDefault="00C3584C" w:rsidP="002C0A21">
            <w:pPr>
              <w:rPr>
                <w:sz w:val="3"/>
                <w:szCs w:val="3"/>
              </w:rPr>
            </w:pPr>
          </w:p>
        </w:tc>
      </w:tr>
      <w:tr w:rsidR="00BE14C7" w:rsidRPr="008A76F2" w14:paraId="1892F452" w14:textId="77777777" w:rsidTr="006D7144">
        <w:trPr>
          <w:trHeight w:val="255"/>
        </w:trPr>
        <w:tc>
          <w:tcPr>
            <w:tcW w:w="191" w:type="pct"/>
            <w:gridSpan w:val="6"/>
            <w:vAlign w:val="center"/>
          </w:tcPr>
          <w:p w14:paraId="5D51DAF9" w14:textId="4E763979" w:rsidR="00BE14C7" w:rsidRPr="001746EA" w:rsidRDefault="00BE14C7" w:rsidP="002C0A21">
            <w:pPr>
              <w:rPr>
                <w:sz w:val="16"/>
                <w:szCs w:val="16"/>
              </w:rPr>
            </w:pPr>
            <w:r w:rsidRPr="001746EA">
              <w:rPr>
                <w:sz w:val="16"/>
                <w:szCs w:val="16"/>
              </w:rPr>
              <w:t>8)</w:t>
            </w:r>
          </w:p>
        </w:tc>
        <w:tc>
          <w:tcPr>
            <w:tcW w:w="2114" w:type="pct"/>
            <w:gridSpan w:val="53"/>
            <w:tcBorders>
              <w:right w:val="single" w:sz="2" w:space="0" w:color="002060"/>
            </w:tcBorders>
            <w:vAlign w:val="center"/>
          </w:tcPr>
          <w:p w14:paraId="52B91B14" w14:textId="1C1A485D" w:rsidR="00BE14C7" w:rsidRPr="001746EA" w:rsidRDefault="00BE14C7" w:rsidP="002C0A21">
            <w:r w:rsidRPr="00266A8D">
              <w:t>Informacje o zagrożeniach/opóźnieniach</w:t>
            </w:r>
            <w:r>
              <w:t>, ujemna marża</w:t>
            </w:r>
          </w:p>
        </w:tc>
        <w:tc>
          <w:tcPr>
            <w:tcW w:w="2695" w:type="pct"/>
            <w:gridSpan w:val="55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2A4D52D" w14:textId="4C1A19CB" w:rsidR="00BE14C7" w:rsidRPr="001746EA" w:rsidRDefault="00BE14C7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1746EA" w:rsidRPr="008A76F2" w14:paraId="6FE93C5B" w14:textId="77777777" w:rsidTr="006D7144">
        <w:tc>
          <w:tcPr>
            <w:tcW w:w="5000" w:type="pct"/>
            <w:gridSpan w:val="114"/>
          </w:tcPr>
          <w:p w14:paraId="7E21C0AA" w14:textId="77777777" w:rsidR="001746EA" w:rsidRPr="002A63FA" w:rsidRDefault="001746EA" w:rsidP="002C0A21">
            <w:pPr>
              <w:rPr>
                <w:sz w:val="3"/>
                <w:szCs w:val="3"/>
              </w:rPr>
            </w:pPr>
          </w:p>
        </w:tc>
      </w:tr>
      <w:tr w:rsidR="00FC4D03" w:rsidRPr="00EB29AC" w14:paraId="34424904" w14:textId="77777777" w:rsidTr="006D7144">
        <w:tc>
          <w:tcPr>
            <w:tcW w:w="5000" w:type="pct"/>
            <w:gridSpan w:val="114"/>
          </w:tcPr>
          <w:p w14:paraId="03461FE5" w14:textId="77777777" w:rsidR="00C3584C" w:rsidRPr="00EB29AC" w:rsidRDefault="00C3584C" w:rsidP="002C0A21">
            <w:pPr>
              <w:rPr>
                <w:sz w:val="12"/>
                <w:szCs w:val="12"/>
              </w:rPr>
            </w:pPr>
          </w:p>
        </w:tc>
      </w:tr>
      <w:tr w:rsidR="00BE14C7" w:rsidRPr="008A76F2" w14:paraId="78375609" w14:textId="77777777" w:rsidTr="006D7144">
        <w:trPr>
          <w:trHeight w:val="255"/>
        </w:trPr>
        <w:tc>
          <w:tcPr>
            <w:tcW w:w="184" w:type="pct"/>
            <w:gridSpan w:val="5"/>
            <w:vAlign w:val="center"/>
          </w:tcPr>
          <w:p w14:paraId="28216860" w14:textId="36078888" w:rsidR="007D708B" w:rsidRPr="007D708B" w:rsidRDefault="007D708B" w:rsidP="002C0A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1)</w:t>
            </w:r>
          </w:p>
        </w:tc>
        <w:tc>
          <w:tcPr>
            <w:tcW w:w="975" w:type="pct"/>
            <w:gridSpan w:val="21"/>
            <w:tcBorders>
              <w:right w:val="single" w:sz="4" w:space="0" w:color="002060"/>
            </w:tcBorders>
            <w:vAlign w:val="center"/>
          </w:tcPr>
          <w:p w14:paraId="62A044C4" w14:textId="2ACDCD9E" w:rsidR="007D708B" w:rsidRPr="00C331AE" w:rsidRDefault="007D708B" w:rsidP="002C0A21">
            <w:r w:rsidRPr="00E21995">
              <w:t>Zamawiający</w:t>
            </w:r>
          </w:p>
        </w:tc>
        <w:tc>
          <w:tcPr>
            <w:tcW w:w="3841" w:type="pct"/>
            <w:gridSpan w:val="8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5D509A2B" w14:textId="01F0B9D2" w:rsidR="007D708B" w:rsidRPr="00C331AE" w:rsidRDefault="007D708B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FC4D03" w:rsidRPr="008A76F2" w14:paraId="34C6F6E6" w14:textId="77777777" w:rsidTr="006D7144">
        <w:tc>
          <w:tcPr>
            <w:tcW w:w="5000" w:type="pct"/>
            <w:gridSpan w:val="114"/>
          </w:tcPr>
          <w:p w14:paraId="4D68490B" w14:textId="77777777" w:rsidR="00214B9A" w:rsidRPr="00214B9A" w:rsidRDefault="00214B9A" w:rsidP="002C0A21">
            <w:pPr>
              <w:rPr>
                <w:sz w:val="3"/>
                <w:szCs w:val="3"/>
              </w:rPr>
            </w:pPr>
          </w:p>
        </w:tc>
      </w:tr>
      <w:tr w:rsidR="00BE14C7" w:rsidRPr="008A76F2" w14:paraId="78C73E10" w14:textId="77777777" w:rsidTr="006D7144">
        <w:trPr>
          <w:trHeight w:val="255"/>
        </w:trPr>
        <w:tc>
          <w:tcPr>
            <w:tcW w:w="184" w:type="pct"/>
            <w:gridSpan w:val="5"/>
            <w:vAlign w:val="center"/>
          </w:tcPr>
          <w:p w14:paraId="42BD8195" w14:textId="58D2DA15" w:rsidR="007D708B" w:rsidRPr="007D708B" w:rsidRDefault="007D708B" w:rsidP="002C0A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2)</w:t>
            </w:r>
          </w:p>
        </w:tc>
        <w:tc>
          <w:tcPr>
            <w:tcW w:w="975" w:type="pct"/>
            <w:gridSpan w:val="21"/>
            <w:tcBorders>
              <w:right w:val="single" w:sz="4" w:space="0" w:color="002060"/>
            </w:tcBorders>
            <w:vAlign w:val="center"/>
          </w:tcPr>
          <w:p w14:paraId="5E796BA0" w14:textId="7576D98F" w:rsidR="007D708B" w:rsidRPr="00C331AE" w:rsidRDefault="007D708B" w:rsidP="002C0A21">
            <w:r w:rsidRPr="00E21995">
              <w:t>Przedmiot kontraktu</w:t>
            </w:r>
          </w:p>
        </w:tc>
        <w:tc>
          <w:tcPr>
            <w:tcW w:w="3841" w:type="pct"/>
            <w:gridSpan w:val="8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5F2A673B" w14:textId="0B155B13" w:rsidR="007D708B" w:rsidRPr="00C331AE" w:rsidRDefault="007D708B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FC4D03" w:rsidRPr="008A76F2" w14:paraId="254DA44A" w14:textId="77777777" w:rsidTr="006D7144">
        <w:tc>
          <w:tcPr>
            <w:tcW w:w="5000" w:type="pct"/>
            <w:gridSpan w:val="114"/>
          </w:tcPr>
          <w:p w14:paraId="664FFA99" w14:textId="77777777" w:rsidR="00214B9A" w:rsidRPr="00214B9A" w:rsidRDefault="00214B9A" w:rsidP="002C0A21">
            <w:pPr>
              <w:rPr>
                <w:sz w:val="3"/>
                <w:szCs w:val="3"/>
              </w:rPr>
            </w:pPr>
          </w:p>
        </w:tc>
      </w:tr>
      <w:tr w:rsidR="00BE14C7" w:rsidRPr="008A76F2" w14:paraId="4154213B" w14:textId="77777777" w:rsidTr="006D7144">
        <w:trPr>
          <w:trHeight w:val="255"/>
        </w:trPr>
        <w:tc>
          <w:tcPr>
            <w:tcW w:w="184" w:type="pct"/>
            <w:gridSpan w:val="5"/>
            <w:vAlign w:val="center"/>
          </w:tcPr>
          <w:p w14:paraId="61AF1795" w14:textId="5FFF667A" w:rsidR="007D708B" w:rsidRPr="007D708B" w:rsidRDefault="007D708B" w:rsidP="002C0A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3)</w:t>
            </w:r>
          </w:p>
        </w:tc>
        <w:tc>
          <w:tcPr>
            <w:tcW w:w="975" w:type="pct"/>
            <w:gridSpan w:val="21"/>
            <w:tcBorders>
              <w:right w:val="single" w:sz="4" w:space="0" w:color="002060"/>
            </w:tcBorders>
            <w:vAlign w:val="center"/>
          </w:tcPr>
          <w:p w14:paraId="180974EB" w14:textId="2273FF62" w:rsidR="007D708B" w:rsidRPr="00C331AE" w:rsidRDefault="007D708B" w:rsidP="002C0A21">
            <w:r w:rsidRPr="008A76F2">
              <w:t>Wartość brutto, waluta</w:t>
            </w:r>
          </w:p>
        </w:tc>
        <w:tc>
          <w:tcPr>
            <w:tcW w:w="3841" w:type="pct"/>
            <w:gridSpan w:val="88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74D598CF" w14:textId="4D539AB5" w:rsidR="007D708B" w:rsidRPr="00C331AE" w:rsidRDefault="007D708B" w:rsidP="002C0A21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FC4D03" w:rsidRPr="008A76F2" w14:paraId="72E08442" w14:textId="77777777" w:rsidTr="006D7144">
        <w:tc>
          <w:tcPr>
            <w:tcW w:w="5000" w:type="pct"/>
            <w:gridSpan w:val="114"/>
          </w:tcPr>
          <w:p w14:paraId="2DBE26BA" w14:textId="77777777" w:rsidR="00C3584C" w:rsidRPr="00214B9A" w:rsidRDefault="00C3584C" w:rsidP="002C0A21">
            <w:pPr>
              <w:rPr>
                <w:sz w:val="3"/>
                <w:szCs w:val="3"/>
              </w:rPr>
            </w:pPr>
          </w:p>
        </w:tc>
      </w:tr>
      <w:tr w:rsidR="00AD257A" w:rsidRPr="008A76F2" w14:paraId="44A37240" w14:textId="77777777" w:rsidTr="006D7144">
        <w:trPr>
          <w:trHeight w:val="255"/>
        </w:trPr>
        <w:tc>
          <w:tcPr>
            <w:tcW w:w="184" w:type="pct"/>
            <w:gridSpan w:val="5"/>
            <w:vAlign w:val="center"/>
          </w:tcPr>
          <w:p w14:paraId="2E58E709" w14:textId="4B2CDDC9" w:rsidR="007D708B" w:rsidRPr="007D708B" w:rsidRDefault="007D708B" w:rsidP="007D70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4)</w:t>
            </w:r>
          </w:p>
        </w:tc>
        <w:tc>
          <w:tcPr>
            <w:tcW w:w="2372" w:type="pct"/>
            <w:gridSpan w:val="62"/>
            <w:tcBorders>
              <w:right w:val="single" w:sz="4" w:space="0" w:color="002060"/>
            </w:tcBorders>
            <w:vAlign w:val="center"/>
          </w:tcPr>
          <w:p w14:paraId="52F211C9" w14:textId="065AAB96" w:rsidR="007D708B" w:rsidRPr="00C331AE" w:rsidRDefault="007D708B" w:rsidP="007D708B">
            <w:r w:rsidRPr="00587D3E">
              <w:t xml:space="preserve">Wartość przypadająca na Wnioskodawcę </w:t>
            </w:r>
            <w:r w:rsidRPr="00D76671">
              <w:rPr>
                <w:sz w:val="16"/>
                <w:szCs w:val="16"/>
              </w:rPr>
              <w:t>(w przypadku konsorcjum)</w:t>
            </w:r>
          </w:p>
        </w:tc>
        <w:tc>
          <w:tcPr>
            <w:tcW w:w="2445" w:type="pct"/>
            <w:gridSpan w:val="47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1B166167" w14:textId="491972BB" w:rsidR="007D708B" w:rsidRPr="00C331AE" w:rsidRDefault="007D708B" w:rsidP="007D708B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FC4D03" w:rsidRPr="008A76F2" w14:paraId="66253FE3" w14:textId="77777777" w:rsidTr="006D7144">
        <w:tc>
          <w:tcPr>
            <w:tcW w:w="5000" w:type="pct"/>
            <w:gridSpan w:val="114"/>
          </w:tcPr>
          <w:p w14:paraId="4D62E62E" w14:textId="77777777" w:rsidR="007D708B" w:rsidRPr="00214B9A" w:rsidRDefault="007D708B" w:rsidP="007D708B">
            <w:pPr>
              <w:rPr>
                <w:sz w:val="3"/>
                <w:szCs w:val="3"/>
              </w:rPr>
            </w:pPr>
          </w:p>
        </w:tc>
      </w:tr>
      <w:tr w:rsidR="001746EA" w:rsidRPr="008A76F2" w14:paraId="7F8BF015" w14:textId="77777777" w:rsidTr="006D7144">
        <w:trPr>
          <w:trHeight w:val="255"/>
        </w:trPr>
        <w:tc>
          <w:tcPr>
            <w:tcW w:w="184" w:type="pct"/>
            <w:gridSpan w:val="5"/>
            <w:vAlign w:val="center"/>
          </w:tcPr>
          <w:p w14:paraId="755683FA" w14:textId="60FF9D7C" w:rsidR="007D708B" w:rsidRPr="007D708B" w:rsidRDefault="007D708B" w:rsidP="007D70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5)</w:t>
            </w:r>
          </w:p>
        </w:tc>
        <w:tc>
          <w:tcPr>
            <w:tcW w:w="1184" w:type="pct"/>
            <w:gridSpan w:val="28"/>
            <w:tcBorders>
              <w:right w:val="single" w:sz="4" w:space="0" w:color="002060"/>
            </w:tcBorders>
            <w:vAlign w:val="center"/>
          </w:tcPr>
          <w:p w14:paraId="3DAAC234" w14:textId="274D4294" w:rsidR="007D708B" w:rsidRPr="00C331AE" w:rsidRDefault="007D708B" w:rsidP="007D708B">
            <w:r w:rsidRPr="00587D3E">
              <w:t>Okres realizacji</w:t>
            </w:r>
          </w:p>
        </w:tc>
        <w:tc>
          <w:tcPr>
            <w:tcW w:w="3632" w:type="pct"/>
            <w:gridSpan w:val="81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458D910" w14:textId="70535E27" w:rsidR="007D708B" w:rsidRPr="00C331AE" w:rsidRDefault="007D708B" w:rsidP="007D708B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FC4D03" w:rsidRPr="008A76F2" w14:paraId="5B6F3480" w14:textId="77777777" w:rsidTr="006D7144">
        <w:tc>
          <w:tcPr>
            <w:tcW w:w="5000" w:type="pct"/>
            <w:gridSpan w:val="114"/>
          </w:tcPr>
          <w:p w14:paraId="36865B74" w14:textId="77777777" w:rsidR="007D708B" w:rsidRPr="00214B9A" w:rsidRDefault="007D708B" w:rsidP="007D708B">
            <w:pPr>
              <w:rPr>
                <w:sz w:val="3"/>
                <w:szCs w:val="3"/>
              </w:rPr>
            </w:pPr>
          </w:p>
        </w:tc>
      </w:tr>
      <w:tr w:rsidR="001746EA" w:rsidRPr="008A76F2" w14:paraId="4225706B" w14:textId="77777777" w:rsidTr="006D7144">
        <w:trPr>
          <w:trHeight w:val="255"/>
        </w:trPr>
        <w:tc>
          <w:tcPr>
            <w:tcW w:w="184" w:type="pct"/>
            <w:gridSpan w:val="5"/>
            <w:vAlign w:val="center"/>
          </w:tcPr>
          <w:p w14:paraId="2392B85E" w14:textId="228BF102" w:rsidR="007D708B" w:rsidRPr="007D708B" w:rsidRDefault="007D708B" w:rsidP="007D70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6)</w:t>
            </w:r>
          </w:p>
        </w:tc>
        <w:tc>
          <w:tcPr>
            <w:tcW w:w="1184" w:type="pct"/>
            <w:gridSpan w:val="28"/>
            <w:tcBorders>
              <w:right w:val="single" w:sz="4" w:space="0" w:color="002060"/>
            </w:tcBorders>
            <w:vAlign w:val="center"/>
          </w:tcPr>
          <w:p w14:paraId="422073A8" w14:textId="503FD564" w:rsidR="007D708B" w:rsidRPr="00C331AE" w:rsidRDefault="007D708B" w:rsidP="007D708B">
            <w:r>
              <w:t>Procentowy s</w:t>
            </w:r>
            <w:r w:rsidRPr="00795646">
              <w:t>topień realizacji</w:t>
            </w:r>
          </w:p>
        </w:tc>
        <w:tc>
          <w:tcPr>
            <w:tcW w:w="3632" w:type="pct"/>
            <w:gridSpan w:val="81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56F83F1" w14:textId="494FDF6D" w:rsidR="007D708B" w:rsidRPr="00C331AE" w:rsidRDefault="007D708B" w:rsidP="007D708B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FC4D03" w:rsidRPr="008A76F2" w14:paraId="61ED4043" w14:textId="77777777" w:rsidTr="006D7144">
        <w:tc>
          <w:tcPr>
            <w:tcW w:w="5000" w:type="pct"/>
            <w:gridSpan w:val="114"/>
          </w:tcPr>
          <w:p w14:paraId="00C35DAC" w14:textId="77777777" w:rsidR="007D708B" w:rsidRPr="00214B9A" w:rsidRDefault="007D708B" w:rsidP="007D708B">
            <w:pPr>
              <w:rPr>
                <w:sz w:val="3"/>
                <w:szCs w:val="3"/>
              </w:rPr>
            </w:pPr>
          </w:p>
        </w:tc>
      </w:tr>
      <w:tr w:rsidR="00AD257A" w:rsidRPr="008A76F2" w14:paraId="5FDE3F51" w14:textId="77777777" w:rsidTr="006D7144">
        <w:trPr>
          <w:trHeight w:val="255"/>
        </w:trPr>
        <w:tc>
          <w:tcPr>
            <w:tcW w:w="184" w:type="pct"/>
            <w:gridSpan w:val="5"/>
            <w:vAlign w:val="center"/>
          </w:tcPr>
          <w:p w14:paraId="6B21FBF8" w14:textId="21AB3B3D" w:rsidR="007D708B" w:rsidRPr="007D708B" w:rsidRDefault="007D708B" w:rsidP="007D70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7)</w:t>
            </w:r>
          </w:p>
        </w:tc>
        <w:tc>
          <w:tcPr>
            <w:tcW w:w="2732" w:type="pct"/>
            <w:gridSpan w:val="70"/>
            <w:tcBorders>
              <w:right w:val="single" w:sz="4" w:space="0" w:color="002060"/>
            </w:tcBorders>
            <w:vAlign w:val="center"/>
          </w:tcPr>
          <w:p w14:paraId="73C30876" w14:textId="64E98A47" w:rsidR="007D708B" w:rsidRPr="00C331AE" w:rsidRDefault="007D708B" w:rsidP="007D708B">
            <w:r w:rsidRPr="005A4610">
              <w:t>Przewidziana wartość do zafakturowania w bieżącym roku kalendarzowym</w:t>
            </w:r>
          </w:p>
        </w:tc>
        <w:tc>
          <w:tcPr>
            <w:tcW w:w="2085" w:type="pct"/>
            <w:gridSpan w:val="39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2530E56D" w14:textId="183B29BF" w:rsidR="007D708B" w:rsidRPr="00C331AE" w:rsidRDefault="007D708B" w:rsidP="007D708B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FC4D03" w:rsidRPr="008A76F2" w14:paraId="7B6A243D" w14:textId="77777777" w:rsidTr="006D7144">
        <w:tc>
          <w:tcPr>
            <w:tcW w:w="5000" w:type="pct"/>
            <w:gridSpan w:val="114"/>
          </w:tcPr>
          <w:p w14:paraId="069E2124" w14:textId="77777777" w:rsidR="007D708B" w:rsidRPr="00214B9A" w:rsidRDefault="007D708B" w:rsidP="007D708B">
            <w:pPr>
              <w:rPr>
                <w:sz w:val="3"/>
                <w:szCs w:val="3"/>
              </w:rPr>
            </w:pPr>
          </w:p>
        </w:tc>
      </w:tr>
      <w:tr w:rsidR="00BE14C7" w:rsidRPr="008A76F2" w14:paraId="34D65B5C" w14:textId="77777777" w:rsidTr="006D7144">
        <w:trPr>
          <w:trHeight w:val="255"/>
        </w:trPr>
        <w:tc>
          <w:tcPr>
            <w:tcW w:w="191" w:type="pct"/>
            <w:gridSpan w:val="6"/>
            <w:vAlign w:val="center"/>
          </w:tcPr>
          <w:p w14:paraId="1936A7B8" w14:textId="0909554E" w:rsidR="00BE14C7" w:rsidRPr="00BE14C7" w:rsidRDefault="00BE14C7" w:rsidP="007D708B">
            <w:pPr>
              <w:rPr>
                <w:sz w:val="16"/>
                <w:szCs w:val="16"/>
              </w:rPr>
            </w:pPr>
            <w:r w:rsidRPr="00BE14C7">
              <w:rPr>
                <w:sz w:val="16"/>
                <w:szCs w:val="16"/>
              </w:rPr>
              <w:t>8)</w:t>
            </w:r>
          </w:p>
        </w:tc>
        <w:tc>
          <w:tcPr>
            <w:tcW w:w="2138" w:type="pct"/>
            <w:gridSpan w:val="55"/>
            <w:tcBorders>
              <w:right w:val="single" w:sz="2" w:space="0" w:color="002060"/>
            </w:tcBorders>
            <w:vAlign w:val="center"/>
          </w:tcPr>
          <w:p w14:paraId="36880527" w14:textId="1AE7F9FB" w:rsidR="00BE14C7" w:rsidRPr="00BE14C7" w:rsidRDefault="005C0A91" w:rsidP="005C0A91">
            <w:pPr>
              <w:ind w:hanging="54"/>
            </w:pPr>
            <w:r>
              <w:t xml:space="preserve"> </w:t>
            </w:r>
            <w:r w:rsidR="00BE14C7" w:rsidRPr="00266A8D">
              <w:t>Informacje o zagrożeniach/opóźnieniach</w:t>
            </w:r>
            <w:r w:rsidR="00BE14C7">
              <w:t>, ujemna marża</w:t>
            </w:r>
          </w:p>
        </w:tc>
        <w:tc>
          <w:tcPr>
            <w:tcW w:w="2672" w:type="pct"/>
            <w:gridSpan w:val="5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5139E36B" w14:textId="324F3613" w:rsidR="00BE14C7" w:rsidRPr="00BE14C7" w:rsidRDefault="00BE14C7" w:rsidP="007D708B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BE14C7" w:rsidRPr="008A76F2" w14:paraId="1604109E" w14:textId="77777777" w:rsidTr="006D7144">
        <w:tc>
          <w:tcPr>
            <w:tcW w:w="5000" w:type="pct"/>
            <w:gridSpan w:val="114"/>
          </w:tcPr>
          <w:p w14:paraId="0933745F" w14:textId="77777777" w:rsidR="00BE14C7" w:rsidRPr="00214B9A" w:rsidRDefault="00BE14C7" w:rsidP="007D708B">
            <w:pPr>
              <w:rPr>
                <w:sz w:val="3"/>
                <w:szCs w:val="3"/>
              </w:rPr>
            </w:pPr>
          </w:p>
        </w:tc>
      </w:tr>
      <w:tr w:rsidR="00BE14C7" w:rsidRPr="008A76F2" w14:paraId="2DB9120A" w14:textId="77777777" w:rsidTr="006D7144">
        <w:trPr>
          <w:trHeight w:val="255"/>
        </w:trPr>
        <w:tc>
          <w:tcPr>
            <w:tcW w:w="184" w:type="pct"/>
            <w:gridSpan w:val="5"/>
            <w:vAlign w:val="center"/>
          </w:tcPr>
          <w:p w14:paraId="6E98C6A5" w14:textId="6E418F79" w:rsidR="004228AB" w:rsidRPr="004228AB" w:rsidRDefault="004228AB" w:rsidP="007D708B">
            <w:pPr>
              <w:rPr>
                <w:b/>
                <w:bCs/>
              </w:rPr>
            </w:pPr>
            <w:r w:rsidRPr="004228AB">
              <w:rPr>
                <w:b/>
                <w:bCs/>
              </w:rPr>
              <w:t>13.</w:t>
            </w:r>
          </w:p>
        </w:tc>
        <w:tc>
          <w:tcPr>
            <w:tcW w:w="2851" w:type="pct"/>
            <w:gridSpan w:val="73"/>
            <w:vAlign w:val="center"/>
          </w:tcPr>
          <w:p w14:paraId="65623C84" w14:textId="46447E76" w:rsidR="004228AB" w:rsidRPr="00FC6BD4" w:rsidRDefault="004228AB" w:rsidP="007D708B">
            <w:r w:rsidRPr="00FC6BD4">
              <w:rPr>
                <w:b/>
              </w:rPr>
              <w:t>Czy było zgłoszone roszczenie z gwarancji udzielonej przez innego gwaranta</w:t>
            </w:r>
          </w:p>
        </w:tc>
        <w:tc>
          <w:tcPr>
            <w:tcW w:w="175" w:type="pct"/>
            <w:gridSpan w:val="8"/>
            <w:vAlign w:val="center"/>
          </w:tcPr>
          <w:p w14:paraId="04B8719E" w14:textId="77777777" w:rsidR="004228AB" w:rsidRPr="00C331AE" w:rsidRDefault="004228AB" w:rsidP="007D708B"/>
        </w:tc>
        <w:tc>
          <w:tcPr>
            <w:tcW w:w="425" w:type="pct"/>
            <w:gridSpan w:val="8"/>
            <w:tcBorders>
              <w:left w:val="nil"/>
            </w:tcBorders>
            <w:vAlign w:val="center"/>
          </w:tcPr>
          <w:p w14:paraId="27FD8640" w14:textId="3FED6A19" w:rsidR="004228AB" w:rsidRPr="00C331AE" w:rsidRDefault="00000000" w:rsidP="00824885">
            <w:pPr>
              <w:jc w:val="center"/>
            </w:pPr>
            <w:sdt>
              <w:sdtPr>
                <w:id w:val="798503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D25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35B3">
              <w:t xml:space="preserve">   </w:t>
            </w:r>
            <w:r w:rsidR="004228AB" w:rsidRPr="00AD257A">
              <w:t>TAK</w:t>
            </w:r>
          </w:p>
        </w:tc>
        <w:tc>
          <w:tcPr>
            <w:tcW w:w="199" w:type="pct"/>
            <w:gridSpan w:val="8"/>
            <w:tcBorders>
              <w:left w:val="nil"/>
            </w:tcBorders>
            <w:vAlign w:val="center"/>
          </w:tcPr>
          <w:p w14:paraId="4EA3F8F2" w14:textId="77777777" w:rsidR="004228AB" w:rsidRPr="00C331AE" w:rsidRDefault="004228AB" w:rsidP="00824885">
            <w:pPr>
              <w:jc w:val="center"/>
            </w:pPr>
          </w:p>
        </w:tc>
        <w:tc>
          <w:tcPr>
            <w:tcW w:w="393" w:type="pct"/>
            <w:gridSpan w:val="5"/>
            <w:tcBorders>
              <w:left w:val="nil"/>
            </w:tcBorders>
            <w:vAlign w:val="center"/>
          </w:tcPr>
          <w:p w14:paraId="7942BF69" w14:textId="37AFBD88" w:rsidR="004228AB" w:rsidRPr="00C331AE" w:rsidRDefault="00000000" w:rsidP="00824885">
            <w:pPr>
              <w:jc w:val="center"/>
            </w:pPr>
            <w:sdt>
              <w:sdtPr>
                <w:id w:val="-1901894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D257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535B3">
              <w:t xml:space="preserve">   </w:t>
            </w:r>
            <w:r w:rsidR="004228AB" w:rsidRPr="00AD257A">
              <w:t>NIE</w:t>
            </w:r>
          </w:p>
        </w:tc>
        <w:tc>
          <w:tcPr>
            <w:tcW w:w="774" w:type="pct"/>
            <w:gridSpan w:val="7"/>
            <w:tcBorders>
              <w:left w:val="nil"/>
            </w:tcBorders>
            <w:vAlign w:val="center"/>
          </w:tcPr>
          <w:p w14:paraId="5B999369" w14:textId="0C56E4B9" w:rsidR="004228AB" w:rsidRPr="00C331AE" w:rsidRDefault="004228AB" w:rsidP="007D708B"/>
        </w:tc>
      </w:tr>
      <w:tr w:rsidR="00FC4D03" w:rsidRPr="008A76F2" w14:paraId="32E71580" w14:textId="77777777" w:rsidTr="006D7144">
        <w:tc>
          <w:tcPr>
            <w:tcW w:w="5000" w:type="pct"/>
            <w:gridSpan w:val="114"/>
          </w:tcPr>
          <w:p w14:paraId="06277603" w14:textId="77777777" w:rsidR="007D708B" w:rsidRPr="004228AB" w:rsidRDefault="007D708B" w:rsidP="007D708B">
            <w:pPr>
              <w:rPr>
                <w:sz w:val="3"/>
                <w:szCs w:val="3"/>
              </w:rPr>
            </w:pPr>
          </w:p>
        </w:tc>
      </w:tr>
      <w:tr w:rsidR="00BE14C7" w:rsidRPr="008A76F2" w14:paraId="5AEC5CBD" w14:textId="77777777" w:rsidTr="006D7144">
        <w:trPr>
          <w:trHeight w:val="255"/>
        </w:trPr>
        <w:tc>
          <w:tcPr>
            <w:tcW w:w="796" w:type="pct"/>
            <w:gridSpan w:val="14"/>
            <w:tcBorders>
              <w:right w:val="single" w:sz="2" w:space="0" w:color="002060"/>
            </w:tcBorders>
            <w:vAlign w:val="center"/>
          </w:tcPr>
          <w:p w14:paraId="440A4704" w14:textId="7C2209F1" w:rsidR="009C1AA6" w:rsidRPr="00623352" w:rsidRDefault="009C1AA6" w:rsidP="007D708B">
            <w:r>
              <w:t>Kwota roszczenia</w:t>
            </w:r>
          </w:p>
        </w:tc>
        <w:tc>
          <w:tcPr>
            <w:tcW w:w="1216" w:type="pct"/>
            <w:gridSpan w:val="38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D174155" w14:textId="361A9353" w:rsidR="009C1AA6" w:rsidRPr="00623352" w:rsidRDefault="009C1AA6" w:rsidP="007D708B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  <w:tc>
          <w:tcPr>
            <w:tcW w:w="102" w:type="pct"/>
            <w:gridSpan w:val="2"/>
            <w:tcBorders>
              <w:left w:val="single" w:sz="2" w:space="0" w:color="002060"/>
            </w:tcBorders>
            <w:vAlign w:val="center"/>
          </w:tcPr>
          <w:p w14:paraId="003253A4" w14:textId="77777777" w:rsidR="009C1AA6" w:rsidRPr="00623352" w:rsidRDefault="009C1AA6" w:rsidP="007D708B"/>
        </w:tc>
        <w:tc>
          <w:tcPr>
            <w:tcW w:w="102" w:type="pct"/>
            <w:gridSpan w:val="2"/>
            <w:vAlign w:val="center"/>
          </w:tcPr>
          <w:p w14:paraId="25BF7480" w14:textId="77777777" w:rsidR="009C1AA6" w:rsidRPr="00623352" w:rsidRDefault="009C1AA6" w:rsidP="007D708B"/>
        </w:tc>
        <w:tc>
          <w:tcPr>
            <w:tcW w:w="109" w:type="pct"/>
            <w:gridSpan w:val="4"/>
            <w:vAlign w:val="center"/>
          </w:tcPr>
          <w:p w14:paraId="3CE515A3" w14:textId="77777777" w:rsidR="009C1AA6" w:rsidRPr="00623352" w:rsidRDefault="009C1AA6" w:rsidP="007D708B"/>
        </w:tc>
        <w:tc>
          <w:tcPr>
            <w:tcW w:w="1136" w:type="pct"/>
            <w:gridSpan w:val="31"/>
            <w:tcBorders>
              <w:right w:val="single" w:sz="2" w:space="0" w:color="002060"/>
            </w:tcBorders>
            <w:vAlign w:val="center"/>
          </w:tcPr>
          <w:p w14:paraId="76E10E6F" w14:textId="1D9DBD25" w:rsidR="009C1AA6" w:rsidRPr="00623352" w:rsidRDefault="009C1AA6" w:rsidP="007D708B">
            <w:r>
              <w:t>Data zgłoszenia roszczenia</w:t>
            </w:r>
          </w:p>
        </w:tc>
        <w:tc>
          <w:tcPr>
            <w:tcW w:w="1538" w:type="pct"/>
            <w:gridSpan w:val="23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E9FFE51" w14:textId="3492A1EF" w:rsidR="009C1AA6" w:rsidRPr="00623352" w:rsidRDefault="009C1AA6" w:rsidP="007D708B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623352" w:rsidRPr="008A76F2" w14:paraId="65D6514E" w14:textId="77777777" w:rsidTr="006D7144">
        <w:tc>
          <w:tcPr>
            <w:tcW w:w="5000" w:type="pct"/>
            <w:gridSpan w:val="114"/>
          </w:tcPr>
          <w:p w14:paraId="3625DE84" w14:textId="77777777" w:rsidR="00623352" w:rsidRPr="004228AB" w:rsidRDefault="00623352" w:rsidP="007D708B">
            <w:pPr>
              <w:rPr>
                <w:sz w:val="3"/>
                <w:szCs w:val="3"/>
              </w:rPr>
            </w:pPr>
          </w:p>
        </w:tc>
      </w:tr>
      <w:tr w:rsidR="00BE14C7" w:rsidRPr="008A76F2" w14:paraId="49236842" w14:textId="77777777" w:rsidTr="006D7144">
        <w:trPr>
          <w:trHeight w:val="255"/>
        </w:trPr>
        <w:tc>
          <w:tcPr>
            <w:tcW w:w="805" w:type="pct"/>
            <w:gridSpan w:val="15"/>
            <w:tcBorders>
              <w:right w:val="single" w:sz="2" w:space="0" w:color="002060"/>
            </w:tcBorders>
            <w:vAlign w:val="center"/>
          </w:tcPr>
          <w:p w14:paraId="1BF521C7" w14:textId="5EE3765C" w:rsidR="009C1AA6" w:rsidRPr="00C331AE" w:rsidRDefault="009C1AA6" w:rsidP="007D708B">
            <w:r>
              <w:t>Rodzaj gwarancji</w:t>
            </w:r>
          </w:p>
        </w:tc>
        <w:tc>
          <w:tcPr>
            <w:tcW w:w="4195" w:type="pct"/>
            <w:gridSpan w:val="99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72EEAB02" w14:textId="551E77D9" w:rsidR="009C1AA6" w:rsidRPr="00C331AE" w:rsidRDefault="00E24427" w:rsidP="007D708B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7D708B" w:rsidRPr="008A76F2" w14:paraId="484BC13E" w14:textId="77777777" w:rsidTr="006D7144">
        <w:tc>
          <w:tcPr>
            <w:tcW w:w="5000" w:type="pct"/>
            <w:gridSpan w:val="114"/>
          </w:tcPr>
          <w:p w14:paraId="7A707BD6" w14:textId="77777777" w:rsidR="007D708B" w:rsidRPr="004401E1" w:rsidRDefault="007D708B" w:rsidP="007D708B">
            <w:pPr>
              <w:rPr>
                <w:sz w:val="3"/>
                <w:szCs w:val="3"/>
              </w:rPr>
            </w:pPr>
          </w:p>
        </w:tc>
      </w:tr>
      <w:tr w:rsidR="001746EA" w:rsidRPr="008A76F2" w14:paraId="4952BB07" w14:textId="77777777" w:rsidTr="006D7144">
        <w:trPr>
          <w:trHeight w:val="255"/>
        </w:trPr>
        <w:tc>
          <w:tcPr>
            <w:tcW w:w="1624" w:type="pct"/>
            <w:gridSpan w:val="41"/>
            <w:vAlign w:val="center"/>
          </w:tcPr>
          <w:p w14:paraId="12E0EECA" w14:textId="1003A195" w:rsidR="004401E1" w:rsidRPr="00C331AE" w:rsidRDefault="004401E1" w:rsidP="007D708B">
            <w:r>
              <w:t>O</w:t>
            </w:r>
            <w:r w:rsidRPr="00554562">
              <w:t>pis sytuacji (szkod</w:t>
            </w:r>
            <w:r>
              <w:t>a</w:t>
            </w:r>
            <w:r w:rsidRPr="00554562">
              <w:t xml:space="preserve"> u innego </w:t>
            </w:r>
            <w:r>
              <w:t>g</w:t>
            </w:r>
            <w:r w:rsidRPr="00554562">
              <w:t>waranta)</w:t>
            </w:r>
          </w:p>
        </w:tc>
        <w:tc>
          <w:tcPr>
            <w:tcW w:w="76" w:type="pct"/>
            <w:gridSpan w:val="2"/>
            <w:tcBorders>
              <w:right w:val="single" w:sz="4" w:space="0" w:color="002060"/>
            </w:tcBorders>
            <w:vAlign w:val="center"/>
          </w:tcPr>
          <w:p w14:paraId="5A356C29" w14:textId="77777777" w:rsidR="004401E1" w:rsidRPr="00C331AE" w:rsidRDefault="004401E1" w:rsidP="007D708B"/>
        </w:tc>
        <w:tc>
          <w:tcPr>
            <w:tcW w:w="3300" w:type="pct"/>
            <w:gridSpan w:val="71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vAlign w:val="center"/>
          </w:tcPr>
          <w:p w14:paraId="6E6C3C50" w14:textId="20DB942F" w:rsidR="004401E1" w:rsidRPr="00C331AE" w:rsidRDefault="004401E1" w:rsidP="007D708B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7D708B" w:rsidRPr="008A76F2" w14:paraId="00B72D4C" w14:textId="77777777" w:rsidTr="006D7144">
        <w:tc>
          <w:tcPr>
            <w:tcW w:w="5000" w:type="pct"/>
            <w:gridSpan w:val="114"/>
          </w:tcPr>
          <w:p w14:paraId="2BE80FE9" w14:textId="77777777" w:rsidR="007D708B" w:rsidRPr="004401E1" w:rsidRDefault="007D708B" w:rsidP="007D708B">
            <w:pPr>
              <w:rPr>
                <w:sz w:val="3"/>
                <w:szCs w:val="3"/>
              </w:rPr>
            </w:pPr>
          </w:p>
        </w:tc>
      </w:tr>
      <w:tr w:rsidR="000F6D90" w:rsidRPr="008A76F2" w14:paraId="459B3BB3" w14:textId="77777777" w:rsidTr="006D7144">
        <w:trPr>
          <w:trHeight w:val="255"/>
        </w:trPr>
        <w:tc>
          <w:tcPr>
            <w:tcW w:w="191" w:type="pct"/>
            <w:gridSpan w:val="6"/>
            <w:vAlign w:val="center"/>
          </w:tcPr>
          <w:p w14:paraId="2886799A" w14:textId="6A55B2A3" w:rsidR="000F6D90" w:rsidRPr="000F6D90" w:rsidRDefault="000F6D90" w:rsidP="007D708B">
            <w:pPr>
              <w:rPr>
                <w:b/>
                <w:bCs/>
              </w:rPr>
            </w:pPr>
            <w:r w:rsidRPr="000F6D90">
              <w:rPr>
                <w:b/>
                <w:bCs/>
              </w:rPr>
              <w:t>14.</w:t>
            </w:r>
          </w:p>
        </w:tc>
        <w:tc>
          <w:tcPr>
            <w:tcW w:w="4809" w:type="pct"/>
            <w:gridSpan w:val="108"/>
            <w:vAlign w:val="center"/>
          </w:tcPr>
          <w:p w14:paraId="023EFDCC" w14:textId="4BC5B127" w:rsidR="000F6D90" w:rsidRPr="000F6D90" w:rsidRDefault="000F6D90" w:rsidP="007D708B">
            <w:r w:rsidRPr="00E30ED5">
              <w:rPr>
                <w:b/>
              </w:rPr>
              <w:t>Proponowane prawne zabezpieczenie ewentualnych roszczeń PZU SA</w:t>
            </w:r>
          </w:p>
        </w:tc>
      </w:tr>
      <w:tr w:rsidR="000F6D90" w:rsidRPr="008A76F2" w14:paraId="20D9A063" w14:textId="77777777" w:rsidTr="006D7144">
        <w:tc>
          <w:tcPr>
            <w:tcW w:w="5000" w:type="pct"/>
            <w:gridSpan w:val="114"/>
          </w:tcPr>
          <w:p w14:paraId="201D5885" w14:textId="77777777" w:rsidR="000F6D90" w:rsidRPr="004401E1" w:rsidRDefault="000F6D90" w:rsidP="007D708B">
            <w:pPr>
              <w:rPr>
                <w:sz w:val="3"/>
                <w:szCs w:val="3"/>
              </w:rPr>
            </w:pPr>
          </w:p>
        </w:tc>
      </w:tr>
      <w:tr w:rsidR="005E2E15" w:rsidRPr="008A76F2" w14:paraId="772EC45E" w14:textId="77777777" w:rsidTr="006D7144">
        <w:trPr>
          <w:trHeight w:val="255"/>
        </w:trPr>
        <w:tc>
          <w:tcPr>
            <w:tcW w:w="303" w:type="pct"/>
            <w:gridSpan w:val="9"/>
            <w:vAlign w:val="center"/>
          </w:tcPr>
          <w:p w14:paraId="75D6E1D7" w14:textId="77777777" w:rsidR="00297C0D" w:rsidRPr="000F6D90" w:rsidRDefault="00297C0D" w:rsidP="007D708B"/>
        </w:tc>
        <w:sdt>
          <w:sdtPr>
            <w:id w:val="-1104259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3" w:type="pct"/>
                <w:gridSpan w:val="3"/>
                <w:vAlign w:val="center"/>
              </w:tcPr>
              <w:p w14:paraId="35BE76A8" w14:textId="76003960" w:rsidR="00297C0D" w:rsidRPr="000F6D90" w:rsidRDefault="00297C0D" w:rsidP="00297C0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11" w:type="pct"/>
            <w:gridSpan w:val="26"/>
            <w:vAlign w:val="center"/>
          </w:tcPr>
          <w:p w14:paraId="72940DF5" w14:textId="16841D38" w:rsidR="00297C0D" w:rsidRPr="000F6D90" w:rsidRDefault="00297C0D" w:rsidP="007D708B">
            <w:r>
              <w:t>weksel własny in blanco</w:t>
            </w:r>
          </w:p>
        </w:tc>
        <w:tc>
          <w:tcPr>
            <w:tcW w:w="808" w:type="pct"/>
            <w:gridSpan w:val="22"/>
            <w:vAlign w:val="center"/>
          </w:tcPr>
          <w:p w14:paraId="0EED0D00" w14:textId="77777777" w:rsidR="00297C0D" w:rsidRPr="000F6D90" w:rsidRDefault="00297C0D" w:rsidP="007D708B"/>
        </w:tc>
        <w:sdt>
          <w:sdtPr>
            <w:id w:val="-1319647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9" w:type="pct"/>
                <w:gridSpan w:val="9"/>
                <w:vAlign w:val="center"/>
              </w:tcPr>
              <w:p w14:paraId="3F2034D4" w14:textId="2FF1254F" w:rsidR="00297C0D" w:rsidRPr="000F6D90" w:rsidRDefault="00297C0D" w:rsidP="00297C0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436" w:type="pct"/>
            <w:gridSpan w:val="45"/>
            <w:vAlign w:val="center"/>
          </w:tcPr>
          <w:p w14:paraId="68AAAFFF" w14:textId="63163533" w:rsidR="00297C0D" w:rsidRPr="000F6D90" w:rsidRDefault="00297C0D" w:rsidP="007D708B">
            <w:r>
              <w:t>poręczenie wekslowe</w:t>
            </w:r>
          </w:p>
        </w:tc>
      </w:tr>
      <w:tr w:rsidR="000F6D90" w:rsidRPr="008A76F2" w14:paraId="1F544F03" w14:textId="77777777" w:rsidTr="006D7144">
        <w:tc>
          <w:tcPr>
            <w:tcW w:w="5000" w:type="pct"/>
            <w:gridSpan w:val="114"/>
          </w:tcPr>
          <w:p w14:paraId="4EA15C07" w14:textId="77777777" w:rsidR="000F6D90" w:rsidRPr="004401E1" w:rsidRDefault="000F6D90" w:rsidP="007D708B">
            <w:pPr>
              <w:rPr>
                <w:sz w:val="3"/>
                <w:szCs w:val="3"/>
              </w:rPr>
            </w:pPr>
          </w:p>
        </w:tc>
      </w:tr>
      <w:tr w:rsidR="005E2E15" w:rsidRPr="008A76F2" w14:paraId="3D8B4E64" w14:textId="77777777" w:rsidTr="006D7144">
        <w:trPr>
          <w:trHeight w:val="255"/>
        </w:trPr>
        <w:tc>
          <w:tcPr>
            <w:tcW w:w="303" w:type="pct"/>
            <w:gridSpan w:val="9"/>
            <w:vAlign w:val="center"/>
          </w:tcPr>
          <w:p w14:paraId="1866ADE8" w14:textId="77777777" w:rsidR="00297C0D" w:rsidRPr="000F6D90" w:rsidRDefault="00297C0D" w:rsidP="007D708B"/>
        </w:tc>
        <w:sdt>
          <w:sdtPr>
            <w:id w:val="-680894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3" w:type="pct"/>
                <w:gridSpan w:val="3"/>
                <w:vAlign w:val="center"/>
              </w:tcPr>
              <w:p w14:paraId="1293BB31" w14:textId="2AD96916" w:rsidR="00297C0D" w:rsidRPr="000F6D90" w:rsidRDefault="00297C0D" w:rsidP="00297C0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11" w:type="pct"/>
            <w:gridSpan w:val="26"/>
            <w:vAlign w:val="center"/>
          </w:tcPr>
          <w:p w14:paraId="4879539F" w14:textId="632DB6CF" w:rsidR="00297C0D" w:rsidRPr="000F6D90" w:rsidRDefault="00297C0D" w:rsidP="007D708B">
            <w:r>
              <w:t>kaucja na rachunku PZU</w:t>
            </w:r>
          </w:p>
        </w:tc>
        <w:tc>
          <w:tcPr>
            <w:tcW w:w="808" w:type="pct"/>
            <w:gridSpan w:val="22"/>
            <w:vAlign w:val="center"/>
          </w:tcPr>
          <w:p w14:paraId="5F7C926C" w14:textId="77777777" w:rsidR="00297C0D" w:rsidRPr="000F6D90" w:rsidRDefault="00297C0D" w:rsidP="007D708B"/>
        </w:tc>
        <w:sdt>
          <w:sdtPr>
            <w:id w:val="-10639481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9" w:type="pct"/>
                <w:gridSpan w:val="9"/>
                <w:vAlign w:val="center"/>
              </w:tcPr>
              <w:p w14:paraId="228D7172" w14:textId="707A9794" w:rsidR="00297C0D" w:rsidRPr="000F6D90" w:rsidRDefault="00297C0D" w:rsidP="00297C0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436" w:type="pct"/>
            <w:gridSpan w:val="45"/>
            <w:vAlign w:val="center"/>
          </w:tcPr>
          <w:p w14:paraId="2E98F8BE" w14:textId="11A0112F" w:rsidR="00297C0D" w:rsidRPr="000F6D90" w:rsidRDefault="00297C0D" w:rsidP="007D708B">
            <w:r>
              <w:t>zastaw rejestrowy</w:t>
            </w:r>
          </w:p>
        </w:tc>
      </w:tr>
      <w:tr w:rsidR="000F6D90" w:rsidRPr="008A76F2" w14:paraId="351257E0" w14:textId="77777777" w:rsidTr="006D7144">
        <w:tc>
          <w:tcPr>
            <w:tcW w:w="5000" w:type="pct"/>
            <w:gridSpan w:val="114"/>
          </w:tcPr>
          <w:p w14:paraId="73B6561C" w14:textId="77777777" w:rsidR="000F6D90" w:rsidRPr="004401E1" w:rsidRDefault="000F6D90" w:rsidP="007D708B">
            <w:pPr>
              <w:rPr>
                <w:sz w:val="3"/>
                <w:szCs w:val="3"/>
              </w:rPr>
            </w:pPr>
          </w:p>
        </w:tc>
      </w:tr>
      <w:tr w:rsidR="005E2E15" w:rsidRPr="008A76F2" w14:paraId="2A81A037" w14:textId="77777777" w:rsidTr="006D7144">
        <w:trPr>
          <w:trHeight w:val="255"/>
        </w:trPr>
        <w:tc>
          <w:tcPr>
            <w:tcW w:w="303" w:type="pct"/>
            <w:gridSpan w:val="9"/>
            <w:vAlign w:val="center"/>
          </w:tcPr>
          <w:p w14:paraId="7AC96FB0" w14:textId="77777777" w:rsidR="00297C0D" w:rsidRPr="000F6D90" w:rsidRDefault="00297C0D" w:rsidP="007D708B"/>
        </w:tc>
        <w:sdt>
          <w:sdtPr>
            <w:id w:val="-11125138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3" w:type="pct"/>
                <w:gridSpan w:val="3"/>
                <w:vAlign w:val="center"/>
              </w:tcPr>
              <w:p w14:paraId="3DFDDD61" w14:textId="32B0B177" w:rsidR="00297C0D" w:rsidRPr="000F6D90" w:rsidRDefault="00297C0D" w:rsidP="00297C0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11" w:type="pct"/>
            <w:gridSpan w:val="26"/>
            <w:vAlign w:val="center"/>
          </w:tcPr>
          <w:p w14:paraId="7323376C" w14:textId="374212EA" w:rsidR="00297C0D" w:rsidRPr="000F6D90" w:rsidRDefault="00297C0D" w:rsidP="007D708B">
            <w:r>
              <w:t>hipoteka</w:t>
            </w:r>
          </w:p>
        </w:tc>
        <w:tc>
          <w:tcPr>
            <w:tcW w:w="816" w:type="pct"/>
            <w:gridSpan w:val="24"/>
            <w:vAlign w:val="center"/>
          </w:tcPr>
          <w:p w14:paraId="0E70A50D" w14:textId="77777777" w:rsidR="00297C0D" w:rsidRPr="000F6D90" w:rsidRDefault="00297C0D" w:rsidP="007D708B"/>
        </w:tc>
        <w:sdt>
          <w:sdtPr>
            <w:id w:val="-1090008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31" w:type="pct"/>
                <w:gridSpan w:val="7"/>
                <w:vAlign w:val="center"/>
              </w:tcPr>
              <w:p w14:paraId="39B195A7" w14:textId="6E7C9A98" w:rsidR="00297C0D" w:rsidRPr="000F6D90" w:rsidRDefault="00AD257A" w:rsidP="00297C0D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87" w:type="pct"/>
            <w:gridSpan w:val="14"/>
            <w:vAlign w:val="center"/>
          </w:tcPr>
          <w:p w14:paraId="5054827D" w14:textId="08373B30" w:rsidR="00297C0D" w:rsidRPr="000F6D90" w:rsidRDefault="00297C0D" w:rsidP="007D708B">
            <w:r>
              <w:t>inne (jakie?)</w:t>
            </w:r>
          </w:p>
        </w:tc>
        <w:tc>
          <w:tcPr>
            <w:tcW w:w="102" w:type="pct"/>
            <w:gridSpan w:val="4"/>
            <w:tcBorders>
              <w:right w:val="single" w:sz="2" w:space="0" w:color="002060"/>
            </w:tcBorders>
            <w:vAlign w:val="center"/>
          </w:tcPr>
          <w:p w14:paraId="551ECDC0" w14:textId="77777777" w:rsidR="00297C0D" w:rsidRPr="000F6D90" w:rsidRDefault="00297C0D" w:rsidP="007D708B"/>
        </w:tc>
        <w:tc>
          <w:tcPr>
            <w:tcW w:w="1748" w:type="pct"/>
            <w:gridSpan w:val="27"/>
            <w:tcBorders>
              <w:top w:val="single" w:sz="2" w:space="0" w:color="002060"/>
              <w:left w:val="single" w:sz="2" w:space="0" w:color="002060"/>
              <w:bottom w:val="single" w:sz="2" w:space="0" w:color="002060"/>
              <w:right w:val="single" w:sz="2" w:space="0" w:color="002060"/>
            </w:tcBorders>
            <w:vAlign w:val="center"/>
          </w:tcPr>
          <w:p w14:paraId="0C29612D" w14:textId="3ABD68DD" w:rsidR="00297C0D" w:rsidRPr="000F6D90" w:rsidRDefault="00297C0D" w:rsidP="007D708B">
            <w:r w:rsidRPr="008F35BC">
              <w:fldChar w:fldCharType="begin">
                <w:ffData>
                  <w:name w:val="Tekst358"/>
                  <w:enabled/>
                  <w:calcOnExit w:val="0"/>
                  <w:textInput/>
                </w:ffData>
              </w:fldChar>
            </w:r>
            <w:r w:rsidRPr="008F35BC">
              <w:instrText xml:space="preserve"> FORMTEXT </w:instrText>
            </w:r>
            <w:r w:rsidRPr="008F35BC">
              <w:fldChar w:fldCharType="separate"/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rPr>
                <w:noProof/>
              </w:rPr>
              <w:t> </w:t>
            </w:r>
            <w:r w:rsidRPr="008F35BC">
              <w:fldChar w:fldCharType="end"/>
            </w:r>
          </w:p>
        </w:tc>
      </w:tr>
      <w:tr w:rsidR="000F6D90" w:rsidRPr="008A76F2" w14:paraId="7412662E" w14:textId="77777777" w:rsidTr="006D7144">
        <w:tc>
          <w:tcPr>
            <w:tcW w:w="5000" w:type="pct"/>
            <w:gridSpan w:val="114"/>
          </w:tcPr>
          <w:p w14:paraId="0282EEDE" w14:textId="77777777" w:rsidR="000F6D90" w:rsidRPr="004401E1" w:rsidRDefault="000F6D90" w:rsidP="007D708B">
            <w:pPr>
              <w:rPr>
                <w:sz w:val="3"/>
                <w:szCs w:val="3"/>
              </w:rPr>
            </w:pPr>
          </w:p>
        </w:tc>
      </w:tr>
      <w:tr w:rsidR="003B17D3" w:rsidRPr="008A76F2" w14:paraId="3A633C0D" w14:textId="77777777" w:rsidTr="006D7144">
        <w:tc>
          <w:tcPr>
            <w:tcW w:w="5000" w:type="pct"/>
            <w:gridSpan w:val="114"/>
            <w:tcBorders>
              <w:bottom w:val="single" w:sz="8" w:space="0" w:color="002060"/>
            </w:tcBorders>
          </w:tcPr>
          <w:p w14:paraId="1D50A8AA" w14:textId="77777777" w:rsidR="003B17D3" w:rsidRPr="003B17D3" w:rsidRDefault="003B17D3" w:rsidP="007D708B">
            <w:pPr>
              <w:rPr>
                <w:sz w:val="3"/>
                <w:szCs w:val="3"/>
              </w:rPr>
            </w:pPr>
          </w:p>
        </w:tc>
      </w:tr>
      <w:tr w:rsidR="003B17D3" w:rsidRPr="008A76F2" w14:paraId="5848A839" w14:textId="77777777" w:rsidTr="006D7144">
        <w:tc>
          <w:tcPr>
            <w:tcW w:w="5000" w:type="pct"/>
            <w:gridSpan w:val="114"/>
            <w:tcBorders>
              <w:top w:val="single" w:sz="8" w:space="0" w:color="002060"/>
            </w:tcBorders>
          </w:tcPr>
          <w:p w14:paraId="02D2490A" w14:textId="77777777" w:rsidR="003B17D3" w:rsidRPr="003B17D3" w:rsidRDefault="003B17D3" w:rsidP="007D708B">
            <w:pPr>
              <w:rPr>
                <w:sz w:val="3"/>
                <w:szCs w:val="3"/>
              </w:rPr>
            </w:pPr>
          </w:p>
        </w:tc>
      </w:tr>
      <w:tr w:rsidR="00050AE9" w:rsidRPr="00050AE9" w14:paraId="70B9F721" w14:textId="77777777" w:rsidTr="006D7144">
        <w:tc>
          <w:tcPr>
            <w:tcW w:w="5000" w:type="pct"/>
            <w:gridSpan w:val="114"/>
          </w:tcPr>
          <w:p w14:paraId="64962FF0" w14:textId="77777777" w:rsidR="00050AE9" w:rsidRPr="00050AE9" w:rsidRDefault="00050AE9" w:rsidP="007D708B"/>
        </w:tc>
      </w:tr>
      <w:tr w:rsidR="00A27D3D" w:rsidRPr="008A76F2" w14:paraId="2FFFB46B" w14:textId="77777777" w:rsidTr="006D71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c>
          <w:tcPr>
            <w:tcW w:w="5000" w:type="pct"/>
            <w:gridSpan w:val="1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F027D" w14:textId="77777777" w:rsidR="00007659" w:rsidRPr="008A76F2" w:rsidRDefault="00007659" w:rsidP="00007659">
            <w:pPr>
              <w:autoSpaceDE w:val="0"/>
              <w:autoSpaceDN w:val="0"/>
              <w:adjustRightInd w:val="0"/>
              <w:contextualSpacing/>
              <w:rPr>
                <w:sz w:val="16"/>
                <w:szCs w:val="16"/>
              </w:rPr>
            </w:pPr>
            <w:r w:rsidRPr="008A76F2">
              <w:rPr>
                <w:b/>
                <w:sz w:val="16"/>
                <w:szCs w:val="16"/>
              </w:rPr>
              <w:t>[Administrator i dane kontaktowe administratora i Inspektora Ochrony Danych]</w:t>
            </w:r>
          </w:p>
          <w:p w14:paraId="7B8F4D73" w14:textId="38FEB3C1" w:rsidR="00007659" w:rsidRPr="008A76F2" w:rsidRDefault="00007659" w:rsidP="00007659">
            <w:pPr>
              <w:contextualSpacing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 xml:space="preserve">Administratorem danych osobowych podanych w związku z zawarciem umowy gwarancji ubezpieczeniowej jest PZU SA z siedzibą w Warszawie, przy </w:t>
            </w:r>
            <w:r w:rsidR="0095551E">
              <w:rPr>
                <w:sz w:val="16"/>
                <w:szCs w:val="16"/>
              </w:rPr>
              <w:t>Rondzie Ignacego Daszyńskiego 4, 00-843</w:t>
            </w:r>
            <w:r w:rsidRPr="008A76F2">
              <w:rPr>
                <w:sz w:val="16"/>
                <w:szCs w:val="16"/>
              </w:rPr>
              <w:t xml:space="preserve"> Warszawa.</w:t>
            </w:r>
          </w:p>
          <w:p w14:paraId="310218E6" w14:textId="27BD50F4" w:rsidR="00007659" w:rsidRPr="00E9720B" w:rsidRDefault="00007659" w:rsidP="00007659">
            <w:pPr>
              <w:autoSpaceDE w:val="0"/>
              <w:autoSpaceDN w:val="0"/>
              <w:adjustRightInd w:val="0"/>
              <w:contextualSpacing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 xml:space="preserve">Kontakt z administratorem jest możliwy za pośrednictwem adresu e-mail kontakt@pzu.pl lub pisemnie na wyżej wskazany adres siedziby administratora. We wszystkich sprawach z zakresu ochrony danych osobowych może Pani/Pan kontaktować się z wyznaczonym przez administratora Inspektorem Ochrony Danych. Taki kontakt może się odbyć drogą elektroniczną na adres e-mail IODpzu@pzu.pl lub pisemnie na adres PZU SA, IOD, </w:t>
            </w:r>
            <w:r w:rsidR="0095551E">
              <w:rPr>
                <w:sz w:val="16"/>
                <w:szCs w:val="16"/>
              </w:rPr>
              <w:t>Rondo Ignacego Daszyńskiego</w:t>
            </w:r>
            <w:r w:rsidRPr="008A76F2">
              <w:rPr>
                <w:sz w:val="16"/>
                <w:szCs w:val="16"/>
              </w:rPr>
              <w:t xml:space="preserve"> </w:t>
            </w:r>
            <w:r w:rsidR="0095551E">
              <w:rPr>
                <w:sz w:val="16"/>
                <w:szCs w:val="16"/>
              </w:rPr>
              <w:t xml:space="preserve">4, 00-843 </w:t>
            </w:r>
            <w:r w:rsidRPr="008A76F2">
              <w:rPr>
                <w:sz w:val="16"/>
                <w:szCs w:val="16"/>
              </w:rPr>
              <w:t xml:space="preserve">Warszawa.   </w:t>
            </w:r>
          </w:p>
          <w:p w14:paraId="388202BA" w14:textId="77777777" w:rsidR="00007659" w:rsidRPr="008A76F2" w:rsidRDefault="00007659" w:rsidP="00007659">
            <w:pPr>
              <w:contextualSpacing/>
              <w:rPr>
                <w:b/>
                <w:sz w:val="16"/>
                <w:szCs w:val="16"/>
              </w:rPr>
            </w:pPr>
            <w:r w:rsidRPr="008A76F2">
              <w:rPr>
                <w:b/>
                <w:sz w:val="16"/>
                <w:szCs w:val="16"/>
              </w:rPr>
              <w:t>[Przetwarzanie danych]</w:t>
            </w:r>
          </w:p>
          <w:p w14:paraId="6EAF64DF" w14:textId="77777777" w:rsidR="00007659" w:rsidRPr="008A76F2" w:rsidRDefault="00007659" w:rsidP="00007659">
            <w:pPr>
              <w:autoSpaceDN w:val="0"/>
              <w:contextualSpacing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 xml:space="preserve">Administrator może przetwarzać Pani/Pana dane w celu: </w:t>
            </w:r>
          </w:p>
          <w:p w14:paraId="59BDADE8" w14:textId="77777777" w:rsidR="00007659" w:rsidRPr="008A76F2" w:rsidRDefault="00007659" w:rsidP="00007659">
            <w:pPr>
              <w:pStyle w:val="Akapitzlist"/>
              <w:numPr>
                <w:ilvl w:val="0"/>
                <w:numId w:val="3"/>
              </w:numPr>
              <w:autoSpaceDN w:val="0"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 xml:space="preserve">zawarcia i wykonania umowy gwarancji ubezpieczeniowej – podstawą prawną przetwarzania jest niezbędność przetwarzania danych do zawarcia i wykonywania umowy </w:t>
            </w:r>
            <w:r w:rsidRPr="008A76F2">
              <w:rPr>
                <w:rFonts w:eastAsia="Calibri"/>
                <w:sz w:val="16"/>
                <w:szCs w:val="16"/>
              </w:rPr>
              <w:t>gwarancji ubezpieczeniowej</w:t>
            </w:r>
            <w:r w:rsidRPr="008A76F2">
              <w:rPr>
                <w:sz w:val="16"/>
                <w:szCs w:val="16"/>
              </w:rPr>
              <w:t>,</w:t>
            </w:r>
          </w:p>
          <w:p w14:paraId="5CC57086" w14:textId="77777777" w:rsidR="00007659" w:rsidRPr="008A76F2" w:rsidRDefault="00007659" w:rsidP="00007659">
            <w:pPr>
              <w:pStyle w:val="Akapitzlist"/>
              <w:numPr>
                <w:ilvl w:val="0"/>
                <w:numId w:val="3"/>
              </w:numPr>
              <w:autoSpaceDN w:val="0"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oceny ryzyka ubezpieczeniowego przed zawarciem umowy – podstawą prawną przetwarzania jest niezbędność przetwarzania danych do zawarcia i wykonania umowy gwarancji ubezpieczeniowej,</w:t>
            </w:r>
          </w:p>
          <w:p w14:paraId="1D7ABD51" w14:textId="77777777" w:rsidR="00007659" w:rsidRPr="008A76F2" w:rsidRDefault="00007659" w:rsidP="00007659">
            <w:pPr>
              <w:pStyle w:val="Akapitzlist"/>
              <w:numPr>
                <w:ilvl w:val="0"/>
                <w:numId w:val="3"/>
              </w:numPr>
              <w:autoSpaceDN w:val="0"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marketingu bezpośredniego produktów i usług własnych administratora, obejmującego profilowanie w celu dostosowania przesyłanych treści marketingowych – podstawą prawną przetwarzania jest niezbędność przetwarzania danych do realizacji prawnie uzasadnionego interesu administratora; uzasadnionym interesem administratora jest dostarczanie klientom informacji o produktach ubezpieczeniowych i innych produktach finansowych oferowanych przez PZU SA; w przypadku wyrażenia zgody na przetwarzanie danych osobowych w celach marketingowych w przypadku niezawarcia umowy gwarancji ubezpieczeniowej lub po rozwiązaniu umowy gwarancji ubezpieczeniowej, zgoda ta będzie podstawą prawną dla przetwarzania danych osobowych; do celów marketingu wykorzystywane będą podane dane kontaktowe oraz dane kontaktowe pozyskane w przyszłości,</w:t>
            </w:r>
          </w:p>
          <w:p w14:paraId="08BD90D7" w14:textId="77777777" w:rsidR="00007659" w:rsidRPr="008A76F2" w:rsidRDefault="00007659" w:rsidP="00007659">
            <w:pPr>
              <w:pStyle w:val="Akapitzlist"/>
              <w:numPr>
                <w:ilvl w:val="0"/>
                <w:numId w:val="3"/>
              </w:numPr>
              <w:autoSpaceDN w:val="0"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ewentualnego dochodzenia roszczeń lub ewentualnej obrony przed roszczeniami związanymi z zawartą umową gwarancji ubezpieczeniowej – podstawą prawną przetwarzania jest niezbędność przetwarzania danych do realizacji prawnie uzasadnionego interesu administratora; uzasadnionym interesem administratora jest możliwość dochodzenia przez niego roszczeń oraz obrony przed roszczeniami wynikającymi z zawartej umowy gwarancji ubezpieczeniowej,</w:t>
            </w:r>
          </w:p>
          <w:p w14:paraId="6B6A355C" w14:textId="77777777" w:rsidR="00007659" w:rsidRPr="008A76F2" w:rsidRDefault="00007659" w:rsidP="00007659">
            <w:pPr>
              <w:pStyle w:val="Akapitzlist"/>
              <w:numPr>
                <w:ilvl w:val="0"/>
                <w:numId w:val="3"/>
              </w:numPr>
              <w:autoSpaceDN w:val="0"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reasekuracji ryzyk – podstawą prawną przetwarzania jest niezbędność przetwarzania danych do realizacji prawnie uzasadnionego interesu administratora; uzasadnionym interesem administratora jest zmniejszenie ryzyka ubezpieczeniowego związanego z umową zawartą z Panią/Panem,</w:t>
            </w:r>
          </w:p>
          <w:p w14:paraId="648DFF88" w14:textId="2D668F97" w:rsidR="00007659" w:rsidRDefault="00007659" w:rsidP="00007659">
            <w:pPr>
              <w:pStyle w:val="Akapitzlist"/>
              <w:numPr>
                <w:ilvl w:val="0"/>
                <w:numId w:val="3"/>
              </w:numPr>
              <w:autoSpaceDN w:val="0"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wypełniania przez administratora obowiązków dotyczących przechowywania dowodów księgowych dotyczących umów gwarancji ubezpieczeniowej – podstawą prawną przetwarzania jest niezbędność przetwarzania danych do wypełnienia obowiązku prawnego ciążącego na administratorze wynikającego z przepisów o rachunkowości,</w:t>
            </w:r>
          </w:p>
          <w:p w14:paraId="529F60A8" w14:textId="1041F828" w:rsidR="005F2F53" w:rsidRPr="00CF35FA" w:rsidRDefault="005F2F53" w:rsidP="00CF35FA">
            <w:pPr>
              <w:pStyle w:val="Akapitzlist"/>
              <w:numPr>
                <w:ilvl w:val="0"/>
                <w:numId w:val="3"/>
              </w:numPr>
              <w:autoSpaceDN w:val="0"/>
              <w:jc w:val="both"/>
              <w:textAlignment w:val="baseline"/>
              <w:rPr>
                <w:sz w:val="16"/>
                <w:szCs w:val="16"/>
              </w:rPr>
            </w:pPr>
            <w:r w:rsidRPr="00CF35FA">
              <w:rPr>
                <w:sz w:val="16"/>
                <w:szCs w:val="16"/>
              </w:rPr>
              <w:t>wypełniania przez administratora obowiązków wynikających z przepisów prawa, w szczególności w zakresie weryfikacji list sankcyjnych – podstawą prawną przetwarzania jest niezbędność do wypełnienia obowiązku prawnego ciążącego na administratorze wynikającego z odpowiednich przepisów,</w:t>
            </w:r>
          </w:p>
          <w:p w14:paraId="73E0AC8C" w14:textId="7E1AF678" w:rsidR="00007659" w:rsidRPr="00E91E8B" w:rsidRDefault="00007659" w:rsidP="00007659">
            <w:pPr>
              <w:pStyle w:val="Akapitzlist"/>
              <w:numPr>
                <w:ilvl w:val="0"/>
                <w:numId w:val="3"/>
              </w:numPr>
              <w:autoSpaceDN w:val="0"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podejmowania ewentualnych czynności w związku z przeciwdziałaniem wypłacaniu nienależnych świadczeń lub odszkodowań – podstawą prawną przetwarzania jest niezbędność przetwarzania danych do realizacji prawnie uzasadnionego interesu administratora; uzasadnionym interesem administratora jest możliwość przeciwdziałania wypłacaniu nienależnych świadczeń lub odszkodowań.</w:t>
            </w:r>
          </w:p>
          <w:p w14:paraId="0D487C9C" w14:textId="77777777" w:rsidR="00007659" w:rsidRPr="008A76F2" w:rsidRDefault="00007659" w:rsidP="00007659">
            <w:pPr>
              <w:autoSpaceDN w:val="0"/>
              <w:contextualSpacing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Podanie danych osobowych w związku z zawieraną umową jest konieczne do zawarcia i wykonywania umowy gwarancji ubezpieczeniowej oraz do dokonania oceny ryzyka – bez podania danych osobowych nie jest możliwe zawarcie umowy gwarancji ubezpieczeniowej.</w:t>
            </w:r>
          </w:p>
          <w:p w14:paraId="01F96A23" w14:textId="24D77649" w:rsidR="00E91E8B" w:rsidRPr="00E9720B" w:rsidRDefault="00007659" w:rsidP="00007659">
            <w:pPr>
              <w:contextualSpacing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Podanie danych osobowych w celach marketingowych jest dobrowolne.</w:t>
            </w:r>
          </w:p>
          <w:p w14:paraId="48EE5437" w14:textId="77777777" w:rsidR="00007659" w:rsidRPr="008A76F2" w:rsidRDefault="00007659" w:rsidP="00007659">
            <w:pPr>
              <w:autoSpaceDN w:val="0"/>
              <w:contextualSpacing/>
              <w:textAlignment w:val="baseline"/>
              <w:rPr>
                <w:b/>
                <w:iCs/>
                <w:sz w:val="16"/>
                <w:szCs w:val="16"/>
              </w:rPr>
            </w:pPr>
            <w:r w:rsidRPr="008A76F2">
              <w:rPr>
                <w:b/>
                <w:iCs/>
                <w:sz w:val="16"/>
                <w:szCs w:val="16"/>
              </w:rPr>
              <w:t>[Okres przechowywania danych]</w:t>
            </w:r>
          </w:p>
          <w:p w14:paraId="7A21A7CE" w14:textId="77777777" w:rsidR="00007659" w:rsidRPr="008A76F2" w:rsidRDefault="00007659" w:rsidP="00007659">
            <w:pPr>
              <w:autoSpaceDN w:val="0"/>
              <w:contextualSpacing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Pani/Pana dane osobowe będą przechowywane do momentu przedawnienia roszczeń z tytułu umowy gwarancji ubezpieczeniowej lub do momentu wygaśnięcia obowiązku przechowywania danych wynikającego z przepisów prawa.</w:t>
            </w:r>
          </w:p>
          <w:p w14:paraId="782F8444" w14:textId="77777777" w:rsidR="00007659" w:rsidRPr="008A76F2" w:rsidRDefault="00007659" w:rsidP="00007659">
            <w:pPr>
              <w:autoSpaceDN w:val="0"/>
              <w:contextualSpacing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 xml:space="preserve">Administrator przestanie wcześniej przetwarzać dane wykorzystywane do celów marketingu bezpośredniego, obejmującego profilowanie, jeżeli zgłosi Pani/Pan sprzeciw wobec przetwarzania Pani/Pana danych w tym celu. </w:t>
            </w:r>
          </w:p>
          <w:p w14:paraId="505F36F6" w14:textId="78E19998" w:rsidR="00007659" w:rsidRPr="00E9720B" w:rsidRDefault="00007659" w:rsidP="00E9720B">
            <w:pPr>
              <w:autoSpaceDN w:val="0"/>
              <w:contextualSpacing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W zakresie, w jakim podstawą przetwarzania danych jest zgoda, Pani/Pana dane osobowe będą przetwarzane do czasu jej wycofania.</w:t>
            </w:r>
          </w:p>
          <w:p w14:paraId="6FCC51D5" w14:textId="77777777" w:rsidR="00007659" w:rsidRPr="008A76F2" w:rsidRDefault="00007659" w:rsidP="00007659">
            <w:pPr>
              <w:autoSpaceDN w:val="0"/>
              <w:contextualSpacing/>
              <w:textAlignment w:val="baseline"/>
              <w:rPr>
                <w:b/>
                <w:sz w:val="16"/>
                <w:szCs w:val="16"/>
              </w:rPr>
            </w:pPr>
            <w:r w:rsidRPr="008A76F2">
              <w:rPr>
                <w:b/>
                <w:sz w:val="16"/>
                <w:szCs w:val="16"/>
              </w:rPr>
              <w:t>[Przekazywanie danych]</w:t>
            </w:r>
          </w:p>
          <w:p w14:paraId="0C6C49C0" w14:textId="77777777" w:rsidR="00007659" w:rsidRPr="008A76F2" w:rsidRDefault="00007659" w:rsidP="00007659">
            <w:pPr>
              <w:autoSpaceDN w:val="0"/>
              <w:contextualSpacing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Pani/Pana dane osobowe mogą być udostępnione podmiotom i organom upoważnionym do przetwarzania tych danych na podstawie przepisów prawa.</w:t>
            </w:r>
          </w:p>
          <w:p w14:paraId="3155F77C" w14:textId="77777777" w:rsidR="00007659" w:rsidRPr="008A76F2" w:rsidRDefault="00007659" w:rsidP="00007659">
            <w:pPr>
              <w:autoSpaceDN w:val="0"/>
              <w:contextualSpacing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Pani/Pana dane osobowe mogą być udostępnione zakładom reasekuracji, a także mogą być przekazywane innym spółkom z Grupy PZU, jeśli wyraziła Pani/Pan zgodę na takie przekazanie.</w:t>
            </w:r>
          </w:p>
          <w:p w14:paraId="4A041462" w14:textId="7FEC2A48" w:rsidR="00007659" w:rsidRPr="008A76F2" w:rsidRDefault="00007659" w:rsidP="00007659">
            <w:pPr>
              <w:autoSpaceDN w:val="0"/>
              <w:contextualSpacing/>
              <w:textAlignment w:val="baseline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Pani/Pana dane osobowe mogą być przekazywane podmiotom przetwarzającym dane osobowe na zlecenie administratora</w:t>
            </w:r>
            <w:r w:rsidR="005F2F53">
              <w:rPr>
                <w:sz w:val="16"/>
                <w:szCs w:val="16"/>
              </w:rPr>
              <w:t>, w tym m.in.</w:t>
            </w:r>
            <w:r w:rsidRPr="008A76F2">
              <w:rPr>
                <w:sz w:val="16"/>
                <w:szCs w:val="16"/>
              </w:rPr>
              <w:t xml:space="preserve"> dostawcom usług IT, podmiotom przetwarzającym dane w celu windykacji należności, agencjom marketingowym, czy też agentom ubezpieczeniowym, przy czym takie podmioty przetwarzają dane na podstawie umowy z administratorem i wyłącznie zgodnie z poleceniami administratora.</w:t>
            </w:r>
          </w:p>
          <w:p w14:paraId="1472507D" w14:textId="01CE5C93" w:rsidR="00007659" w:rsidRPr="00E9720B" w:rsidRDefault="005F2F53" w:rsidP="00E9720B">
            <w:pPr>
              <w:autoSpaceDN w:val="0"/>
              <w:jc w:val="both"/>
              <w:textAlignment w:val="baseline"/>
              <w:rPr>
                <w:sz w:val="16"/>
                <w:szCs w:val="16"/>
              </w:rPr>
            </w:pPr>
            <w:r w:rsidRPr="00CF35FA">
              <w:rPr>
                <w:sz w:val="16"/>
                <w:szCs w:val="16"/>
              </w:rPr>
              <w:t>W zależności od rodzaju ubezpieczenia, Pani/Pana dane osobowe mogą być przekazane podmiotom znajdującym się w państwach poza Europejskim Obszarem Gospodarczym jeżeli okaże się to niezbędne do wykonania zawartej umowy ubezpieczenia. Więcej informacji o przekazaniu danych osobowych, w tym o państwach, do których dane mogą być przekazywane, można uzyskać kontaktując się z administratorem lub z Inspektorem Ochrony Danych, korzystając ze wskazanych wyżej danych kontaktowych.</w:t>
            </w:r>
          </w:p>
          <w:p w14:paraId="00867AD8" w14:textId="77777777" w:rsidR="00007659" w:rsidRPr="008A76F2" w:rsidRDefault="00007659" w:rsidP="00007659">
            <w:pPr>
              <w:autoSpaceDN w:val="0"/>
              <w:contextualSpacing/>
              <w:textAlignment w:val="baseline"/>
              <w:rPr>
                <w:b/>
                <w:sz w:val="16"/>
                <w:szCs w:val="16"/>
              </w:rPr>
            </w:pPr>
            <w:r w:rsidRPr="008A76F2">
              <w:rPr>
                <w:b/>
                <w:sz w:val="16"/>
                <w:szCs w:val="16"/>
              </w:rPr>
              <w:t>[Pani/Pana prawa]</w:t>
            </w:r>
          </w:p>
          <w:p w14:paraId="4223631F" w14:textId="77777777" w:rsidR="00007659" w:rsidRPr="008A76F2" w:rsidRDefault="00007659" w:rsidP="00007659">
            <w:pPr>
              <w:contextualSpacing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Przysługuje Pani/Panu prawo dostępu do swoich danych osobowych oraz prawo żądania ich sprostowania, ich usunięcia lub ograniczenia ich przetwarzania.</w:t>
            </w:r>
          </w:p>
          <w:p w14:paraId="629E6E02" w14:textId="77777777" w:rsidR="00007659" w:rsidRPr="008A76F2" w:rsidRDefault="00007659" w:rsidP="00007659">
            <w:pPr>
              <w:contextualSpacing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Przysługuje Pani/Panu prawo do przenoszenia danych osobowych, tj. do otrzymania od administratora Pani/Pana danych osobowych, w ustrukturyzowanym, powszechnie używanym formacie nadającym się do odczytu maszynowego. Może Pani/Pan przesłać te dane innemu administratorowi.</w:t>
            </w:r>
          </w:p>
          <w:p w14:paraId="72EF2E8C" w14:textId="77777777" w:rsidR="00007659" w:rsidRPr="008A76F2" w:rsidRDefault="00007659" w:rsidP="00007659">
            <w:pPr>
              <w:contextualSpacing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lastRenderedPageBreak/>
              <w:t xml:space="preserve">W zakresie, w jakim podstawą przetwarzania Pani/Pana danych osobowych jest przesłanka prawnie uzasadnionego interesu administratora, przysługuje Pani/Panu prawo wniesienia sprzeciwu wobec przetwarzania Pani/Pana danych osobowych. W szczególności przysługuje Pani/Panu prawo sprzeciwu wobec przetwarzania danych na potrzeby marketingu bezpośredniego w tym profilowania. </w:t>
            </w:r>
          </w:p>
          <w:p w14:paraId="5CD9994F" w14:textId="77777777" w:rsidR="00007659" w:rsidRPr="008A76F2" w:rsidRDefault="00007659" w:rsidP="00007659">
            <w:pPr>
              <w:contextualSpacing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W zakresie, w jakim podstawą przetwarzania Pani/Pana danych osobowych jest zgoda, ma Pani/Pan prawo jej wycofania. Zgodę można odwołać w każdym czasie w oddziale lub wysyłając e-mail na adres kontakt@pzu.pl albo pismo na adres PZU, ul. Postępu 18a, 02-676 Warszawa. Wycofanie zgody nie wpływa na zgodność z prawem przetwarzania dokonanego na podstawie zgody przed jej wycofaniem.</w:t>
            </w:r>
          </w:p>
          <w:p w14:paraId="22DB4DA2" w14:textId="77777777" w:rsidR="00007659" w:rsidRPr="008A76F2" w:rsidRDefault="00007659" w:rsidP="00007659">
            <w:pPr>
              <w:contextualSpacing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W celu skorzystania z powyższych praw należy skontaktować się z administratorem lub z Inspektorem Ochrony Danych, korzystając ze wskazanych wyżej danych kontaktowych.</w:t>
            </w:r>
          </w:p>
          <w:p w14:paraId="523E02D6" w14:textId="68F9C301" w:rsidR="00A27D3D" w:rsidRPr="008A76F2" w:rsidRDefault="00007659" w:rsidP="00554562">
            <w:pPr>
              <w:jc w:val="both"/>
              <w:rPr>
                <w:sz w:val="16"/>
                <w:szCs w:val="16"/>
              </w:rPr>
            </w:pPr>
            <w:r w:rsidRPr="008A76F2">
              <w:rPr>
                <w:sz w:val="16"/>
                <w:szCs w:val="16"/>
              </w:rPr>
              <w:t>Przysługuje Pani/Panu prawo wniesienia skargi do organu nadzorczego</w:t>
            </w:r>
            <w:r w:rsidR="005F2F53">
              <w:rPr>
                <w:sz w:val="16"/>
                <w:szCs w:val="16"/>
              </w:rPr>
              <w:t xml:space="preserve">. </w:t>
            </w:r>
            <w:r w:rsidR="005F2F53" w:rsidRPr="00CF35FA">
              <w:rPr>
                <w:sz w:val="16"/>
                <w:szCs w:val="16"/>
              </w:rPr>
              <w:t>W Polsce takim organem nadzorczym jest Prezes Urzędu Ochrony Danych Osobowych.</w:t>
            </w:r>
          </w:p>
        </w:tc>
      </w:tr>
      <w:tr w:rsidR="00DD65C0" w:rsidRPr="008A76F2" w14:paraId="02249042" w14:textId="77777777" w:rsidTr="006D7144">
        <w:tblPrEx>
          <w:tblBorders>
            <w:bottom w:val="single" w:sz="18" w:space="0" w:color="auto"/>
          </w:tblBorders>
          <w:tblLook w:val="00A0" w:firstRow="1" w:lastRow="0" w:firstColumn="1" w:lastColumn="0" w:noHBand="0" w:noVBand="0"/>
        </w:tblPrEx>
        <w:trPr>
          <w:trHeight w:val="5537"/>
        </w:trPr>
        <w:tc>
          <w:tcPr>
            <w:tcW w:w="5000" w:type="pct"/>
            <w:gridSpan w:val="1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B93D31" w14:textId="77777777" w:rsidR="00980627" w:rsidRPr="003859F1" w:rsidRDefault="00980627" w:rsidP="00A51170">
            <w:pPr>
              <w:contextualSpacing/>
              <w:rPr>
                <w:b/>
                <w:sz w:val="14"/>
                <w:szCs w:val="14"/>
              </w:rPr>
            </w:pPr>
          </w:p>
          <w:p w14:paraId="612A847C" w14:textId="77777777" w:rsidR="00554562" w:rsidRDefault="00554562" w:rsidP="00852DD9">
            <w:pPr>
              <w:contextualSpacing/>
              <w:rPr>
                <w:b/>
              </w:rPr>
            </w:pPr>
          </w:p>
          <w:p w14:paraId="006D7638" w14:textId="3729728C" w:rsidR="00007659" w:rsidRDefault="00007659" w:rsidP="008C437F">
            <w:pPr>
              <w:contextualSpacing/>
              <w:jc w:val="center"/>
              <w:rPr>
                <w:b/>
              </w:rPr>
            </w:pPr>
            <w:r w:rsidRPr="008A76F2">
              <w:rPr>
                <w:b/>
              </w:rPr>
              <w:t>OŚWIADCZENIA</w:t>
            </w:r>
          </w:p>
          <w:p w14:paraId="4C1C351B" w14:textId="77777777" w:rsidR="00554562" w:rsidRPr="002A33D7" w:rsidRDefault="00554562" w:rsidP="008C437F">
            <w:pPr>
              <w:contextualSpacing/>
              <w:jc w:val="center"/>
              <w:rPr>
                <w:sz w:val="16"/>
                <w:szCs w:val="16"/>
              </w:rPr>
            </w:pPr>
          </w:p>
          <w:p w14:paraId="025CE7BD" w14:textId="77777777" w:rsidR="00007659" w:rsidRPr="002A33D7" w:rsidRDefault="00007659" w:rsidP="00007659">
            <w:pPr>
              <w:contextualSpacing/>
              <w:rPr>
                <w:sz w:val="16"/>
                <w:szCs w:val="16"/>
              </w:rPr>
            </w:pPr>
            <w:r w:rsidRPr="002A33D7">
              <w:rPr>
                <w:sz w:val="16"/>
                <w:szCs w:val="16"/>
              </w:rPr>
              <w:t>Niniejszym oświadczam, że zapoznałam/em się z powyższą „Informacją Administratora danych osobowych” o przetwarzaniu moich danych osobowych.</w:t>
            </w:r>
          </w:p>
          <w:p w14:paraId="4132E347" w14:textId="77777777" w:rsidR="00007659" w:rsidRPr="002A33D7" w:rsidRDefault="00007659" w:rsidP="00007659">
            <w:pPr>
              <w:contextualSpacing/>
              <w:rPr>
                <w:sz w:val="6"/>
                <w:szCs w:val="6"/>
              </w:rPr>
            </w:pPr>
          </w:p>
          <w:p w14:paraId="0FEAC047" w14:textId="599088FE" w:rsidR="003605AA" w:rsidRPr="003605AA" w:rsidRDefault="003605AA" w:rsidP="003605AA">
            <w:pPr>
              <w:contextualSpacing/>
              <w:rPr>
                <w:sz w:val="16"/>
                <w:szCs w:val="16"/>
              </w:rPr>
            </w:pPr>
            <w:r w:rsidRPr="003605AA">
              <w:rPr>
                <w:sz w:val="16"/>
                <w:szCs w:val="16"/>
              </w:rPr>
              <w:t>Niniejszym potwierdzam</w:t>
            </w:r>
            <w:r w:rsidR="005E2E15">
              <w:rPr>
                <w:sz w:val="16"/>
                <w:szCs w:val="16"/>
              </w:rPr>
              <w:t>/y</w:t>
            </w:r>
            <w:r w:rsidRPr="003605AA">
              <w:rPr>
                <w:sz w:val="16"/>
                <w:szCs w:val="16"/>
              </w:rPr>
              <w:t>, że informacje wymienione we wniosku oraz dokumentach załączonych do wniosku są zgodne z aktualnym stanem faktycznym oraz, że do dnia dzisiejszego nie dokonano żadnych czynności formalnych zmierzających do ich zmiany.</w:t>
            </w:r>
          </w:p>
          <w:p w14:paraId="3BDF2EDF" w14:textId="77777777" w:rsidR="003605AA" w:rsidRPr="003605AA" w:rsidRDefault="003605AA" w:rsidP="003605AA">
            <w:pPr>
              <w:contextualSpacing/>
              <w:rPr>
                <w:sz w:val="6"/>
                <w:szCs w:val="6"/>
              </w:rPr>
            </w:pPr>
          </w:p>
          <w:p w14:paraId="5C0A9B66" w14:textId="77777777" w:rsidR="00B26E0A" w:rsidRDefault="003605AA" w:rsidP="003605AA">
            <w:pPr>
              <w:contextualSpacing/>
              <w:rPr>
                <w:sz w:val="16"/>
                <w:szCs w:val="16"/>
              </w:rPr>
            </w:pPr>
            <w:r w:rsidRPr="003605AA">
              <w:rPr>
                <w:sz w:val="16"/>
                <w:szCs w:val="16"/>
              </w:rPr>
              <w:t>Niniejszym oświadczam/y, że wyrażam/y zgodę na sprawdzenie mnie/nas/reprezentowanej spółki w Krajowym Rejestrze Długów.</w:t>
            </w:r>
          </w:p>
          <w:p w14:paraId="7C15FAFF" w14:textId="4DA2079B" w:rsidR="003605AA" w:rsidRPr="00B26E0A" w:rsidRDefault="003605AA" w:rsidP="003605AA">
            <w:pPr>
              <w:contextualSpacing/>
              <w:rPr>
                <w:sz w:val="6"/>
                <w:szCs w:val="6"/>
              </w:rPr>
            </w:pPr>
            <w:r w:rsidRPr="003605AA">
              <w:rPr>
                <w:sz w:val="16"/>
                <w:szCs w:val="16"/>
              </w:rPr>
              <w:t xml:space="preserve"> </w:t>
            </w:r>
          </w:p>
          <w:p w14:paraId="781EDD0A" w14:textId="77777777" w:rsidR="005E2E15" w:rsidRPr="005E2E15" w:rsidRDefault="005E2E15" w:rsidP="005E2E15">
            <w:pPr>
              <w:contextualSpacing/>
              <w:rPr>
                <w:sz w:val="16"/>
                <w:szCs w:val="16"/>
              </w:rPr>
            </w:pPr>
            <w:r w:rsidRPr="005E2E15">
              <w:rPr>
                <w:sz w:val="16"/>
                <w:szCs w:val="16"/>
              </w:rPr>
              <w:t>Niniejszym oświadczam/y, że wyrażam/y zgodę na przesyłanie informacji i dokumentów, które mają związek z wnioskowaną umową zlecenia udzielenia gwarancji ubezpieczeniowej za pośrednictwem środków komunikacji elektronicznej, w tym wiadomości SMS/MMS lub e-mail na wskazany numer telefonu lub adres mailowy.</w:t>
            </w:r>
          </w:p>
          <w:p w14:paraId="5312C4CA" w14:textId="77777777" w:rsidR="005E2E15" w:rsidRPr="005E2E15" w:rsidRDefault="005E2E15" w:rsidP="005E2E15">
            <w:pPr>
              <w:contextualSpacing/>
              <w:rPr>
                <w:sz w:val="16"/>
                <w:szCs w:val="16"/>
              </w:rPr>
            </w:pPr>
            <w:r w:rsidRPr="005E2E15">
              <w:rPr>
                <w:sz w:val="16"/>
                <w:szCs w:val="16"/>
              </w:rPr>
              <w:t>W razie zmiany podanych danych kontaktowych, zobowiązuję się/</w:t>
            </w:r>
            <w:proofErr w:type="spellStart"/>
            <w:r w:rsidRPr="005E2E15">
              <w:rPr>
                <w:sz w:val="16"/>
                <w:szCs w:val="16"/>
              </w:rPr>
              <w:t>emy</w:t>
            </w:r>
            <w:proofErr w:type="spellEnd"/>
            <w:r w:rsidRPr="005E2E15">
              <w:rPr>
                <w:sz w:val="16"/>
                <w:szCs w:val="16"/>
              </w:rPr>
              <w:t xml:space="preserve"> się uaktualnić dane, dzięki którym będę/będziemy otrzymywać informacje za pośrednictwem środków komunikacji elektronicznej.</w:t>
            </w:r>
          </w:p>
          <w:p w14:paraId="65E1B5A0" w14:textId="77777777" w:rsidR="005E2E15" w:rsidRPr="00B26E0A" w:rsidRDefault="005E2E15" w:rsidP="003605AA">
            <w:pPr>
              <w:contextualSpacing/>
              <w:rPr>
                <w:sz w:val="6"/>
                <w:szCs w:val="6"/>
              </w:rPr>
            </w:pPr>
          </w:p>
          <w:p w14:paraId="682DF2DE" w14:textId="447C47D2" w:rsidR="00980627" w:rsidRPr="002A33D7" w:rsidRDefault="003605AA" w:rsidP="003605AA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3605AA">
              <w:rPr>
                <w:sz w:val="16"/>
                <w:szCs w:val="16"/>
              </w:rPr>
              <w:t>Przedstawione informacje traktowane są jako poufne. PZU SA zastrzega sobie prawo do kontaktowania się z innymi podmiotami, aby uzyskać informacje, które mogą przyczynić się do poznania sytuacji wnioskodawcy lub ewentualnie poręczycieli.</w:t>
            </w:r>
          </w:p>
          <w:p w14:paraId="73DFAED1" w14:textId="1EA09263" w:rsidR="00852DD9" w:rsidRDefault="00852DD9" w:rsidP="00980627">
            <w:pPr>
              <w:autoSpaceDE w:val="0"/>
              <w:autoSpaceDN w:val="0"/>
              <w:adjustRightInd w:val="0"/>
              <w:jc w:val="both"/>
            </w:pPr>
          </w:p>
          <w:p w14:paraId="40BBDC79" w14:textId="0205EDB8" w:rsidR="004A15DF" w:rsidRDefault="004A15DF" w:rsidP="00980627">
            <w:pPr>
              <w:autoSpaceDE w:val="0"/>
              <w:autoSpaceDN w:val="0"/>
              <w:adjustRightInd w:val="0"/>
              <w:jc w:val="both"/>
            </w:pPr>
          </w:p>
          <w:p w14:paraId="1F12F99C" w14:textId="35FE8EB1" w:rsidR="004A15DF" w:rsidRDefault="004A15DF" w:rsidP="00980627">
            <w:pPr>
              <w:autoSpaceDE w:val="0"/>
              <w:autoSpaceDN w:val="0"/>
              <w:adjustRightInd w:val="0"/>
              <w:jc w:val="both"/>
            </w:pPr>
          </w:p>
          <w:p w14:paraId="01B4FEE9" w14:textId="77777777" w:rsidR="004A15DF" w:rsidRDefault="004A15DF" w:rsidP="00980627">
            <w:pPr>
              <w:autoSpaceDE w:val="0"/>
              <w:autoSpaceDN w:val="0"/>
              <w:adjustRightInd w:val="0"/>
              <w:jc w:val="both"/>
            </w:pPr>
          </w:p>
          <w:p w14:paraId="710F5A39" w14:textId="75052D19" w:rsidR="00852DD9" w:rsidRDefault="00852DD9" w:rsidP="00980627">
            <w:pPr>
              <w:autoSpaceDE w:val="0"/>
              <w:autoSpaceDN w:val="0"/>
              <w:adjustRightInd w:val="0"/>
              <w:jc w:val="both"/>
            </w:pPr>
          </w:p>
          <w:p w14:paraId="62A0039A" w14:textId="77777777" w:rsidR="00852DD9" w:rsidRDefault="00852DD9" w:rsidP="00980627">
            <w:pPr>
              <w:autoSpaceDE w:val="0"/>
              <w:autoSpaceDN w:val="0"/>
              <w:adjustRightInd w:val="0"/>
              <w:jc w:val="both"/>
            </w:pPr>
          </w:p>
          <w:p w14:paraId="5D3D74FA" w14:textId="19BD7EC7" w:rsidR="00852DD9" w:rsidRDefault="00852DD9" w:rsidP="00980627">
            <w:pPr>
              <w:autoSpaceDE w:val="0"/>
              <w:autoSpaceDN w:val="0"/>
              <w:adjustRightInd w:val="0"/>
              <w:jc w:val="both"/>
            </w:pPr>
          </w:p>
          <w:tbl>
            <w:tblPr>
              <w:tblW w:w="1091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4530"/>
              <w:gridCol w:w="2004"/>
              <w:gridCol w:w="4380"/>
            </w:tblGrid>
            <w:tr w:rsidR="00852DD9" w:rsidRPr="00353A32" w14:paraId="7A2AACA4" w14:textId="77777777" w:rsidTr="00852DD9">
              <w:trPr>
                <w:trHeight w:val="255"/>
              </w:trPr>
              <w:tc>
                <w:tcPr>
                  <w:tcW w:w="4530" w:type="dxa"/>
                  <w:tcBorders>
                    <w:top w:val="nil"/>
                    <w:left w:val="single" w:sz="4" w:space="0" w:color="06376C"/>
                    <w:bottom w:val="single" w:sz="4" w:space="0" w:color="06376C"/>
                    <w:right w:val="single" w:sz="4" w:space="0" w:color="06376C"/>
                  </w:tcBorders>
                  <w:vAlign w:val="center"/>
                </w:tcPr>
                <w:p w14:paraId="6BC88596" w14:textId="77777777" w:rsidR="00852DD9" w:rsidRPr="00353A32" w:rsidRDefault="00852DD9" w:rsidP="00852DD9">
                  <w:pPr>
                    <w:pStyle w:val="PZUNiebieskiiTahoma"/>
                    <w:rPr>
                      <w:rFonts w:ascii="Source Sans Pro" w:hAnsi="Source Sans Pro"/>
                      <w:color w:val="003C7D"/>
                      <w:sz w:val="14"/>
                      <w:szCs w:val="10"/>
                    </w:rPr>
                  </w:pPr>
                  <w:r w:rsidRPr="00353A32">
                    <w:rPr>
                      <w:rFonts w:ascii="Source Sans Pro" w:hAnsi="Source Sans Pro"/>
                      <w:color w:val="003C7D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353A32">
                    <w:rPr>
                      <w:rFonts w:ascii="Source Sans Pro" w:hAnsi="Source Sans Pro"/>
                      <w:color w:val="003C7D"/>
                    </w:rPr>
                    <w:instrText xml:space="preserve"> FORMTEXT </w:instrText>
                  </w:r>
                  <w:r w:rsidRPr="00353A32">
                    <w:rPr>
                      <w:rFonts w:ascii="Source Sans Pro" w:hAnsi="Source Sans Pro"/>
                      <w:color w:val="003C7D"/>
                    </w:rPr>
                  </w:r>
                  <w:r w:rsidRPr="00353A32">
                    <w:rPr>
                      <w:rFonts w:ascii="Source Sans Pro" w:hAnsi="Source Sans Pro"/>
                      <w:color w:val="003C7D"/>
                    </w:rPr>
                    <w:fldChar w:fldCharType="separate"/>
                  </w:r>
                  <w:r w:rsidRPr="00353A32">
                    <w:rPr>
                      <w:rFonts w:ascii="Source Sans Pro" w:hAnsi="Source Sans Pro"/>
                      <w:noProof/>
                      <w:color w:val="003C7D"/>
                    </w:rPr>
                    <w:t> </w:t>
                  </w:r>
                  <w:r w:rsidRPr="00353A32">
                    <w:rPr>
                      <w:rFonts w:ascii="Source Sans Pro" w:hAnsi="Source Sans Pro"/>
                      <w:noProof/>
                      <w:color w:val="003C7D"/>
                    </w:rPr>
                    <w:t> </w:t>
                  </w:r>
                  <w:r w:rsidRPr="00353A32">
                    <w:rPr>
                      <w:rFonts w:ascii="Source Sans Pro" w:hAnsi="Source Sans Pro"/>
                      <w:noProof/>
                      <w:color w:val="003C7D"/>
                    </w:rPr>
                    <w:t> </w:t>
                  </w:r>
                  <w:r w:rsidRPr="00353A32">
                    <w:rPr>
                      <w:rFonts w:ascii="Source Sans Pro" w:hAnsi="Source Sans Pro"/>
                      <w:noProof/>
                      <w:color w:val="003C7D"/>
                    </w:rPr>
                    <w:t> </w:t>
                  </w:r>
                  <w:r w:rsidRPr="00353A32">
                    <w:rPr>
                      <w:rFonts w:ascii="Source Sans Pro" w:hAnsi="Source Sans Pro"/>
                      <w:noProof/>
                      <w:color w:val="003C7D"/>
                    </w:rPr>
                    <w:t> </w:t>
                  </w:r>
                  <w:r w:rsidRPr="00353A32">
                    <w:rPr>
                      <w:rFonts w:ascii="Source Sans Pro" w:hAnsi="Source Sans Pro"/>
                      <w:color w:val="003C7D"/>
                    </w:rPr>
                    <w:fldChar w:fldCharType="end"/>
                  </w:r>
                </w:p>
              </w:tc>
              <w:tc>
                <w:tcPr>
                  <w:tcW w:w="2004" w:type="dxa"/>
                  <w:tcBorders>
                    <w:top w:val="nil"/>
                    <w:left w:val="nil"/>
                    <w:bottom w:val="nil"/>
                    <w:right w:val="single" w:sz="4" w:space="0" w:color="06376C"/>
                  </w:tcBorders>
                  <w:vAlign w:val="center"/>
                </w:tcPr>
                <w:p w14:paraId="06B9C2C8" w14:textId="77777777" w:rsidR="00852DD9" w:rsidRPr="00353A32" w:rsidRDefault="00852DD9" w:rsidP="00852DD9">
                  <w:pPr>
                    <w:pStyle w:val="PZUNiebieskiiTahoma"/>
                    <w:rPr>
                      <w:rFonts w:ascii="Source Sans Pro" w:hAnsi="Source Sans Pro"/>
                      <w:color w:val="003C7D"/>
                      <w:sz w:val="14"/>
                      <w:szCs w:val="10"/>
                    </w:rPr>
                  </w:pPr>
                </w:p>
              </w:tc>
              <w:tc>
                <w:tcPr>
                  <w:tcW w:w="4380" w:type="dxa"/>
                  <w:tcBorders>
                    <w:top w:val="nil"/>
                    <w:left w:val="single" w:sz="4" w:space="0" w:color="06376C"/>
                    <w:bottom w:val="single" w:sz="4" w:space="0" w:color="06376C"/>
                    <w:right w:val="single" w:sz="4" w:space="0" w:color="06376C"/>
                  </w:tcBorders>
                  <w:vAlign w:val="center"/>
                </w:tcPr>
                <w:p w14:paraId="1F722CBA" w14:textId="77777777" w:rsidR="00852DD9" w:rsidRPr="00353A32" w:rsidRDefault="00852DD9" w:rsidP="00852DD9">
                  <w:pPr>
                    <w:pStyle w:val="PZUNiebieskiiTahoma"/>
                    <w:rPr>
                      <w:rFonts w:ascii="Source Sans Pro" w:hAnsi="Source Sans Pro"/>
                      <w:color w:val="003C7D"/>
                      <w:sz w:val="14"/>
                    </w:rPr>
                  </w:pPr>
                </w:p>
              </w:tc>
            </w:tr>
          </w:tbl>
          <w:p w14:paraId="522DFDF2" w14:textId="77777777" w:rsidR="00852DD9" w:rsidRDefault="00852DD9" w:rsidP="00852DD9">
            <w:pPr>
              <w:rPr>
                <w:color w:val="002355"/>
                <w:sz w:val="16"/>
                <w:szCs w:val="16"/>
              </w:rPr>
            </w:pPr>
            <w:r w:rsidRPr="005F229B">
              <w:rPr>
                <w:sz w:val="14"/>
                <w:szCs w:val="14"/>
              </w:rPr>
              <w:t>Miejscowość i data</w:t>
            </w:r>
            <w:r w:rsidRPr="005F229B">
              <w:tab/>
            </w:r>
            <w:r>
              <w:rPr>
                <w:color w:val="002355"/>
              </w:rPr>
              <w:tab/>
            </w:r>
            <w:r>
              <w:rPr>
                <w:color w:val="002355"/>
              </w:rPr>
              <w:tab/>
            </w:r>
            <w:r>
              <w:rPr>
                <w:color w:val="002355"/>
              </w:rPr>
              <w:tab/>
            </w:r>
            <w:r>
              <w:rPr>
                <w:color w:val="002355"/>
              </w:rPr>
              <w:tab/>
            </w:r>
            <w:r>
              <w:rPr>
                <w:color w:val="002355"/>
              </w:rPr>
              <w:tab/>
            </w:r>
            <w:r>
              <w:rPr>
                <w:color w:val="002355"/>
              </w:rPr>
              <w:tab/>
            </w:r>
            <w:r>
              <w:rPr>
                <w:color w:val="002355"/>
              </w:rPr>
              <w:tab/>
            </w:r>
            <w:r>
              <w:rPr>
                <w:color w:val="002355"/>
              </w:rPr>
              <w:tab/>
            </w:r>
            <w:r w:rsidRPr="005F229B">
              <w:rPr>
                <w:sz w:val="14"/>
                <w:szCs w:val="14"/>
              </w:rPr>
              <w:t>Pieczęć firmowa i podpisy</w:t>
            </w:r>
            <w:r w:rsidRPr="005F229B">
              <w:rPr>
                <w:sz w:val="16"/>
                <w:szCs w:val="16"/>
              </w:rPr>
              <w:tab/>
            </w:r>
            <w:r w:rsidRPr="005F229B">
              <w:rPr>
                <w:sz w:val="16"/>
                <w:szCs w:val="16"/>
              </w:rPr>
              <w:tab/>
            </w:r>
            <w:r w:rsidRPr="005F229B">
              <w:rPr>
                <w:sz w:val="16"/>
                <w:szCs w:val="16"/>
              </w:rPr>
              <w:tab/>
            </w:r>
            <w:r w:rsidRPr="005F229B">
              <w:rPr>
                <w:sz w:val="16"/>
                <w:szCs w:val="16"/>
              </w:rPr>
              <w:tab/>
            </w:r>
            <w:r w:rsidRPr="005F229B">
              <w:rPr>
                <w:sz w:val="16"/>
                <w:szCs w:val="16"/>
              </w:rPr>
              <w:tab/>
            </w:r>
            <w:r w:rsidRPr="005F229B">
              <w:rPr>
                <w:sz w:val="16"/>
                <w:szCs w:val="16"/>
              </w:rPr>
              <w:tab/>
            </w:r>
            <w:r w:rsidRPr="005F229B">
              <w:rPr>
                <w:sz w:val="16"/>
                <w:szCs w:val="16"/>
              </w:rPr>
              <w:tab/>
            </w:r>
            <w:r w:rsidRPr="005F229B">
              <w:rPr>
                <w:sz w:val="16"/>
                <w:szCs w:val="16"/>
              </w:rPr>
              <w:tab/>
            </w:r>
            <w:r w:rsidRPr="005F229B">
              <w:rPr>
                <w:sz w:val="16"/>
                <w:szCs w:val="16"/>
              </w:rPr>
              <w:tab/>
            </w:r>
            <w:r w:rsidRPr="005F229B">
              <w:rPr>
                <w:sz w:val="16"/>
                <w:szCs w:val="16"/>
              </w:rPr>
              <w:tab/>
            </w:r>
            <w:r w:rsidRPr="005F229B">
              <w:rPr>
                <w:sz w:val="16"/>
                <w:szCs w:val="16"/>
              </w:rPr>
              <w:tab/>
            </w:r>
            <w:r w:rsidRPr="005F229B">
              <w:rPr>
                <w:sz w:val="16"/>
                <w:szCs w:val="16"/>
              </w:rPr>
              <w:tab/>
            </w:r>
            <w:r w:rsidRPr="005F229B">
              <w:rPr>
                <w:sz w:val="14"/>
                <w:szCs w:val="14"/>
              </w:rPr>
              <w:t xml:space="preserve"> </w:t>
            </w:r>
            <w:r w:rsidRPr="005F229B">
              <w:rPr>
                <w:sz w:val="14"/>
                <w:szCs w:val="14"/>
              </w:rPr>
              <w:tab/>
              <w:t>(osób uprawnionych do zaciągania zobowiązań majątkowych)</w:t>
            </w:r>
            <w:r>
              <w:rPr>
                <w:color w:val="002355"/>
                <w:sz w:val="16"/>
                <w:szCs w:val="16"/>
              </w:rPr>
              <w:t xml:space="preserve"> </w:t>
            </w:r>
          </w:p>
          <w:p w14:paraId="15B5579C" w14:textId="68EEC1CD" w:rsidR="00852DD9" w:rsidRDefault="00852DD9" w:rsidP="00980627">
            <w:pPr>
              <w:autoSpaceDE w:val="0"/>
              <w:autoSpaceDN w:val="0"/>
              <w:adjustRightInd w:val="0"/>
              <w:jc w:val="both"/>
            </w:pPr>
          </w:p>
          <w:p w14:paraId="2A8DD647" w14:textId="77777777" w:rsidR="00852DD9" w:rsidRDefault="00852DD9" w:rsidP="00980627">
            <w:pPr>
              <w:autoSpaceDE w:val="0"/>
              <w:autoSpaceDN w:val="0"/>
              <w:adjustRightInd w:val="0"/>
              <w:jc w:val="both"/>
            </w:pPr>
          </w:p>
          <w:p w14:paraId="7E700B87" w14:textId="2B7735AD" w:rsidR="00852DD9" w:rsidRDefault="00852DD9" w:rsidP="00980627">
            <w:pPr>
              <w:autoSpaceDE w:val="0"/>
              <w:autoSpaceDN w:val="0"/>
              <w:adjustRightInd w:val="0"/>
              <w:jc w:val="both"/>
            </w:pPr>
          </w:p>
          <w:p w14:paraId="1752FC9A" w14:textId="77777777" w:rsidR="00852DD9" w:rsidRDefault="00852DD9" w:rsidP="00980627">
            <w:pPr>
              <w:autoSpaceDE w:val="0"/>
              <w:autoSpaceDN w:val="0"/>
              <w:adjustRightInd w:val="0"/>
              <w:jc w:val="both"/>
            </w:pPr>
          </w:p>
          <w:p w14:paraId="5B0C45B9" w14:textId="77777777" w:rsidR="005F229B" w:rsidRPr="008A76F2" w:rsidRDefault="005F229B" w:rsidP="00980627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14:paraId="3186241F" w14:textId="2B046FAA" w:rsidR="009D6D03" w:rsidRPr="008A76F2" w:rsidRDefault="009D6D03" w:rsidP="008C437F">
            <w:pPr>
              <w:autoSpaceDE w:val="0"/>
              <w:autoSpaceDN w:val="0"/>
              <w:adjustRightInd w:val="0"/>
              <w:ind w:left="567"/>
              <w:jc w:val="both"/>
              <w:rPr>
                <w:rFonts w:eastAsia="Calibri"/>
                <w:sz w:val="12"/>
                <w:szCs w:val="12"/>
                <w:lang w:eastAsia="en-US"/>
              </w:rPr>
            </w:pPr>
          </w:p>
        </w:tc>
      </w:tr>
    </w:tbl>
    <w:p w14:paraId="64A7A160" w14:textId="62818A39" w:rsidR="006C47DC" w:rsidRPr="00CF35FA" w:rsidRDefault="006C47DC" w:rsidP="00935330">
      <w:pPr>
        <w:rPr>
          <w:rFonts w:eastAsia="Calibri"/>
          <w:sz w:val="12"/>
          <w:szCs w:val="12"/>
          <w:lang w:eastAsia="en-US"/>
        </w:rPr>
      </w:pPr>
    </w:p>
    <w:sectPr w:rsidR="006C47DC" w:rsidRPr="00CF35FA" w:rsidSect="00771776">
      <w:footerReference w:type="default" r:id="rId13"/>
      <w:footerReference w:type="first" r:id="rId14"/>
      <w:pgSz w:w="11906" w:h="16838" w:code="9"/>
      <w:pgMar w:top="426" w:right="454" w:bottom="454" w:left="454" w:header="113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7E55A" w14:textId="77777777" w:rsidR="00DD132F" w:rsidRDefault="00DD132F" w:rsidP="00D5507E">
      <w:pPr>
        <w:pStyle w:val="PZUNiebieskiiTahoma"/>
      </w:pPr>
      <w:r>
        <w:separator/>
      </w:r>
    </w:p>
  </w:endnote>
  <w:endnote w:type="continuationSeparator" w:id="0">
    <w:p w14:paraId="5D436FE1" w14:textId="77777777" w:rsidR="00DD132F" w:rsidRDefault="00DD132F" w:rsidP="00D5507E">
      <w:pPr>
        <w:pStyle w:val="PZUNiebieskiiTahoma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880" w:type="pct"/>
      <w:tblInd w:w="108" w:type="dxa"/>
      <w:tblLook w:val="04A0" w:firstRow="1" w:lastRow="0" w:firstColumn="1" w:lastColumn="0" w:noHBand="0" w:noVBand="1"/>
    </w:tblPr>
    <w:tblGrid>
      <w:gridCol w:w="8482"/>
      <w:gridCol w:w="1752"/>
      <w:gridCol w:w="500"/>
    </w:tblGrid>
    <w:tr w:rsidR="003859F1" w:rsidRPr="003859F1" w14:paraId="6530092D" w14:textId="77777777" w:rsidTr="002423C5">
      <w:trPr>
        <w:trHeight w:val="79"/>
      </w:trPr>
      <w:tc>
        <w:tcPr>
          <w:tcW w:w="3951" w:type="pct"/>
        </w:tcPr>
        <w:p w14:paraId="77214B9C" w14:textId="78047098" w:rsidR="003859F1" w:rsidRPr="003859F1" w:rsidRDefault="003859F1" w:rsidP="003859F1">
          <w:pPr>
            <w:tabs>
              <w:tab w:val="center" w:pos="4536"/>
              <w:tab w:val="right" w:pos="9072"/>
            </w:tabs>
            <w:rPr>
              <w:sz w:val="14"/>
              <w:szCs w:val="14"/>
            </w:rPr>
          </w:pPr>
          <w:r w:rsidRPr="003859F1">
            <w:rPr>
              <w:b/>
              <w:bCs/>
            </w:rPr>
            <w:t xml:space="preserve">801 102 102     </w:t>
          </w:r>
          <w:r w:rsidRPr="003859F1">
            <w:rPr>
              <w:sz w:val="13"/>
              <w:szCs w:val="13"/>
            </w:rPr>
            <w:t>Opłata zgodna z taryfą operatora</w:t>
          </w:r>
        </w:p>
      </w:tc>
      <w:tc>
        <w:tcPr>
          <w:tcW w:w="816" w:type="pct"/>
        </w:tcPr>
        <w:p w14:paraId="535E9695" w14:textId="77777777" w:rsidR="003859F1" w:rsidRPr="003859F1" w:rsidRDefault="003859F1" w:rsidP="003859F1">
          <w:pPr>
            <w:ind w:right="5"/>
            <w:rPr>
              <w:rFonts w:ascii="Tahoma" w:eastAsia="Calibri" w:hAnsi="Tahoma"/>
              <w:sz w:val="14"/>
              <w:szCs w:val="14"/>
              <w:lang w:eastAsia="en-US"/>
            </w:rPr>
          </w:pPr>
        </w:p>
      </w:tc>
      <w:tc>
        <w:tcPr>
          <w:tcW w:w="233" w:type="pct"/>
        </w:tcPr>
        <w:p w14:paraId="6EC3B628" w14:textId="36CEA04C" w:rsidR="003859F1" w:rsidRPr="003859F1" w:rsidRDefault="003859F1" w:rsidP="003859F1">
          <w:pPr>
            <w:tabs>
              <w:tab w:val="center" w:pos="4536"/>
              <w:tab w:val="right" w:pos="9072"/>
            </w:tabs>
            <w:jc w:val="right"/>
          </w:pPr>
          <w:r w:rsidRPr="003859F1">
            <w:fldChar w:fldCharType="begin"/>
          </w:r>
          <w:r w:rsidRPr="003859F1">
            <w:instrText>PAGE</w:instrText>
          </w:r>
          <w:r w:rsidRPr="003859F1">
            <w:fldChar w:fldCharType="separate"/>
          </w:r>
          <w:r w:rsidRPr="003859F1">
            <w:rPr>
              <w:noProof/>
            </w:rPr>
            <w:t>2</w:t>
          </w:r>
          <w:r w:rsidRPr="003859F1">
            <w:fldChar w:fldCharType="end"/>
          </w:r>
          <w:r w:rsidRPr="003859F1">
            <w:t>/</w:t>
          </w:r>
          <w:r w:rsidR="009759CD">
            <w:t>4</w:t>
          </w:r>
        </w:p>
      </w:tc>
    </w:tr>
  </w:tbl>
  <w:p w14:paraId="781AD812" w14:textId="4C1E55A0" w:rsidR="00376E4E" w:rsidRPr="00577C16" w:rsidRDefault="00376E4E">
    <w:pPr>
      <w:pStyle w:val="Stopka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2D1F6" w14:textId="77777777" w:rsidR="008A76F2" w:rsidRPr="007C09BF" w:rsidRDefault="008A76F2">
    <w:pPr>
      <w:rPr>
        <w:rFonts w:ascii="Tahoma" w:hAnsi="Tahoma"/>
        <w:sz w:val="12"/>
        <w:szCs w:val="12"/>
      </w:rPr>
    </w:pPr>
  </w:p>
  <w:tbl>
    <w:tblPr>
      <w:tblW w:w="4880" w:type="pct"/>
      <w:tblInd w:w="108" w:type="dxa"/>
      <w:tblLook w:val="01E0" w:firstRow="1" w:lastRow="1" w:firstColumn="1" w:lastColumn="1" w:noHBand="0" w:noVBand="0"/>
    </w:tblPr>
    <w:tblGrid>
      <w:gridCol w:w="9135"/>
      <w:gridCol w:w="1099"/>
      <w:gridCol w:w="500"/>
    </w:tblGrid>
    <w:tr w:rsidR="008A76F2" w:rsidRPr="00B425A1" w14:paraId="5744B300" w14:textId="77777777" w:rsidTr="007C09BF">
      <w:trPr>
        <w:trHeight w:val="79"/>
      </w:trPr>
      <w:tc>
        <w:tcPr>
          <w:tcW w:w="4255" w:type="pct"/>
        </w:tcPr>
        <w:p w14:paraId="78EDA964" w14:textId="782709ED" w:rsidR="008A76F2" w:rsidRPr="00C90642" w:rsidRDefault="008A76F2" w:rsidP="00B425A1">
          <w:pPr>
            <w:pStyle w:val="PZUNiebieskiiTahoma"/>
            <w:ind w:right="0"/>
            <w:rPr>
              <w:rFonts w:ascii="Source Sans Pro" w:hAnsi="Source Sans Pro"/>
              <w:color w:val="003C7D"/>
              <w:sz w:val="14"/>
              <w:szCs w:val="14"/>
            </w:rPr>
          </w:pPr>
          <w:r w:rsidRPr="00C90642">
            <w:rPr>
              <w:rFonts w:ascii="Source Sans Pro" w:hAnsi="Source Sans Pro"/>
              <w:color w:val="003C7D"/>
              <w:sz w:val="14"/>
              <w:szCs w:val="14"/>
            </w:rPr>
            <w:t>Powszechny Zakład Ubezpieczeń Spółka Akcyjna, Sąd Rejonowy dla m.st. Warszawy, XI</w:t>
          </w:r>
          <w:r w:rsidR="0095551E">
            <w:rPr>
              <w:rFonts w:ascii="Source Sans Pro" w:hAnsi="Source Sans Pro"/>
              <w:color w:val="003C7D"/>
              <w:sz w:val="14"/>
              <w:szCs w:val="14"/>
            </w:rPr>
            <w:t>I</w:t>
          </w:r>
          <w:r w:rsidRPr="00C90642">
            <w:rPr>
              <w:rFonts w:ascii="Source Sans Pro" w:hAnsi="Source Sans Pro"/>
              <w:color w:val="003C7D"/>
              <w:sz w:val="14"/>
              <w:szCs w:val="14"/>
            </w:rPr>
            <w:t xml:space="preserve">I Wydział Gospodarczy, KRS 9831, NIP 526-025-10-49, </w:t>
          </w:r>
        </w:p>
        <w:p w14:paraId="508865F3" w14:textId="0CDA5944" w:rsidR="008A76F2" w:rsidRPr="00C90642" w:rsidRDefault="008A76F2" w:rsidP="00836411">
          <w:pPr>
            <w:pStyle w:val="Stopka"/>
            <w:rPr>
              <w:sz w:val="14"/>
              <w:szCs w:val="14"/>
            </w:rPr>
          </w:pPr>
          <w:r w:rsidRPr="00C90642">
            <w:rPr>
              <w:sz w:val="14"/>
              <w:szCs w:val="14"/>
            </w:rPr>
            <w:t xml:space="preserve">kapitał zakładowy: 86 352 300,00 zł wpłacony w całości, </w:t>
          </w:r>
          <w:r w:rsidR="0095551E">
            <w:rPr>
              <w:sz w:val="14"/>
              <w:szCs w:val="14"/>
            </w:rPr>
            <w:t>Rondo Ignacego Daszyńskiego 4, 00-843</w:t>
          </w:r>
          <w:r w:rsidRPr="00C90642">
            <w:rPr>
              <w:sz w:val="14"/>
              <w:szCs w:val="14"/>
            </w:rPr>
            <w:t xml:space="preserve"> Warszawa, pzu.pl, infolinia: 801 102</w:t>
          </w:r>
          <w:r w:rsidR="0095551E">
            <w:rPr>
              <w:sz w:val="14"/>
              <w:szCs w:val="14"/>
            </w:rPr>
            <w:t> </w:t>
          </w:r>
          <w:r w:rsidRPr="00C90642">
            <w:rPr>
              <w:sz w:val="14"/>
              <w:szCs w:val="14"/>
            </w:rPr>
            <w:t>102</w:t>
          </w:r>
          <w:r w:rsidR="0095551E">
            <w:rPr>
              <w:sz w:val="14"/>
              <w:szCs w:val="14"/>
            </w:rPr>
            <w:t xml:space="preserve"> (opłata zgodna z taryfą operatora)</w:t>
          </w:r>
        </w:p>
      </w:tc>
      <w:tc>
        <w:tcPr>
          <w:tcW w:w="512" w:type="pct"/>
        </w:tcPr>
        <w:p w14:paraId="1BBC089A" w14:textId="77777777" w:rsidR="008A76F2" w:rsidRPr="00B425A1" w:rsidRDefault="008A76F2" w:rsidP="00B425A1">
          <w:pPr>
            <w:pStyle w:val="Stopka"/>
            <w:jc w:val="right"/>
            <w:rPr>
              <w:rFonts w:ascii="Tahoma" w:hAnsi="Tahoma"/>
              <w:sz w:val="14"/>
              <w:szCs w:val="14"/>
            </w:rPr>
          </w:pPr>
        </w:p>
      </w:tc>
      <w:tc>
        <w:tcPr>
          <w:tcW w:w="233" w:type="pct"/>
        </w:tcPr>
        <w:p w14:paraId="17A2AFF3" w14:textId="4542DE3A" w:rsidR="008A76F2" w:rsidRPr="00577C16" w:rsidRDefault="008A76F2" w:rsidP="009533F8">
          <w:pPr>
            <w:pStyle w:val="Stopka"/>
          </w:pPr>
          <w:r w:rsidRPr="00577C16">
            <w:fldChar w:fldCharType="begin"/>
          </w:r>
          <w:r w:rsidRPr="00577C16">
            <w:instrText xml:space="preserve"> PAGE </w:instrText>
          </w:r>
          <w:r w:rsidRPr="00577C16">
            <w:fldChar w:fldCharType="separate"/>
          </w:r>
          <w:r w:rsidRPr="00577C16">
            <w:rPr>
              <w:noProof/>
            </w:rPr>
            <w:t>1</w:t>
          </w:r>
          <w:r w:rsidRPr="00577C16">
            <w:fldChar w:fldCharType="end"/>
          </w:r>
          <w:r w:rsidRPr="00577C16">
            <w:t>/</w:t>
          </w:r>
          <w:r w:rsidR="009759CD">
            <w:t>4</w:t>
          </w:r>
        </w:p>
      </w:tc>
    </w:tr>
  </w:tbl>
  <w:p w14:paraId="0193E9E9" w14:textId="77777777" w:rsidR="008A76F2" w:rsidRPr="007C09BF" w:rsidRDefault="008A76F2">
    <w:pPr>
      <w:pStyle w:val="Stopka"/>
      <w:rPr>
        <w:rFonts w:ascii="Tahoma" w:hAnsi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DE784" w14:textId="77777777" w:rsidR="00DD132F" w:rsidRDefault="00DD132F" w:rsidP="00D5507E">
      <w:pPr>
        <w:pStyle w:val="PZUNiebieskiiTahoma"/>
      </w:pPr>
      <w:r>
        <w:separator/>
      </w:r>
    </w:p>
  </w:footnote>
  <w:footnote w:type="continuationSeparator" w:id="0">
    <w:p w14:paraId="6214CCB0" w14:textId="77777777" w:rsidR="00DD132F" w:rsidRDefault="00DD132F" w:rsidP="00D5507E">
      <w:pPr>
        <w:pStyle w:val="PZUNiebieskiiTahoma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C64B8"/>
    <w:multiLevelType w:val="hybridMultilevel"/>
    <w:tmpl w:val="63AC32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407BDD"/>
    <w:multiLevelType w:val="hybridMultilevel"/>
    <w:tmpl w:val="698CB3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8A0B56"/>
    <w:multiLevelType w:val="hybridMultilevel"/>
    <w:tmpl w:val="89CE1A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E207CA"/>
    <w:multiLevelType w:val="hybridMultilevel"/>
    <w:tmpl w:val="2424F8B6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B2FAD"/>
    <w:multiLevelType w:val="hybridMultilevel"/>
    <w:tmpl w:val="6A06DDAC"/>
    <w:lvl w:ilvl="0" w:tplc="844A86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74626D"/>
    <w:multiLevelType w:val="hybridMultilevel"/>
    <w:tmpl w:val="ED103C96"/>
    <w:lvl w:ilvl="0" w:tplc="B540F938">
      <w:start w:val="1"/>
      <w:numFmt w:val="decimal"/>
      <w:lvlText w:val="%1."/>
      <w:lvlJc w:val="left"/>
      <w:pPr>
        <w:tabs>
          <w:tab w:val="num" w:pos="4897"/>
        </w:tabs>
        <w:ind w:left="4897" w:hanging="360"/>
      </w:pPr>
      <w:rPr>
        <w:rFonts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5617"/>
        </w:tabs>
        <w:ind w:left="5617" w:hanging="360"/>
      </w:pPr>
      <w:rPr>
        <w:rFonts w:cs="Times New Roman"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6337"/>
        </w:tabs>
        <w:ind w:left="633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7057"/>
        </w:tabs>
        <w:ind w:left="705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7777"/>
        </w:tabs>
        <w:ind w:left="777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8497"/>
        </w:tabs>
        <w:ind w:left="849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9217"/>
        </w:tabs>
        <w:ind w:left="921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9937"/>
        </w:tabs>
        <w:ind w:left="993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10657"/>
        </w:tabs>
        <w:ind w:left="10657" w:hanging="180"/>
      </w:pPr>
      <w:rPr>
        <w:rFonts w:cs="Times New Roman"/>
      </w:rPr>
    </w:lvl>
  </w:abstractNum>
  <w:abstractNum w:abstractNumId="6" w15:restartNumberingAfterBreak="0">
    <w:nsid w:val="7C7D17A9"/>
    <w:multiLevelType w:val="hybridMultilevel"/>
    <w:tmpl w:val="89CE1A40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3D5C1A"/>
    <w:multiLevelType w:val="hybridMultilevel"/>
    <w:tmpl w:val="4E545C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D51216"/>
    <w:multiLevelType w:val="hybridMultilevel"/>
    <w:tmpl w:val="187A69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3555675">
    <w:abstractNumId w:val="5"/>
  </w:num>
  <w:num w:numId="2" w16cid:durableId="1899248041">
    <w:abstractNumId w:val="4"/>
  </w:num>
  <w:num w:numId="3" w16cid:durableId="491943606">
    <w:abstractNumId w:val="0"/>
  </w:num>
  <w:num w:numId="4" w16cid:durableId="2060088505">
    <w:abstractNumId w:val="6"/>
  </w:num>
  <w:num w:numId="5" w16cid:durableId="2121949529">
    <w:abstractNumId w:val="1"/>
  </w:num>
  <w:num w:numId="6" w16cid:durableId="312149708">
    <w:abstractNumId w:val="2"/>
  </w:num>
  <w:num w:numId="7" w16cid:durableId="1991592695">
    <w:abstractNumId w:val="7"/>
  </w:num>
  <w:num w:numId="8" w16cid:durableId="2141998612">
    <w:abstractNumId w:val="8"/>
  </w:num>
  <w:num w:numId="9" w16cid:durableId="17943984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w8pBZ68MD30udryRl/gu8U6D8UtRSXfbn6nnjxh3XmY5ZDm9mhFa6pfI5+30+32FX9c66aCLnlXHUtsQysVOmA==" w:salt="l+B8VAZxE22uFOXaPebZWw==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E0E"/>
    <w:rsid w:val="000004B3"/>
    <w:rsid w:val="00000F71"/>
    <w:rsid w:val="00002FA2"/>
    <w:rsid w:val="00006227"/>
    <w:rsid w:val="000066DC"/>
    <w:rsid w:val="00007659"/>
    <w:rsid w:val="000105D7"/>
    <w:rsid w:val="000142C2"/>
    <w:rsid w:val="00014AD4"/>
    <w:rsid w:val="000152C8"/>
    <w:rsid w:val="00020330"/>
    <w:rsid w:val="000210DC"/>
    <w:rsid w:val="00023F17"/>
    <w:rsid w:val="00026F8D"/>
    <w:rsid w:val="00030792"/>
    <w:rsid w:val="000307CF"/>
    <w:rsid w:val="00031DCD"/>
    <w:rsid w:val="00032F5E"/>
    <w:rsid w:val="000339E9"/>
    <w:rsid w:val="00034C4A"/>
    <w:rsid w:val="00034FCD"/>
    <w:rsid w:val="00037192"/>
    <w:rsid w:val="000422D4"/>
    <w:rsid w:val="000429A1"/>
    <w:rsid w:val="00043B37"/>
    <w:rsid w:val="00043ECB"/>
    <w:rsid w:val="00044BAE"/>
    <w:rsid w:val="000453FD"/>
    <w:rsid w:val="00047F0B"/>
    <w:rsid w:val="0005082C"/>
    <w:rsid w:val="00050AE9"/>
    <w:rsid w:val="00050ECA"/>
    <w:rsid w:val="0005246A"/>
    <w:rsid w:val="000527BD"/>
    <w:rsid w:val="00053D07"/>
    <w:rsid w:val="0005440F"/>
    <w:rsid w:val="000549C8"/>
    <w:rsid w:val="0005526E"/>
    <w:rsid w:val="00056616"/>
    <w:rsid w:val="0005707E"/>
    <w:rsid w:val="000612BB"/>
    <w:rsid w:val="00061454"/>
    <w:rsid w:val="00062120"/>
    <w:rsid w:val="00064006"/>
    <w:rsid w:val="0006464F"/>
    <w:rsid w:val="00066153"/>
    <w:rsid w:val="00067DCB"/>
    <w:rsid w:val="000708E8"/>
    <w:rsid w:val="0007405E"/>
    <w:rsid w:val="0007592E"/>
    <w:rsid w:val="00075933"/>
    <w:rsid w:val="0007713E"/>
    <w:rsid w:val="00080684"/>
    <w:rsid w:val="00084CD2"/>
    <w:rsid w:val="000866AD"/>
    <w:rsid w:val="0009248F"/>
    <w:rsid w:val="00097264"/>
    <w:rsid w:val="000A0B27"/>
    <w:rsid w:val="000A2543"/>
    <w:rsid w:val="000A471C"/>
    <w:rsid w:val="000A6638"/>
    <w:rsid w:val="000A6641"/>
    <w:rsid w:val="000A6AA4"/>
    <w:rsid w:val="000B0575"/>
    <w:rsid w:val="000B0C24"/>
    <w:rsid w:val="000B2A32"/>
    <w:rsid w:val="000B31B0"/>
    <w:rsid w:val="000B3C0A"/>
    <w:rsid w:val="000B6B80"/>
    <w:rsid w:val="000B6E49"/>
    <w:rsid w:val="000B76BF"/>
    <w:rsid w:val="000C0549"/>
    <w:rsid w:val="000C0E07"/>
    <w:rsid w:val="000C15B8"/>
    <w:rsid w:val="000C2A4A"/>
    <w:rsid w:val="000C3CEC"/>
    <w:rsid w:val="000C4275"/>
    <w:rsid w:val="000C44C4"/>
    <w:rsid w:val="000C79F2"/>
    <w:rsid w:val="000D0484"/>
    <w:rsid w:val="000D0981"/>
    <w:rsid w:val="000D11C7"/>
    <w:rsid w:val="000D2C0D"/>
    <w:rsid w:val="000D405C"/>
    <w:rsid w:val="000D53B3"/>
    <w:rsid w:val="000D6AFE"/>
    <w:rsid w:val="000D7DDD"/>
    <w:rsid w:val="000E0F3D"/>
    <w:rsid w:val="000E1385"/>
    <w:rsid w:val="000E1DD0"/>
    <w:rsid w:val="000E2044"/>
    <w:rsid w:val="000E39E7"/>
    <w:rsid w:val="000E479C"/>
    <w:rsid w:val="000F120E"/>
    <w:rsid w:val="000F2206"/>
    <w:rsid w:val="000F2F25"/>
    <w:rsid w:val="000F4088"/>
    <w:rsid w:val="000F4E28"/>
    <w:rsid w:val="000F669E"/>
    <w:rsid w:val="000F6D90"/>
    <w:rsid w:val="000F716F"/>
    <w:rsid w:val="00100B78"/>
    <w:rsid w:val="00103DF9"/>
    <w:rsid w:val="00105521"/>
    <w:rsid w:val="00105FA3"/>
    <w:rsid w:val="00106279"/>
    <w:rsid w:val="00110754"/>
    <w:rsid w:val="00111251"/>
    <w:rsid w:val="001162DE"/>
    <w:rsid w:val="00116726"/>
    <w:rsid w:val="00117243"/>
    <w:rsid w:val="001220CB"/>
    <w:rsid w:val="00122912"/>
    <w:rsid w:val="00122DBE"/>
    <w:rsid w:val="001244E1"/>
    <w:rsid w:val="0012510C"/>
    <w:rsid w:val="0012647E"/>
    <w:rsid w:val="001271CA"/>
    <w:rsid w:val="00130D3C"/>
    <w:rsid w:val="001311E8"/>
    <w:rsid w:val="001335E9"/>
    <w:rsid w:val="001345D9"/>
    <w:rsid w:val="001363E1"/>
    <w:rsid w:val="0013672D"/>
    <w:rsid w:val="001409AD"/>
    <w:rsid w:val="00141093"/>
    <w:rsid w:val="00143F85"/>
    <w:rsid w:val="00145B6D"/>
    <w:rsid w:val="00147EDC"/>
    <w:rsid w:val="00151804"/>
    <w:rsid w:val="00153A87"/>
    <w:rsid w:val="00157A3D"/>
    <w:rsid w:val="00160155"/>
    <w:rsid w:val="00161729"/>
    <w:rsid w:val="00162EFB"/>
    <w:rsid w:val="001649B4"/>
    <w:rsid w:val="00164B3B"/>
    <w:rsid w:val="00164FCB"/>
    <w:rsid w:val="00166EF1"/>
    <w:rsid w:val="00170240"/>
    <w:rsid w:val="0017179E"/>
    <w:rsid w:val="001736DA"/>
    <w:rsid w:val="001740E4"/>
    <w:rsid w:val="001746EA"/>
    <w:rsid w:val="00181221"/>
    <w:rsid w:val="001813C5"/>
    <w:rsid w:val="00181AAD"/>
    <w:rsid w:val="00190AD0"/>
    <w:rsid w:val="00194980"/>
    <w:rsid w:val="00195120"/>
    <w:rsid w:val="001973CB"/>
    <w:rsid w:val="001A146F"/>
    <w:rsid w:val="001A1C8E"/>
    <w:rsid w:val="001A5A88"/>
    <w:rsid w:val="001A6BDC"/>
    <w:rsid w:val="001B29B3"/>
    <w:rsid w:val="001B2C58"/>
    <w:rsid w:val="001B376D"/>
    <w:rsid w:val="001B3BC4"/>
    <w:rsid w:val="001B5A55"/>
    <w:rsid w:val="001B6E6D"/>
    <w:rsid w:val="001C0C93"/>
    <w:rsid w:val="001C1A37"/>
    <w:rsid w:val="001C2806"/>
    <w:rsid w:val="001C42E7"/>
    <w:rsid w:val="001C5E26"/>
    <w:rsid w:val="001C756D"/>
    <w:rsid w:val="001D0C7B"/>
    <w:rsid w:val="001D70C4"/>
    <w:rsid w:val="001E172A"/>
    <w:rsid w:val="001E20EB"/>
    <w:rsid w:val="001E22EA"/>
    <w:rsid w:val="001E255E"/>
    <w:rsid w:val="001E3307"/>
    <w:rsid w:val="001E3547"/>
    <w:rsid w:val="001E3B13"/>
    <w:rsid w:val="001E75CA"/>
    <w:rsid w:val="001F1ED5"/>
    <w:rsid w:val="001F7EF6"/>
    <w:rsid w:val="002032F6"/>
    <w:rsid w:val="00203CF8"/>
    <w:rsid w:val="00205B3D"/>
    <w:rsid w:val="00206E05"/>
    <w:rsid w:val="00207709"/>
    <w:rsid w:val="002116D6"/>
    <w:rsid w:val="00211704"/>
    <w:rsid w:val="00211739"/>
    <w:rsid w:val="00212321"/>
    <w:rsid w:val="002130F6"/>
    <w:rsid w:val="00213B41"/>
    <w:rsid w:val="00213BF2"/>
    <w:rsid w:val="00213DF2"/>
    <w:rsid w:val="00214806"/>
    <w:rsid w:val="00214813"/>
    <w:rsid w:val="00214B9A"/>
    <w:rsid w:val="00214D35"/>
    <w:rsid w:val="00217C28"/>
    <w:rsid w:val="002201FD"/>
    <w:rsid w:val="002208F3"/>
    <w:rsid w:val="00223633"/>
    <w:rsid w:val="00224151"/>
    <w:rsid w:val="00224A25"/>
    <w:rsid w:val="002262A7"/>
    <w:rsid w:val="00230703"/>
    <w:rsid w:val="00242132"/>
    <w:rsid w:val="002423C5"/>
    <w:rsid w:val="002429B5"/>
    <w:rsid w:val="00245491"/>
    <w:rsid w:val="00247ADB"/>
    <w:rsid w:val="00250A2B"/>
    <w:rsid w:val="00250C04"/>
    <w:rsid w:val="002537E8"/>
    <w:rsid w:val="00253D25"/>
    <w:rsid w:val="002557F1"/>
    <w:rsid w:val="00256DD2"/>
    <w:rsid w:val="00257581"/>
    <w:rsid w:val="002630EC"/>
    <w:rsid w:val="00263434"/>
    <w:rsid w:val="002634BF"/>
    <w:rsid w:val="002659F6"/>
    <w:rsid w:val="00266A8D"/>
    <w:rsid w:val="00266F81"/>
    <w:rsid w:val="002719DC"/>
    <w:rsid w:val="0027225D"/>
    <w:rsid w:val="002733FF"/>
    <w:rsid w:val="00273F43"/>
    <w:rsid w:val="00274711"/>
    <w:rsid w:val="00275513"/>
    <w:rsid w:val="00276FCB"/>
    <w:rsid w:val="00277015"/>
    <w:rsid w:val="0027707D"/>
    <w:rsid w:val="00282E0E"/>
    <w:rsid w:val="002849BA"/>
    <w:rsid w:val="00285514"/>
    <w:rsid w:val="002928D3"/>
    <w:rsid w:val="00293DF1"/>
    <w:rsid w:val="00295258"/>
    <w:rsid w:val="002972C4"/>
    <w:rsid w:val="00297C0D"/>
    <w:rsid w:val="002A0795"/>
    <w:rsid w:val="002A0B61"/>
    <w:rsid w:val="002A1F8E"/>
    <w:rsid w:val="002A33D7"/>
    <w:rsid w:val="002A622E"/>
    <w:rsid w:val="002A63FA"/>
    <w:rsid w:val="002A6C28"/>
    <w:rsid w:val="002B59A3"/>
    <w:rsid w:val="002B67E8"/>
    <w:rsid w:val="002B7AB6"/>
    <w:rsid w:val="002C0704"/>
    <w:rsid w:val="002C08BA"/>
    <w:rsid w:val="002C0A21"/>
    <w:rsid w:val="002C1DB9"/>
    <w:rsid w:val="002C3E0A"/>
    <w:rsid w:val="002D10FF"/>
    <w:rsid w:val="002D3C79"/>
    <w:rsid w:val="002D5D1F"/>
    <w:rsid w:val="002D6BEB"/>
    <w:rsid w:val="002D6CCA"/>
    <w:rsid w:val="002E5130"/>
    <w:rsid w:val="002E58A1"/>
    <w:rsid w:val="002E6ED7"/>
    <w:rsid w:val="002F0191"/>
    <w:rsid w:val="002F06F2"/>
    <w:rsid w:val="002F0DB1"/>
    <w:rsid w:val="002F118F"/>
    <w:rsid w:val="002F2B2D"/>
    <w:rsid w:val="002F634A"/>
    <w:rsid w:val="00300149"/>
    <w:rsid w:val="003009E1"/>
    <w:rsid w:val="00300EBE"/>
    <w:rsid w:val="00302054"/>
    <w:rsid w:val="00302A8C"/>
    <w:rsid w:val="003041CE"/>
    <w:rsid w:val="003044AF"/>
    <w:rsid w:val="00304ECE"/>
    <w:rsid w:val="00305014"/>
    <w:rsid w:val="00307503"/>
    <w:rsid w:val="00307DE0"/>
    <w:rsid w:val="00311BB9"/>
    <w:rsid w:val="00315AFF"/>
    <w:rsid w:val="00322FD9"/>
    <w:rsid w:val="0032570F"/>
    <w:rsid w:val="00331647"/>
    <w:rsid w:val="0033319E"/>
    <w:rsid w:val="003332AD"/>
    <w:rsid w:val="003347C4"/>
    <w:rsid w:val="003348F1"/>
    <w:rsid w:val="003353BF"/>
    <w:rsid w:val="00340D65"/>
    <w:rsid w:val="003424A7"/>
    <w:rsid w:val="003425C4"/>
    <w:rsid w:val="003443C1"/>
    <w:rsid w:val="0035196F"/>
    <w:rsid w:val="00353AFD"/>
    <w:rsid w:val="00353ED3"/>
    <w:rsid w:val="003548D3"/>
    <w:rsid w:val="00356D95"/>
    <w:rsid w:val="00357CE1"/>
    <w:rsid w:val="003605AA"/>
    <w:rsid w:val="00360E21"/>
    <w:rsid w:val="003630E1"/>
    <w:rsid w:val="00365387"/>
    <w:rsid w:val="00365FCD"/>
    <w:rsid w:val="00367CE0"/>
    <w:rsid w:val="00371290"/>
    <w:rsid w:val="0037459F"/>
    <w:rsid w:val="00376E4E"/>
    <w:rsid w:val="0037777F"/>
    <w:rsid w:val="00382518"/>
    <w:rsid w:val="00382556"/>
    <w:rsid w:val="00383D5E"/>
    <w:rsid w:val="00384112"/>
    <w:rsid w:val="00384B1C"/>
    <w:rsid w:val="003859F1"/>
    <w:rsid w:val="003864AA"/>
    <w:rsid w:val="00387202"/>
    <w:rsid w:val="0039179F"/>
    <w:rsid w:val="00392329"/>
    <w:rsid w:val="00392340"/>
    <w:rsid w:val="003932C2"/>
    <w:rsid w:val="00393DD8"/>
    <w:rsid w:val="003974CD"/>
    <w:rsid w:val="00397BAA"/>
    <w:rsid w:val="003A0F68"/>
    <w:rsid w:val="003A3DF0"/>
    <w:rsid w:val="003A41D6"/>
    <w:rsid w:val="003A6924"/>
    <w:rsid w:val="003B0A0F"/>
    <w:rsid w:val="003B17D3"/>
    <w:rsid w:val="003B5AC6"/>
    <w:rsid w:val="003B664D"/>
    <w:rsid w:val="003D05D0"/>
    <w:rsid w:val="003D2782"/>
    <w:rsid w:val="003D27C8"/>
    <w:rsid w:val="003D2A14"/>
    <w:rsid w:val="003D34C1"/>
    <w:rsid w:val="003D36A7"/>
    <w:rsid w:val="003D5DD0"/>
    <w:rsid w:val="003D6007"/>
    <w:rsid w:val="003E21DD"/>
    <w:rsid w:val="003E4818"/>
    <w:rsid w:val="003F156C"/>
    <w:rsid w:val="003F31BD"/>
    <w:rsid w:val="003F4B86"/>
    <w:rsid w:val="003F66C8"/>
    <w:rsid w:val="00400AD0"/>
    <w:rsid w:val="00401496"/>
    <w:rsid w:val="00402CFA"/>
    <w:rsid w:val="00404123"/>
    <w:rsid w:val="00406631"/>
    <w:rsid w:val="00407EDA"/>
    <w:rsid w:val="00413703"/>
    <w:rsid w:val="00413A3B"/>
    <w:rsid w:val="004150A8"/>
    <w:rsid w:val="00415BA9"/>
    <w:rsid w:val="0041605C"/>
    <w:rsid w:val="004215BB"/>
    <w:rsid w:val="004228AB"/>
    <w:rsid w:val="00422FDF"/>
    <w:rsid w:val="00425D1E"/>
    <w:rsid w:val="004263E1"/>
    <w:rsid w:val="00426A2F"/>
    <w:rsid w:val="00426FE9"/>
    <w:rsid w:val="00427371"/>
    <w:rsid w:val="004300F7"/>
    <w:rsid w:val="004332EE"/>
    <w:rsid w:val="00437999"/>
    <w:rsid w:val="004401E1"/>
    <w:rsid w:val="00440B95"/>
    <w:rsid w:val="00440E9D"/>
    <w:rsid w:val="00441F5A"/>
    <w:rsid w:val="004427CD"/>
    <w:rsid w:val="004434C2"/>
    <w:rsid w:val="00444468"/>
    <w:rsid w:val="004445ED"/>
    <w:rsid w:val="004535B3"/>
    <w:rsid w:val="0046080F"/>
    <w:rsid w:val="00460A0E"/>
    <w:rsid w:val="00460E9F"/>
    <w:rsid w:val="00460FF6"/>
    <w:rsid w:val="00461BF3"/>
    <w:rsid w:val="00463735"/>
    <w:rsid w:val="00464EB5"/>
    <w:rsid w:val="0046566A"/>
    <w:rsid w:val="00473427"/>
    <w:rsid w:val="00473D36"/>
    <w:rsid w:val="0047616A"/>
    <w:rsid w:val="00476399"/>
    <w:rsid w:val="00476693"/>
    <w:rsid w:val="0047769B"/>
    <w:rsid w:val="00477B2E"/>
    <w:rsid w:val="00480334"/>
    <w:rsid w:val="00480BEC"/>
    <w:rsid w:val="0048238D"/>
    <w:rsid w:val="0048739D"/>
    <w:rsid w:val="004874C0"/>
    <w:rsid w:val="0049204D"/>
    <w:rsid w:val="004923C3"/>
    <w:rsid w:val="004933BA"/>
    <w:rsid w:val="004939EE"/>
    <w:rsid w:val="00494F76"/>
    <w:rsid w:val="00495776"/>
    <w:rsid w:val="0049586B"/>
    <w:rsid w:val="00495D7E"/>
    <w:rsid w:val="00497688"/>
    <w:rsid w:val="004A15DF"/>
    <w:rsid w:val="004A1F7A"/>
    <w:rsid w:val="004A4E70"/>
    <w:rsid w:val="004A55DD"/>
    <w:rsid w:val="004A7C04"/>
    <w:rsid w:val="004B0023"/>
    <w:rsid w:val="004B185A"/>
    <w:rsid w:val="004B3438"/>
    <w:rsid w:val="004B3598"/>
    <w:rsid w:val="004B5DC2"/>
    <w:rsid w:val="004C1E68"/>
    <w:rsid w:val="004C2A44"/>
    <w:rsid w:val="004C2DC0"/>
    <w:rsid w:val="004C301A"/>
    <w:rsid w:val="004C5E34"/>
    <w:rsid w:val="004C75F3"/>
    <w:rsid w:val="004D31A2"/>
    <w:rsid w:val="004D39CC"/>
    <w:rsid w:val="004D718E"/>
    <w:rsid w:val="004D793B"/>
    <w:rsid w:val="004D7AD4"/>
    <w:rsid w:val="004E3397"/>
    <w:rsid w:val="004E3694"/>
    <w:rsid w:val="004E38C7"/>
    <w:rsid w:val="004E44E2"/>
    <w:rsid w:val="004E4CDC"/>
    <w:rsid w:val="004E7E1F"/>
    <w:rsid w:val="004F3BF2"/>
    <w:rsid w:val="004F5973"/>
    <w:rsid w:val="004F5D06"/>
    <w:rsid w:val="004F61B3"/>
    <w:rsid w:val="004F7CDF"/>
    <w:rsid w:val="004F7D35"/>
    <w:rsid w:val="00501459"/>
    <w:rsid w:val="0050303F"/>
    <w:rsid w:val="005056FE"/>
    <w:rsid w:val="00507A88"/>
    <w:rsid w:val="005106E2"/>
    <w:rsid w:val="00510F42"/>
    <w:rsid w:val="00512C5E"/>
    <w:rsid w:val="00512CC2"/>
    <w:rsid w:val="00512EA2"/>
    <w:rsid w:val="00514172"/>
    <w:rsid w:val="005164BC"/>
    <w:rsid w:val="00522843"/>
    <w:rsid w:val="00524D78"/>
    <w:rsid w:val="005253BF"/>
    <w:rsid w:val="00525F81"/>
    <w:rsid w:val="005278AE"/>
    <w:rsid w:val="00527C82"/>
    <w:rsid w:val="00527D34"/>
    <w:rsid w:val="005311F5"/>
    <w:rsid w:val="00531D54"/>
    <w:rsid w:val="00532611"/>
    <w:rsid w:val="00532A53"/>
    <w:rsid w:val="00533EFA"/>
    <w:rsid w:val="0053422A"/>
    <w:rsid w:val="005353E8"/>
    <w:rsid w:val="005361D9"/>
    <w:rsid w:val="005400B5"/>
    <w:rsid w:val="00540DD7"/>
    <w:rsid w:val="00546D40"/>
    <w:rsid w:val="005517F7"/>
    <w:rsid w:val="00552092"/>
    <w:rsid w:val="00552658"/>
    <w:rsid w:val="00552DD3"/>
    <w:rsid w:val="00553657"/>
    <w:rsid w:val="0055378C"/>
    <w:rsid w:val="00554320"/>
    <w:rsid w:val="00554562"/>
    <w:rsid w:val="00555A82"/>
    <w:rsid w:val="00560C33"/>
    <w:rsid w:val="00564230"/>
    <w:rsid w:val="0056550D"/>
    <w:rsid w:val="0056612D"/>
    <w:rsid w:val="0057073C"/>
    <w:rsid w:val="00572D5F"/>
    <w:rsid w:val="00574216"/>
    <w:rsid w:val="00574364"/>
    <w:rsid w:val="00574DC7"/>
    <w:rsid w:val="005754DC"/>
    <w:rsid w:val="005755EF"/>
    <w:rsid w:val="00577300"/>
    <w:rsid w:val="00577C16"/>
    <w:rsid w:val="00580812"/>
    <w:rsid w:val="00582C02"/>
    <w:rsid w:val="0058341C"/>
    <w:rsid w:val="00586011"/>
    <w:rsid w:val="00586A4D"/>
    <w:rsid w:val="00586B44"/>
    <w:rsid w:val="00587577"/>
    <w:rsid w:val="00587D3E"/>
    <w:rsid w:val="0059219D"/>
    <w:rsid w:val="005925CE"/>
    <w:rsid w:val="00597206"/>
    <w:rsid w:val="005A08AD"/>
    <w:rsid w:val="005A114B"/>
    <w:rsid w:val="005A4441"/>
    <w:rsid w:val="005A4610"/>
    <w:rsid w:val="005A6C4C"/>
    <w:rsid w:val="005A7E5E"/>
    <w:rsid w:val="005B06AC"/>
    <w:rsid w:val="005B1FB2"/>
    <w:rsid w:val="005B68A8"/>
    <w:rsid w:val="005B6F36"/>
    <w:rsid w:val="005B70A8"/>
    <w:rsid w:val="005C0A91"/>
    <w:rsid w:val="005C4A4F"/>
    <w:rsid w:val="005C52B5"/>
    <w:rsid w:val="005D1169"/>
    <w:rsid w:val="005D5C0E"/>
    <w:rsid w:val="005D6608"/>
    <w:rsid w:val="005D753F"/>
    <w:rsid w:val="005E021F"/>
    <w:rsid w:val="005E2E15"/>
    <w:rsid w:val="005E4415"/>
    <w:rsid w:val="005E4547"/>
    <w:rsid w:val="005E5454"/>
    <w:rsid w:val="005F0057"/>
    <w:rsid w:val="005F03A4"/>
    <w:rsid w:val="005F229B"/>
    <w:rsid w:val="005F2F53"/>
    <w:rsid w:val="005F37ED"/>
    <w:rsid w:val="005F3B0A"/>
    <w:rsid w:val="005F610B"/>
    <w:rsid w:val="006015FA"/>
    <w:rsid w:val="00601C10"/>
    <w:rsid w:val="006020BC"/>
    <w:rsid w:val="006037BD"/>
    <w:rsid w:val="00607AFC"/>
    <w:rsid w:val="006110C2"/>
    <w:rsid w:val="0061172F"/>
    <w:rsid w:val="0061584A"/>
    <w:rsid w:val="00615EB5"/>
    <w:rsid w:val="00616DDE"/>
    <w:rsid w:val="00617678"/>
    <w:rsid w:val="00617B94"/>
    <w:rsid w:val="00621035"/>
    <w:rsid w:val="00621C95"/>
    <w:rsid w:val="006224A2"/>
    <w:rsid w:val="00623352"/>
    <w:rsid w:val="006242F0"/>
    <w:rsid w:val="00625524"/>
    <w:rsid w:val="00627F27"/>
    <w:rsid w:val="006302F0"/>
    <w:rsid w:val="00631165"/>
    <w:rsid w:val="00631607"/>
    <w:rsid w:val="00632ABC"/>
    <w:rsid w:val="0063382E"/>
    <w:rsid w:val="00634039"/>
    <w:rsid w:val="006350CF"/>
    <w:rsid w:val="00635A30"/>
    <w:rsid w:val="006416F3"/>
    <w:rsid w:val="006432D5"/>
    <w:rsid w:val="006443A2"/>
    <w:rsid w:val="00645BD7"/>
    <w:rsid w:val="00653361"/>
    <w:rsid w:val="00653E94"/>
    <w:rsid w:val="00653EEC"/>
    <w:rsid w:val="00654205"/>
    <w:rsid w:val="0065603E"/>
    <w:rsid w:val="00656488"/>
    <w:rsid w:val="00661344"/>
    <w:rsid w:val="0066154A"/>
    <w:rsid w:val="006639B8"/>
    <w:rsid w:val="006711C5"/>
    <w:rsid w:val="006749D6"/>
    <w:rsid w:val="006802B1"/>
    <w:rsid w:val="0068041C"/>
    <w:rsid w:val="00683482"/>
    <w:rsid w:val="00684E18"/>
    <w:rsid w:val="00686CA5"/>
    <w:rsid w:val="00687331"/>
    <w:rsid w:val="00687C99"/>
    <w:rsid w:val="00690EE8"/>
    <w:rsid w:val="00693310"/>
    <w:rsid w:val="00697E39"/>
    <w:rsid w:val="006A0F97"/>
    <w:rsid w:val="006A2D5D"/>
    <w:rsid w:val="006A3AD3"/>
    <w:rsid w:val="006A4B93"/>
    <w:rsid w:val="006A4FE7"/>
    <w:rsid w:val="006A5DE3"/>
    <w:rsid w:val="006A75C6"/>
    <w:rsid w:val="006B059B"/>
    <w:rsid w:val="006B1890"/>
    <w:rsid w:val="006B513F"/>
    <w:rsid w:val="006C40AD"/>
    <w:rsid w:val="006C47DC"/>
    <w:rsid w:val="006C4F79"/>
    <w:rsid w:val="006D02CD"/>
    <w:rsid w:val="006D360E"/>
    <w:rsid w:val="006D5039"/>
    <w:rsid w:val="006D6027"/>
    <w:rsid w:val="006D7144"/>
    <w:rsid w:val="006E0671"/>
    <w:rsid w:val="006E1E5D"/>
    <w:rsid w:val="006E3B57"/>
    <w:rsid w:val="006E42A4"/>
    <w:rsid w:val="006F1AE2"/>
    <w:rsid w:val="006F2037"/>
    <w:rsid w:val="006F44F6"/>
    <w:rsid w:val="006F67F5"/>
    <w:rsid w:val="00702191"/>
    <w:rsid w:val="00702C7D"/>
    <w:rsid w:val="00702E37"/>
    <w:rsid w:val="007030D1"/>
    <w:rsid w:val="00703C08"/>
    <w:rsid w:val="007050BB"/>
    <w:rsid w:val="00705344"/>
    <w:rsid w:val="00705C1E"/>
    <w:rsid w:val="0070750D"/>
    <w:rsid w:val="007143B3"/>
    <w:rsid w:val="007156BC"/>
    <w:rsid w:val="007159F8"/>
    <w:rsid w:val="00720107"/>
    <w:rsid w:val="00720EE3"/>
    <w:rsid w:val="0072198F"/>
    <w:rsid w:val="00725381"/>
    <w:rsid w:val="007254B4"/>
    <w:rsid w:val="00726D7E"/>
    <w:rsid w:val="00727779"/>
    <w:rsid w:val="00727A99"/>
    <w:rsid w:val="007314E4"/>
    <w:rsid w:val="007343AB"/>
    <w:rsid w:val="00734DCF"/>
    <w:rsid w:val="00736771"/>
    <w:rsid w:val="00736BF3"/>
    <w:rsid w:val="0074051A"/>
    <w:rsid w:val="00741614"/>
    <w:rsid w:val="00743495"/>
    <w:rsid w:val="007456F7"/>
    <w:rsid w:val="00750DFC"/>
    <w:rsid w:val="007514A7"/>
    <w:rsid w:val="00753169"/>
    <w:rsid w:val="00753D15"/>
    <w:rsid w:val="00756AC2"/>
    <w:rsid w:val="00760390"/>
    <w:rsid w:val="007605E3"/>
    <w:rsid w:val="0076069B"/>
    <w:rsid w:val="00760C55"/>
    <w:rsid w:val="00763EDE"/>
    <w:rsid w:val="007668C7"/>
    <w:rsid w:val="007677C5"/>
    <w:rsid w:val="00771776"/>
    <w:rsid w:val="00774D84"/>
    <w:rsid w:val="007825EC"/>
    <w:rsid w:val="00784869"/>
    <w:rsid w:val="00785567"/>
    <w:rsid w:val="00786530"/>
    <w:rsid w:val="00790490"/>
    <w:rsid w:val="00791A6B"/>
    <w:rsid w:val="00791B4D"/>
    <w:rsid w:val="00795646"/>
    <w:rsid w:val="00796E8B"/>
    <w:rsid w:val="00797231"/>
    <w:rsid w:val="007978ED"/>
    <w:rsid w:val="007A2A4E"/>
    <w:rsid w:val="007A5D03"/>
    <w:rsid w:val="007A69C4"/>
    <w:rsid w:val="007A6AF6"/>
    <w:rsid w:val="007B2B0B"/>
    <w:rsid w:val="007B3B0A"/>
    <w:rsid w:val="007B66A6"/>
    <w:rsid w:val="007B6C1C"/>
    <w:rsid w:val="007B6D67"/>
    <w:rsid w:val="007B7E42"/>
    <w:rsid w:val="007C09BF"/>
    <w:rsid w:val="007C1877"/>
    <w:rsid w:val="007C2FD2"/>
    <w:rsid w:val="007C591E"/>
    <w:rsid w:val="007C6B33"/>
    <w:rsid w:val="007C6BEC"/>
    <w:rsid w:val="007D2539"/>
    <w:rsid w:val="007D2A32"/>
    <w:rsid w:val="007D6574"/>
    <w:rsid w:val="007D708B"/>
    <w:rsid w:val="007D7DC8"/>
    <w:rsid w:val="007E24EC"/>
    <w:rsid w:val="007E27E7"/>
    <w:rsid w:val="007E3676"/>
    <w:rsid w:val="007E4D3E"/>
    <w:rsid w:val="007E6BBA"/>
    <w:rsid w:val="007E7DD2"/>
    <w:rsid w:val="007F2FBD"/>
    <w:rsid w:val="008001EC"/>
    <w:rsid w:val="00800573"/>
    <w:rsid w:val="008019D6"/>
    <w:rsid w:val="0080248E"/>
    <w:rsid w:val="00806306"/>
    <w:rsid w:val="00806BE2"/>
    <w:rsid w:val="00810CDF"/>
    <w:rsid w:val="00815CC4"/>
    <w:rsid w:val="00817DED"/>
    <w:rsid w:val="00823F58"/>
    <w:rsid w:val="0082484F"/>
    <w:rsid w:val="00824885"/>
    <w:rsid w:val="008251A3"/>
    <w:rsid w:val="00827644"/>
    <w:rsid w:val="00827C78"/>
    <w:rsid w:val="00827C92"/>
    <w:rsid w:val="008312EC"/>
    <w:rsid w:val="0083291D"/>
    <w:rsid w:val="00834403"/>
    <w:rsid w:val="00836411"/>
    <w:rsid w:val="00840716"/>
    <w:rsid w:val="00840D21"/>
    <w:rsid w:val="008423DD"/>
    <w:rsid w:val="008442FE"/>
    <w:rsid w:val="008448EE"/>
    <w:rsid w:val="00850FEA"/>
    <w:rsid w:val="00851820"/>
    <w:rsid w:val="00852049"/>
    <w:rsid w:val="00852756"/>
    <w:rsid w:val="00852DD9"/>
    <w:rsid w:val="00860368"/>
    <w:rsid w:val="00860530"/>
    <w:rsid w:val="00861506"/>
    <w:rsid w:val="00866C26"/>
    <w:rsid w:val="008706B6"/>
    <w:rsid w:val="00876865"/>
    <w:rsid w:val="0087766F"/>
    <w:rsid w:val="008776F4"/>
    <w:rsid w:val="008804AA"/>
    <w:rsid w:val="00880C8E"/>
    <w:rsid w:val="00883A6D"/>
    <w:rsid w:val="00884AFA"/>
    <w:rsid w:val="00885C1C"/>
    <w:rsid w:val="008872B8"/>
    <w:rsid w:val="00887627"/>
    <w:rsid w:val="00887A99"/>
    <w:rsid w:val="00895366"/>
    <w:rsid w:val="008973BC"/>
    <w:rsid w:val="00897DF1"/>
    <w:rsid w:val="00897FDE"/>
    <w:rsid w:val="008A0B58"/>
    <w:rsid w:val="008A1D8C"/>
    <w:rsid w:val="008A1EBE"/>
    <w:rsid w:val="008A4C2D"/>
    <w:rsid w:val="008A54D8"/>
    <w:rsid w:val="008A5BA1"/>
    <w:rsid w:val="008A76F2"/>
    <w:rsid w:val="008B130D"/>
    <w:rsid w:val="008B15FF"/>
    <w:rsid w:val="008B46EB"/>
    <w:rsid w:val="008B56CA"/>
    <w:rsid w:val="008C0519"/>
    <w:rsid w:val="008C107D"/>
    <w:rsid w:val="008C1213"/>
    <w:rsid w:val="008C1C72"/>
    <w:rsid w:val="008C1D14"/>
    <w:rsid w:val="008C24D8"/>
    <w:rsid w:val="008C3E64"/>
    <w:rsid w:val="008C437F"/>
    <w:rsid w:val="008C4B41"/>
    <w:rsid w:val="008C69B5"/>
    <w:rsid w:val="008C6B20"/>
    <w:rsid w:val="008D2C9E"/>
    <w:rsid w:val="008D30F2"/>
    <w:rsid w:val="008D5043"/>
    <w:rsid w:val="008D5599"/>
    <w:rsid w:val="008D671B"/>
    <w:rsid w:val="008E2ABD"/>
    <w:rsid w:val="008E3153"/>
    <w:rsid w:val="008E4CAB"/>
    <w:rsid w:val="008E6FF3"/>
    <w:rsid w:val="008E7951"/>
    <w:rsid w:val="008F0184"/>
    <w:rsid w:val="008F1140"/>
    <w:rsid w:val="008F3715"/>
    <w:rsid w:val="008F4216"/>
    <w:rsid w:val="008F6B64"/>
    <w:rsid w:val="009001AC"/>
    <w:rsid w:val="0090306B"/>
    <w:rsid w:val="009044B8"/>
    <w:rsid w:val="00906D11"/>
    <w:rsid w:val="00911D23"/>
    <w:rsid w:val="00912A97"/>
    <w:rsid w:val="009138A5"/>
    <w:rsid w:val="00917203"/>
    <w:rsid w:val="009214FE"/>
    <w:rsid w:val="0092184E"/>
    <w:rsid w:val="00921B6C"/>
    <w:rsid w:val="00925108"/>
    <w:rsid w:val="00927CB0"/>
    <w:rsid w:val="00931165"/>
    <w:rsid w:val="009316F3"/>
    <w:rsid w:val="00932EFD"/>
    <w:rsid w:val="00933B05"/>
    <w:rsid w:val="00935330"/>
    <w:rsid w:val="00935E06"/>
    <w:rsid w:val="00940450"/>
    <w:rsid w:val="00940AC1"/>
    <w:rsid w:val="00944A49"/>
    <w:rsid w:val="00945590"/>
    <w:rsid w:val="009468B0"/>
    <w:rsid w:val="00947EE5"/>
    <w:rsid w:val="0095047F"/>
    <w:rsid w:val="009533F8"/>
    <w:rsid w:val="00954F10"/>
    <w:rsid w:val="009551AB"/>
    <w:rsid w:val="0095551E"/>
    <w:rsid w:val="00955CB7"/>
    <w:rsid w:val="009565E4"/>
    <w:rsid w:val="00957018"/>
    <w:rsid w:val="00965648"/>
    <w:rsid w:val="00966012"/>
    <w:rsid w:val="00966FEF"/>
    <w:rsid w:val="00967874"/>
    <w:rsid w:val="0097314A"/>
    <w:rsid w:val="00974AD5"/>
    <w:rsid w:val="009759CD"/>
    <w:rsid w:val="00976B79"/>
    <w:rsid w:val="00976EEF"/>
    <w:rsid w:val="00980627"/>
    <w:rsid w:val="0098150D"/>
    <w:rsid w:val="0098475F"/>
    <w:rsid w:val="009864D9"/>
    <w:rsid w:val="00991333"/>
    <w:rsid w:val="0099315C"/>
    <w:rsid w:val="009937E2"/>
    <w:rsid w:val="009952EC"/>
    <w:rsid w:val="00995F86"/>
    <w:rsid w:val="00996669"/>
    <w:rsid w:val="00996B90"/>
    <w:rsid w:val="00997F77"/>
    <w:rsid w:val="009A0752"/>
    <w:rsid w:val="009A07EB"/>
    <w:rsid w:val="009A0ABE"/>
    <w:rsid w:val="009A1201"/>
    <w:rsid w:val="009A1CB2"/>
    <w:rsid w:val="009A3234"/>
    <w:rsid w:val="009A46CD"/>
    <w:rsid w:val="009A5480"/>
    <w:rsid w:val="009A59F3"/>
    <w:rsid w:val="009B31EA"/>
    <w:rsid w:val="009B3D7A"/>
    <w:rsid w:val="009B3E30"/>
    <w:rsid w:val="009C0276"/>
    <w:rsid w:val="009C0818"/>
    <w:rsid w:val="009C0BC2"/>
    <w:rsid w:val="009C0FA3"/>
    <w:rsid w:val="009C1AA6"/>
    <w:rsid w:val="009C46BE"/>
    <w:rsid w:val="009C4CAA"/>
    <w:rsid w:val="009C7DFC"/>
    <w:rsid w:val="009D10D9"/>
    <w:rsid w:val="009D1C93"/>
    <w:rsid w:val="009D4581"/>
    <w:rsid w:val="009D52E3"/>
    <w:rsid w:val="009D5625"/>
    <w:rsid w:val="009D5C22"/>
    <w:rsid w:val="009D5FCA"/>
    <w:rsid w:val="009D6D03"/>
    <w:rsid w:val="009D6DA4"/>
    <w:rsid w:val="009E0548"/>
    <w:rsid w:val="009E08D8"/>
    <w:rsid w:val="009E119C"/>
    <w:rsid w:val="009E13EE"/>
    <w:rsid w:val="009E14A9"/>
    <w:rsid w:val="009E2365"/>
    <w:rsid w:val="009E322E"/>
    <w:rsid w:val="009F126D"/>
    <w:rsid w:val="009F2A23"/>
    <w:rsid w:val="009F4C79"/>
    <w:rsid w:val="009F5610"/>
    <w:rsid w:val="009F7763"/>
    <w:rsid w:val="00A02E28"/>
    <w:rsid w:val="00A05290"/>
    <w:rsid w:val="00A05FE5"/>
    <w:rsid w:val="00A06964"/>
    <w:rsid w:val="00A10076"/>
    <w:rsid w:val="00A1247D"/>
    <w:rsid w:val="00A13011"/>
    <w:rsid w:val="00A14DBD"/>
    <w:rsid w:val="00A161F9"/>
    <w:rsid w:val="00A16EE3"/>
    <w:rsid w:val="00A17DA4"/>
    <w:rsid w:val="00A21434"/>
    <w:rsid w:val="00A22A41"/>
    <w:rsid w:val="00A24586"/>
    <w:rsid w:val="00A24A26"/>
    <w:rsid w:val="00A25DA4"/>
    <w:rsid w:val="00A27D3D"/>
    <w:rsid w:val="00A31539"/>
    <w:rsid w:val="00A328CA"/>
    <w:rsid w:val="00A33196"/>
    <w:rsid w:val="00A33AE8"/>
    <w:rsid w:val="00A33B6B"/>
    <w:rsid w:val="00A35F10"/>
    <w:rsid w:val="00A379FF"/>
    <w:rsid w:val="00A42315"/>
    <w:rsid w:val="00A4328B"/>
    <w:rsid w:val="00A43843"/>
    <w:rsid w:val="00A43DC3"/>
    <w:rsid w:val="00A4476E"/>
    <w:rsid w:val="00A45033"/>
    <w:rsid w:val="00A4603E"/>
    <w:rsid w:val="00A51170"/>
    <w:rsid w:val="00A52784"/>
    <w:rsid w:val="00A52AAF"/>
    <w:rsid w:val="00A53F05"/>
    <w:rsid w:val="00A551D6"/>
    <w:rsid w:val="00A55791"/>
    <w:rsid w:val="00A563A3"/>
    <w:rsid w:val="00A60E12"/>
    <w:rsid w:val="00A731B3"/>
    <w:rsid w:val="00A73581"/>
    <w:rsid w:val="00A744CA"/>
    <w:rsid w:val="00A750FB"/>
    <w:rsid w:val="00A75170"/>
    <w:rsid w:val="00A76F5E"/>
    <w:rsid w:val="00A803EA"/>
    <w:rsid w:val="00A8159D"/>
    <w:rsid w:val="00A83FBB"/>
    <w:rsid w:val="00A859D9"/>
    <w:rsid w:val="00A85FC3"/>
    <w:rsid w:val="00A86B16"/>
    <w:rsid w:val="00A87066"/>
    <w:rsid w:val="00A917B0"/>
    <w:rsid w:val="00A92145"/>
    <w:rsid w:val="00A92932"/>
    <w:rsid w:val="00A92D5A"/>
    <w:rsid w:val="00A96824"/>
    <w:rsid w:val="00A96B37"/>
    <w:rsid w:val="00A97E56"/>
    <w:rsid w:val="00AA1230"/>
    <w:rsid w:val="00AA2282"/>
    <w:rsid w:val="00AA4D7A"/>
    <w:rsid w:val="00AB1173"/>
    <w:rsid w:val="00AB2E4D"/>
    <w:rsid w:val="00AB3693"/>
    <w:rsid w:val="00AB591D"/>
    <w:rsid w:val="00AC221B"/>
    <w:rsid w:val="00AC3914"/>
    <w:rsid w:val="00AC407A"/>
    <w:rsid w:val="00AC4204"/>
    <w:rsid w:val="00AC4E62"/>
    <w:rsid w:val="00AC4F93"/>
    <w:rsid w:val="00AC5D27"/>
    <w:rsid w:val="00AD08C6"/>
    <w:rsid w:val="00AD0EED"/>
    <w:rsid w:val="00AD257A"/>
    <w:rsid w:val="00AD3ED5"/>
    <w:rsid w:val="00AD48B4"/>
    <w:rsid w:val="00AD4FEF"/>
    <w:rsid w:val="00AD78B4"/>
    <w:rsid w:val="00AE1848"/>
    <w:rsid w:val="00AE2594"/>
    <w:rsid w:val="00AE2772"/>
    <w:rsid w:val="00AF00BB"/>
    <w:rsid w:val="00AF2A6D"/>
    <w:rsid w:val="00AF3B34"/>
    <w:rsid w:val="00AF5652"/>
    <w:rsid w:val="00AF7D8B"/>
    <w:rsid w:val="00B00574"/>
    <w:rsid w:val="00B110D2"/>
    <w:rsid w:val="00B1157F"/>
    <w:rsid w:val="00B14506"/>
    <w:rsid w:val="00B15EE4"/>
    <w:rsid w:val="00B16BA0"/>
    <w:rsid w:val="00B173EA"/>
    <w:rsid w:val="00B17AAB"/>
    <w:rsid w:val="00B228B3"/>
    <w:rsid w:val="00B26E0A"/>
    <w:rsid w:val="00B27AB6"/>
    <w:rsid w:val="00B30127"/>
    <w:rsid w:val="00B3036B"/>
    <w:rsid w:val="00B317E0"/>
    <w:rsid w:val="00B34E46"/>
    <w:rsid w:val="00B35780"/>
    <w:rsid w:val="00B37530"/>
    <w:rsid w:val="00B425A1"/>
    <w:rsid w:val="00B44032"/>
    <w:rsid w:val="00B44E2B"/>
    <w:rsid w:val="00B4718E"/>
    <w:rsid w:val="00B47D8E"/>
    <w:rsid w:val="00B51005"/>
    <w:rsid w:val="00B54F77"/>
    <w:rsid w:val="00B55CFC"/>
    <w:rsid w:val="00B602BE"/>
    <w:rsid w:val="00B6152A"/>
    <w:rsid w:val="00B61A66"/>
    <w:rsid w:val="00B628EC"/>
    <w:rsid w:val="00B6526C"/>
    <w:rsid w:val="00B70ADB"/>
    <w:rsid w:val="00B71416"/>
    <w:rsid w:val="00B714D0"/>
    <w:rsid w:val="00B71743"/>
    <w:rsid w:val="00B71D4B"/>
    <w:rsid w:val="00B7237C"/>
    <w:rsid w:val="00B73D6D"/>
    <w:rsid w:val="00B74D38"/>
    <w:rsid w:val="00B75EBC"/>
    <w:rsid w:val="00B761EC"/>
    <w:rsid w:val="00B76430"/>
    <w:rsid w:val="00B76F64"/>
    <w:rsid w:val="00B7730C"/>
    <w:rsid w:val="00B77D56"/>
    <w:rsid w:val="00B82C9E"/>
    <w:rsid w:val="00B847BD"/>
    <w:rsid w:val="00B852D4"/>
    <w:rsid w:val="00B86E39"/>
    <w:rsid w:val="00B96A58"/>
    <w:rsid w:val="00B973C3"/>
    <w:rsid w:val="00BA2632"/>
    <w:rsid w:val="00BA2640"/>
    <w:rsid w:val="00BA2C97"/>
    <w:rsid w:val="00BA449D"/>
    <w:rsid w:val="00BA6BB9"/>
    <w:rsid w:val="00BA7850"/>
    <w:rsid w:val="00BA7A4E"/>
    <w:rsid w:val="00BB1900"/>
    <w:rsid w:val="00BB39A3"/>
    <w:rsid w:val="00BB45D5"/>
    <w:rsid w:val="00BB5BAF"/>
    <w:rsid w:val="00BB6BCA"/>
    <w:rsid w:val="00BB6C78"/>
    <w:rsid w:val="00BC2788"/>
    <w:rsid w:val="00BC28CF"/>
    <w:rsid w:val="00BC2FD3"/>
    <w:rsid w:val="00BC56BD"/>
    <w:rsid w:val="00BC793B"/>
    <w:rsid w:val="00BD1DCE"/>
    <w:rsid w:val="00BD227C"/>
    <w:rsid w:val="00BD4DE4"/>
    <w:rsid w:val="00BD4F66"/>
    <w:rsid w:val="00BD66C7"/>
    <w:rsid w:val="00BD7F94"/>
    <w:rsid w:val="00BE14C7"/>
    <w:rsid w:val="00BE1A04"/>
    <w:rsid w:val="00BE2D17"/>
    <w:rsid w:val="00BE5693"/>
    <w:rsid w:val="00BE7DDF"/>
    <w:rsid w:val="00BF05D9"/>
    <w:rsid w:val="00BF14D7"/>
    <w:rsid w:val="00BF252E"/>
    <w:rsid w:val="00BF5A93"/>
    <w:rsid w:val="00BF7671"/>
    <w:rsid w:val="00BF7923"/>
    <w:rsid w:val="00C021D4"/>
    <w:rsid w:val="00C03E41"/>
    <w:rsid w:val="00C079DC"/>
    <w:rsid w:val="00C10DBE"/>
    <w:rsid w:val="00C14E86"/>
    <w:rsid w:val="00C15399"/>
    <w:rsid w:val="00C15FCB"/>
    <w:rsid w:val="00C21C11"/>
    <w:rsid w:val="00C2464E"/>
    <w:rsid w:val="00C24820"/>
    <w:rsid w:val="00C31AA4"/>
    <w:rsid w:val="00C331AE"/>
    <w:rsid w:val="00C3584C"/>
    <w:rsid w:val="00C35A90"/>
    <w:rsid w:val="00C35D69"/>
    <w:rsid w:val="00C37586"/>
    <w:rsid w:val="00C429C5"/>
    <w:rsid w:val="00C435BB"/>
    <w:rsid w:val="00C44FD3"/>
    <w:rsid w:val="00C50D37"/>
    <w:rsid w:val="00C523C4"/>
    <w:rsid w:val="00C52EE9"/>
    <w:rsid w:val="00C53564"/>
    <w:rsid w:val="00C53B82"/>
    <w:rsid w:val="00C54D3A"/>
    <w:rsid w:val="00C57FC6"/>
    <w:rsid w:val="00C64B58"/>
    <w:rsid w:val="00C65CC2"/>
    <w:rsid w:val="00C6728B"/>
    <w:rsid w:val="00C70574"/>
    <w:rsid w:val="00C713A8"/>
    <w:rsid w:val="00C71ABB"/>
    <w:rsid w:val="00C72B5A"/>
    <w:rsid w:val="00C7378D"/>
    <w:rsid w:val="00C76E92"/>
    <w:rsid w:val="00C77A27"/>
    <w:rsid w:val="00C82555"/>
    <w:rsid w:val="00C82612"/>
    <w:rsid w:val="00C82DFF"/>
    <w:rsid w:val="00C82FEE"/>
    <w:rsid w:val="00C873BA"/>
    <w:rsid w:val="00C87EAB"/>
    <w:rsid w:val="00C90642"/>
    <w:rsid w:val="00C93921"/>
    <w:rsid w:val="00C95C9A"/>
    <w:rsid w:val="00C969E9"/>
    <w:rsid w:val="00C9712B"/>
    <w:rsid w:val="00CA26CE"/>
    <w:rsid w:val="00CA371D"/>
    <w:rsid w:val="00CA5435"/>
    <w:rsid w:val="00CA7EA6"/>
    <w:rsid w:val="00CB0DEB"/>
    <w:rsid w:val="00CB1AF1"/>
    <w:rsid w:val="00CB2853"/>
    <w:rsid w:val="00CB286B"/>
    <w:rsid w:val="00CB62CF"/>
    <w:rsid w:val="00CB6F50"/>
    <w:rsid w:val="00CB7609"/>
    <w:rsid w:val="00CC1182"/>
    <w:rsid w:val="00CC130B"/>
    <w:rsid w:val="00CC17C0"/>
    <w:rsid w:val="00CC2512"/>
    <w:rsid w:val="00CC3D3A"/>
    <w:rsid w:val="00CC4DAB"/>
    <w:rsid w:val="00CC64E2"/>
    <w:rsid w:val="00CC67EC"/>
    <w:rsid w:val="00CC7023"/>
    <w:rsid w:val="00CD2CEE"/>
    <w:rsid w:val="00CD387F"/>
    <w:rsid w:val="00CD4A56"/>
    <w:rsid w:val="00CD5B98"/>
    <w:rsid w:val="00CD6AEA"/>
    <w:rsid w:val="00CD6F0A"/>
    <w:rsid w:val="00CD7ECC"/>
    <w:rsid w:val="00CE0BF8"/>
    <w:rsid w:val="00CE0F71"/>
    <w:rsid w:val="00CE3C40"/>
    <w:rsid w:val="00CF0D9B"/>
    <w:rsid w:val="00CF1F89"/>
    <w:rsid w:val="00CF34DE"/>
    <w:rsid w:val="00CF35FA"/>
    <w:rsid w:val="00CF53B0"/>
    <w:rsid w:val="00CF636E"/>
    <w:rsid w:val="00D024B5"/>
    <w:rsid w:val="00D0277B"/>
    <w:rsid w:val="00D054E3"/>
    <w:rsid w:val="00D05EE5"/>
    <w:rsid w:val="00D06AD8"/>
    <w:rsid w:val="00D07389"/>
    <w:rsid w:val="00D10589"/>
    <w:rsid w:val="00D109F3"/>
    <w:rsid w:val="00D13D13"/>
    <w:rsid w:val="00D1454E"/>
    <w:rsid w:val="00D1476F"/>
    <w:rsid w:val="00D20332"/>
    <w:rsid w:val="00D22307"/>
    <w:rsid w:val="00D23BC2"/>
    <w:rsid w:val="00D25ECD"/>
    <w:rsid w:val="00D262D8"/>
    <w:rsid w:val="00D26DC4"/>
    <w:rsid w:val="00D3164E"/>
    <w:rsid w:val="00D3389F"/>
    <w:rsid w:val="00D362EA"/>
    <w:rsid w:val="00D36349"/>
    <w:rsid w:val="00D3697F"/>
    <w:rsid w:val="00D41B64"/>
    <w:rsid w:val="00D41EE0"/>
    <w:rsid w:val="00D43039"/>
    <w:rsid w:val="00D43811"/>
    <w:rsid w:val="00D43B4C"/>
    <w:rsid w:val="00D50566"/>
    <w:rsid w:val="00D51517"/>
    <w:rsid w:val="00D5159A"/>
    <w:rsid w:val="00D52203"/>
    <w:rsid w:val="00D52CDC"/>
    <w:rsid w:val="00D52FF8"/>
    <w:rsid w:val="00D5507E"/>
    <w:rsid w:val="00D56058"/>
    <w:rsid w:val="00D60BEF"/>
    <w:rsid w:val="00D61DB2"/>
    <w:rsid w:val="00D633F4"/>
    <w:rsid w:val="00D64764"/>
    <w:rsid w:val="00D6584D"/>
    <w:rsid w:val="00D66361"/>
    <w:rsid w:val="00D71A19"/>
    <w:rsid w:val="00D71E26"/>
    <w:rsid w:val="00D73176"/>
    <w:rsid w:val="00D731D6"/>
    <w:rsid w:val="00D76671"/>
    <w:rsid w:val="00D82CE0"/>
    <w:rsid w:val="00D83791"/>
    <w:rsid w:val="00D83993"/>
    <w:rsid w:val="00D87400"/>
    <w:rsid w:val="00D87599"/>
    <w:rsid w:val="00D87B03"/>
    <w:rsid w:val="00D91904"/>
    <w:rsid w:val="00D9317E"/>
    <w:rsid w:val="00D942CC"/>
    <w:rsid w:val="00DA02FF"/>
    <w:rsid w:val="00DA05C1"/>
    <w:rsid w:val="00DA673A"/>
    <w:rsid w:val="00DB2BFD"/>
    <w:rsid w:val="00DB50A1"/>
    <w:rsid w:val="00DC0A09"/>
    <w:rsid w:val="00DC17DA"/>
    <w:rsid w:val="00DC1F54"/>
    <w:rsid w:val="00DC552E"/>
    <w:rsid w:val="00DC5E4F"/>
    <w:rsid w:val="00DC7138"/>
    <w:rsid w:val="00DC7208"/>
    <w:rsid w:val="00DC7401"/>
    <w:rsid w:val="00DD132F"/>
    <w:rsid w:val="00DD197C"/>
    <w:rsid w:val="00DD3746"/>
    <w:rsid w:val="00DD3851"/>
    <w:rsid w:val="00DD65C0"/>
    <w:rsid w:val="00DD6A00"/>
    <w:rsid w:val="00DE11A4"/>
    <w:rsid w:val="00DE53A0"/>
    <w:rsid w:val="00DE5C6B"/>
    <w:rsid w:val="00DE760F"/>
    <w:rsid w:val="00DE7A59"/>
    <w:rsid w:val="00DE7F34"/>
    <w:rsid w:val="00DF0C15"/>
    <w:rsid w:val="00DF115E"/>
    <w:rsid w:val="00DF1392"/>
    <w:rsid w:val="00DF1C01"/>
    <w:rsid w:val="00DF2306"/>
    <w:rsid w:val="00DF34A3"/>
    <w:rsid w:val="00DF47FF"/>
    <w:rsid w:val="00DF4F7A"/>
    <w:rsid w:val="00DF5FCD"/>
    <w:rsid w:val="00DF76EE"/>
    <w:rsid w:val="00E00043"/>
    <w:rsid w:val="00E02396"/>
    <w:rsid w:val="00E03451"/>
    <w:rsid w:val="00E0571B"/>
    <w:rsid w:val="00E06972"/>
    <w:rsid w:val="00E078C1"/>
    <w:rsid w:val="00E07AA0"/>
    <w:rsid w:val="00E10229"/>
    <w:rsid w:val="00E1338E"/>
    <w:rsid w:val="00E20436"/>
    <w:rsid w:val="00E21995"/>
    <w:rsid w:val="00E24427"/>
    <w:rsid w:val="00E24518"/>
    <w:rsid w:val="00E251AD"/>
    <w:rsid w:val="00E26544"/>
    <w:rsid w:val="00E26927"/>
    <w:rsid w:val="00E26B67"/>
    <w:rsid w:val="00E27C5C"/>
    <w:rsid w:val="00E308EA"/>
    <w:rsid w:val="00E309FD"/>
    <w:rsid w:val="00E30B10"/>
    <w:rsid w:val="00E30BD6"/>
    <w:rsid w:val="00E30ED5"/>
    <w:rsid w:val="00E31CF8"/>
    <w:rsid w:val="00E3474A"/>
    <w:rsid w:val="00E35FD1"/>
    <w:rsid w:val="00E3791F"/>
    <w:rsid w:val="00E40EE5"/>
    <w:rsid w:val="00E43866"/>
    <w:rsid w:val="00E45943"/>
    <w:rsid w:val="00E46C36"/>
    <w:rsid w:val="00E5032E"/>
    <w:rsid w:val="00E50597"/>
    <w:rsid w:val="00E517A2"/>
    <w:rsid w:val="00E54DD3"/>
    <w:rsid w:val="00E55508"/>
    <w:rsid w:val="00E5619E"/>
    <w:rsid w:val="00E611DB"/>
    <w:rsid w:val="00E62A8F"/>
    <w:rsid w:val="00E63751"/>
    <w:rsid w:val="00E63B72"/>
    <w:rsid w:val="00E6400E"/>
    <w:rsid w:val="00E675F2"/>
    <w:rsid w:val="00E71275"/>
    <w:rsid w:val="00E73509"/>
    <w:rsid w:val="00E75B72"/>
    <w:rsid w:val="00E7671B"/>
    <w:rsid w:val="00E76E20"/>
    <w:rsid w:val="00E81C62"/>
    <w:rsid w:val="00E87DC2"/>
    <w:rsid w:val="00E91679"/>
    <w:rsid w:val="00E91E8B"/>
    <w:rsid w:val="00E92542"/>
    <w:rsid w:val="00E9257E"/>
    <w:rsid w:val="00E92D00"/>
    <w:rsid w:val="00E92D47"/>
    <w:rsid w:val="00E93876"/>
    <w:rsid w:val="00E942FA"/>
    <w:rsid w:val="00E9447C"/>
    <w:rsid w:val="00E95C6A"/>
    <w:rsid w:val="00E9720B"/>
    <w:rsid w:val="00EB012B"/>
    <w:rsid w:val="00EB29AC"/>
    <w:rsid w:val="00EB3295"/>
    <w:rsid w:val="00EB3549"/>
    <w:rsid w:val="00EB7E50"/>
    <w:rsid w:val="00EC0202"/>
    <w:rsid w:val="00EC3AED"/>
    <w:rsid w:val="00EC65F4"/>
    <w:rsid w:val="00ED11A3"/>
    <w:rsid w:val="00ED20B5"/>
    <w:rsid w:val="00ED5E07"/>
    <w:rsid w:val="00EE1818"/>
    <w:rsid w:val="00EE3F9B"/>
    <w:rsid w:val="00EE48B0"/>
    <w:rsid w:val="00EE49C2"/>
    <w:rsid w:val="00EE71ED"/>
    <w:rsid w:val="00EF152A"/>
    <w:rsid w:val="00EF254F"/>
    <w:rsid w:val="00EF3CE5"/>
    <w:rsid w:val="00EF4D7A"/>
    <w:rsid w:val="00F0046C"/>
    <w:rsid w:val="00F0073C"/>
    <w:rsid w:val="00F01475"/>
    <w:rsid w:val="00F0393E"/>
    <w:rsid w:val="00F041AF"/>
    <w:rsid w:val="00F0490E"/>
    <w:rsid w:val="00F05545"/>
    <w:rsid w:val="00F06BD1"/>
    <w:rsid w:val="00F103BB"/>
    <w:rsid w:val="00F11C64"/>
    <w:rsid w:val="00F11F48"/>
    <w:rsid w:val="00F13496"/>
    <w:rsid w:val="00F136F2"/>
    <w:rsid w:val="00F169CD"/>
    <w:rsid w:val="00F17260"/>
    <w:rsid w:val="00F20C4C"/>
    <w:rsid w:val="00F2559E"/>
    <w:rsid w:val="00F278BA"/>
    <w:rsid w:val="00F303B3"/>
    <w:rsid w:val="00F3089D"/>
    <w:rsid w:val="00F32C8B"/>
    <w:rsid w:val="00F3348B"/>
    <w:rsid w:val="00F338A5"/>
    <w:rsid w:val="00F33EBA"/>
    <w:rsid w:val="00F355C7"/>
    <w:rsid w:val="00F35F31"/>
    <w:rsid w:val="00F37DB8"/>
    <w:rsid w:val="00F4147F"/>
    <w:rsid w:val="00F45778"/>
    <w:rsid w:val="00F47991"/>
    <w:rsid w:val="00F51BD4"/>
    <w:rsid w:val="00F52284"/>
    <w:rsid w:val="00F54CCE"/>
    <w:rsid w:val="00F60E54"/>
    <w:rsid w:val="00F61DEA"/>
    <w:rsid w:val="00F6222A"/>
    <w:rsid w:val="00F67B44"/>
    <w:rsid w:val="00F73880"/>
    <w:rsid w:val="00F73912"/>
    <w:rsid w:val="00F77A12"/>
    <w:rsid w:val="00F8053E"/>
    <w:rsid w:val="00F80B42"/>
    <w:rsid w:val="00F8246B"/>
    <w:rsid w:val="00F84030"/>
    <w:rsid w:val="00F8557E"/>
    <w:rsid w:val="00F86ABB"/>
    <w:rsid w:val="00F91189"/>
    <w:rsid w:val="00F91FC0"/>
    <w:rsid w:val="00F93234"/>
    <w:rsid w:val="00F94762"/>
    <w:rsid w:val="00F96969"/>
    <w:rsid w:val="00F9732C"/>
    <w:rsid w:val="00F974F4"/>
    <w:rsid w:val="00FA016E"/>
    <w:rsid w:val="00FA0E1C"/>
    <w:rsid w:val="00FA3166"/>
    <w:rsid w:val="00FA3B1F"/>
    <w:rsid w:val="00FA6FF2"/>
    <w:rsid w:val="00FA771D"/>
    <w:rsid w:val="00FB2E18"/>
    <w:rsid w:val="00FB32C4"/>
    <w:rsid w:val="00FB386E"/>
    <w:rsid w:val="00FB414F"/>
    <w:rsid w:val="00FB4378"/>
    <w:rsid w:val="00FB4394"/>
    <w:rsid w:val="00FB4B39"/>
    <w:rsid w:val="00FB5087"/>
    <w:rsid w:val="00FB595B"/>
    <w:rsid w:val="00FB6713"/>
    <w:rsid w:val="00FB673A"/>
    <w:rsid w:val="00FC089D"/>
    <w:rsid w:val="00FC2D06"/>
    <w:rsid w:val="00FC3619"/>
    <w:rsid w:val="00FC4D03"/>
    <w:rsid w:val="00FC5141"/>
    <w:rsid w:val="00FC6BD4"/>
    <w:rsid w:val="00FC6E87"/>
    <w:rsid w:val="00FD059D"/>
    <w:rsid w:val="00FD0D10"/>
    <w:rsid w:val="00FD0ED8"/>
    <w:rsid w:val="00FD143F"/>
    <w:rsid w:val="00FD4EDC"/>
    <w:rsid w:val="00FE18E6"/>
    <w:rsid w:val="00FE2DFA"/>
    <w:rsid w:val="00FE2FEF"/>
    <w:rsid w:val="00FE3F65"/>
    <w:rsid w:val="00FE430F"/>
    <w:rsid w:val="00FE5622"/>
    <w:rsid w:val="00FF1311"/>
    <w:rsid w:val="00FF291C"/>
    <w:rsid w:val="00FF408F"/>
    <w:rsid w:val="00FF5B10"/>
    <w:rsid w:val="00FF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A4670F"/>
  <w15:docId w15:val="{6482645C-793E-42DA-9B78-0B9602332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ource Sans Pro" w:eastAsia="Times New Roman" w:hAnsi="Source Sans Pro" w:cs="Tahoma"/>
        <w:color w:val="003C7D"/>
        <w:sz w:val="18"/>
        <w:szCs w:val="18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14E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ZUNiebieskiiTahoma">
    <w:name w:val="PZU_Niebieski_i_Tahoma"/>
    <w:basedOn w:val="Normalny"/>
    <w:link w:val="PZUNiebieskiiTahomaZnak"/>
    <w:qFormat/>
    <w:rsid w:val="00282E0E"/>
    <w:pPr>
      <w:ind w:right="5"/>
    </w:pPr>
    <w:rPr>
      <w:rFonts w:ascii="Tahoma" w:eastAsia="Calibri" w:hAnsi="Tahoma"/>
      <w:color w:val="06376C"/>
      <w:lang w:eastAsia="en-US"/>
    </w:rPr>
  </w:style>
  <w:style w:type="character" w:customStyle="1" w:styleId="PZUNiebieskiiTahomaZnak">
    <w:name w:val="PZU_Niebieski_i_Tahoma Znak"/>
    <w:link w:val="PZUNiebieskiiTahoma"/>
    <w:rsid w:val="00282E0E"/>
    <w:rPr>
      <w:rFonts w:ascii="Tahoma" w:eastAsia="Calibri" w:hAnsi="Tahoma"/>
      <w:color w:val="06376C"/>
      <w:sz w:val="18"/>
      <w:szCs w:val="18"/>
      <w:lang w:eastAsia="en-US" w:bidi="ar-SA"/>
    </w:rPr>
  </w:style>
  <w:style w:type="table" w:styleId="Tabela-Siatka">
    <w:name w:val="Table Grid"/>
    <w:basedOn w:val="Standardowy"/>
    <w:uiPriority w:val="59"/>
    <w:rsid w:val="00282E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rsid w:val="00D5507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5507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60C55"/>
    <w:rPr>
      <w:sz w:val="24"/>
      <w:lang w:val="pl-PL" w:eastAsia="pl-PL" w:bidi="ar-SA"/>
    </w:rPr>
  </w:style>
  <w:style w:type="paragraph" w:styleId="Tekstdymka">
    <w:name w:val="Balloon Text"/>
    <w:basedOn w:val="Normalny"/>
    <w:link w:val="TekstdymkaZnak"/>
    <w:rsid w:val="00203CF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03CF8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5B6F36"/>
    <w:rPr>
      <w:color w:val="808080"/>
    </w:rPr>
  </w:style>
  <w:style w:type="character" w:styleId="Odwoaniedokomentarza">
    <w:name w:val="annotation reference"/>
    <w:basedOn w:val="Domylnaczcionkaakapitu"/>
    <w:rsid w:val="00615EB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15EB5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615EB5"/>
  </w:style>
  <w:style w:type="paragraph" w:styleId="Tematkomentarza">
    <w:name w:val="annotation subject"/>
    <w:basedOn w:val="Tekstkomentarza"/>
    <w:next w:val="Tekstkomentarza"/>
    <w:link w:val="TematkomentarzaZnak"/>
    <w:rsid w:val="00615E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15EB5"/>
    <w:rPr>
      <w:b/>
      <w:bCs/>
    </w:rPr>
  </w:style>
  <w:style w:type="character" w:styleId="Hipercze">
    <w:name w:val="Hyperlink"/>
    <w:basedOn w:val="Domylnaczcionkaakapitu"/>
    <w:rsid w:val="008973BC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7030D1"/>
    <w:pPr>
      <w:ind w:left="720"/>
      <w:contextualSpacing/>
    </w:pPr>
  </w:style>
  <w:style w:type="paragraph" w:styleId="Poprawka">
    <w:name w:val="Revision"/>
    <w:hidden/>
    <w:uiPriority w:val="99"/>
    <w:semiHidden/>
    <w:rsid w:val="008872B8"/>
    <w:rPr>
      <w:sz w:val="24"/>
    </w:rPr>
  </w:style>
  <w:style w:type="paragraph" w:styleId="Tekstprzypisudolnego">
    <w:name w:val="footnote text"/>
    <w:basedOn w:val="Normalny"/>
    <w:link w:val="TekstprzypisudolnegoZnak"/>
    <w:semiHidden/>
    <w:unhideWhenUsed/>
    <w:rsid w:val="00B73D6D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73D6D"/>
  </w:style>
  <w:style w:type="character" w:styleId="Odwoanieprzypisudolnego">
    <w:name w:val="footnote reference"/>
    <w:basedOn w:val="Domylnaczcionkaakapitu"/>
    <w:semiHidden/>
    <w:unhideWhenUsed/>
    <w:rsid w:val="00B73D6D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3E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4EFC05CD6C0F4E938165B7863BB0AC" ma:contentTypeVersion="1" ma:contentTypeDescription="Utwórz nowy dokument." ma:contentTypeScope="" ma:versionID="dc0121665bc0d8c763a868c3bf0b2c0c">
  <xsd:schema xmlns:xsd="http://www.w3.org/2001/XMLSchema" xmlns:xs="http://www.w3.org/2001/XMLSchema" xmlns:p="http://schemas.microsoft.com/office/2006/metadata/properties" xmlns:ns2="e146631b-43cc-4d30-abc9-eb69be5cd154" targetNamespace="http://schemas.microsoft.com/office/2006/metadata/properties" ma:root="true" ma:fieldsID="41c6822f860e568f09c19dc9ed49f26d" ns2:_="">
    <xsd:import namespace="e146631b-43cc-4d30-abc9-eb69be5cd15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46631b-43cc-4d30-abc9-eb69be5cd1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146631b-43cc-4d30-abc9-eb69be5cd154">THF7PXD7REW7-9-8828</_dlc_DocId>
    <_dlc_DocIdUrl xmlns="e146631b-43cc-4d30-abc9-eb69be5cd154">
      <Url>http://za-dok.pzu.pl/sites/BUF/_layouts/DocIdRedir.aspx?ID=THF7PXD7REW7-9-8828</Url>
      <Description>THF7PXD7REW7-9-8828</Description>
    </_dlc_DocIdUrl>
  </documentManagement>
</p:properties>
</file>

<file path=customXml/itemProps1.xml><?xml version="1.0" encoding="utf-8"?>
<ds:datastoreItem xmlns:ds="http://schemas.openxmlformats.org/officeDocument/2006/customXml" ds:itemID="{B443B8E3-5625-4742-B113-861B9DCE9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46631b-43cc-4d30-abc9-eb69be5cd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2E2BCE-5E23-4EA8-9B37-6F13AB1EBF0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F07A208-4D2B-4CAD-AB7B-A407A1E7335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02CD7C-BFCD-4494-B24F-0E5CE8B539A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3699DE7-0ED9-4672-B9F0-BF0B792FE5D2}">
  <ds:schemaRefs>
    <ds:schemaRef ds:uri="http://schemas.microsoft.com/office/2006/metadata/properties"/>
    <ds:schemaRef ds:uri="http://schemas.microsoft.com/office/infopath/2007/PartnerControls"/>
    <ds:schemaRef ds:uri="e146631b-43cc-4d30-abc9-eb69be5cd1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300</TotalTime>
  <Pages>4</Pages>
  <Words>2390</Words>
  <Characters>14343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Data otrzymania wniosku przez PZU SA</vt:lpstr>
    </vt:vector>
  </TitlesOfParts>
  <Company>PZU SA</Company>
  <LinksUpToDate>false</LinksUpToDate>
  <CharactersWithSpaces>16700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otrzymania wniosku przez PZU SA</dc:title>
  <dc:subject/>
  <dc:creator>akalbarczyk</dc:creator>
  <cp:keywords/>
  <dc:description/>
  <cp:lastModifiedBy>Sobańska Beata (Centrala PZUSA)</cp:lastModifiedBy>
  <cp:revision>36</cp:revision>
  <cp:lastPrinted>2022-05-11T10:49:00Z</cp:lastPrinted>
  <dcterms:created xsi:type="dcterms:W3CDTF">2026-03-31T09:46:00Z</dcterms:created>
  <dcterms:modified xsi:type="dcterms:W3CDTF">2026-04-01T09:08:00Z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0x010100344EFC05CD6C0F4E938165B7863BB0AC</vt:lpwstr>
  </property>
  <property fmtid="{D5CDD505-2E9C-101B-9397-08002B2CF9AE}" pid="3" name="_dlc_DocIdItemGuid">
    <vt:lpwstr>e802f1c4-6e16-4d59-b9ff-c0325263515d</vt:lpwstr>
  </property>
  <property fmtid="{D5CDD505-2E9C-101B-9397-08002B2CF9AE}" pid="4" name="MSIP_Label_ad6fd914-8286-453e-8cdd-01ba4c22f429_Enabled">
    <vt:lpwstr>true</vt:lpwstr>
  </property>
  <property fmtid="{D5CDD505-2E9C-101B-9397-08002B2CF9AE}" pid="5" name="MSIP_Label_ad6fd914-8286-453e-8cdd-01ba4c22f429_SetDate">
    <vt:lpwstr>2023-06-02T11:01:30Z</vt:lpwstr>
  </property>
  <property fmtid="{D5CDD505-2E9C-101B-9397-08002B2CF9AE}" pid="6" name="MSIP_Label_ad6fd914-8286-453e-8cdd-01ba4c22f429_Method">
    <vt:lpwstr>Standard</vt:lpwstr>
  </property>
  <property fmtid="{D5CDD505-2E9C-101B-9397-08002B2CF9AE}" pid="7" name="MSIP_Label_ad6fd914-8286-453e-8cdd-01ba4c22f429_Name">
    <vt:lpwstr>Informacja chroniona</vt:lpwstr>
  </property>
  <property fmtid="{D5CDD505-2E9C-101B-9397-08002B2CF9AE}" pid="8" name="MSIP_Label_ad6fd914-8286-453e-8cdd-01ba4c22f429_SiteId">
    <vt:lpwstr>70494a27-b38e-4c71-aa33-8d5d48639f41</vt:lpwstr>
  </property>
  <property fmtid="{D5CDD505-2E9C-101B-9397-08002B2CF9AE}" pid="9" name="MSIP_Label_ad6fd914-8286-453e-8cdd-01ba4c22f429_ActionId">
    <vt:lpwstr>d473df45-6be8-40c8-bd49-c99b95cff799</vt:lpwstr>
  </property>
  <property fmtid="{D5CDD505-2E9C-101B-9397-08002B2CF9AE}" pid="10" name="MSIP_Label_ad6fd914-8286-453e-8cdd-01ba4c22f429_ContentBits">
    <vt:lpwstr>0</vt:lpwstr>
  </property>
</Properties>
</file>