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6FF2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655090F8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  <w:r w:rsidRPr="001345D9">
        <w:rPr>
          <w:rFonts w:ascii="Source Sans Pro" w:hAnsi="Source Sans Pro"/>
          <w:color w:val="002355"/>
          <w:sz w:val="4"/>
          <w:szCs w:val="4"/>
        </w:rPr>
        <w:t xml:space="preserve"> </w:t>
      </w:r>
    </w:p>
    <w:p w14:paraId="5ED67640" w14:textId="77777777" w:rsidR="000453FD" w:rsidRPr="001345D9" w:rsidRDefault="00031DCD" w:rsidP="000453FD">
      <w:pPr>
        <w:pStyle w:val="PZUNiebieskiiTahoma"/>
        <w:rPr>
          <w:rFonts w:ascii="Source Sans Pro" w:hAnsi="Source Sans Pro"/>
          <w:color w:val="002355"/>
        </w:rPr>
      </w:pPr>
      <w:r w:rsidRPr="001345D9">
        <w:rPr>
          <w:rFonts w:ascii="Source Sans Pro" w:hAnsi="Source Sans Pro"/>
          <w:noProof/>
          <w:color w:val="002355"/>
          <w:lang w:eastAsia="pl-PL"/>
        </w:rPr>
        <w:drawing>
          <wp:anchor distT="0" distB="0" distL="114300" distR="114300" simplePos="0" relativeHeight="251657728" behindDoc="0" locked="1" layoutInCell="1" allowOverlap="1" wp14:anchorId="69188671" wp14:editId="6CEA9A6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9" name="Obraz 9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0453FD" w:rsidRPr="000C4275" w:rsidDel="002A6C28" w14:paraId="6A741422" w14:textId="77777777" w:rsidTr="007514A7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4834E43" w14:textId="77777777" w:rsidR="000453FD" w:rsidRPr="001345D9" w:rsidDel="002A6C28" w:rsidRDefault="000453FD" w:rsidP="000453FD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  <w:p w14:paraId="1C5E5874" w14:textId="77777777" w:rsidR="000453FD" w:rsidRPr="001345D9" w:rsidDel="002A6C28" w:rsidRDefault="000453FD" w:rsidP="000453FD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</w:tc>
      </w:tr>
    </w:tbl>
    <w:p w14:paraId="02354CD3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1D0E06A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53E3154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4DF746CC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7E0A9D5" w14:textId="094C8E69" w:rsidR="002A33D7" w:rsidRDefault="0065603E" w:rsidP="00282E0E">
      <w:pPr>
        <w:pStyle w:val="PZUNiebieskiiTahoma"/>
        <w:spacing w:line="276" w:lineRule="auto"/>
        <w:ind w:right="6"/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</w:pPr>
      <w:r w:rsidRPr="008A76F2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Wniosek</w:t>
      </w:r>
      <w:r w:rsidR="00840716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 xml:space="preserve"> o</w:t>
      </w:r>
      <w:r w:rsidR="00FA260E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 xml:space="preserve"> udzielenie gwarancji ubezpieczeniowej kontraktowej</w:t>
      </w:r>
    </w:p>
    <w:p w14:paraId="23526977" w14:textId="40F719F6" w:rsidR="00282E0E" w:rsidRPr="00FA260E" w:rsidRDefault="00FA260E" w:rsidP="00FA260E">
      <w:pPr>
        <w:pStyle w:val="PZUNiebieskiiTahoma"/>
        <w:ind w:right="6"/>
        <w:rPr>
          <w:rFonts w:ascii="Source Sans Pro" w:hAnsi="Source Sans Pro"/>
          <w:b/>
          <w:smallCaps/>
          <w:color w:val="003C7D"/>
          <w:sz w:val="22"/>
        </w:rPr>
      </w:pPr>
      <w:r>
        <w:rPr>
          <w:rFonts w:ascii="Source Sans Pro" w:hAnsi="Source Sans Pro"/>
          <w:b/>
          <w:smallCaps/>
          <w:color w:val="003C7D"/>
          <w:sz w:val="22"/>
        </w:rPr>
        <w:t>w ramach umowy okresowej</w:t>
      </w:r>
    </w:p>
    <w:p w14:paraId="28A2A808" w14:textId="77777777" w:rsidR="00BA449D" w:rsidRDefault="00BA449D">
      <w:pPr>
        <w:rPr>
          <w:sz w:val="4"/>
          <w:szCs w:val="4"/>
        </w:rPr>
      </w:pPr>
    </w:p>
    <w:p w14:paraId="03BEA804" w14:textId="77777777" w:rsidR="00840716" w:rsidRDefault="00840716" w:rsidP="00840716">
      <w:pPr>
        <w:pStyle w:val="PZUNiebieskiiTahoma"/>
        <w:ind w:right="0"/>
        <w:rPr>
          <w:rFonts w:ascii="Source Sans Pro" w:hAnsi="Source Sans Pro"/>
          <w:b/>
          <w:color w:val="003C7D"/>
          <w:sz w:val="16"/>
          <w:szCs w:val="16"/>
        </w:rPr>
      </w:pPr>
    </w:p>
    <w:p w14:paraId="1A508D54" w14:textId="2EC153F1" w:rsidR="00840716" w:rsidRPr="00FA260E" w:rsidRDefault="00840716" w:rsidP="00FA260E">
      <w:pPr>
        <w:pStyle w:val="PZUNiebieskiiTahoma"/>
        <w:ind w:right="0"/>
        <w:rPr>
          <w:rFonts w:ascii="Source Sans Pro" w:hAnsi="Source Sans Pro"/>
          <w:bCs/>
          <w:i/>
          <w:iCs/>
          <w:color w:val="003C7D"/>
          <w:sz w:val="16"/>
          <w:szCs w:val="16"/>
        </w:rPr>
      </w:pPr>
      <w:bookmarkStart w:id="0" w:name="_Hlk224023744"/>
      <w:r w:rsidRPr="002A33D7">
        <w:rPr>
          <w:rFonts w:ascii="Source Sans Pro" w:hAnsi="Source Sans Pro"/>
          <w:bCs/>
          <w:i/>
          <w:iCs/>
          <w:color w:val="003C7D"/>
          <w:sz w:val="16"/>
          <w:szCs w:val="16"/>
        </w:rPr>
        <w:t>Prosimy wypełnić wszystkie rubryki</w:t>
      </w:r>
      <w:r w:rsidR="00935330">
        <w:rPr>
          <w:rFonts w:ascii="Source Sans Pro" w:hAnsi="Source Sans Pro"/>
          <w:bCs/>
          <w:i/>
          <w:iCs/>
          <w:color w:val="003C7D"/>
          <w:sz w:val="16"/>
          <w:szCs w:val="16"/>
        </w:rPr>
        <w:t xml:space="preserve"> lub wpisać „nie dotyczy” oraz</w:t>
      </w:r>
      <w:r w:rsidRPr="002A33D7">
        <w:rPr>
          <w:rFonts w:ascii="Source Sans Pro" w:hAnsi="Source Sans Pro"/>
          <w:bCs/>
          <w:i/>
          <w:iCs/>
          <w:color w:val="003C7D"/>
          <w:sz w:val="16"/>
          <w:szCs w:val="16"/>
        </w:rPr>
        <w:t xml:space="preserve"> zaznaczyć właściwe pola</w:t>
      </w:r>
      <w:bookmarkEnd w:id="0"/>
    </w:p>
    <w:tbl>
      <w:tblPr>
        <w:tblW w:w="5094" w:type="pct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54"/>
        <w:gridCol w:w="99"/>
        <w:gridCol w:w="975"/>
        <w:gridCol w:w="168"/>
        <w:gridCol w:w="748"/>
        <w:gridCol w:w="38"/>
        <w:gridCol w:w="166"/>
        <w:gridCol w:w="229"/>
        <w:gridCol w:w="229"/>
        <w:gridCol w:w="229"/>
        <w:gridCol w:w="134"/>
        <w:gridCol w:w="222"/>
        <w:gridCol w:w="56"/>
        <w:gridCol w:w="31"/>
        <w:gridCol w:w="69"/>
        <w:gridCol w:w="260"/>
        <w:gridCol w:w="94"/>
        <w:gridCol w:w="679"/>
        <w:gridCol w:w="336"/>
        <w:gridCol w:w="231"/>
        <w:gridCol w:w="459"/>
        <w:gridCol w:w="155"/>
        <w:gridCol w:w="29"/>
        <w:gridCol w:w="45"/>
        <w:gridCol w:w="184"/>
        <w:gridCol w:w="29"/>
        <w:gridCol w:w="199"/>
        <w:gridCol w:w="43"/>
        <w:gridCol w:w="186"/>
        <w:gridCol w:w="229"/>
        <w:gridCol w:w="229"/>
        <w:gridCol w:w="47"/>
        <w:gridCol w:w="415"/>
        <w:gridCol w:w="27"/>
        <w:gridCol w:w="486"/>
        <w:gridCol w:w="103"/>
        <w:gridCol w:w="125"/>
        <w:gridCol w:w="34"/>
        <w:gridCol w:w="316"/>
        <w:gridCol w:w="108"/>
        <w:gridCol w:w="164"/>
        <w:gridCol w:w="13"/>
        <w:gridCol w:w="190"/>
        <w:gridCol w:w="726"/>
        <w:gridCol w:w="1217"/>
      </w:tblGrid>
      <w:tr w:rsidR="00282E0E" w:rsidRPr="008A76F2" w14:paraId="2C4537E7" w14:textId="77777777" w:rsidTr="005C4B93">
        <w:tc>
          <w:tcPr>
            <w:tcW w:w="5000" w:type="pct"/>
            <w:gridSpan w:val="45"/>
          </w:tcPr>
          <w:p w14:paraId="68875E9A" w14:textId="77777777" w:rsidR="00282E0E" w:rsidRPr="00777DAE" w:rsidRDefault="00282E0E">
            <w:pPr>
              <w:rPr>
                <w:sz w:val="3"/>
                <w:szCs w:val="3"/>
              </w:rPr>
            </w:pPr>
          </w:p>
        </w:tc>
      </w:tr>
      <w:tr w:rsidR="00160155" w:rsidRPr="008A76F2" w14:paraId="17D83D8C" w14:textId="77777777" w:rsidTr="005C4B93">
        <w:tc>
          <w:tcPr>
            <w:tcW w:w="5000" w:type="pct"/>
            <w:gridSpan w:val="45"/>
            <w:tcBorders>
              <w:bottom w:val="single" w:sz="8" w:space="0" w:color="002060"/>
            </w:tcBorders>
          </w:tcPr>
          <w:p w14:paraId="7148FB29" w14:textId="77777777" w:rsidR="00160155" w:rsidRPr="00777DAE" w:rsidRDefault="00160155">
            <w:pPr>
              <w:rPr>
                <w:sz w:val="3"/>
                <w:szCs w:val="3"/>
              </w:rPr>
            </w:pPr>
          </w:p>
        </w:tc>
      </w:tr>
      <w:tr w:rsidR="00160155" w:rsidRPr="008A76F2" w14:paraId="4787EED6" w14:textId="77777777" w:rsidTr="005C4B93">
        <w:tc>
          <w:tcPr>
            <w:tcW w:w="5000" w:type="pct"/>
            <w:gridSpan w:val="45"/>
            <w:tcBorders>
              <w:top w:val="single" w:sz="8" w:space="0" w:color="002060"/>
            </w:tcBorders>
          </w:tcPr>
          <w:p w14:paraId="57A74827" w14:textId="45A0A18A" w:rsidR="00160155" w:rsidRPr="00160155" w:rsidRDefault="00160155">
            <w:r w:rsidRPr="00DE5C6B">
              <w:rPr>
                <w:b/>
                <w:bCs/>
              </w:rPr>
              <w:t>WNIOSKODAWCA</w:t>
            </w:r>
            <w:r>
              <w:t xml:space="preserve"> (nazwa, adres, NIP, REGON)</w:t>
            </w:r>
          </w:p>
        </w:tc>
      </w:tr>
      <w:tr w:rsidR="00160155" w:rsidRPr="008A76F2" w14:paraId="3AAB2602" w14:textId="77777777" w:rsidTr="00AB3693">
        <w:tc>
          <w:tcPr>
            <w:tcW w:w="5000" w:type="pct"/>
            <w:gridSpan w:val="45"/>
            <w:tcBorders>
              <w:bottom w:val="single" w:sz="4" w:space="0" w:color="002060"/>
            </w:tcBorders>
          </w:tcPr>
          <w:p w14:paraId="3D67300D" w14:textId="77777777" w:rsidR="00160155" w:rsidRPr="00777DAE" w:rsidRDefault="00160155">
            <w:pPr>
              <w:rPr>
                <w:sz w:val="3"/>
                <w:szCs w:val="3"/>
              </w:rPr>
            </w:pPr>
          </w:p>
        </w:tc>
      </w:tr>
      <w:tr w:rsidR="00160155" w:rsidRPr="008A76F2" w14:paraId="0CCB9D62" w14:textId="77777777" w:rsidTr="00AB3693">
        <w:trPr>
          <w:trHeight w:val="1021"/>
        </w:trPr>
        <w:tc>
          <w:tcPr>
            <w:tcW w:w="5000" w:type="pct"/>
            <w:gridSpan w:val="4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8A2E8D9" w14:textId="42D3F4DE" w:rsidR="00160155" w:rsidRPr="00160155" w:rsidRDefault="00160155" w:rsidP="00160155">
            <w:pPr>
              <w:jc w:val="both"/>
              <w:rPr>
                <w:strike/>
              </w:rPr>
            </w:pPr>
            <w:r w:rsidRPr="005400B5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5400B5">
              <w:instrText xml:space="preserve"> FORMTEXT </w:instrText>
            </w:r>
            <w:r w:rsidRPr="005400B5">
              <w:fldChar w:fldCharType="separate"/>
            </w:r>
            <w:r w:rsidRPr="005400B5">
              <w:rPr>
                <w:noProof/>
              </w:rPr>
              <w:t> </w:t>
            </w:r>
            <w:r w:rsidRPr="005400B5">
              <w:rPr>
                <w:noProof/>
              </w:rPr>
              <w:t> </w:t>
            </w:r>
            <w:r w:rsidRPr="005400B5">
              <w:rPr>
                <w:noProof/>
              </w:rPr>
              <w:t> </w:t>
            </w:r>
            <w:r w:rsidRPr="005400B5">
              <w:rPr>
                <w:noProof/>
              </w:rPr>
              <w:t> </w:t>
            </w:r>
            <w:r w:rsidRPr="005400B5">
              <w:rPr>
                <w:noProof/>
              </w:rPr>
              <w:t> </w:t>
            </w:r>
            <w:r w:rsidRPr="005400B5">
              <w:fldChar w:fldCharType="end"/>
            </w:r>
          </w:p>
        </w:tc>
      </w:tr>
      <w:tr w:rsidR="00160155" w:rsidRPr="008A76F2" w14:paraId="072B03E5" w14:textId="77777777" w:rsidTr="00A71052">
        <w:tc>
          <w:tcPr>
            <w:tcW w:w="5000" w:type="pct"/>
            <w:gridSpan w:val="45"/>
            <w:tcBorders>
              <w:top w:val="single" w:sz="4" w:space="0" w:color="002060"/>
            </w:tcBorders>
          </w:tcPr>
          <w:p w14:paraId="08001B7B" w14:textId="77777777" w:rsidR="00160155" w:rsidRPr="00777DAE" w:rsidRDefault="00160155">
            <w:pPr>
              <w:rPr>
                <w:sz w:val="6"/>
                <w:szCs w:val="6"/>
              </w:rPr>
            </w:pPr>
          </w:p>
        </w:tc>
      </w:tr>
      <w:tr w:rsidR="00317DFB" w:rsidRPr="008A76F2" w14:paraId="4969C29F" w14:textId="77777777" w:rsidTr="00A01BED">
        <w:trPr>
          <w:trHeight w:val="255"/>
        </w:trPr>
        <w:tc>
          <w:tcPr>
            <w:tcW w:w="1833" w:type="pct"/>
            <w:gridSpan w:val="16"/>
            <w:tcBorders>
              <w:right w:val="single" w:sz="2" w:space="0" w:color="002060"/>
            </w:tcBorders>
            <w:vAlign w:val="center"/>
          </w:tcPr>
          <w:p w14:paraId="6173ACC0" w14:textId="0EA4EE93" w:rsidR="00A71052" w:rsidRPr="00A71052" w:rsidRDefault="00A71052">
            <w:r w:rsidRPr="00DE5C6B">
              <w:t>Adres e-mail, na który ma być wysłana</w:t>
            </w:r>
            <w:r>
              <w:t xml:space="preserve"> </w:t>
            </w:r>
            <w:r w:rsidRPr="00DE5C6B">
              <w:t>gwarancja</w:t>
            </w:r>
            <w:r w:rsidRPr="00A71052">
              <w:t xml:space="preserve"> </w:t>
            </w:r>
          </w:p>
        </w:tc>
        <w:tc>
          <w:tcPr>
            <w:tcW w:w="3167" w:type="pct"/>
            <w:gridSpan w:val="2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FDB416C" w14:textId="5E99D977" w:rsidR="00A71052" w:rsidRPr="00A71052" w:rsidRDefault="00A7105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160155" w:rsidRPr="008A76F2" w14:paraId="6B896BBB" w14:textId="77777777" w:rsidTr="005C4B93">
        <w:tc>
          <w:tcPr>
            <w:tcW w:w="5000" w:type="pct"/>
            <w:gridSpan w:val="45"/>
            <w:tcBorders>
              <w:bottom w:val="single" w:sz="8" w:space="0" w:color="002060"/>
            </w:tcBorders>
          </w:tcPr>
          <w:p w14:paraId="0FF2AAA6" w14:textId="77777777" w:rsidR="00160155" w:rsidRPr="00777DAE" w:rsidRDefault="00160155">
            <w:pPr>
              <w:rPr>
                <w:sz w:val="3"/>
                <w:szCs w:val="3"/>
              </w:rPr>
            </w:pPr>
          </w:p>
        </w:tc>
      </w:tr>
      <w:tr w:rsidR="00160155" w:rsidRPr="008A76F2" w14:paraId="1512D3CA" w14:textId="77777777" w:rsidTr="005C4B93">
        <w:tc>
          <w:tcPr>
            <w:tcW w:w="5000" w:type="pct"/>
            <w:gridSpan w:val="45"/>
            <w:tcBorders>
              <w:top w:val="single" w:sz="8" w:space="0" w:color="002060"/>
            </w:tcBorders>
          </w:tcPr>
          <w:p w14:paraId="47CCC0F2" w14:textId="77777777" w:rsidR="00160155" w:rsidRPr="00777DAE" w:rsidRDefault="00160155">
            <w:pPr>
              <w:rPr>
                <w:sz w:val="3"/>
                <w:szCs w:val="3"/>
              </w:rPr>
            </w:pPr>
          </w:p>
        </w:tc>
      </w:tr>
      <w:tr w:rsidR="00160155" w:rsidRPr="008A76F2" w14:paraId="1837AD68" w14:textId="77777777" w:rsidTr="00AB3693">
        <w:tc>
          <w:tcPr>
            <w:tcW w:w="5000" w:type="pct"/>
            <w:gridSpan w:val="45"/>
          </w:tcPr>
          <w:p w14:paraId="3CC622F4" w14:textId="28CE16DF" w:rsidR="00160155" w:rsidRPr="00F303B3" w:rsidRDefault="00F303B3">
            <w:pPr>
              <w:rPr>
                <w:b/>
                <w:bCs/>
              </w:rPr>
            </w:pPr>
            <w:r w:rsidRPr="00F303B3">
              <w:rPr>
                <w:b/>
                <w:bCs/>
              </w:rPr>
              <w:t>INFORMACJE O KONTRAKCIE</w:t>
            </w:r>
          </w:p>
        </w:tc>
      </w:tr>
      <w:tr w:rsidR="00160155" w:rsidRPr="008A76F2" w14:paraId="1E54AB8E" w14:textId="77777777" w:rsidTr="00AB3693">
        <w:tc>
          <w:tcPr>
            <w:tcW w:w="5000" w:type="pct"/>
            <w:gridSpan w:val="45"/>
          </w:tcPr>
          <w:p w14:paraId="57BA3A1F" w14:textId="77777777" w:rsidR="00160155" w:rsidRPr="00777DAE" w:rsidRDefault="00160155">
            <w:pPr>
              <w:rPr>
                <w:sz w:val="3"/>
                <w:szCs w:val="3"/>
              </w:rPr>
            </w:pPr>
          </w:p>
        </w:tc>
      </w:tr>
      <w:tr w:rsidR="00A01BED" w:rsidRPr="008A76F2" w14:paraId="3779EBDD" w14:textId="77777777" w:rsidTr="00A01BED">
        <w:trPr>
          <w:trHeight w:val="255"/>
        </w:trPr>
        <w:tc>
          <w:tcPr>
            <w:tcW w:w="757" w:type="pct"/>
            <w:gridSpan w:val="4"/>
            <w:tcBorders>
              <w:right w:val="single" w:sz="2" w:space="0" w:color="002060"/>
            </w:tcBorders>
          </w:tcPr>
          <w:p w14:paraId="147F01C5" w14:textId="320B67FD" w:rsidR="00F303B3" w:rsidRPr="00F303B3" w:rsidRDefault="00F303B3">
            <w:pPr>
              <w:rPr>
                <w:strike/>
              </w:rPr>
            </w:pPr>
            <w:r w:rsidRPr="00F303B3">
              <w:t>Przedmiot kontraktu</w:t>
            </w:r>
          </w:p>
        </w:tc>
        <w:tc>
          <w:tcPr>
            <w:tcW w:w="4243" w:type="pct"/>
            <w:gridSpan w:val="4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DCEF42A" w14:textId="297E087F" w:rsidR="00F303B3" w:rsidRPr="00F303B3" w:rsidRDefault="00CD6F0A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64DC7910" w14:textId="77777777" w:rsidTr="00AB3693">
        <w:tc>
          <w:tcPr>
            <w:tcW w:w="5000" w:type="pct"/>
            <w:gridSpan w:val="45"/>
          </w:tcPr>
          <w:p w14:paraId="3434B3A4" w14:textId="77777777" w:rsidR="00F303B3" w:rsidRPr="00777DAE" w:rsidRDefault="00F303B3">
            <w:pPr>
              <w:rPr>
                <w:sz w:val="3"/>
                <w:szCs w:val="3"/>
              </w:rPr>
            </w:pPr>
          </w:p>
        </w:tc>
      </w:tr>
      <w:tr w:rsidR="00F52AA6" w:rsidRPr="008A76F2" w14:paraId="3DCDF148" w14:textId="77777777" w:rsidTr="00A01BED">
        <w:trPr>
          <w:trHeight w:val="255"/>
        </w:trPr>
        <w:tc>
          <w:tcPr>
            <w:tcW w:w="1717" w:type="pct"/>
            <w:gridSpan w:val="15"/>
            <w:tcBorders>
              <w:right w:val="single" w:sz="2" w:space="0" w:color="002060"/>
            </w:tcBorders>
            <w:vAlign w:val="center"/>
          </w:tcPr>
          <w:p w14:paraId="1B936F92" w14:textId="612CA8BF" w:rsidR="00F52AA6" w:rsidRPr="00F52AA6" w:rsidRDefault="00F52AA6">
            <w:pPr>
              <w:rPr>
                <w:strike/>
              </w:rPr>
            </w:pPr>
            <w:r>
              <w:t xml:space="preserve">Wartość kontraktu </w:t>
            </w:r>
            <w:r w:rsidRPr="00CD6F0A">
              <w:rPr>
                <w:sz w:val="16"/>
                <w:szCs w:val="16"/>
              </w:rPr>
              <w:t>(kwota brutto i rodzaj waluty)</w:t>
            </w:r>
          </w:p>
        </w:tc>
        <w:tc>
          <w:tcPr>
            <w:tcW w:w="3283" w:type="pct"/>
            <w:gridSpan w:val="3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D018165" w14:textId="373C42C1" w:rsidR="00F52AA6" w:rsidRPr="00F52AA6" w:rsidRDefault="00F52AA6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52AA6" w:rsidRPr="008A76F2" w14:paraId="1DBC0B89" w14:textId="77777777" w:rsidTr="00AB3693">
        <w:tc>
          <w:tcPr>
            <w:tcW w:w="5000" w:type="pct"/>
            <w:gridSpan w:val="45"/>
          </w:tcPr>
          <w:p w14:paraId="57B6DFFF" w14:textId="77777777" w:rsidR="00F52AA6" w:rsidRPr="00777DAE" w:rsidRDefault="00F52AA6">
            <w:pPr>
              <w:rPr>
                <w:sz w:val="3"/>
                <w:szCs w:val="3"/>
              </w:rPr>
            </w:pPr>
          </w:p>
        </w:tc>
      </w:tr>
      <w:tr w:rsidR="00A01BED" w:rsidRPr="008A76F2" w14:paraId="69723D75" w14:textId="77777777" w:rsidTr="00A01BED">
        <w:trPr>
          <w:trHeight w:val="255"/>
        </w:trPr>
        <w:tc>
          <w:tcPr>
            <w:tcW w:w="1108" w:type="pct"/>
            <w:gridSpan w:val="6"/>
            <w:tcBorders>
              <w:right w:val="single" w:sz="2" w:space="0" w:color="002060"/>
            </w:tcBorders>
            <w:vAlign w:val="center"/>
          </w:tcPr>
          <w:p w14:paraId="5F4FDB95" w14:textId="0B383CB5" w:rsidR="00F52AA6" w:rsidRPr="00887A99" w:rsidRDefault="00F52AA6">
            <w:r>
              <w:t>Data podpisania kontraktu</w:t>
            </w:r>
          </w:p>
        </w:tc>
        <w:tc>
          <w:tcPr>
            <w:tcW w:w="1220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2E0DEB3" w14:textId="3708293B" w:rsidR="00F52AA6" w:rsidRPr="00887A99" w:rsidRDefault="00F52AA6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3" w:type="pct"/>
            <w:tcBorders>
              <w:left w:val="single" w:sz="2" w:space="0" w:color="002060"/>
            </w:tcBorders>
            <w:vAlign w:val="center"/>
          </w:tcPr>
          <w:p w14:paraId="47CC4D2C" w14:textId="77777777" w:rsidR="00F52AA6" w:rsidRPr="00887A99" w:rsidRDefault="00F52AA6"/>
        </w:tc>
        <w:tc>
          <w:tcPr>
            <w:tcW w:w="1278" w:type="pct"/>
            <w:gridSpan w:val="16"/>
            <w:tcBorders>
              <w:right w:val="single" w:sz="2" w:space="0" w:color="002060"/>
            </w:tcBorders>
            <w:vAlign w:val="center"/>
          </w:tcPr>
          <w:p w14:paraId="3C065B16" w14:textId="22691699" w:rsidR="00F52AA6" w:rsidRPr="00887A99" w:rsidRDefault="00F52AA6">
            <w:r>
              <w:t>Data zakończenia kontraktu</w:t>
            </w:r>
          </w:p>
        </w:tc>
        <w:tc>
          <w:tcPr>
            <w:tcW w:w="1291" w:type="pct"/>
            <w:gridSpan w:val="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2A40576" w14:textId="34443092" w:rsidR="00F52AA6" w:rsidRPr="00887A99" w:rsidRDefault="00F52AA6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4FBDBFFD" w14:textId="77777777" w:rsidTr="00AB3693">
        <w:tc>
          <w:tcPr>
            <w:tcW w:w="5000" w:type="pct"/>
            <w:gridSpan w:val="45"/>
          </w:tcPr>
          <w:p w14:paraId="1E30C336" w14:textId="77777777" w:rsidR="00F303B3" w:rsidRPr="00777DAE" w:rsidRDefault="00F303B3">
            <w:pPr>
              <w:rPr>
                <w:sz w:val="3"/>
                <w:szCs w:val="3"/>
              </w:rPr>
            </w:pPr>
          </w:p>
        </w:tc>
      </w:tr>
      <w:tr w:rsidR="00A01BED" w:rsidRPr="00887A99" w14:paraId="6135BD9D" w14:textId="77777777" w:rsidTr="00A01BED">
        <w:trPr>
          <w:trHeight w:val="255"/>
        </w:trPr>
        <w:tc>
          <w:tcPr>
            <w:tcW w:w="682" w:type="pct"/>
            <w:gridSpan w:val="3"/>
            <w:tcBorders>
              <w:right w:val="single" w:sz="2" w:space="0" w:color="002060"/>
            </w:tcBorders>
            <w:vAlign w:val="center"/>
          </w:tcPr>
          <w:p w14:paraId="7408ED41" w14:textId="1167E43C" w:rsidR="00887A99" w:rsidRPr="00887A99" w:rsidRDefault="00887A99">
            <w:r w:rsidRPr="00887A99">
              <w:t>Skład konsorcjum</w:t>
            </w:r>
          </w:p>
        </w:tc>
        <w:tc>
          <w:tcPr>
            <w:tcW w:w="4318" w:type="pct"/>
            <w:gridSpan w:val="4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0CF0669" w14:textId="455B0DA2" w:rsidR="00887A99" w:rsidRPr="00887A99" w:rsidRDefault="00FB43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7DB44E49" w14:textId="77777777" w:rsidTr="00AB3693">
        <w:tc>
          <w:tcPr>
            <w:tcW w:w="5000" w:type="pct"/>
            <w:gridSpan w:val="45"/>
          </w:tcPr>
          <w:p w14:paraId="625F5106" w14:textId="77777777" w:rsidR="00F303B3" w:rsidRPr="00777DAE" w:rsidRDefault="00F303B3">
            <w:pPr>
              <w:rPr>
                <w:sz w:val="3"/>
                <w:szCs w:val="3"/>
              </w:rPr>
            </w:pPr>
          </w:p>
        </w:tc>
      </w:tr>
      <w:tr w:rsidR="00A01BED" w:rsidRPr="008A76F2" w14:paraId="163FF1CF" w14:textId="77777777" w:rsidTr="00A01BED">
        <w:trPr>
          <w:trHeight w:val="255"/>
        </w:trPr>
        <w:tc>
          <w:tcPr>
            <w:tcW w:w="1548" w:type="pct"/>
            <w:gridSpan w:val="11"/>
            <w:tcBorders>
              <w:right w:val="single" w:sz="2" w:space="0" w:color="002060"/>
            </w:tcBorders>
            <w:vAlign w:val="center"/>
          </w:tcPr>
          <w:p w14:paraId="790B59F5" w14:textId="02EDE58B" w:rsidR="00A71052" w:rsidRPr="00A71052" w:rsidRDefault="00A71052">
            <w:pPr>
              <w:rPr>
                <w:strike/>
              </w:rPr>
            </w:pPr>
            <w:r w:rsidRPr="00FB4378">
              <w:t>Beneficjent (nazwa, adres, NIP, REGON)</w:t>
            </w:r>
          </w:p>
        </w:tc>
        <w:tc>
          <w:tcPr>
            <w:tcW w:w="3452" w:type="pct"/>
            <w:gridSpan w:val="3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D606644" w14:textId="693DD00D" w:rsidR="00A71052" w:rsidRPr="00A71052" w:rsidRDefault="00A71052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A71052" w:rsidRPr="008A76F2" w14:paraId="6E0D557B" w14:textId="77777777" w:rsidTr="00AB3693">
        <w:tc>
          <w:tcPr>
            <w:tcW w:w="5000" w:type="pct"/>
            <w:gridSpan w:val="45"/>
          </w:tcPr>
          <w:p w14:paraId="72C79789" w14:textId="77777777" w:rsidR="00A71052" w:rsidRPr="00777DAE" w:rsidRDefault="00A71052">
            <w:pPr>
              <w:rPr>
                <w:sz w:val="3"/>
                <w:szCs w:val="3"/>
              </w:rPr>
            </w:pPr>
          </w:p>
        </w:tc>
      </w:tr>
      <w:tr w:rsidR="00777DAE" w:rsidRPr="008A76F2" w14:paraId="5DE0E62E" w14:textId="77777777" w:rsidTr="00A01BED">
        <w:trPr>
          <w:trHeight w:val="255"/>
        </w:trPr>
        <w:tc>
          <w:tcPr>
            <w:tcW w:w="1875" w:type="pct"/>
            <w:gridSpan w:val="17"/>
            <w:tcBorders>
              <w:right w:val="single" w:sz="2" w:space="0" w:color="002060"/>
            </w:tcBorders>
            <w:vAlign w:val="center"/>
          </w:tcPr>
          <w:p w14:paraId="34BFCFD2" w14:textId="47AC8685" w:rsidR="00777DAE" w:rsidRPr="00777DAE" w:rsidRDefault="00777DAE">
            <w:r w:rsidRPr="00777DAE">
              <w:t>Opis dotychczasowej współpracy z Beneficjentem</w:t>
            </w:r>
          </w:p>
        </w:tc>
        <w:tc>
          <w:tcPr>
            <w:tcW w:w="3125" w:type="pct"/>
            <w:gridSpan w:val="2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D86225C" w14:textId="5F62D760" w:rsidR="00777DAE" w:rsidRPr="00777DAE" w:rsidRDefault="00777DAE">
            <w:r w:rsidRPr="00777DAE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777DAE">
              <w:instrText xml:space="preserve"> FORMTEXT </w:instrText>
            </w:r>
            <w:r w:rsidRPr="00777DAE">
              <w:fldChar w:fldCharType="separate"/>
            </w:r>
            <w:r w:rsidRPr="00777DAE">
              <w:rPr>
                <w:noProof/>
              </w:rPr>
              <w:t> </w:t>
            </w:r>
            <w:r w:rsidRPr="00777DAE">
              <w:rPr>
                <w:noProof/>
              </w:rPr>
              <w:t> </w:t>
            </w:r>
            <w:r w:rsidRPr="00777DAE">
              <w:rPr>
                <w:noProof/>
              </w:rPr>
              <w:t> </w:t>
            </w:r>
            <w:r w:rsidRPr="00777DAE">
              <w:rPr>
                <w:noProof/>
              </w:rPr>
              <w:t> </w:t>
            </w:r>
            <w:r w:rsidRPr="00777DAE">
              <w:rPr>
                <w:noProof/>
              </w:rPr>
              <w:t> </w:t>
            </w:r>
            <w:r w:rsidRPr="00777DAE">
              <w:fldChar w:fldCharType="end"/>
            </w:r>
          </w:p>
        </w:tc>
      </w:tr>
      <w:tr w:rsidR="00777DAE" w:rsidRPr="008A76F2" w14:paraId="5BD70775" w14:textId="77777777" w:rsidTr="00AB3693">
        <w:tc>
          <w:tcPr>
            <w:tcW w:w="5000" w:type="pct"/>
            <w:gridSpan w:val="45"/>
          </w:tcPr>
          <w:p w14:paraId="3DBB7728" w14:textId="77777777" w:rsidR="00777DAE" w:rsidRPr="00777DAE" w:rsidRDefault="00777DAE">
            <w:pPr>
              <w:rPr>
                <w:sz w:val="3"/>
                <w:szCs w:val="3"/>
              </w:rPr>
            </w:pPr>
          </w:p>
        </w:tc>
      </w:tr>
      <w:tr w:rsidR="00F303B3" w:rsidRPr="008A76F2" w14:paraId="5E632109" w14:textId="77777777" w:rsidTr="005C4B93">
        <w:tc>
          <w:tcPr>
            <w:tcW w:w="5000" w:type="pct"/>
            <w:gridSpan w:val="45"/>
            <w:tcBorders>
              <w:bottom w:val="single" w:sz="8" w:space="0" w:color="002060"/>
            </w:tcBorders>
          </w:tcPr>
          <w:p w14:paraId="317486C6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F303B3" w:rsidRPr="008A76F2" w14:paraId="693D26F8" w14:textId="77777777" w:rsidTr="005C4B93">
        <w:tc>
          <w:tcPr>
            <w:tcW w:w="5000" w:type="pct"/>
            <w:gridSpan w:val="45"/>
            <w:tcBorders>
              <w:top w:val="single" w:sz="8" w:space="0" w:color="002060"/>
            </w:tcBorders>
          </w:tcPr>
          <w:p w14:paraId="3A0B9418" w14:textId="77777777" w:rsidR="00F303B3" w:rsidRPr="00777DAE" w:rsidRDefault="00F303B3">
            <w:pPr>
              <w:rPr>
                <w:sz w:val="3"/>
                <w:szCs w:val="3"/>
              </w:rPr>
            </w:pPr>
          </w:p>
        </w:tc>
      </w:tr>
      <w:tr w:rsidR="00A01BED" w:rsidRPr="008A76F2" w14:paraId="7A906C15" w14:textId="77777777" w:rsidTr="00A01BED">
        <w:trPr>
          <w:trHeight w:val="255"/>
        </w:trPr>
        <w:tc>
          <w:tcPr>
            <w:tcW w:w="2178" w:type="pct"/>
            <w:gridSpan w:val="18"/>
            <w:tcBorders>
              <w:right w:val="single" w:sz="2" w:space="0" w:color="002060"/>
            </w:tcBorders>
            <w:vAlign w:val="center"/>
          </w:tcPr>
          <w:p w14:paraId="1E8EA28D" w14:textId="3C978050" w:rsidR="00317DFB" w:rsidRPr="00317DFB" w:rsidRDefault="00317DFB">
            <w:pPr>
              <w:rPr>
                <w:strike/>
              </w:rPr>
            </w:pPr>
            <w:r w:rsidRPr="004B5DC2">
              <w:rPr>
                <w:b/>
                <w:bCs/>
              </w:rPr>
              <w:t>WNIOSKOWANA GWARANCJA/ANEKS DO GWARANCJI NR</w:t>
            </w:r>
          </w:p>
        </w:tc>
        <w:tc>
          <w:tcPr>
            <w:tcW w:w="2822" w:type="pct"/>
            <w:gridSpan w:val="2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0341EDA" w14:textId="71D4A436" w:rsidR="00317DFB" w:rsidRPr="00317DFB" w:rsidRDefault="00317DFB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317DFB" w:rsidRPr="008A76F2" w14:paraId="16679450" w14:textId="77777777" w:rsidTr="00AB3693">
        <w:tc>
          <w:tcPr>
            <w:tcW w:w="5000" w:type="pct"/>
            <w:gridSpan w:val="45"/>
          </w:tcPr>
          <w:p w14:paraId="72252774" w14:textId="77777777" w:rsidR="00317DFB" w:rsidRPr="00777DAE" w:rsidRDefault="00317DFB">
            <w:pPr>
              <w:rPr>
                <w:sz w:val="3"/>
                <w:szCs w:val="3"/>
              </w:rPr>
            </w:pPr>
          </w:p>
        </w:tc>
      </w:tr>
      <w:tr w:rsidR="00AC2587" w:rsidRPr="008A76F2" w14:paraId="25038E6E" w14:textId="77777777" w:rsidTr="00A01BED">
        <w:tc>
          <w:tcPr>
            <w:tcW w:w="1647" w:type="pct"/>
            <w:gridSpan w:val="12"/>
          </w:tcPr>
          <w:p w14:paraId="52A1117A" w14:textId="77777777" w:rsidR="00D07389" w:rsidRPr="009D5625" w:rsidRDefault="00D07389"/>
        </w:tc>
        <w:tc>
          <w:tcPr>
            <w:tcW w:w="1058" w:type="pct"/>
            <w:gridSpan w:val="10"/>
          </w:tcPr>
          <w:p w14:paraId="6BD488C3" w14:textId="06008005" w:rsidR="00D07389" w:rsidRPr="009D5625" w:rsidRDefault="00D07389" w:rsidP="00D07389">
            <w:pPr>
              <w:jc w:val="center"/>
            </w:pPr>
            <w:r>
              <w:t>Suma gwarancyjna</w:t>
            </w:r>
          </w:p>
        </w:tc>
        <w:tc>
          <w:tcPr>
            <w:tcW w:w="128" w:type="pct"/>
            <w:gridSpan w:val="4"/>
          </w:tcPr>
          <w:p w14:paraId="538F84DE" w14:textId="77777777" w:rsidR="00D07389" w:rsidRPr="009D5625" w:rsidRDefault="00D07389"/>
        </w:tc>
        <w:tc>
          <w:tcPr>
            <w:tcW w:w="2167" w:type="pct"/>
            <w:gridSpan w:val="19"/>
          </w:tcPr>
          <w:p w14:paraId="21A07DB7" w14:textId="6DC01C06" w:rsidR="00D07389" w:rsidRPr="009D5625" w:rsidRDefault="00D07389" w:rsidP="00D07389">
            <w:pPr>
              <w:jc w:val="center"/>
            </w:pPr>
            <w:r>
              <w:t>Termin obowiązywania gwarancji</w:t>
            </w:r>
          </w:p>
        </w:tc>
      </w:tr>
      <w:tr w:rsidR="009C7DFC" w:rsidRPr="008A76F2" w14:paraId="20F02F31" w14:textId="77777777" w:rsidTr="00AB3693">
        <w:tc>
          <w:tcPr>
            <w:tcW w:w="5000" w:type="pct"/>
            <w:gridSpan w:val="45"/>
          </w:tcPr>
          <w:p w14:paraId="6B972841" w14:textId="77777777" w:rsidR="009C7DFC" w:rsidRPr="00777DAE" w:rsidRDefault="009C7DFC">
            <w:pPr>
              <w:rPr>
                <w:sz w:val="3"/>
                <w:szCs w:val="3"/>
              </w:rPr>
            </w:pPr>
          </w:p>
        </w:tc>
      </w:tr>
      <w:tr w:rsidR="00AC2587" w:rsidRPr="008A76F2" w14:paraId="12ECAD57" w14:textId="77777777" w:rsidTr="00A01BED">
        <w:tc>
          <w:tcPr>
            <w:tcW w:w="2833" w:type="pct"/>
            <w:gridSpan w:val="26"/>
          </w:tcPr>
          <w:p w14:paraId="2C6E75B6" w14:textId="77777777" w:rsidR="00D07389" w:rsidRPr="00D07389" w:rsidRDefault="00D07389"/>
        </w:tc>
        <w:tc>
          <w:tcPr>
            <w:tcW w:w="1088" w:type="pct"/>
            <w:gridSpan w:val="13"/>
          </w:tcPr>
          <w:p w14:paraId="1B74B43E" w14:textId="13A153EA" w:rsidR="00D07389" w:rsidRPr="00D07389" w:rsidRDefault="00D07389" w:rsidP="00D07389">
            <w:pPr>
              <w:jc w:val="center"/>
            </w:pPr>
            <w:r>
              <w:t>o</w:t>
            </w:r>
            <w:r w:rsidRPr="00D07389">
              <w:t>d dnia</w:t>
            </w:r>
          </w:p>
        </w:tc>
        <w:tc>
          <w:tcPr>
            <w:tcW w:w="127" w:type="pct"/>
            <w:gridSpan w:val="3"/>
          </w:tcPr>
          <w:p w14:paraId="673367D7" w14:textId="77777777" w:rsidR="00D07389" w:rsidRPr="00D07389" w:rsidRDefault="00D07389">
            <w:pPr>
              <w:rPr>
                <w:strike/>
              </w:rPr>
            </w:pPr>
          </w:p>
        </w:tc>
        <w:tc>
          <w:tcPr>
            <w:tcW w:w="952" w:type="pct"/>
            <w:gridSpan w:val="3"/>
          </w:tcPr>
          <w:p w14:paraId="2AE79FDD" w14:textId="3C211FD2" w:rsidR="00D07389" w:rsidRPr="00D07389" w:rsidRDefault="00D07389" w:rsidP="00D07389">
            <w:pPr>
              <w:jc w:val="center"/>
            </w:pPr>
            <w:r>
              <w:t>do dnia</w:t>
            </w:r>
          </w:p>
        </w:tc>
      </w:tr>
      <w:tr w:rsidR="009C7DFC" w:rsidRPr="008A76F2" w14:paraId="03843DEC" w14:textId="77777777" w:rsidTr="00AB3693">
        <w:tc>
          <w:tcPr>
            <w:tcW w:w="5000" w:type="pct"/>
            <w:gridSpan w:val="45"/>
          </w:tcPr>
          <w:p w14:paraId="721DFD1D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1DB131F5" w14:textId="77777777" w:rsidTr="00A01BED">
        <w:trPr>
          <w:trHeight w:val="255"/>
        </w:trPr>
        <w:sdt>
          <w:sdtPr>
            <w:id w:val="865412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7" w:type="pct"/>
                <w:gridSpan w:val="2"/>
                <w:vAlign w:val="center"/>
              </w:tcPr>
              <w:p w14:paraId="7C487576" w14:textId="5570CD76" w:rsidR="00927CB0" w:rsidRPr="004E7D1F" w:rsidRDefault="004E7D1F" w:rsidP="00927CB0">
                <w:pPr>
                  <w:jc w:val="center"/>
                </w:pPr>
                <w:r w:rsidRPr="004E7D1F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25" w:type="pct"/>
            <w:gridSpan w:val="11"/>
            <w:tcBorders>
              <w:right w:val="single" w:sz="2" w:space="0" w:color="002060"/>
            </w:tcBorders>
          </w:tcPr>
          <w:p w14:paraId="6CC9FBB3" w14:textId="453E0AD5" w:rsidR="00927CB0" w:rsidRPr="00D07389" w:rsidRDefault="00927CB0">
            <w:r>
              <w:t>z</w:t>
            </w:r>
            <w:r w:rsidRPr="00D07389">
              <w:t>apłaty wadium</w:t>
            </w:r>
          </w:p>
        </w:tc>
        <w:tc>
          <w:tcPr>
            <w:tcW w:w="1046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A382EE0" w14:textId="6625BFE0" w:rsidR="00927CB0" w:rsidRPr="00D07389" w:rsidRDefault="00927CB0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686B20EA" w14:textId="77777777" w:rsidR="00927CB0" w:rsidRPr="00D07389" w:rsidRDefault="00927CB0"/>
        </w:tc>
        <w:tc>
          <w:tcPr>
            <w:tcW w:w="1088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905684C" w14:textId="513ECF7D" w:rsidR="00927CB0" w:rsidRPr="00D07389" w:rsidRDefault="00927CB0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7F7EE5D3" w14:textId="77777777" w:rsidR="00927CB0" w:rsidRPr="00D07389" w:rsidRDefault="00927CB0"/>
        </w:tc>
        <w:tc>
          <w:tcPr>
            <w:tcW w:w="952" w:type="pct"/>
            <w:gridSpan w:val="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4" w:space="0" w:color="auto"/>
            </w:tcBorders>
            <w:vAlign w:val="center"/>
          </w:tcPr>
          <w:p w14:paraId="02309AD9" w14:textId="71AAC373" w:rsidR="00927CB0" w:rsidRPr="00D07389" w:rsidRDefault="00927CB0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9C7DFC" w:rsidRPr="008A76F2" w14:paraId="6EC1C7AA" w14:textId="77777777" w:rsidTr="00777DAE">
        <w:tc>
          <w:tcPr>
            <w:tcW w:w="5000" w:type="pct"/>
            <w:gridSpan w:val="45"/>
          </w:tcPr>
          <w:p w14:paraId="019C930B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6C684583" w14:textId="77777777" w:rsidTr="00A01BED">
        <w:trPr>
          <w:trHeight w:val="255"/>
        </w:trPr>
        <w:sdt>
          <w:sdtPr>
            <w:id w:val="-1855953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7" w:type="pct"/>
                <w:gridSpan w:val="2"/>
                <w:vAlign w:val="center"/>
              </w:tcPr>
              <w:p w14:paraId="37A3F32B" w14:textId="265E03CC" w:rsidR="00E675F2" w:rsidRPr="004E7D1F" w:rsidRDefault="004E7D1F" w:rsidP="00E675F2">
                <w:pPr>
                  <w:jc w:val="center"/>
                </w:pPr>
                <w:r w:rsidRPr="004E7D1F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25" w:type="pct"/>
            <w:gridSpan w:val="11"/>
            <w:tcBorders>
              <w:right w:val="single" w:sz="2" w:space="0" w:color="002060"/>
            </w:tcBorders>
          </w:tcPr>
          <w:p w14:paraId="35635648" w14:textId="038A022A" w:rsidR="00E675F2" w:rsidRPr="001D70C4" w:rsidRDefault="00E675F2">
            <w:r>
              <w:t>należytego wykonania kontraktu</w:t>
            </w:r>
          </w:p>
        </w:tc>
        <w:tc>
          <w:tcPr>
            <w:tcW w:w="1046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A31BFB9" w14:textId="52B3C7B1" w:rsidR="00E675F2" w:rsidRPr="001D70C4" w:rsidRDefault="00E675F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3194DE5F" w14:textId="77777777" w:rsidR="00E675F2" w:rsidRPr="001D70C4" w:rsidRDefault="00E675F2"/>
        </w:tc>
        <w:tc>
          <w:tcPr>
            <w:tcW w:w="1088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BE07706" w14:textId="5600BB06" w:rsidR="00E675F2" w:rsidRPr="001D70C4" w:rsidRDefault="00E675F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1" w:type="pct"/>
            <w:gridSpan w:val="2"/>
            <w:tcBorders>
              <w:left w:val="single" w:sz="2" w:space="0" w:color="002060"/>
              <w:right w:val="single" w:sz="2" w:space="0" w:color="002060"/>
            </w:tcBorders>
          </w:tcPr>
          <w:p w14:paraId="5D42E36A" w14:textId="77777777" w:rsidR="00E675F2" w:rsidRPr="001D70C4" w:rsidRDefault="00E675F2"/>
        </w:tc>
        <w:tc>
          <w:tcPr>
            <w:tcW w:w="958" w:type="pct"/>
            <w:gridSpan w:val="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8BCC1EC" w14:textId="7513BA54" w:rsidR="00E675F2" w:rsidRPr="001D70C4" w:rsidRDefault="00E675F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9C7DFC" w:rsidRPr="008A76F2" w14:paraId="788AA1A8" w14:textId="77777777" w:rsidTr="00777DAE">
        <w:tc>
          <w:tcPr>
            <w:tcW w:w="5000" w:type="pct"/>
            <w:gridSpan w:val="45"/>
          </w:tcPr>
          <w:p w14:paraId="5D935758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67EB8D77" w14:textId="77777777" w:rsidTr="00A01BED">
        <w:trPr>
          <w:trHeight w:val="255"/>
        </w:trPr>
        <w:sdt>
          <w:sdtPr>
            <w:id w:val="53886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7" w:type="pct"/>
                <w:gridSpan w:val="2"/>
                <w:vAlign w:val="center"/>
              </w:tcPr>
              <w:p w14:paraId="222B3A95" w14:textId="02428AEF" w:rsidR="008B130D" w:rsidRPr="004E7D1F" w:rsidRDefault="004E7D1F" w:rsidP="008D5599">
                <w:pPr>
                  <w:jc w:val="center"/>
                </w:pPr>
                <w:r w:rsidRPr="004E7D1F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25" w:type="pct"/>
            <w:gridSpan w:val="11"/>
            <w:tcBorders>
              <w:right w:val="single" w:sz="2" w:space="0" w:color="002060"/>
            </w:tcBorders>
          </w:tcPr>
          <w:p w14:paraId="10BD4EF9" w14:textId="27CCA1DB" w:rsidR="008B130D" w:rsidRPr="00E46C36" w:rsidRDefault="008B130D">
            <w:pPr>
              <w:rPr>
                <w:strike/>
              </w:rPr>
            </w:pPr>
            <w:r w:rsidRPr="00353A32">
              <w:rPr>
                <w:rFonts w:eastAsia="Calibri"/>
                <w:lang w:eastAsia="en-US"/>
              </w:rPr>
              <w:t>właściwego usunięcia wad lub usterek</w:t>
            </w:r>
          </w:p>
        </w:tc>
        <w:tc>
          <w:tcPr>
            <w:tcW w:w="1046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58FAADE" w14:textId="542A49D0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639ACFDA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1088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0F3B59D" w14:textId="755EA646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1" w:type="pct"/>
            <w:gridSpan w:val="2"/>
            <w:tcBorders>
              <w:left w:val="single" w:sz="2" w:space="0" w:color="002060"/>
              <w:right w:val="single" w:sz="2" w:space="0" w:color="002060"/>
            </w:tcBorders>
          </w:tcPr>
          <w:p w14:paraId="008B21E1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958" w:type="pct"/>
            <w:gridSpan w:val="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05FD7EE" w14:textId="4B1DB2FB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B44E2B" w:rsidRPr="008A76F2" w14:paraId="49BFEFD8" w14:textId="77777777" w:rsidTr="00777DAE">
        <w:tc>
          <w:tcPr>
            <w:tcW w:w="5000" w:type="pct"/>
            <w:gridSpan w:val="45"/>
          </w:tcPr>
          <w:p w14:paraId="386D075B" w14:textId="77777777" w:rsidR="00B44E2B" w:rsidRPr="00034C4A" w:rsidRDefault="00B44E2B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74FA8200" w14:textId="77777777" w:rsidTr="00A01BED">
        <w:trPr>
          <w:trHeight w:val="255"/>
        </w:trPr>
        <w:sdt>
          <w:sdtPr>
            <w:id w:val="74866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7" w:type="pct"/>
                <w:gridSpan w:val="2"/>
                <w:vAlign w:val="center"/>
              </w:tcPr>
              <w:p w14:paraId="6664D4A5" w14:textId="7F04D9E4" w:rsidR="008B130D" w:rsidRPr="004E7D1F" w:rsidRDefault="004E7D1F" w:rsidP="008D5599">
                <w:pPr>
                  <w:jc w:val="center"/>
                </w:pPr>
                <w:r w:rsidRPr="004E7D1F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25" w:type="pct"/>
            <w:gridSpan w:val="11"/>
            <w:tcBorders>
              <w:right w:val="single" w:sz="2" w:space="0" w:color="002060"/>
            </w:tcBorders>
          </w:tcPr>
          <w:p w14:paraId="2B375847" w14:textId="335DF7C6" w:rsidR="008B130D" w:rsidRPr="00E46C36" w:rsidRDefault="008B130D">
            <w:pPr>
              <w:rPr>
                <w:strike/>
              </w:rPr>
            </w:pPr>
            <w:r w:rsidRPr="007E2F7D">
              <w:rPr>
                <w:rFonts w:eastAsia="Calibri"/>
                <w:lang w:eastAsia="en-US"/>
              </w:rPr>
              <w:t>należytego wykonania umowy i usunięcia wad (gwarancja łączona),</w:t>
            </w:r>
            <w:r>
              <w:rPr>
                <w:rFonts w:eastAsia="Calibri"/>
                <w:lang w:eastAsia="en-US"/>
              </w:rPr>
              <w:t xml:space="preserve"> w tym:</w:t>
            </w:r>
          </w:p>
        </w:tc>
        <w:tc>
          <w:tcPr>
            <w:tcW w:w="1046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468C3B1" w14:textId="4D682239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</w:tcBorders>
          </w:tcPr>
          <w:p w14:paraId="72285C4D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1088" w:type="pct"/>
            <w:gridSpan w:val="13"/>
          </w:tcPr>
          <w:p w14:paraId="4CF47CD4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121" w:type="pct"/>
            <w:gridSpan w:val="2"/>
          </w:tcPr>
          <w:p w14:paraId="5A65AA8E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958" w:type="pct"/>
            <w:gridSpan w:val="4"/>
          </w:tcPr>
          <w:p w14:paraId="1FBEC78F" w14:textId="2DCE4089" w:rsidR="008B130D" w:rsidRPr="00E46C36" w:rsidRDefault="008B130D">
            <w:pPr>
              <w:rPr>
                <w:strike/>
              </w:rPr>
            </w:pPr>
          </w:p>
        </w:tc>
      </w:tr>
      <w:tr w:rsidR="009C7DFC" w:rsidRPr="008A76F2" w14:paraId="5DD01A73" w14:textId="77777777" w:rsidTr="00777DAE">
        <w:tc>
          <w:tcPr>
            <w:tcW w:w="5000" w:type="pct"/>
            <w:gridSpan w:val="45"/>
          </w:tcPr>
          <w:p w14:paraId="66CCE73E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7304050F" w14:textId="77777777" w:rsidTr="00A01BED">
        <w:trPr>
          <w:trHeight w:val="255"/>
        </w:trPr>
        <w:tc>
          <w:tcPr>
            <w:tcW w:w="247" w:type="pct"/>
            <w:gridSpan w:val="2"/>
          </w:tcPr>
          <w:p w14:paraId="0A433940" w14:textId="77777777" w:rsidR="008B130D" w:rsidRPr="00527D34" w:rsidRDefault="008B130D"/>
        </w:tc>
        <w:tc>
          <w:tcPr>
            <w:tcW w:w="1425" w:type="pct"/>
            <w:gridSpan w:val="11"/>
            <w:tcBorders>
              <w:right w:val="single" w:sz="2" w:space="0" w:color="002060"/>
            </w:tcBorders>
          </w:tcPr>
          <w:p w14:paraId="6B6F4D26" w14:textId="316A5FE1" w:rsidR="008B130D" w:rsidRPr="00527D34" w:rsidRDefault="008B130D">
            <w:r w:rsidRPr="00353A32">
              <w:rPr>
                <w:rFonts w:eastAsia="Calibri"/>
                <w:lang w:eastAsia="en-US"/>
              </w:rPr>
              <w:t>należytego wykonania kontraktu</w:t>
            </w:r>
          </w:p>
        </w:tc>
        <w:tc>
          <w:tcPr>
            <w:tcW w:w="1046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37F2820" w14:textId="2EF5B2C9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403311F7" w14:textId="77777777" w:rsidR="008B130D" w:rsidRPr="00527D34" w:rsidRDefault="008B130D"/>
        </w:tc>
        <w:tc>
          <w:tcPr>
            <w:tcW w:w="1088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CB6BBCF" w14:textId="556E2480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1" w:type="pct"/>
            <w:gridSpan w:val="2"/>
            <w:tcBorders>
              <w:left w:val="single" w:sz="2" w:space="0" w:color="002060"/>
              <w:right w:val="single" w:sz="2" w:space="0" w:color="002060"/>
            </w:tcBorders>
          </w:tcPr>
          <w:p w14:paraId="494FD681" w14:textId="77777777" w:rsidR="008B130D" w:rsidRPr="00527D34" w:rsidRDefault="008B130D"/>
        </w:tc>
        <w:tc>
          <w:tcPr>
            <w:tcW w:w="958" w:type="pct"/>
            <w:gridSpan w:val="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80D585F" w14:textId="7FA68BBD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33B4BA08" w14:textId="77777777" w:rsidTr="00777DAE">
        <w:tc>
          <w:tcPr>
            <w:tcW w:w="5000" w:type="pct"/>
            <w:gridSpan w:val="45"/>
          </w:tcPr>
          <w:p w14:paraId="2FA6F93F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52247AD2" w14:textId="77777777" w:rsidTr="00A01BED">
        <w:trPr>
          <w:trHeight w:val="255"/>
        </w:trPr>
        <w:tc>
          <w:tcPr>
            <w:tcW w:w="247" w:type="pct"/>
            <w:gridSpan w:val="2"/>
          </w:tcPr>
          <w:p w14:paraId="2AD33D52" w14:textId="77777777" w:rsidR="008B130D" w:rsidRPr="00527D34" w:rsidRDefault="008B130D"/>
        </w:tc>
        <w:tc>
          <w:tcPr>
            <w:tcW w:w="1425" w:type="pct"/>
            <w:gridSpan w:val="11"/>
            <w:tcBorders>
              <w:right w:val="single" w:sz="2" w:space="0" w:color="002060"/>
            </w:tcBorders>
          </w:tcPr>
          <w:p w14:paraId="3224160F" w14:textId="5381B06E" w:rsidR="008B130D" w:rsidRPr="00527D34" w:rsidRDefault="008B130D">
            <w:r w:rsidRPr="00353A32">
              <w:rPr>
                <w:rFonts w:eastAsia="Calibri"/>
                <w:lang w:eastAsia="en-US"/>
              </w:rPr>
              <w:t>właściwego usunięcia wad lub usterek</w:t>
            </w:r>
          </w:p>
        </w:tc>
        <w:tc>
          <w:tcPr>
            <w:tcW w:w="1046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32C3983" w14:textId="22D886D6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02A7426A" w14:textId="77777777" w:rsidR="008B130D" w:rsidRPr="00527D34" w:rsidRDefault="008B130D"/>
        </w:tc>
        <w:tc>
          <w:tcPr>
            <w:tcW w:w="1088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14A2F4B" w14:textId="7D7B1E0F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1" w:type="pct"/>
            <w:gridSpan w:val="2"/>
            <w:tcBorders>
              <w:left w:val="single" w:sz="2" w:space="0" w:color="002060"/>
              <w:right w:val="single" w:sz="2" w:space="0" w:color="002060"/>
            </w:tcBorders>
          </w:tcPr>
          <w:p w14:paraId="46054668" w14:textId="77777777" w:rsidR="008B130D" w:rsidRPr="00527D34" w:rsidRDefault="008B130D"/>
        </w:tc>
        <w:tc>
          <w:tcPr>
            <w:tcW w:w="958" w:type="pct"/>
            <w:gridSpan w:val="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129F839" w14:textId="334BD5E9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5DB9D5AB" w14:textId="77777777" w:rsidTr="00777DAE">
        <w:tc>
          <w:tcPr>
            <w:tcW w:w="5000" w:type="pct"/>
            <w:gridSpan w:val="45"/>
          </w:tcPr>
          <w:p w14:paraId="048E2F50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0C73AE5E" w14:textId="77777777" w:rsidTr="00A01BED">
        <w:trPr>
          <w:trHeight w:val="255"/>
        </w:trPr>
        <w:sdt>
          <w:sdtPr>
            <w:id w:val="1150488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7" w:type="pct"/>
                <w:gridSpan w:val="2"/>
                <w:vAlign w:val="center"/>
              </w:tcPr>
              <w:p w14:paraId="1D9A50C2" w14:textId="4E44FA8A" w:rsidR="008B130D" w:rsidRPr="004E7D1F" w:rsidRDefault="00B5527A" w:rsidP="008D559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25" w:type="pct"/>
            <w:gridSpan w:val="11"/>
            <w:tcBorders>
              <w:right w:val="single" w:sz="2" w:space="0" w:color="002060"/>
            </w:tcBorders>
          </w:tcPr>
          <w:p w14:paraId="423DEBB6" w14:textId="377A64A6" w:rsidR="008B130D" w:rsidRPr="00527D34" w:rsidRDefault="008B130D">
            <w:r w:rsidRPr="00353A32">
              <w:rPr>
                <w:rFonts w:eastAsia="Calibri"/>
                <w:lang w:eastAsia="en-US"/>
              </w:rPr>
              <w:t>zwrotu zaliczki</w:t>
            </w:r>
          </w:p>
        </w:tc>
        <w:tc>
          <w:tcPr>
            <w:tcW w:w="1046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2775FA3" w14:textId="67B993F6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289CC26A" w14:textId="77777777" w:rsidR="008B130D" w:rsidRPr="00527D34" w:rsidRDefault="008B130D"/>
        </w:tc>
        <w:tc>
          <w:tcPr>
            <w:tcW w:w="1088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D3C64AC" w14:textId="773D244D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1" w:type="pct"/>
            <w:gridSpan w:val="2"/>
            <w:tcBorders>
              <w:left w:val="single" w:sz="2" w:space="0" w:color="002060"/>
              <w:right w:val="single" w:sz="2" w:space="0" w:color="002060"/>
            </w:tcBorders>
          </w:tcPr>
          <w:p w14:paraId="00EEE2F2" w14:textId="77777777" w:rsidR="008B130D" w:rsidRPr="00527D34" w:rsidRDefault="008B130D"/>
        </w:tc>
        <w:tc>
          <w:tcPr>
            <w:tcW w:w="958" w:type="pct"/>
            <w:gridSpan w:val="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6920FC4" w14:textId="7F5A160B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2A26E61A" w14:textId="77777777" w:rsidTr="00777DAE">
        <w:tc>
          <w:tcPr>
            <w:tcW w:w="5000" w:type="pct"/>
            <w:gridSpan w:val="45"/>
          </w:tcPr>
          <w:p w14:paraId="7066931E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D07389" w:rsidRPr="008A76F2" w14:paraId="5A6873FF" w14:textId="77777777" w:rsidTr="00777DAE">
        <w:tc>
          <w:tcPr>
            <w:tcW w:w="5000" w:type="pct"/>
            <w:gridSpan w:val="45"/>
            <w:tcBorders>
              <w:bottom w:val="single" w:sz="8" w:space="0" w:color="002060"/>
            </w:tcBorders>
          </w:tcPr>
          <w:p w14:paraId="55A94928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D07389" w:rsidRPr="008A76F2" w14:paraId="707CE3C3" w14:textId="77777777" w:rsidTr="00B5527A">
        <w:tc>
          <w:tcPr>
            <w:tcW w:w="5000" w:type="pct"/>
            <w:gridSpan w:val="45"/>
            <w:tcBorders>
              <w:top w:val="single" w:sz="8" w:space="0" w:color="002060"/>
            </w:tcBorders>
          </w:tcPr>
          <w:p w14:paraId="7AA6EA71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AC2587" w:rsidRPr="008A76F2" w14:paraId="76259A32" w14:textId="77777777" w:rsidTr="00A01BED">
        <w:trPr>
          <w:trHeight w:val="255"/>
        </w:trPr>
        <w:tc>
          <w:tcPr>
            <w:tcW w:w="1091" w:type="pct"/>
            <w:gridSpan w:val="5"/>
            <w:vAlign w:val="center"/>
          </w:tcPr>
          <w:p w14:paraId="7E4160F0" w14:textId="7E8DA327" w:rsidR="00AC2587" w:rsidRPr="00AC2587" w:rsidRDefault="00AC2587">
            <w:r w:rsidRPr="00AC2587">
              <w:rPr>
                <w:rFonts w:eastAsia="Calibri"/>
                <w:b/>
                <w:lang w:eastAsia="en-US"/>
              </w:rPr>
              <w:t>DO WNIOSKU ZAŁĄCZAM</w:t>
            </w:r>
          </w:p>
        </w:tc>
        <w:tc>
          <w:tcPr>
            <w:tcW w:w="91" w:type="pct"/>
            <w:gridSpan w:val="2"/>
            <w:vAlign w:val="center"/>
          </w:tcPr>
          <w:p w14:paraId="2D30D931" w14:textId="77777777" w:rsidR="00AC2587" w:rsidRPr="00AC2587" w:rsidRDefault="00AC2587"/>
        </w:tc>
        <w:tc>
          <w:tcPr>
            <w:tcW w:w="102" w:type="pct"/>
            <w:vAlign w:val="center"/>
          </w:tcPr>
          <w:p w14:paraId="4608E5F9" w14:textId="77777777" w:rsidR="00AC2587" w:rsidRPr="00AC2587" w:rsidRDefault="00AC2587"/>
        </w:tc>
        <w:tc>
          <w:tcPr>
            <w:tcW w:w="102" w:type="pct"/>
            <w:vAlign w:val="center"/>
          </w:tcPr>
          <w:p w14:paraId="5E6B4BA2" w14:textId="77777777" w:rsidR="00AC2587" w:rsidRPr="00AC2587" w:rsidRDefault="00AC2587"/>
        </w:tc>
        <w:tc>
          <w:tcPr>
            <w:tcW w:w="102" w:type="pct"/>
            <w:vAlign w:val="center"/>
          </w:tcPr>
          <w:p w14:paraId="55417F4F" w14:textId="77777777" w:rsidR="00AC2587" w:rsidRPr="00AC2587" w:rsidRDefault="00AC2587"/>
        </w:tc>
        <w:sdt>
          <w:sdtPr>
            <w:id w:val="1116568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" w:type="pct"/>
                <w:gridSpan w:val="4"/>
                <w:vAlign w:val="center"/>
              </w:tcPr>
              <w:p w14:paraId="2BEFE9B5" w14:textId="71A1C9A0" w:rsidR="00AC2587" w:rsidRPr="00AC2587" w:rsidRDefault="00AC2587" w:rsidP="00AC2587">
                <w:pPr>
                  <w:jc w:val="right"/>
                </w:pPr>
                <w:r w:rsidRPr="00AC258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32" w:type="pct"/>
            <w:gridSpan w:val="9"/>
            <w:vAlign w:val="center"/>
          </w:tcPr>
          <w:p w14:paraId="04620CE3" w14:textId="3DBBDCAB" w:rsidR="00AC2587" w:rsidRPr="00AC2587" w:rsidRDefault="00AC2587">
            <w:r>
              <w:t>ogłoszenie o przetargu</w:t>
            </w:r>
          </w:p>
        </w:tc>
        <w:tc>
          <w:tcPr>
            <w:tcW w:w="102" w:type="pct"/>
            <w:gridSpan w:val="2"/>
            <w:vAlign w:val="center"/>
          </w:tcPr>
          <w:p w14:paraId="409520FA" w14:textId="77777777" w:rsidR="00AC2587" w:rsidRPr="00AC2587" w:rsidRDefault="00AC2587"/>
        </w:tc>
        <w:tc>
          <w:tcPr>
            <w:tcW w:w="102" w:type="pct"/>
            <w:gridSpan w:val="2"/>
            <w:vAlign w:val="center"/>
          </w:tcPr>
          <w:p w14:paraId="341EFFB9" w14:textId="77777777" w:rsidR="00AC2587" w:rsidRPr="00AC2587" w:rsidRDefault="00AC2587"/>
        </w:tc>
        <w:tc>
          <w:tcPr>
            <w:tcW w:w="102" w:type="pct"/>
            <w:gridSpan w:val="2"/>
            <w:vAlign w:val="center"/>
          </w:tcPr>
          <w:p w14:paraId="24451B13" w14:textId="77777777" w:rsidR="00AC2587" w:rsidRPr="00AC2587" w:rsidRDefault="00AC2587"/>
        </w:tc>
        <w:tc>
          <w:tcPr>
            <w:tcW w:w="102" w:type="pct"/>
            <w:vAlign w:val="center"/>
          </w:tcPr>
          <w:p w14:paraId="0A2C6A98" w14:textId="77777777" w:rsidR="00AC2587" w:rsidRPr="00AC2587" w:rsidRDefault="00AC2587"/>
        </w:tc>
        <w:tc>
          <w:tcPr>
            <w:tcW w:w="102" w:type="pct"/>
            <w:vAlign w:val="center"/>
          </w:tcPr>
          <w:p w14:paraId="6501EFA8" w14:textId="77777777" w:rsidR="00AC2587" w:rsidRPr="00AC2587" w:rsidRDefault="00AC2587"/>
        </w:tc>
        <w:sdt>
          <w:sdtPr>
            <w:id w:val="1107000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6" w:type="pct"/>
                <w:gridSpan w:val="2"/>
                <w:vAlign w:val="center"/>
              </w:tcPr>
              <w:p w14:paraId="2AE565A8" w14:textId="53ED5417" w:rsidR="00AC2587" w:rsidRPr="00AC2587" w:rsidRDefault="00AC2587" w:rsidP="00AC2587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66" w:type="pct"/>
            <w:gridSpan w:val="12"/>
            <w:vAlign w:val="center"/>
          </w:tcPr>
          <w:p w14:paraId="554FEC35" w14:textId="77059179" w:rsidR="00AC2587" w:rsidRPr="00AC2587" w:rsidRDefault="00AC2587">
            <w:r w:rsidRPr="00AC2587">
              <w:t>specyfikację warunków zamówienia</w:t>
            </w:r>
          </w:p>
        </w:tc>
      </w:tr>
      <w:tr w:rsidR="00B5527A" w:rsidRPr="008A76F2" w14:paraId="384262A5" w14:textId="77777777" w:rsidTr="00B5527A">
        <w:tc>
          <w:tcPr>
            <w:tcW w:w="5000" w:type="pct"/>
            <w:gridSpan w:val="45"/>
          </w:tcPr>
          <w:p w14:paraId="6913D0E9" w14:textId="77777777" w:rsidR="00B5527A" w:rsidRPr="00B5527A" w:rsidRDefault="00B5527A">
            <w:pPr>
              <w:rPr>
                <w:sz w:val="3"/>
                <w:szCs w:val="3"/>
              </w:rPr>
            </w:pPr>
          </w:p>
        </w:tc>
      </w:tr>
      <w:tr w:rsidR="00A01BED" w:rsidRPr="008A76F2" w14:paraId="2304F859" w14:textId="77777777" w:rsidTr="00A01BED">
        <w:trPr>
          <w:trHeight w:val="255"/>
        </w:trPr>
        <w:sdt>
          <w:sdtPr>
            <w:id w:val="2003000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3" w:type="pct"/>
                <w:vAlign w:val="center"/>
              </w:tcPr>
              <w:p w14:paraId="6073BC59" w14:textId="592ABF6B" w:rsidR="00A01BED" w:rsidRPr="00B5527A" w:rsidRDefault="00A01BED" w:rsidP="00A01BED">
                <w:pPr>
                  <w:jc w:val="right"/>
                </w:pPr>
                <w:r w:rsidRPr="00B5527A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33" w:type="pct"/>
            <w:gridSpan w:val="20"/>
            <w:vAlign w:val="center"/>
          </w:tcPr>
          <w:p w14:paraId="5A42BDB8" w14:textId="2C539D47" w:rsidR="00A01BED" w:rsidRPr="00B5527A" w:rsidRDefault="00A01BED">
            <w:r w:rsidRPr="00AC2587">
              <w:t>kontrakt lub projekt kontraktu wraz z informacją o wyborze oferty</w:t>
            </w:r>
          </w:p>
        </w:tc>
        <w:tc>
          <w:tcPr>
            <w:tcW w:w="102" w:type="pct"/>
            <w:gridSpan w:val="3"/>
            <w:vAlign w:val="center"/>
          </w:tcPr>
          <w:p w14:paraId="4D751814" w14:textId="77777777" w:rsidR="00A01BED" w:rsidRPr="00B5527A" w:rsidRDefault="00A01BED"/>
        </w:tc>
        <w:sdt>
          <w:sdtPr>
            <w:id w:val="-1732228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3" w:type="pct"/>
                <w:gridSpan w:val="4"/>
                <w:vAlign w:val="center"/>
              </w:tcPr>
              <w:p w14:paraId="792302C6" w14:textId="6E0D2E30" w:rsidR="00A01BED" w:rsidRPr="00B5527A" w:rsidRDefault="00A01BED" w:rsidP="00A01BED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" w:type="pct"/>
            <w:gridSpan w:val="7"/>
            <w:vAlign w:val="center"/>
          </w:tcPr>
          <w:p w14:paraId="29686257" w14:textId="77DCC436" w:rsidR="00A01BED" w:rsidRPr="00A01BED" w:rsidRDefault="00A01BED">
            <w:r w:rsidRPr="00A01BED">
              <w:t xml:space="preserve">protokół odbioru                                                 </w:t>
            </w:r>
          </w:p>
        </w:tc>
        <w:tc>
          <w:tcPr>
            <w:tcW w:w="102" w:type="pct"/>
            <w:gridSpan w:val="2"/>
            <w:vAlign w:val="center"/>
          </w:tcPr>
          <w:p w14:paraId="24916CD0" w14:textId="77777777" w:rsidR="00A01BED" w:rsidRPr="00B5527A" w:rsidRDefault="00A01BED"/>
        </w:tc>
        <w:sdt>
          <w:sdtPr>
            <w:id w:val="-702939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3"/>
                <w:vAlign w:val="center"/>
              </w:tcPr>
              <w:p w14:paraId="26AB61A8" w14:textId="1A3924B4" w:rsidR="00A01BED" w:rsidRPr="00B5527A" w:rsidRDefault="00A01BED" w:rsidP="00A01BED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31" w:type="pct"/>
            <w:gridSpan w:val="5"/>
            <w:vAlign w:val="center"/>
          </w:tcPr>
          <w:p w14:paraId="58C89B91" w14:textId="0E8D6333" w:rsidR="00A01BED" w:rsidRPr="00A01BED" w:rsidRDefault="00A01BED">
            <w:r w:rsidRPr="00A01BED">
              <w:t>umowę konsorcjum</w:t>
            </w:r>
          </w:p>
        </w:tc>
      </w:tr>
      <w:tr w:rsidR="00B5527A" w:rsidRPr="008A76F2" w14:paraId="21AFE58D" w14:textId="77777777" w:rsidTr="00B5527A">
        <w:tc>
          <w:tcPr>
            <w:tcW w:w="5000" w:type="pct"/>
            <w:gridSpan w:val="45"/>
          </w:tcPr>
          <w:p w14:paraId="0496A11F" w14:textId="77777777" w:rsidR="00B5527A" w:rsidRPr="00A01BED" w:rsidRDefault="00B5527A">
            <w:pPr>
              <w:rPr>
                <w:sz w:val="3"/>
                <w:szCs w:val="3"/>
              </w:rPr>
            </w:pPr>
          </w:p>
        </w:tc>
      </w:tr>
      <w:tr w:rsidR="00B5527A" w:rsidRPr="008A76F2" w14:paraId="4D992C91" w14:textId="77777777" w:rsidTr="00777DAE">
        <w:tc>
          <w:tcPr>
            <w:tcW w:w="5000" w:type="pct"/>
            <w:gridSpan w:val="45"/>
            <w:tcBorders>
              <w:top w:val="single" w:sz="8" w:space="0" w:color="002060"/>
            </w:tcBorders>
          </w:tcPr>
          <w:p w14:paraId="4236DBC0" w14:textId="77777777" w:rsidR="00B5527A" w:rsidRPr="00A01BED" w:rsidRDefault="00B5527A">
            <w:pPr>
              <w:rPr>
                <w:sz w:val="3"/>
                <w:szCs w:val="3"/>
              </w:rPr>
            </w:pPr>
          </w:p>
        </w:tc>
      </w:tr>
      <w:tr w:rsidR="003D6007" w:rsidRPr="008A76F2" w14:paraId="264C9F23" w14:textId="77777777" w:rsidTr="00777DAE">
        <w:tc>
          <w:tcPr>
            <w:tcW w:w="5000" w:type="pct"/>
            <w:gridSpan w:val="45"/>
          </w:tcPr>
          <w:p w14:paraId="4705D5B6" w14:textId="19CBB64C" w:rsidR="003D6007" w:rsidRDefault="003D6007" w:rsidP="00527D34">
            <w:pPr>
              <w:pStyle w:val="PZUNiebieskiiTahoma"/>
              <w:ind w:right="0"/>
              <w:rPr>
                <w:rFonts w:ascii="Source Sans Pro" w:hAnsi="Source Sans Pro"/>
                <w:b/>
                <w:color w:val="003C7D"/>
              </w:rPr>
            </w:pPr>
            <w:r>
              <w:rPr>
                <w:rFonts w:ascii="Source Sans Pro" w:hAnsi="Source Sans Pro"/>
                <w:b/>
                <w:color w:val="003C7D"/>
              </w:rPr>
              <w:t xml:space="preserve">INFORMACJE UZUPEŁNIAJĄCE </w:t>
            </w:r>
            <w:r w:rsidRPr="00B5527A">
              <w:rPr>
                <w:rFonts w:ascii="Source Sans Pro" w:hAnsi="Source Sans Pro"/>
                <w:bCs/>
                <w:color w:val="003C7D"/>
                <w:sz w:val="16"/>
                <w:szCs w:val="16"/>
              </w:rPr>
              <w:t xml:space="preserve">(wypełnić, jeżeli suma gwarancyjna przekracza 3 000 000 </w:t>
            </w:r>
            <w:r w:rsidR="00FA260E" w:rsidRPr="00B5527A">
              <w:rPr>
                <w:rFonts w:ascii="Source Sans Pro" w:hAnsi="Source Sans Pro"/>
                <w:bCs/>
                <w:color w:val="003C7D"/>
                <w:sz w:val="16"/>
                <w:szCs w:val="16"/>
              </w:rPr>
              <w:t>zł lub na wniosek pracownika PZU</w:t>
            </w:r>
            <w:r w:rsidRPr="00B5527A">
              <w:rPr>
                <w:rFonts w:ascii="Source Sans Pro" w:hAnsi="Source Sans Pro"/>
                <w:bCs/>
                <w:color w:val="003C7D"/>
                <w:sz w:val="16"/>
                <w:szCs w:val="16"/>
              </w:rPr>
              <w:t>)</w:t>
            </w:r>
          </w:p>
          <w:p w14:paraId="210A618A" w14:textId="45E47112" w:rsidR="003D6007" w:rsidRPr="00527D34" w:rsidRDefault="003D6007">
            <w:r w:rsidRPr="00527D34">
              <w:rPr>
                <w:bCs/>
                <w:i/>
                <w:iCs/>
                <w:sz w:val="16"/>
                <w:szCs w:val="16"/>
              </w:rPr>
              <w:t>nie dotyczy gwarancji zapłaty wadium</w:t>
            </w:r>
          </w:p>
        </w:tc>
      </w:tr>
      <w:tr w:rsidR="00D07389" w:rsidRPr="008A76F2" w14:paraId="51B16280" w14:textId="77777777" w:rsidTr="00777DAE">
        <w:tc>
          <w:tcPr>
            <w:tcW w:w="5000" w:type="pct"/>
            <w:gridSpan w:val="45"/>
          </w:tcPr>
          <w:p w14:paraId="62D99EE3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A01BED" w:rsidRPr="008A76F2" w14:paraId="116CC2D7" w14:textId="77777777" w:rsidTr="00A01BED">
        <w:trPr>
          <w:trHeight w:val="255"/>
        </w:trPr>
        <w:tc>
          <w:tcPr>
            <w:tcW w:w="3249" w:type="pct"/>
            <w:gridSpan w:val="32"/>
            <w:tcBorders>
              <w:right w:val="single" w:sz="2" w:space="0" w:color="002060"/>
            </w:tcBorders>
          </w:tcPr>
          <w:p w14:paraId="452904A5" w14:textId="2DDB71AF" w:rsidR="003D6007" w:rsidRPr="008F3715" w:rsidRDefault="003D6007">
            <w:r w:rsidRPr="008F3715">
              <w:t>Wartość oferty złożonej przez Wnioskodawcę</w:t>
            </w:r>
            <w:r w:rsidRPr="007A558F">
              <w:t xml:space="preserve"> </w:t>
            </w:r>
            <w:r w:rsidRPr="007A558F">
              <w:rPr>
                <w:sz w:val="16"/>
                <w:szCs w:val="16"/>
              </w:rPr>
              <w:t>(kwota brutto</w:t>
            </w:r>
            <w:r>
              <w:rPr>
                <w:sz w:val="16"/>
                <w:szCs w:val="16"/>
              </w:rPr>
              <w:t>,</w:t>
            </w:r>
            <w:r w:rsidRPr="007A558F">
              <w:rPr>
                <w:sz w:val="16"/>
                <w:szCs w:val="16"/>
              </w:rPr>
              <w:t xml:space="preserve"> walut</w:t>
            </w:r>
            <w:r>
              <w:rPr>
                <w:sz w:val="16"/>
                <w:szCs w:val="16"/>
              </w:rPr>
              <w:t>a</w:t>
            </w:r>
            <w:r w:rsidRPr="007A558F">
              <w:rPr>
                <w:sz w:val="16"/>
                <w:szCs w:val="16"/>
              </w:rPr>
              <w:t>)</w:t>
            </w:r>
          </w:p>
        </w:tc>
        <w:tc>
          <w:tcPr>
            <w:tcW w:w="1751" w:type="pct"/>
            <w:gridSpan w:val="13"/>
            <w:tcBorders>
              <w:top w:val="single" w:sz="2" w:space="0" w:color="002060"/>
              <w:left w:val="single" w:sz="2" w:space="0" w:color="002060"/>
              <w:bottom w:val="single" w:sz="4" w:space="0" w:color="002060"/>
              <w:right w:val="single" w:sz="2" w:space="0" w:color="002060"/>
            </w:tcBorders>
            <w:vAlign w:val="center"/>
          </w:tcPr>
          <w:p w14:paraId="6E7B760D" w14:textId="001D0E7E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547F0B16" w14:textId="77777777" w:rsidTr="00777DAE">
        <w:tc>
          <w:tcPr>
            <w:tcW w:w="5000" w:type="pct"/>
            <w:gridSpan w:val="45"/>
          </w:tcPr>
          <w:p w14:paraId="4BA00224" w14:textId="77777777" w:rsidR="00527D34" w:rsidRPr="003D6007" w:rsidRDefault="00527D34">
            <w:pPr>
              <w:rPr>
                <w:sz w:val="3"/>
                <w:szCs w:val="3"/>
              </w:rPr>
            </w:pPr>
          </w:p>
        </w:tc>
      </w:tr>
      <w:tr w:rsidR="00A01BED" w:rsidRPr="008A76F2" w14:paraId="0577746B" w14:textId="77777777" w:rsidTr="00A01BED">
        <w:trPr>
          <w:trHeight w:val="255"/>
        </w:trPr>
        <w:tc>
          <w:tcPr>
            <w:tcW w:w="3249" w:type="pct"/>
            <w:gridSpan w:val="32"/>
            <w:tcBorders>
              <w:right w:val="single" w:sz="2" w:space="0" w:color="002060"/>
            </w:tcBorders>
          </w:tcPr>
          <w:p w14:paraId="19FCDB85" w14:textId="223F31D5" w:rsidR="003D6007" w:rsidRPr="008F3715" w:rsidRDefault="003D6007">
            <w:r w:rsidRPr="008F3715">
              <w:t>Wartość budżetu inwestora przeznaczonego na realizację kontraktu zabezpieczanego wnioskowaną gwarancją określonego w momencie ogłaszania przetargu</w:t>
            </w:r>
            <w:r w:rsidRPr="007A558F">
              <w:t xml:space="preserve"> </w:t>
            </w:r>
            <w:r w:rsidRPr="007A558F">
              <w:rPr>
                <w:sz w:val="16"/>
                <w:szCs w:val="16"/>
              </w:rPr>
              <w:t>(kwota brutto</w:t>
            </w:r>
            <w:r>
              <w:rPr>
                <w:sz w:val="16"/>
                <w:szCs w:val="16"/>
              </w:rPr>
              <w:t xml:space="preserve">, </w:t>
            </w:r>
            <w:r w:rsidRPr="007A558F">
              <w:rPr>
                <w:sz w:val="16"/>
                <w:szCs w:val="16"/>
              </w:rPr>
              <w:t>walut</w:t>
            </w:r>
            <w:r>
              <w:rPr>
                <w:sz w:val="16"/>
                <w:szCs w:val="16"/>
              </w:rPr>
              <w:t>a</w:t>
            </w:r>
            <w:r w:rsidRPr="007A558F">
              <w:rPr>
                <w:sz w:val="16"/>
                <w:szCs w:val="16"/>
              </w:rPr>
              <w:t>)</w:t>
            </w:r>
          </w:p>
        </w:tc>
        <w:tc>
          <w:tcPr>
            <w:tcW w:w="1751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F525AF0" w14:textId="75C1AC5F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1F842B33" w14:textId="77777777" w:rsidTr="00777DAE">
        <w:tc>
          <w:tcPr>
            <w:tcW w:w="5000" w:type="pct"/>
            <w:gridSpan w:val="45"/>
          </w:tcPr>
          <w:p w14:paraId="41FCEFB1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A01BED" w:rsidRPr="008A76F2" w14:paraId="27E4B48E" w14:textId="77777777" w:rsidTr="00A01BED">
        <w:trPr>
          <w:trHeight w:val="255"/>
        </w:trPr>
        <w:tc>
          <w:tcPr>
            <w:tcW w:w="3249" w:type="pct"/>
            <w:gridSpan w:val="32"/>
            <w:tcBorders>
              <w:right w:val="single" w:sz="2" w:space="0" w:color="002060"/>
            </w:tcBorders>
          </w:tcPr>
          <w:p w14:paraId="4C4AEA55" w14:textId="26F1B27B" w:rsidR="003D6007" w:rsidRPr="008F3715" w:rsidRDefault="003D6007">
            <w:r w:rsidRPr="008F3715">
              <w:t>Wartość drugiej w kolejności oferty w przetargu</w:t>
            </w:r>
            <w:r w:rsidRPr="007A558F">
              <w:t xml:space="preserve"> </w:t>
            </w:r>
            <w:r w:rsidRPr="007A558F">
              <w:rPr>
                <w:sz w:val="16"/>
                <w:szCs w:val="16"/>
              </w:rPr>
              <w:t>(kwota brutto</w:t>
            </w:r>
            <w:r>
              <w:rPr>
                <w:sz w:val="16"/>
                <w:szCs w:val="16"/>
              </w:rPr>
              <w:t xml:space="preserve">, </w:t>
            </w:r>
            <w:r w:rsidRPr="007A558F">
              <w:rPr>
                <w:sz w:val="16"/>
                <w:szCs w:val="16"/>
              </w:rPr>
              <w:t>walut</w:t>
            </w:r>
            <w:r>
              <w:rPr>
                <w:sz w:val="16"/>
                <w:szCs w:val="16"/>
              </w:rPr>
              <w:t>a</w:t>
            </w:r>
            <w:r w:rsidRPr="007A558F">
              <w:rPr>
                <w:sz w:val="16"/>
                <w:szCs w:val="16"/>
              </w:rPr>
              <w:t>)</w:t>
            </w:r>
          </w:p>
        </w:tc>
        <w:tc>
          <w:tcPr>
            <w:tcW w:w="1751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4220349" w14:textId="21FEA5FC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48462924" w14:textId="77777777" w:rsidTr="00777DAE">
        <w:tc>
          <w:tcPr>
            <w:tcW w:w="5000" w:type="pct"/>
            <w:gridSpan w:val="45"/>
          </w:tcPr>
          <w:p w14:paraId="7A130F7D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A01BED" w:rsidRPr="008A76F2" w14:paraId="4727C1A5" w14:textId="77777777" w:rsidTr="00A01BED">
        <w:trPr>
          <w:trHeight w:val="255"/>
        </w:trPr>
        <w:tc>
          <w:tcPr>
            <w:tcW w:w="3249" w:type="pct"/>
            <w:gridSpan w:val="32"/>
            <w:tcBorders>
              <w:right w:val="single" w:sz="2" w:space="0" w:color="002060"/>
            </w:tcBorders>
          </w:tcPr>
          <w:p w14:paraId="2473A339" w14:textId="58FC552D" w:rsidR="003D6007" w:rsidRPr="008F3715" w:rsidRDefault="003D6007">
            <w:r w:rsidRPr="007A558F">
              <w:rPr>
                <w:rFonts w:eastAsia="Calibri"/>
                <w:lang w:eastAsia="en-US"/>
              </w:rPr>
              <w:t xml:space="preserve">Sposób finansowania kontraktu przez Wykonawcę </w:t>
            </w:r>
            <w:r w:rsidRPr="007A558F">
              <w:rPr>
                <w:rFonts w:eastAsia="Calibri"/>
                <w:sz w:val="16"/>
                <w:szCs w:val="16"/>
                <w:lang w:eastAsia="en-US"/>
              </w:rPr>
              <w:t>(np. środki własne, zaliczka, kredyt)</w:t>
            </w:r>
          </w:p>
        </w:tc>
        <w:tc>
          <w:tcPr>
            <w:tcW w:w="1751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B6D9CDE" w14:textId="413284F2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0BFFE01E" w14:textId="77777777" w:rsidTr="00777DAE">
        <w:tc>
          <w:tcPr>
            <w:tcW w:w="5000" w:type="pct"/>
            <w:gridSpan w:val="45"/>
          </w:tcPr>
          <w:p w14:paraId="445F02EC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A01BED" w:rsidRPr="008A76F2" w14:paraId="069BCC3B" w14:textId="77777777" w:rsidTr="00A01BED">
        <w:trPr>
          <w:trHeight w:val="255"/>
        </w:trPr>
        <w:tc>
          <w:tcPr>
            <w:tcW w:w="3249" w:type="pct"/>
            <w:gridSpan w:val="32"/>
            <w:tcBorders>
              <w:right w:val="single" w:sz="2" w:space="0" w:color="002060"/>
            </w:tcBorders>
          </w:tcPr>
          <w:p w14:paraId="5551970D" w14:textId="6181C70D" w:rsidR="003D6007" w:rsidRPr="008F3715" w:rsidRDefault="003D6007">
            <w:r w:rsidRPr="00574216">
              <w:t>Jaki procent prac wynikających z kontraktu Wnioskodawca będzie zlecał podwykonawcom?</w:t>
            </w:r>
          </w:p>
        </w:tc>
        <w:tc>
          <w:tcPr>
            <w:tcW w:w="1751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4B95FC4" w14:textId="78C276BB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0218FC01" w14:textId="77777777" w:rsidTr="00777DAE">
        <w:tc>
          <w:tcPr>
            <w:tcW w:w="5000" w:type="pct"/>
            <w:gridSpan w:val="45"/>
          </w:tcPr>
          <w:p w14:paraId="60A3AC61" w14:textId="77777777" w:rsidR="00D07389" w:rsidRPr="008F3715" w:rsidRDefault="00D07389">
            <w:pPr>
              <w:rPr>
                <w:sz w:val="3"/>
                <w:szCs w:val="3"/>
              </w:rPr>
            </w:pPr>
          </w:p>
        </w:tc>
      </w:tr>
      <w:tr w:rsidR="00A01BED" w:rsidRPr="008A76F2" w14:paraId="157E3C44" w14:textId="77777777" w:rsidTr="00A01BED">
        <w:trPr>
          <w:trHeight w:val="255"/>
        </w:trPr>
        <w:tc>
          <w:tcPr>
            <w:tcW w:w="3249" w:type="pct"/>
            <w:gridSpan w:val="32"/>
            <w:tcBorders>
              <w:right w:val="single" w:sz="2" w:space="0" w:color="002060"/>
            </w:tcBorders>
          </w:tcPr>
          <w:p w14:paraId="01B8FFDB" w14:textId="56A50DC1" w:rsidR="003D6007" w:rsidRPr="008F3715" w:rsidRDefault="003D6007">
            <w:r w:rsidRPr="00FB5087">
              <w:rPr>
                <w:rFonts w:eastAsia="Calibri"/>
                <w:lang w:eastAsia="en-US"/>
              </w:rPr>
              <w:t xml:space="preserve">Planowana marża z kontraktu </w:t>
            </w:r>
            <w:r w:rsidRPr="00FB5087">
              <w:rPr>
                <w:rFonts w:eastAsia="Calibri"/>
                <w:sz w:val="16"/>
                <w:szCs w:val="16"/>
                <w:lang w:eastAsia="en-US"/>
              </w:rPr>
              <w:t>(w procentach)</w:t>
            </w:r>
          </w:p>
        </w:tc>
        <w:tc>
          <w:tcPr>
            <w:tcW w:w="1751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225215F" w14:textId="5751EB54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5E08D488" w14:textId="77777777" w:rsidTr="00777DAE">
        <w:tc>
          <w:tcPr>
            <w:tcW w:w="5000" w:type="pct"/>
            <w:gridSpan w:val="45"/>
          </w:tcPr>
          <w:p w14:paraId="56CBA86A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AC2587" w:rsidRPr="008A76F2" w14:paraId="4F7D4523" w14:textId="77777777" w:rsidTr="00A01BED">
        <w:trPr>
          <w:trHeight w:val="255"/>
        </w:trPr>
        <w:tc>
          <w:tcPr>
            <w:tcW w:w="3249" w:type="pct"/>
            <w:gridSpan w:val="32"/>
          </w:tcPr>
          <w:p w14:paraId="4005AB4E" w14:textId="7A2DB334" w:rsidR="002423C5" w:rsidRPr="008F3715" w:rsidRDefault="002423C5">
            <w:r>
              <w:rPr>
                <w:rFonts w:eastAsia="Calibri"/>
                <w:bCs/>
                <w:lang w:eastAsia="en-US"/>
              </w:rPr>
              <w:t>Czy Wnioskodawca będzie realizował kontrakt wg swojego projektu?</w:t>
            </w:r>
          </w:p>
        </w:tc>
        <w:tc>
          <w:tcPr>
            <w:tcW w:w="197" w:type="pct"/>
            <w:gridSpan w:val="2"/>
          </w:tcPr>
          <w:p w14:paraId="1F4BBF1C" w14:textId="77777777" w:rsidR="002423C5" w:rsidRPr="008F3715" w:rsidRDefault="002423C5"/>
        </w:tc>
        <w:tc>
          <w:tcPr>
            <w:tcW w:w="334" w:type="pct"/>
            <w:gridSpan w:val="4"/>
            <w:vAlign w:val="center"/>
          </w:tcPr>
          <w:p w14:paraId="56E6E8A7" w14:textId="5D6B2942" w:rsidR="002423C5" w:rsidRPr="008F3715" w:rsidRDefault="00000000">
            <w:sdt>
              <w:sdtPr>
                <w:id w:val="1696270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01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E018D">
              <w:t xml:space="preserve">   TAK</w:t>
            </w:r>
          </w:p>
        </w:tc>
        <w:tc>
          <w:tcPr>
            <w:tcW w:w="353" w:type="pct"/>
            <w:gridSpan w:val="5"/>
          </w:tcPr>
          <w:p w14:paraId="7F6FAAFB" w14:textId="77777777" w:rsidR="002423C5" w:rsidRPr="008F3715" w:rsidRDefault="002423C5"/>
        </w:tc>
        <w:tc>
          <w:tcPr>
            <w:tcW w:w="324" w:type="pct"/>
          </w:tcPr>
          <w:p w14:paraId="092E498A" w14:textId="3187AC22" w:rsidR="002423C5" w:rsidRPr="008F3715" w:rsidRDefault="00000000" w:rsidP="00BE018D">
            <w:pPr>
              <w:jc w:val="center"/>
            </w:pPr>
            <w:sdt>
              <w:sdtPr>
                <w:id w:val="185875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01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E018D">
              <w:t xml:space="preserve">   </w:t>
            </w:r>
            <w:r w:rsidR="002423C5">
              <w:t>NIE</w:t>
            </w:r>
          </w:p>
        </w:tc>
        <w:tc>
          <w:tcPr>
            <w:tcW w:w="543" w:type="pct"/>
          </w:tcPr>
          <w:p w14:paraId="6A7CC422" w14:textId="03B96B81" w:rsidR="002423C5" w:rsidRPr="008F3715" w:rsidRDefault="002423C5"/>
        </w:tc>
      </w:tr>
      <w:tr w:rsidR="00D942CC" w:rsidRPr="008A76F2" w14:paraId="285291E4" w14:textId="77777777" w:rsidTr="00777DAE">
        <w:tc>
          <w:tcPr>
            <w:tcW w:w="5000" w:type="pct"/>
            <w:gridSpan w:val="45"/>
          </w:tcPr>
          <w:p w14:paraId="399BC7F3" w14:textId="77777777" w:rsidR="00D942CC" w:rsidRPr="008F3715" w:rsidRDefault="00D942CC">
            <w:pPr>
              <w:rPr>
                <w:sz w:val="3"/>
                <w:szCs w:val="3"/>
              </w:rPr>
            </w:pPr>
          </w:p>
        </w:tc>
      </w:tr>
      <w:tr w:rsidR="00AC2587" w:rsidRPr="008A76F2" w14:paraId="775B0EB0" w14:textId="77777777" w:rsidTr="00A01BED">
        <w:trPr>
          <w:trHeight w:val="255"/>
        </w:trPr>
        <w:tc>
          <w:tcPr>
            <w:tcW w:w="3249" w:type="pct"/>
            <w:gridSpan w:val="32"/>
          </w:tcPr>
          <w:p w14:paraId="324BD78B" w14:textId="040CFF5E" w:rsidR="002423C5" w:rsidRPr="008F3715" w:rsidRDefault="002423C5">
            <w:r>
              <w:rPr>
                <w:rFonts w:eastAsia="Calibri"/>
                <w:bCs/>
                <w:lang w:eastAsia="en-US"/>
              </w:rPr>
              <w:t>Czy Wnioskodawca posiada doświadczenie we współpracy z podwykonawcami?</w:t>
            </w:r>
          </w:p>
        </w:tc>
        <w:tc>
          <w:tcPr>
            <w:tcW w:w="197" w:type="pct"/>
            <w:gridSpan w:val="2"/>
          </w:tcPr>
          <w:p w14:paraId="58C46D2F" w14:textId="77777777" w:rsidR="002423C5" w:rsidRPr="008F3715" w:rsidRDefault="002423C5"/>
        </w:tc>
        <w:tc>
          <w:tcPr>
            <w:tcW w:w="334" w:type="pct"/>
            <w:gridSpan w:val="4"/>
            <w:vAlign w:val="center"/>
          </w:tcPr>
          <w:p w14:paraId="6234EDEE" w14:textId="682AA8C3" w:rsidR="002423C5" w:rsidRPr="008F3715" w:rsidRDefault="00000000">
            <w:sdt>
              <w:sdtPr>
                <w:id w:val="-949151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01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E018D">
              <w:t xml:space="preserve">   </w:t>
            </w:r>
            <w:r w:rsidR="002423C5">
              <w:t>TAK</w:t>
            </w:r>
          </w:p>
        </w:tc>
        <w:tc>
          <w:tcPr>
            <w:tcW w:w="353" w:type="pct"/>
            <w:gridSpan w:val="5"/>
          </w:tcPr>
          <w:p w14:paraId="4431FC3E" w14:textId="77777777" w:rsidR="002423C5" w:rsidRPr="008F3715" w:rsidRDefault="002423C5"/>
        </w:tc>
        <w:tc>
          <w:tcPr>
            <w:tcW w:w="324" w:type="pct"/>
          </w:tcPr>
          <w:p w14:paraId="63A03260" w14:textId="0EFDABCC" w:rsidR="002423C5" w:rsidRPr="008F3715" w:rsidRDefault="00BE018D">
            <w:r>
              <w:rPr>
                <w:sz w:val="16"/>
                <w:szCs w:val="16"/>
              </w:rPr>
              <w:t xml:space="preserve"> </w:t>
            </w:r>
            <w:sdt>
              <w:sdtPr>
                <w:id w:val="-600947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sz w:val="16"/>
                <w:szCs w:val="16"/>
              </w:rPr>
              <w:t xml:space="preserve">   </w:t>
            </w:r>
            <w:r w:rsidR="002423C5">
              <w:t>NIE</w:t>
            </w:r>
          </w:p>
        </w:tc>
        <w:tc>
          <w:tcPr>
            <w:tcW w:w="543" w:type="pct"/>
          </w:tcPr>
          <w:p w14:paraId="3FDF5F62" w14:textId="711AD43E" w:rsidR="002423C5" w:rsidRPr="008F3715" w:rsidRDefault="002423C5"/>
        </w:tc>
      </w:tr>
      <w:tr w:rsidR="00D942CC" w:rsidRPr="008A76F2" w14:paraId="7B350444" w14:textId="77777777" w:rsidTr="00777DAE">
        <w:tc>
          <w:tcPr>
            <w:tcW w:w="5000" w:type="pct"/>
            <w:gridSpan w:val="45"/>
          </w:tcPr>
          <w:p w14:paraId="31829FB1" w14:textId="77777777" w:rsidR="00D942CC" w:rsidRPr="00D942CC" w:rsidRDefault="00D942CC">
            <w:pPr>
              <w:rPr>
                <w:strike/>
                <w:sz w:val="3"/>
                <w:szCs w:val="3"/>
              </w:rPr>
            </w:pPr>
          </w:p>
        </w:tc>
      </w:tr>
      <w:tr w:rsidR="00D942CC" w:rsidRPr="00D942CC" w14:paraId="198BB782" w14:textId="77777777" w:rsidTr="0097622F">
        <w:tc>
          <w:tcPr>
            <w:tcW w:w="5000" w:type="pct"/>
            <w:gridSpan w:val="45"/>
          </w:tcPr>
          <w:p w14:paraId="40084D56" w14:textId="77777777" w:rsidR="00D942CC" w:rsidRPr="00D942CC" w:rsidRDefault="00D942CC">
            <w:pPr>
              <w:rPr>
                <w:strike/>
                <w:sz w:val="3"/>
                <w:szCs w:val="3"/>
              </w:rPr>
            </w:pPr>
          </w:p>
        </w:tc>
      </w:tr>
      <w:tr w:rsidR="002C0A21" w:rsidRPr="00067DCB" w14:paraId="7BE0670B" w14:textId="77777777" w:rsidTr="00A01BED">
        <w:tc>
          <w:tcPr>
            <w:tcW w:w="5000" w:type="pct"/>
            <w:gridSpan w:val="45"/>
          </w:tcPr>
          <w:p w14:paraId="0A8DC58D" w14:textId="77777777" w:rsidR="002C0A21" w:rsidRPr="00067DCB" w:rsidRDefault="002C0A21" w:rsidP="002C0A21">
            <w:pPr>
              <w:rPr>
                <w:sz w:val="3"/>
                <w:szCs w:val="3"/>
              </w:rPr>
            </w:pPr>
          </w:p>
        </w:tc>
      </w:tr>
      <w:tr w:rsidR="002C0A21" w:rsidRPr="008A76F2" w14:paraId="02E9B3D3" w14:textId="77777777" w:rsidTr="00A01BED">
        <w:tc>
          <w:tcPr>
            <w:tcW w:w="5000" w:type="pct"/>
            <w:gridSpan w:val="45"/>
          </w:tcPr>
          <w:p w14:paraId="6499FF72" w14:textId="77777777" w:rsidR="002C0A21" w:rsidRPr="00067DCB" w:rsidRDefault="002C0A21" w:rsidP="002C0A21">
            <w:pPr>
              <w:rPr>
                <w:sz w:val="3"/>
                <w:szCs w:val="3"/>
              </w:rPr>
            </w:pPr>
          </w:p>
        </w:tc>
      </w:tr>
      <w:tr w:rsidR="00DD65C0" w:rsidRPr="008A76F2" w14:paraId="02249042" w14:textId="77777777" w:rsidTr="00A01BE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5537"/>
        </w:trPr>
        <w:tc>
          <w:tcPr>
            <w:tcW w:w="5000" w:type="pct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93D31" w14:textId="77777777" w:rsidR="00980627" w:rsidRPr="003859F1" w:rsidRDefault="00980627" w:rsidP="00A51170">
            <w:pPr>
              <w:contextualSpacing/>
              <w:rPr>
                <w:b/>
                <w:sz w:val="14"/>
                <w:szCs w:val="14"/>
              </w:rPr>
            </w:pPr>
          </w:p>
          <w:p w14:paraId="612A847C" w14:textId="77777777" w:rsidR="00554562" w:rsidRDefault="00554562" w:rsidP="00852DD9">
            <w:pPr>
              <w:contextualSpacing/>
              <w:rPr>
                <w:b/>
              </w:rPr>
            </w:pPr>
          </w:p>
          <w:p w14:paraId="006D7638" w14:textId="3729728C" w:rsidR="00007659" w:rsidRDefault="00007659" w:rsidP="008C437F">
            <w:pPr>
              <w:contextualSpacing/>
              <w:jc w:val="center"/>
              <w:rPr>
                <w:b/>
              </w:rPr>
            </w:pPr>
            <w:r w:rsidRPr="008A76F2">
              <w:rPr>
                <w:b/>
              </w:rPr>
              <w:t>OŚWIADCZENIA</w:t>
            </w:r>
          </w:p>
          <w:p w14:paraId="4132E347" w14:textId="77777777" w:rsidR="00007659" w:rsidRPr="002A33D7" w:rsidRDefault="00007659" w:rsidP="00007659">
            <w:pPr>
              <w:contextualSpacing/>
              <w:rPr>
                <w:sz w:val="6"/>
                <w:szCs w:val="6"/>
              </w:rPr>
            </w:pPr>
          </w:p>
          <w:p w14:paraId="3AF1E2AB" w14:textId="77777777" w:rsidR="00291A27" w:rsidRPr="00710A6A" w:rsidRDefault="00291A27" w:rsidP="00291A27">
            <w:pPr>
              <w:rPr>
                <w:sz w:val="16"/>
                <w:szCs w:val="16"/>
              </w:rPr>
            </w:pPr>
            <w:r w:rsidRPr="00710A6A">
              <w:rPr>
                <w:sz w:val="16"/>
                <w:szCs w:val="16"/>
              </w:rPr>
              <w:t>Niniejszym potwierdzam</w:t>
            </w:r>
            <w:r>
              <w:rPr>
                <w:sz w:val="16"/>
                <w:szCs w:val="16"/>
              </w:rPr>
              <w:t>/</w:t>
            </w:r>
            <w:r w:rsidRPr="00710A6A">
              <w:rPr>
                <w:sz w:val="16"/>
                <w:szCs w:val="16"/>
              </w:rPr>
              <w:t>y, że informacje wymienione we wniosku oraz dokumentach załączonych do wniosku są zgodne z aktualnym stanem faktycznym oraz że do dnia dzisiejszego nie dokonano żadnych czynności formalnych zmierzających do ich zmiany.</w:t>
            </w:r>
          </w:p>
          <w:p w14:paraId="6C919C6D" w14:textId="77777777" w:rsidR="00291A27" w:rsidRPr="00710A6A" w:rsidRDefault="00291A27" w:rsidP="00291A27">
            <w:pPr>
              <w:rPr>
                <w:sz w:val="16"/>
                <w:szCs w:val="16"/>
              </w:rPr>
            </w:pPr>
            <w:r w:rsidRPr="00710A6A">
              <w:rPr>
                <w:sz w:val="16"/>
                <w:szCs w:val="16"/>
              </w:rPr>
              <w:t>Niniejszym potwierdzam</w:t>
            </w:r>
            <w:r>
              <w:rPr>
                <w:sz w:val="16"/>
                <w:szCs w:val="16"/>
              </w:rPr>
              <w:t>/</w:t>
            </w:r>
            <w:r w:rsidRPr="00710A6A">
              <w:rPr>
                <w:sz w:val="16"/>
                <w:szCs w:val="16"/>
              </w:rPr>
              <w:t>y prawdziwość powyższych danych.</w:t>
            </w:r>
          </w:p>
          <w:p w14:paraId="292AE76D" w14:textId="77777777" w:rsidR="00291A27" w:rsidRPr="00710A6A" w:rsidRDefault="00291A27" w:rsidP="00291A27">
            <w:pPr>
              <w:rPr>
                <w:sz w:val="6"/>
                <w:szCs w:val="6"/>
              </w:rPr>
            </w:pPr>
          </w:p>
          <w:p w14:paraId="6DFD14BD" w14:textId="77777777" w:rsidR="00291A27" w:rsidRPr="00710A6A" w:rsidRDefault="00291A27" w:rsidP="00291A2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10A6A">
              <w:rPr>
                <w:sz w:val="16"/>
                <w:szCs w:val="16"/>
              </w:rPr>
              <w:t>Niniejszym oświadczam</w:t>
            </w:r>
            <w:r>
              <w:rPr>
                <w:sz w:val="16"/>
                <w:szCs w:val="16"/>
              </w:rPr>
              <w:t>/</w:t>
            </w:r>
            <w:r w:rsidRPr="00710A6A">
              <w:rPr>
                <w:sz w:val="16"/>
                <w:szCs w:val="16"/>
              </w:rPr>
              <w:t>y, iż wyrażam</w:t>
            </w:r>
            <w:r>
              <w:rPr>
                <w:sz w:val="16"/>
                <w:szCs w:val="16"/>
              </w:rPr>
              <w:t>/</w:t>
            </w:r>
            <w:r w:rsidRPr="00710A6A">
              <w:rPr>
                <w:sz w:val="16"/>
                <w:szCs w:val="16"/>
              </w:rPr>
              <w:t xml:space="preserve">y zgodę na przesyłanie informacji i dokumentów, w tym dokumentu gwarancji ubezpieczeniowej, a także informacji, które mają związek z zawartą umową zlecenia o okresowe udzielanie gwarancji ubezpieczeniowych za pośrednictwem środków komunikacji elektronicznej, w tym wiadomości SMS/MMS lub e-mail, na wskazany numer telefonu lub adres mailowy. </w:t>
            </w:r>
          </w:p>
          <w:p w14:paraId="21119631" w14:textId="77777777" w:rsidR="00291A27" w:rsidRPr="00710A6A" w:rsidRDefault="00291A27" w:rsidP="00291A2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10A6A">
              <w:rPr>
                <w:sz w:val="16"/>
                <w:szCs w:val="16"/>
              </w:rPr>
              <w:t xml:space="preserve">W razie zmiany podanych danych kontaktowych, zobowiązuję/zobowiązujemy się uaktualnić dane, dzięki którym będę/będziemy otrzymywać informacje za pośrednictwem środków komunikacji elektronicznej.   </w:t>
            </w:r>
          </w:p>
          <w:p w14:paraId="3ABB8F45" w14:textId="77777777" w:rsidR="00291A27" w:rsidRPr="00710A6A" w:rsidRDefault="00291A27" w:rsidP="00291A27">
            <w:pPr>
              <w:autoSpaceDE w:val="0"/>
              <w:autoSpaceDN w:val="0"/>
              <w:adjustRightInd w:val="0"/>
              <w:rPr>
                <w:sz w:val="6"/>
                <w:szCs w:val="6"/>
              </w:rPr>
            </w:pPr>
          </w:p>
          <w:p w14:paraId="4874301E" w14:textId="77777777" w:rsidR="00291A27" w:rsidRPr="00710A6A" w:rsidRDefault="00291A27" w:rsidP="00291A2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10A6A">
              <w:rPr>
                <w:sz w:val="16"/>
                <w:szCs w:val="16"/>
              </w:rPr>
              <w:t>Niniejszym oświadczam/y że jestem/śmy w pełni świadomi i akceptujemy to, że w przypadku otrzymania gwarancji zapłaty wadium, PZU SA nie jest w żaden sposób zobligowane do udzielenia jakiejkolwiek innej gwarancji a w szczególności do udzielenia gwarancji zabezpieczającej umowę zawieraną z zamawiającym w wyniku wygrania przetargu zabezpieczanego w zakresie wadium gwarancją PZU SA.</w:t>
            </w:r>
          </w:p>
          <w:p w14:paraId="2C66D7E0" w14:textId="77777777" w:rsidR="00291A27" w:rsidRPr="00710A6A" w:rsidRDefault="00291A27" w:rsidP="00291A27">
            <w:pPr>
              <w:autoSpaceDE w:val="0"/>
              <w:autoSpaceDN w:val="0"/>
              <w:adjustRightInd w:val="0"/>
              <w:rPr>
                <w:sz w:val="6"/>
                <w:szCs w:val="6"/>
              </w:rPr>
            </w:pPr>
          </w:p>
          <w:p w14:paraId="00747236" w14:textId="6E8C253F" w:rsidR="00291A27" w:rsidRPr="00710A6A" w:rsidRDefault="00291A27" w:rsidP="00291A2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10A6A">
              <w:rPr>
                <w:sz w:val="16"/>
                <w:szCs w:val="16"/>
              </w:rPr>
              <w:t>Niniejszym oświadczam</w:t>
            </w:r>
            <w:r w:rsidR="00B5527A">
              <w:rPr>
                <w:sz w:val="16"/>
                <w:szCs w:val="16"/>
              </w:rPr>
              <w:t>/y</w:t>
            </w:r>
            <w:r w:rsidRPr="00710A6A">
              <w:rPr>
                <w:sz w:val="16"/>
                <w:szCs w:val="16"/>
              </w:rPr>
              <w:t xml:space="preserve">, że według stanu na dzień dzisiejszy nie nastąpiły w Przedsiębiorstwie żadne zmiany o charakterze prawno–finansowym, o których jesteśmy zobowiązani informować zgodnie z zapisami umowy zlecenia o okresowe udzielanie gwarancji ubezpieczeniowych, dotyczące w szczególności prawnej formy prowadzonej działalności i reprezentacji Przedsiębiorstwa w stosunku do informacji zawartych w dokumentacji stanowiącej załączniki do wniosku o umowę zlecenia o okresowe udzielanie gwarancji ubezpieczeniowych. </w:t>
            </w:r>
          </w:p>
          <w:p w14:paraId="588457ED" w14:textId="77777777" w:rsidR="00980627" w:rsidRPr="002A33D7" w:rsidRDefault="00980627" w:rsidP="00980627">
            <w:pPr>
              <w:autoSpaceDE w:val="0"/>
              <w:autoSpaceDN w:val="0"/>
              <w:adjustRightInd w:val="0"/>
              <w:jc w:val="both"/>
              <w:rPr>
                <w:sz w:val="6"/>
                <w:szCs w:val="6"/>
              </w:rPr>
            </w:pPr>
          </w:p>
          <w:p w14:paraId="73DFAED1" w14:textId="1EA09263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40BBDC79" w14:textId="0205EDB8" w:rsidR="004A15DF" w:rsidRDefault="004A15DF" w:rsidP="00980627">
            <w:pPr>
              <w:autoSpaceDE w:val="0"/>
              <w:autoSpaceDN w:val="0"/>
              <w:adjustRightInd w:val="0"/>
              <w:jc w:val="both"/>
            </w:pPr>
          </w:p>
          <w:p w14:paraId="1F12F99C" w14:textId="35FE8EB1" w:rsidR="004A15DF" w:rsidRDefault="004A15DF" w:rsidP="00980627">
            <w:pPr>
              <w:autoSpaceDE w:val="0"/>
              <w:autoSpaceDN w:val="0"/>
              <w:adjustRightInd w:val="0"/>
              <w:jc w:val="both"/>
            </w:pPr>
          </w:p>
          <w:p w14:paraId="01B4FEE9" w14:textId="77777777" w:rsidR="004A15DF" w:rsidRDefault="004A15DF" w:rsidP="00980627">
            <w:pPr>
              <w:autoSpaceDE w:val="0"/>
              <w:autoSpaceDN w:val="0"/>
              <w:adjustRightInd w:val="0"/>
              <w:jc w:val="both"/>
            </w:pPr>
          </w:p>
          <w:p w14:paraId="710F5A39" w14:textId="75052D19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62A0039A" w14:textId="7777777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5D3D74FA" w14:textId="19BD7EC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tbl>
            <w:tblPr>
              <w:tblW w:w="1091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4530"/>
              <w:gridCol w:w="2004"/>
              <w:gridCol w:w="4380"/>
            </w:tblGrid>
            <w:tr w:rsidR="00852DD9" w:rsidRPr="00353A32" w14:paraId="7A2AACA4" w14:textId="77777777" w:rsidTr="00852DD9">
              <w:trPr>
                <w:trHeight w:val="255"/>
              </w:trPr>
              <w:tc>
                <w:tcPr>
                  <w:tcW w:w="4530" w:type="dxa"/>
                  <w:tcBorders>
                    <w:top w:val="nil"/>
                    <w:left w:val="single" w:sz="4" w:space="0" w:color="06376C"/>
                    <w:bottom w:val="single" w:sz="4" w:space="0" w:color="06376C"/>
                    <w:right w:val="single" w:sz="4" w:space="0" w:color="06376C"/>
                  </w:tcBorders>
                  <w:vAlign w:val="center"/>
                </w:tcPr>
                <w:p w14:paraId="6BC88596" w14:textId="77777777" w:rsidR="00852DD9" w:rsidRPr="00353A32" w:rsidRDefault="00852DD9" w:rsidP="00852DD9">
                  <w:pPr>
                    <w:pStyle w:val="PZUNiebieskiiTahoma"/>
                    <w:rPr>
                      <w:rFonts w:ascii="Source Sans Pro" w:hAnsi="Source Sans Pro"/>
                      <w:color w:val="003C7D"/>
                      <w:sz w:val="14"/>
                      <w:szCs w:val="10"/>
                    </w:rPr>
                  </w:pPr>
                  <w:r w:rsidRPr="00353A32">
                    <w:rPr>
                      <w:rFonts w:ascii="Source Sans Pro" w:hAnsi="Source Sans Pro"/>
                      <w:color w:val="003C7D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  <w:instrText xml:space="preserve"> FORMTEXT </w:instrText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  <w:fldChar w:fldCharType="separate"/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  <w:fldChar w:fldCharType="end"/>
                  </w:r>
                </w:p>
              </w:tc>
              <w:tc>
                <w:tcPr>
                  <w:tcW w:w="2004" w:type="dxa"/>
                  <w:tcBorders>
                    <w:top w:val="nil"/>
                    <w:left w:val="nil"/>
                    <w:bottom w:val="nil"/>
                    <w:right w:val="single" w:sz="4" w:space="0" w:color="06376C"/>
                  </w:tcBorders>
                  <w:vAlign w:val="center"/>
                </w:tcPr>
                <w:p w14:paraId="06B9C2C8" w14:textId="77777777" w:rsidR="00852DD9" w:rsidRPr="00353A32" w:rsidRDefault="00852DD9" w:rsidP="00852DD9">
                  <w:pPr>
                    <w:pStyle w:val="PZUNiebieskiiTahoma"/>
                    <w:rPr>
                      <w:rFonts w:ascii="Source Sans Pro" w:hAnsi="Source Sans Pro"/>
                      <w:color w:val="003C7D"/>
                      <w:sz w:val="14"/>
                      <w:szCs w:val="10"/>
                    </w:rPr>
                  </w:pPr>
                </w:p>
              </w:tc>
              <w:tc>
                <w:tcPr>
                  <w:tcW w:w="4380" w:type="dxa"/>
                  <w:tcBorders>
                    <w:top w:val="nil"/>
                    <w:left w:val="single" w:sz="4" w:space="0" w:color="06376C"/>
                    <w:bottom w:val="single" w:sz="4" w:space="0" w:color="06376C"/>
                    <w:right w:val="single" w:sz="4" w:space="0" w:color="06376C"/>
                  </w:tcBorders>
                  <w:vAlign w:val="center"/>
                </w:tcPr>
                <w:p w14:paraId="1F722CBA" w14:textId="77777777" w:rsidR="00852DD9" w:rsidRPr="00353A32" w:rsidRDefault="00852DD9" w:rsidP="00852DD9">
                  <w:pPr>
                    <w:pStyle w:val="PZUNiebieskiiTahoma"/>
                    <w:rPr>
                      <w:rFonts w:ascii="Source Sans Pro" w:hAnsi="Source Sans Pro"/>
                      <w:color w:val="003C7D"/>
                      <w:sz w:val="14"/>
                    </w:rPr>
                  </w:pPr>
                </w:p>
              </w:tc>
            </w:tr>
          </w:tbl>
          <w:p w14:paraId="522DFDF2" w14:textId="7CC4E3B4" w:rsidR="00852DD9" w:rsidRDefault="00852DD9" w:rsidP="00852DD9">
            <w:pPr>
              <w:rPr>
                <w:color w:val="002355"/>
                <w:sz w:val="16"/>
                <w:szCs w:val="16"/>
              </w:rPr>
            </w:pPr>
            <w:r w:rsidRPr="005F229B">
              <w:rPr>
                <w:sz w:val="14"/>
                <w:szCs w:val="14"/>
              </w:rPr>
              <w:t>Miejscowość i data</w:t>
            </w:r>
            <w:r w:rsidRPr="005F229B"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 w:rsidR="00196806" w:rsidRPr="00196806">
              <w:rPr>
                <w:sz w:val="14"/>
                <w:szCs w:val="14"/>
              </w:rPr>
              <w:t>P</w:t>
            </w:r>
            <w:r w:rsidRPr="00196806">
              <w:rPr>
                <w:sz w:val="14"/>
                <w:szCs w:val="14"/>
              </w:rPr>
              <w:t>odpisy</w:t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4"/>
                <w:szCs w:val="14"/>
              </w:rPr>
              <w:t xml:space="preserve"> </w:t>
            </w:r>
            <w:r w:rsidRPr="005F229B">
              <w:rPr>
                <w:sz w:val="14"/>
                <w:szCs w:val="14"/>
              </w:rPr>
              <w:tab/>
            </w:r>
            <w:r>
              <w:rPr>
                <w:color w:val="002355"/>
                <w:sz w:val="16"/>
                <w:szCs w:val="16"/>
              </w:rPr>
              <w:t xml:space="preserve"> </w:t>
            </w:r>
          </w:p>
          <w:p w14:paraId="15B5579C" w14:textId="68EEC1CD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2A8DD647" w14:textId="7777777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7E700B87" w14:textId="2B7735AD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1752FC9A" w14:textId="7777777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5B0C45B9" w14:textId="77777777" w:rsidR="005F229B" w:rsidRPr="008A76F2" w:rsidRDefault="005F229B" w:rsidP="00980627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14:paraId="3186241F" w14:textId="2B046FAA" w:rsidR="009D6D03" w:rsidRPr="008A76F2" w:rsidRDefault="009D6D03" w:rsidP="008C437F">
            <w:pPr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  <w:sz w:val="12"/>
                <w:szCs w:val="12"/>
                <w:lang w:eastAsia="en-US"/>
              </w:rPr>
            </w:pPr>
          </w:p>
        </w:tc>
      </w:tr>
    </w:tbl>
    <w:p w14:paraId="64A7A160" w14:textId="62818A39" w:rsidR="006C47DC" w:rsidRPr="00CF35FA" w:rsidRDefault="006C47DC" w:rsidP="00935330">
      <w:pPr>
        <w:rPr>
          <w:rFonts w:eastAsia="Calibri"/>
          <w:sz w:val="12"/>
          <w:szCs w:val="12"/>
          <w:lang w:eastAsia="en-US"/>
        </w:rPr>
      </w:pPr>
    </w:p>
    <w:sectPr w:rsidR="006C47DC" w:rsidRPr="00CF35FA" w:rsidSect="00771776">
      <w:footerReference w:type="default" r:id="rId13"/>
      <w:footerReference w:type="first" r:id="rId14"/>
      <w:pgSz w:w="11906" w:h="16838" w:code="9"/>
      <w:pgMar w:top="426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CA08B" w14:textId="77777777" w:rsidR="009A4B0B" w:rsidRDefault="009A4B0B" w:rsidP="00D5507E">
      <w:pPr>
        <w:pStyle w:val="PZUNiebieskiiTahoma"/>
      </w:pPr>
      <w:r>
        <w:separator/>
      </w:r>
    </w:p>
  </w:endnote>
  <w:endnote w:type="continuationSeparator" w:id="0">
    <w:p w14:paraId="629BEE89" w14:textId="77777777" w:rsidR="009A4B0B" w:rsidRDefault="009A4B0B" w:rsidP="00D5507E">
      <w:pPr>
        <w:pStyle w:val="PZUNiebieskiiTahom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3859F1" w:rsidRPr="003859F1" w14:paraId="6530092D" w14:textId="77777777" w:rsidTr="002423C5">
      <w:trPr>
        <w:trHeight w:val="79"/>
      </w:trPr>
      <w:tc>
        <w:tcPr>
          <w:tcW w:w="3951" w:type="pct"/>
        </w:tcPr>
        <w:p w14:paraId="77214B9C" w14:textId="78047098" w:rsidR="003859F1" w:rsidRPr="003859F1" w:rsidRDefault="003859F1" w:rsidP="003859F1">
          <w:pPr>
            <w:tabs>
              <w:tab w:val="center" w:pos="4536"/>
              <w:tab w:val="right" w:pos="9072"/>
            </w:tabs>
            <w:rPr>
              <w:sz w:val="14"/>
              <w:szCs w:val="14"/>
            </w:rPr>
          </w:pPr>
          <w:r w:rsidRPr="003859F1">
            <w:rPr>
              <w:b/>
              <w:bCs/>
            </w:rPr>
            <w:t xml:space="preserve">801 102 102     </w:t>
          </w:r>
          <w:r w:rsidRPr="003859F1">
            <w:rPr>
              <w:sz w:val="13"/>
              <w:szCs w:val="13"/>
            </w:rPr>
            <w:t>Opłata zgodna z taryfą operatora</w:t>
          </w:r>
        </w:p>
      </w:tc>
      <w:tc>
        <w:tcPr>
          <w:tcW w:w="816" w:type="pct"/>
        </w:tcPr>
        <w:p w14:paraId="535E9695" w14:textId="77777777" w:rsidR="003859F1" w:rsidRPr="003859F1" w:rsidRDefault="003859F1" w:rsidP="003859F1">
          <w:pPr>
            <w:ind w:right="5"/>
            <w:rPr>
              <w:rFonts w:ascii="Tahoma" w:eastAsia="Calibri" w:hAnsi="Tahoma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6EC3B628" w14:textId="454179F1" w:rsidR="003859F1" w:rsidRPr="003859F1" w:rsidRDefault="003859F1" w:rsidP="003859F1">
          <w:pPr>
            <w:tabs>
              <w:tab w:val="center" w:pos="4536"/>
              <w:tab w:val="right" w:pos="9072"/>
            </w:tabs>
            <w:jc w:val="right"/>
          </w:pPr>
          <w:r w:rsidRPr="003859F1">
            <w:fldChar w:fldCharType="begin"/>
          </w:r>
          <w:r w:rsidRPr="003859F1">
            <w:instrText>PAGE</w:instrText>
          </w:r>
          <w:r w:rsidRPr="003859F1">
            <w:fldChar w:fldCharType="separate"/>
          </w:r>
          <w:r w:rsidRPr="003859F1">
            <w:rPr>
              <w:noProof/>
            </w:rPr>
            <w:t>2</w:t>
          </w:r>
          <w:r w:rsidRPr="003859F1">
            <w:fldChar w:fldCharType="end"/>
          </w:r>
          <w:r w:rsidRPr="003859F1">
            <w:t>/</w:t>
          </w:r>
          <w:r w:rsidR="00196806">
            <w:t>2</w:t>
          </w:r>
        </w:p>
      </w:tc>
    </w:tr>
  </w:tbl>
  <w:p w14:paraId="781AD812" w14:textId="4C1E55A0" w:rsidR="00376E4E" w:rsidRPr="00577C16" w:rsidRDefault="00376E4E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D1F6" w14:textId="77777777" w:rsidR="008A76F2" w:rsidRPr="007C09BF" w:rsidRDefault="008A76F2">
    <w:pPr>
      <w:rPr>
        <w:rFonts w:ascii="Tahoma" w:hAnsi="Tahoma"/>
        <w:sz w:val="12"/>
        <w:szCs w:val="12"/>
      </w:rPr>
    </w:pPr>
  </w:p>
  <w:tbl>
    <w:tblPr>
      <w:tblW w:w="4880" w:type="pct"/>
      <w:tblInd w:w="108" w:type="dxa"/>
      <w:tblLook w:val="01E0" w:firstRow="1" w:lastRow="1" w:firstColumn="1" w:lastColumn="1" w:noHBand="0" w:noVBand="0"/>
    </w:tblPr>
    <w:tblGrid>
      <w:gridCol w:w="9135"/>
      <w:gridCol w:w="1099"/>
      <w:gridCol w:w="500"/>
    </w:tblGrid>
    <w:tr w:rsidR="008A76F2" w:rsidRPr="00B425A1" w14:paraId="5744B300" w14:textId="77777777" w:rsidTr="007C09BF">
      <w:trPr>
        <w:trHeight w:val="79"/>
      </w:trPr>
      <w:tc>
        <w:tcPr>
          <w:tcW w:w="4255" w:type="pct"/>
        </w:tcPr>
        <w:p w14:paraId="78EDA964" w14:textId="782709ED" w:rsidR="008A76F2" w:rsidRPr="00C90642" w:rsidRDefault="008A76F2" w:rsidP="00B425A1">
          <w:pPr>
            <w:pStyle w:val="PZUNiebieskiiTahoma"/>
            <w:ind w:right="0"/>
            <w:rPr>
              <w:rFonts w:ascii="Source Sans Pro" w:hAnsi="Source Sans Pro"/>
              <w:color w:val="003C7D"/>
              <w:sz w:val="14"/>
              <w:szCs w:val="14"/>
            </w:rPr>
          </w:pPr>
          <w:r w:rsidRPr="00C90642">
            <w:rPr>
              <w:rFonts w:ascii="Source Sans Pro" w:hAnsi="Source Sans Pro"/>
              <w:color w:val="003C7D"/>
              <w:sz w:val="14"/>
              <w:szCs w:val="14"/>
            </w:rPr>
            <w:t>Powszechny Zakład Ubezpieczeń Spółka Akcyjna, Sąd Rejonowy dla m.st. Warszawy, XI</w:t>
          </w:r>
          <w:r w:rsidR="0095551E">
            <w:rPr>
              <w:rFonts w:ascii="Source Sans Pro" w:hAnsi="Source Sans Pro"/>
              <w:color w:val="003C7D"/>
              <w:sz w:val="14"/>
              <w:szCs w:val="14"/>
            </w:rPr>
            <w:t>I</w:t>
          </w:r>
          <w:r w:rsidRPr="00C90642">
            <w:rPr>
              <w:rFonts w:ascii="Source Sans Pro" w:hAnsi="Source Sans Pro"/>
              <w:color w:val="003C7D"/>
              <w:sz w:val="14"/>
              <w:szCs w:val="14"/>
            </w:rPr>
            <w:t xml:space="preserve">I Wydział Gospodarczy, KRS 9831, NIP 526-025-10-49, </w:t>
          </w:r>
        </w:p>
        <w:p w14:paraId="508865F3" w14:textId="0CDA5944" w:rsidR="008A76F2" w:rsidRPr="00C90642" w:rsidRDefault="008A76F2" w:rsidP="00836411">
          <w:pPr>
            <w:pStyle w:val="Stopka"/>
            <w:rPr>
              <w:sz w:val="14"/>
              <w:szCs w:val="14"/>
            </w:rPr>
          </w:pPr>
          <w:r w:rsidRPr="00C90642">
            <w:rPr>
              <w:sz w:val="14"/>
              <w:szCs w:val="14"/>
            </w:rPr>
            <w:t xml:space="preserve">kapitał zakładowy: 86 352 300,00 zł wpłacony w całości, </w:t>
          </w:r>
          <w:r w:rsidR="0095551E">
            <w:rPr>
              <w:sz w:val="14"/>
              <w:szCs w:val="14"/>
            </w:rPr>
            <w:t>Rondo Ignacego Daszyńskiego 4, 00-843</w:t>
          </w:r>
          <w:r w:rsidRPr="00C90642">
            <w:rPr>
              <w:sz w:val="14"/>
              <w:szCs w:val="14"/>
            </w:rPr>
            <w:t xml:space="preserve"> Warszawa, pzu.pl, infolinia: 801 102</w:t>
          </w:r>
          <w:r w:rsidR="0095551E">
            <w:rPr>
              <w:sz w:val="14"/>
              <w:szCs w:val="14"/>
            </w:rPr>
            <w:t> </w:t>
          </w:r>
          <w:r w:rsidRPr="00C90642">
            <w:rPr>
              <w:sz w:val="14"/>
              <w:szCs w:val="14"/>
            </w:rPr>
            <w:t>102</w:t>
          </w:r>
          <w:r w:rsidR="0095551E">
            <w:rPr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1BBC089A" w14:textId="77777777" w:rsidR="008A76F2" w:rsidRPr="00B425A1" w:rsidRDefault="008A76F2" w:rsidP="00B425A1">
          <w:pPr>
            <w:pStyle w:val="Stopka"/>
            <w:jc w:val="right"/>
            <w:rPr>
              <w:rFonts w:ascii="Tahoma" w:hAnsi="Tahoma"/>
              <w:sz w:val="14"/>
              <w:szCs w:val="14"/>
            </w:rPr>
          </w:pPr>
        </w:p>
      </w:tc>
      <w:tc>
        <w:tcPr>
          <w:tcW w:w="233" w:type="pct"/>
        </w:tcPr>
        <w:p w14:paraId="17A2AFF3" w14:textId="62162ED2" w:rsidR="008A76F2" w:rsidRPr="00577C16" w:rsidRDefault="008A76F2" w:rsidP="009533F8">
          <w:pPr>
            <w:pStyle w:val="Stopka"/>
          </w:pPr>
          <w:r w:rsidRPr="00577C16">
            <w:fldChar w:fldCharType="begin"/>
          </w:r>
          <w:r w:rsidRPr="00577C16">
            <w:instrText xml:space="preserve"> PAGE </w:instrText>
          </w:r>
          <w:r w:rsidRPr="00577C16">
            <w:fldChar w:fldCharType="separate"/>
          </w:r>
          <w:r w:rsidRPr="00577C16">
            <w:rPr>
              <w:noProof/>
            </w:rPr>
            <w:t>1</w:t>
          </w:r>
          <w:r w:rsidRPr="00577C16">
            <w:fldChar w:fldCharType="end"/>
          </w:r>
          <w:r w:rsidRPr="00577C16">
            <w:t>/</w:t>
          </w:r>
          <w:r w:rsidR="00196806">
            <w:t>2</w:t>
          </w:r>
        </w:p>
      </w:tc>
    </w:tr>
  </w:tbl>
  <w:p w14:paraId="0193E9E9" w14:textId="77777777" w:rsidR="008A76F2" w:rsidRPr="007C09BF" w:rsidRDefault="008A76F2">
    <w:pPr>
      <w:pStyle w:val="Stopka"/>
      <w:rPr>
        <w:rFonts w:ascii="Tahoma" w:hAnsi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22211" w14:textId="77777777" w:rsidR="009A4B0B" w:rsidRDefault="009A4B0B" w:rsidP="00D5507E">
      <w:pPr>
        <w:pStyle w:val="PZUNiebieskiiTahoma"/>
      </w:pPr>
      <w:r>
        <w:separator/>
      </w:r>
    </w:p>
  </w:footnote>
  <w:footnote w:type="continuationSeparator" w:id="0">
    <w:p w14:paraId="07C52806" w14:textId="77777777" w:rsidR="009A4B0B" w:rsidRDefault="009A4B0B" w:rsidP="00D5507E">
      <w:pPr>
        <w:pStyle w:val="PZUNiebieskiiTahom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407BDD"/>
    <w:multiLevelType w:val="hybridMultilevel"/>
    <w:tmpl w:val="698CB3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B56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207CA"/>
    <w:multiLevelType w:val="hybridMultilevel"/>
    <w:tmpl w:val="2424F8B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5617"/>
        </w:tabs>
        <w:ind w:left="5617" w:hanging="360"/>
      </w:pPr>
      <w:rPr>
        <w:rFonts w:cs="Times New Roman"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337"/>
        </w:tabs>
        <w:ind w:left="633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057"/>
        </w:tabs>
        <w:ind w:left="705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7777"/>
        </w:tabs>
        <w:ind w:left="777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8497"/>
        </w:tabs>
        <w:ind w:left="849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9217"/>
        </w:tabs>
        <w:ind w:left="921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937"/>
        </w:tabs>
        <w:ind w:left="993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10657"/>
        </w:tabs>
        <w:ind w:left="10657" w:hanging="180"/>
      </w:pPr>
      <w:rPr>
        <w:rFonts w:cs="Times New Roman"/>
      </w:rPr>
    </w:lvl>
  </w:abstractNum>
  <w:abstractNum w:abstractNumId="6" w15:restartNumberingAfterBreak="0">
    <w:nsid w:val="7C7D17A9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D5C1A"/>
    <w:multiLevelType w:val="hybridMultilevel"/>
    <w:tmpl w:val="4E545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D51216"/>
    <w:multiLevelType w:val="hybridMultilevel"/>
    <w:tmpl w:val="187A6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555675">
    <w:abstractNumId w:val="5"/>
  </w:num>
  <w:num w:numId="2" w16cid:durableId="1899248041">
    <w:abstractNumId w:val="4"/>
  </w:num>
  <w:num w:numId="3" w16cid:durableId="491943606">
    <w:abstractNumId w:val="0"/>
  </w:num>
  <w:num w:numId="4" w16cid:durableId="2060088505">
    <w:abstractNumId w:val="6"/>
  </w:num>
  <w:num w:numId="5" w16cid:durableId="2121949529">
    <w:abstractNumId w:val="1"/>
  </w:num>
  <w:num w:numId="6" w16cid:durableId="312149708">
    <w:abstractNumId w:val="2"/>
  </w:num>
  <w:num w:numId="7" w16cid:durableId="1991592695">
    <w:abstractNumId w:val="7"/>
  </w:num>
  <w:num w:numId="8" w16cid:durableId="2141998612">
    <w:abstractNumId w:val="8"/>
  </w:num>
  <w:num w:numId="9" w16cid:durableId="17943984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f+kU7Jr8lNXRE7lFK35dWLOy9aWS3gb/+GCq9PUWS1B48AdxyaoetvfZDqYFXMAu7ZVwiEcZCXT2g1kF3Wb6w==" w:salt="UkUOxJE8Do3tEH8hFOiDU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0E"/>
    <w:rsid w:val="000004B3"/>
    <w:rsid w:val="00000F71"/>
    <w:rsid w:val="00002FA2"/>
    <w:rsid w:val="00006227"/>
    <w:rsid w:val="000066DC"/>
    <w:rsid w:val="00007659"/>
    <w:rsid w:val="000105D7"/>
    <w:rsid w:val="00014AD4"/>
    <w:rsid w:val="000152C8"/>
    <w:rsid w:val="00020330"/>
    <w:rsid w:val="000210DC"/>
    <w:rsid w:val="00023F17"/>
    <w:rsid w:val="00026F8D"/>
    <w:rsid w:val="00030792"/>
    <w:rsid w:val="000307CF"/>
    <w:rsid w:val="00031DCD"/>
    <w:rsid w:val="00032F5E"/>
    <w:rsid w:val="000339E9"/>
    <w:rsid w:val="00034C4A"/>
    <w:rsid w:val="00034FCD"/>
    <w:rsid w:val="00037192"/>
    <w:rsid w:val="000422D4"/>
    <w:rsid w:val="000429A1"/>
    <w:rsid w:val="00043B37"/>
    <w:rsid w:val="00043ECB"/>
    <w:rsid w:val="00044BAE"/>
    <w:rsid w:val="000453FD"/>
    <w:rsid w:val="00047F0B"/>
    <w:rsid w:val="0005082C"/>
    <w:rsid w:val="00050ECA"/>
    <w:rsid w:val="0005246A"/>
    <w:rsid w:val="00053D07"/>
    <w:rsid w:val="0005440F"/>
    <w:rsid w:val="000549C8"/>
    <w:rsid w:val="0005526E"/>
    <w:rsid w:val="00056616"/>
    <w:rsid w:val="0005707E"/>
    <w:rsid w:val="000612BB"/>
    <w:rsid w:val="00061454"/>
    <w:rsid w:val="00062120"/>
    <w:rsid w:val="00064006"/>
    <w:rsid w:val="0006464F"/>
    <w:rsid w:val="00066153"/>
    <w:rsid w:val="00067DCB"/>
    <w:rsid w:val="0007592E"/>
    <w:rsid w:val="00075933"/>
    <w:rsid w:val="0007713E"/>
    <w:rsid w:val="00080684"/>
    <w:rsid w:val="00084CD2"/>
    <w:rsid w:val="000866AD"/>
    <w:rsid w:val="0009248F"/>
    <w:rsid w:val="00097264"/>
    <w:rsid w:val="000A0B27"/>
    <w:rsid w:val="000A2543"/>
    <w:rsid w:val="000A471C"/>
    <w:rsid w:val="000A5085"/>
    <w:rsid w:val="000A6638"/>
    <w:rsid w:val="000A6641"/>
    <w:rsid w:val="000A6AA4"/>
    <w:rsid w:val="000B0575"/>
    <w:rsid w:val="000B0C24"/>
    <w:rsid w:val="000B2A32"/>
    <w:rsid w:val="000B31B0"/>
    <w:rsid w:val="000B3C0A"/>
    <w:rsid w:val="000B6B80"/>
    <w:rsid w:val="000B6E49"/>
    <w:rsid w:val="000B76BF"/>
    <w:rsid w:val="000C0E07"/>
    <w:rsid w:val="000C15B8"/>
    <w:rsid w:val="000C3CEC"/>
    <w:rsid w:val="000C4275"/>
    <w:rsid w:val="000C79F2"/>
    <w:rsid w:val="000D0484"/>
    <w:rsid w:val="000D0981"/>
    <w:rsid w:val="000D11C7"/>
    <w:rsid w:val="000D2C0D"/>
    <w:rsid w:val="000D405C"/>
    <w:rsid w:val="000D53B3"/>
    <w:rsid w:val="000D6AFE"/>
    <w:rsid w:val="000D7DDD"/>
    <w:rsid w:val="000E0F3D"/>
    <w:rsid w:val="000E1385"/>
    <w:rsid w:val="000E1DD0"/>
    <w:rsid w:val="000E2044"/>
    <w:rsid w:val="000E39E7"/>
    <w:rsid w:val="000E479C"/>
    <w:rsid w:val="000F120E"/>
    <w:rsid w:val="000F2206"/>
    <w:rsid w:val="000F2F25"/>
    <w:rsid w:val="000F4088"/>
    <w:rsid w:val="000F4E28"/>
    <w:rsid w:val="000F669E"/>
    <w:rsid w:val="000F716F"/>
    <w:rsid w:val="00100B78"/>
    <w:rsid w:val="00103DF9"/>
    <w:rsid w:val="00105521"/>
    <w:rsid w:val="00105FA3"/>
    <w:rsid w:val="00106279"/>
    <w:rsid w:val="0010798D"/>
    <w:rsid w:val="00110754"/>
    <w:rsid w:val="00111251"/>
    <w:rsid w:val="00116726"/>
    <w:rsid w:val="00117243"/>
    <w:rsid w:val="001220CB"/>
    <w:rsid w:val="00122912"/>
    <w:rsid w:val="00122DBE"/>
    <w:rsid w:val="001244E1"/>
    <w:rsid w:val="0012510C"/>
    <w:rsid w:val="00125966"/>
    <w:rsid w:val="0012647E"/>
    <w:rsid w:val="001271CA"/>
    <w:rsid w:val="00130D3C"/>
    <w:rsid w:val="001311E8"/>
    <w:rsid w:val="001335E9"/>
    <w:rsid w:val="001345D9"/>
    <w:rsid w:val="001363E1"/>
    <w:rsid w:val="0013672D"/>
    <w:rsid w:val="001409AD"/>
    <w:rsid w:val="00141093"/>
    <w:rsid w:val="00143F85"/>
    <w:rsid w:val="00147EDC"/>
    <w:rsid w:val="00151804"/>
    <w:rsid w:val="00153A87"/>
    <w:rsid w:val="001545DA"/>
    <w:rsid w:val="00157A3D"/>
    <w:rsid w:val="00160155"/>
    <w:rsid w:val="00161729"/>
    <w:rsid w:val="00162EFB"/>
    <w:rsid w:val="001649B4"/>
    <w:rsid w:val="00164B3B"/>
    <w:rsid w:val="00164FCB"/>
    <w:rsid w:val="00166EF1"/>
    <w:rsid w:val="00170240"/>
    <w:rsid w:val="0017179E"/>
    <w:rsid w:val="001736DA"/>
    <w:rsid w:val="001740E4"/>
    <w:rsid w:val="00181221"/>
    <w:rsid w:val="001813C5"/>
    <w:rsid w:val="00181AAD"/>
    <w:rsid w:val="00182AE6"/>
    <w:rsid w:val="00190AD0"/>
    <w:rsid w:val="00192F19"/>
    <w:rsid w:val="00194980"/>
    <w:rsid w:val="00195120"/>
    <w:rsid w:val="00196806"/>
    <w:rsid w:val="001973CB"/>
    <w:rsid w:val="001A146F"/>
    <w:rsid w:val="001A5A88"/>
    <w:rsid w:val="001A6BDC"/>
    <w:rsid w:val="001B29B3"/>
    <w:rsid w:val="001B2C58"/>
    <w:rsid w:val="001B376D"/>
    <w:rsid w:val="001B3BC4"/>
    <w:rsid w:val="001B5A55"/>
    <w:rsid w:val="001B6E6D"/>
    <w:rsid w:val="001C0C93"/>
    <w:rsid w:val="001C1A37"/>
    <w:rsid w:val="001C2806"/>
    <w:rsid w:val="001C42E7"/>
    <w:rsid w:val="001C5E26"/>
    <w:rsid w:val="001C756D"/>
    <w:rsid w:val="001D0C7B"/>
    <w:rsid w:val="001D70C4"/>
    <w:rsid w:val="001E172A"/>
    <w:rsid w:val="001E20EB"/>
    <w:rsid w:val="001E22EA"/>
    <w:rsid w:val="001E255E"/>
    <w:rsid w:val="001E3307"/>
    <w:rsid w:val="001E3547"/>
    <w:rsid w:val="001E3B13"/>
    <w:rsid w:val="001E75CA"/>
    <w:rsid w:val="001F1ED5"/>
    <w:rsid w:val="001F7EF6"/>
    <w:rsid w:val="002032F6"/>
    <w:rsid w:val="00203CF8"/>
    <w:rsid w:val="00205B3D"/>
    <w:rsid w:val="00206E05"/>
    <w:rsid w:val="00207709"/>
    <w:rsid w:val="002116D6"/>
    <w:rsid w:val="00211704"/>
    <w:rsid w:val="00211739"/>
    <w:rsid w:val="00212321"/>
    <w:rsid w:val="002130F6"/>
    <w:rsid w:val="00213B41"/>
    <w:rsid w:val="00213BF2"/>
    <w:rsid w:val="00213DF2"/>
    <w:rsid w:val="00214806"/>
    <w:rsid w:val="00214813"/>
    <w:rsid w:val="00214B9A"/>
    <w:rsid w:val="00214D35"/>
    <w:rsid w:val="00217C28"/>
    <w:rsid w:val="002201FD"/>
    <w:rsid w:val="002208F3"/>
    <w:rsid w:val="00223633"/>
    <w:rsid w:val="00224151"/>
    <w:rsid w:val="00224A25"/>
    <w:rsid w:val="002262A7"/>
    <w:rsid w:val="00230703"/>
    <w:rsid w:val="00242132"/>
    <w:rsid w:val="002423C5"/>
    <w:rsid w:val="002429B5"/>
    <w:rsid w:val="00245491"/>
    <w:rsid w:val="00247ADB"/>
    <w:rsid w:val="00250A2B"/>
    <w:rsid w:val="00250C04"/>
    <w:rsid w:val="002537E8"/>
    <w:rsid w:val="00253D25"/>
    <w:rsid w:val="00256DD2"/>
    <w:rsid w:val="00257581"/>
    <w:rsid w:val="002630EC"/>
    <w:rsid w:val="00263434"/>
    <w:rsid w:val="002634BF"/>
    <w:rsid w:val="002659F6"/>
    <w:rsid w:val="00266A8D"/>
    <w:rsid w:val="00266F81"/>
    <w:rsid w:val="002719DC"/>
    <w:rsid w:val="0027225D"/>
    <w:rsid w:val="002733FF"/>
    <w:rsid w:val="00273F43"/>
    <w:rsid w:val="00274711"/>
    <w:rsid w:val="00276FCB"/>
    <w:rsid w:val="00277015"/>
    <w:rsid w:val="0027707D"/>
    <w:rsid w:val="00282E0E"/>
    <w:rsid w:val="002849BA"/>
    <w:rsid w:val="00285514"/>
    <w:rsid w:val="00291A27"/>
    <w:rsid w:val="002928D3"/>
    <w:rsid w:val="00293DF1"/>
    <w:rsid w:val="00295258"/>
    <w:rsid w:val="002972C4"/>
    <w:rsid w:val="002A0795"/>
    <w:rsid w:val="002A0B61"/>
    <w:rsid w:val="002A1F8E"/>
    <w:rsid w:val="002A33D7"/>
    <w:rsid w:val="002A4C80"/>
    <w:rsid w:val="002A63FA"/>
    <w:rsid w:val="002A6C28"/>
    <w:rsid w:val="002B59A3"/>
    <w:rsid w:val="002B67E8"/>
    <w:rsid w:val="002B7AB6"/>
    <w:rsid w:val="002C0704"/>
    <w:rsid w:val="002C08BA"/>
    <w:rsid w:val="002C0A21"/>
    <w:rsid w:val="002C1DB9"/>
    <w:rsid w:val="002C23A3"/>
    <w:rsid w:val="002C3E0A"/>
    <w:rsid w:val="002D10FF"/>
    <w:rsid w:val="002D3C79"/>
    <w:rsid w:val="002D5D1F"/>
    <w:rsid w:val="002D6BEB"/>
    <w:rsid w:val="002D6CCA"/>
    <w:rsid w:val="002D705E"/>
    <w:rsid w:val="002E5130"/>
    <w:rsid w:val="002E58A1"/>
    <w:rsid w:val="002E6ED7"/>
    <w:rsid w:val="002F0191"/>
    <w:rsid w:val="002F06F2"/>
    <w:rsid w:val="002F0DB1"/>
    <w:rsid w:val="002F118F"/>
    <w:rsid w:val="002F1622"/>
    <w:rsid w:val="002F2B2D"/>
    <w:rsid w:val="002F634A"/>
    <w:rsid w:val="00300149"/>
    <w:rsid w:val="00300EBE"/>
    <w:rsid w:val="00302054"/>
    <w:rsid w:val="00302A8C"/>
    <w:rsid w:val="003041CE"/>
    <w:rsid w:val="003044AF"/>
    <w:rsid w:val="00304ECE"/>
    <w:rsid w:val="00307503"/>
    <w:rsid w:val="00307DE0"/>
    <w:rsid w:val="00311BB9"/>
    <w:rsid w:val="00315AFF"/>
    <w:rsid w:val="00317DFB"/>
    <w:rsid w:val="00322FD9"/>
    <w:rsid w:val="00331647"/>
    <w:rsid w:val="0033319E"/>
    <w:rsid w:val="003332AD"/>
    <w:rsid w:val="00333F14"/>
    <w:rsid w:val="003347C4"/>
    <w:rsid w:val="003348F1"/>
    <w:rsid w:val="003353BF"/>
    <w:rsid w:val="00340D65"/>
    <w:rsid w:val="003424A7"/>
    <w:rsid w:val="003425C4"/>
    <w:rsid w:val="003443C1"/>
    <w:rsid w:val="0035196F"/>
    <w:rsid w:val="00353AFD"/>
    <w:rsid w:val="00353ED3"/>
    <w:rsid w:val="003548D3"/>
    <w:rsid w:val="00356D95"/>
    <w:rsid w:val="00357CE1"/>
    <w:rsid w:val="00360E21"/>
    <w:rsid w:val="00360F5C"/>
    <w:rsid w:val="003630E1"/>
    <w:rsid w:val="00365387"/>
    <w:rsid w:val="00365FCD"/>
    <w:rsid w:val="00367CE0"/>
    <w:rsid w:val="00371290"/>
    <w:rsid w:val="0037459F"/>
    <w:rsid w:val="00374D5B"/>
    <w:rsid w:val="00376E4E"/>
    <w:rsid w:val="0037777F"/>
    <w:rsid w:val="00382556"/>
    <w:rsid w:val="00383D5E"/>
    <w:rsid w:val="00384112"/>
    <w:rsid w:val="00384B1C"/>
    <w:rsid w:val="003859F1"/>
    <w:rsid w:val="003864AA"/>
    <w:rsid w:val="00387202"/>
    <w:rsid w:val="00390749"/>
    <w:rsid w:val="0039179F"/>
    <w:rsid w:val="00392329"/>
    <w:rsid w:val="003932C2"/>
    <w:rsid w:val="00393DD8"/>
    <w:rsid w:val="003974CD"/>
    <w:rsid w:val="00397BAA"/>
    <w:rsid w:val="003A0F68"/>
    <w:rsid w:val="003A3DF0"/>
    <w:rsid w:val="003A6924"/>
    <w:rsid w:val="003B17D3"/>
    <w:rsid w:val="003B5AC6"/>
    <w:rsid w:val="003B664D"/>
    <w:rsid w:val="003C7BE1"/>
    <w:rsid w:val="003C7CAD"/>
    <w:rsid w:val="003D05D0"/>
    <w:rsid w:val="003D066D"/>
    <w:rsid w:val="003D2782"/>
    <w:rsid w:val="003D27C8"/>
    <w:rsid w:val="003D2A14"/>
    <w:rsid w:val="003D34C1"/>
    <w:rsid w:val="003D36A7"/>
    <w:rsid w:val="003D5DD0"/>
    <w:rsid w:val="003D6007"/>
    <w:rsid w:val="003E21DD"/>
    <w:rsid w:val="003E4818"/>
    <w:rsid w:val="003F156C"/>
    <w:rsid w:val="003F31BD"/>
    <w:rsid w:val="003F4B86"/>
    <w:rsid w:val="003F66C8"/>
    <w:rsid w:val="00400AD0"/>
    <w:rsid w:val="00401496"/>
    <w:rsid w:val="00402CFA"/>
    <w:rsid w:val="00404123"/>
    <w:rsid w:val="00406631"/>
    <w:rsid w:val="00407EDA"/>
    <w:rsid w:val="00413703"/>
    <w:rsid w:val="00413A3B"/>
    <w:rsid w:val="004150A8"/>
    <w:rsid w:val="00415BA9"/>
    <w:rsid w:val="0041605C"/>
    <w:rsid w:val="004215BB"/>
    <w:rsid w:val="004228AB"/>
    <w:rsid w:val="00422FDF"/>
    <w:rsid w:val="00425D1E"/>
    <w:rsid w:val="004263E1"/>
    <w:rsid w:val="00426A2F"/>
    <w:rsid w:val="00426FE9"/>
    <w:rsid w:val="00427371"/>
    <w:rsid w:val="004332EE"/>
    <w:rsid w:val="00433A41"/>
    <w:rsid w:val="00437999"/>
    <w:rsid w:val="004401E1"/>
    <w:rsid w:val="00440B95"/>
    <w:rsid w:val="00441F5A"/>
    <w:rsid w:val="004427CD"/>
    <w:rsid w:val="004434C2"/>
    <w:rsid w:val="00444468"/>
    <w:rsid w:val="004445ED"/>
    <w:rsid w:val="00460A0E"/>
    <w:rsid w:val="00460E9F"/>
    <w:rsid w:val="00460FF6"/>
    <w:rsid w:val="00461BF3"/>
    <w:rsid w:val="00463735"/>
    <w:rsid w:val="00464EB5"/>
    <w:rsid w:val="0046566A"/>
    <w:rsid w:val="00473427"/>
    <w:rsid w:val="00473D36"/>
    <w:rsid w:val="0047616A"/>
    <w:rsid w:val="00476399"/>
    <w:rsid w:val="00476693"/>
    <w:rsid w:val="0047769B"/>
    <w:rsid w:val="00477B2E"/>
    <w:rsid w:val="00480463"/>
    <w:rsid w:val="00480BEC"/>
    <w:rsid w:val="0048238D"/>
    <w:rsid w:val="0048739D"/>
    <w:rsid w:val="0049204D"/>
    <w:rsid w:val="004923C3"/>
    <w:rsid w:val="004939EE"/>
    <w:rsid w:val="00494F76"/>
    <w:rsid w:val="00495776"/>
    <w:rsid w:val="0049586B"/>
    <w:rsid w:val="00495D7E"/>
    <w:rsid w:val="004A15DF"/>
    <w:rsid w:val="004A1F7A"/>
    <w:rsid w:val="004A4E70"/>
    <w:rsid w:val="004A55DD"/>
    <w:rsid w:val="004A7C04"/>
    <w:rsid w:val="004B0023"/>
    <w:rsid w:val="004B185A"/>
    <w:rsid w:val="004B3438"/>
    <w:rsid w:val="004B3598"/>
    <w:rsid w:val="004B5DC2"/>
    <w:rsid w:val="004C1E68"/>
    <w:rsid w:val="004C2A44"/>
    <w:rsid w:val="004C2DC0"/>
    <w:rsid w:val="004C301A"/>
    <w:rsid w:val="004C5E34"/>
    <w:rsid w:val="004C75F3"/>
    <w:rsid w:val="004D31A2"/>
    <w:rsid w:val="004D39CC"/>
    <w:rsid w:val="004D718E"/>
    <w:rsid w:val="004D793B"/>
    <w:rsid w:val="004D7AD4"/>
    <w:rsid w:val="004E3397"/>
    <w:rsid w:val="004E3694"/>
    <w:rsid w:val="004E38C7"/>
    <w:rsid w:val="004E44E2"/>
    <w:rsid w:val="004E4CDC"/>
    <w:rsid w:val="004E7D1F"/>
    <w:rsid w:val="004E7E1F"/>
    <w:rsid w:val="004F3BF2"/>
    <w:rsid w:val="004F5973"/>
    <w:rsid w:val="004F61B3"/>
    <w:rsid w:val="004F7CDF"/>
    <w:rsid w:val="00501459"/>
    <w:rsid w:val="0050303F"/>
    <w:rsid w:val="005056FE"/>
    <w:rsid w:val="00507A88"/>
    <w:rsid w:val="00510234"/>
    <w:rsid w:val="005106E2"/>
    <w:rsid w:val="00510F42"/>
    <w:rsid w:val="00512C5E"/>
    <w:rsid w:val="00512CC2"/>
    <w:rsid w:val="00512EA2"/>
    <w:rsid w:val="00514172"/>
    <w:rsid w:val="005164BC"/>
    <w:rsid w:val="00522843"/>
    <w:rsid w:val="00524D78"/>
    <w:rsid w:val="005253BF"/>
    <w:rsid w:val="00525F81"/>
    <w:rsid w:val="005278AE"/>
    <w:rsid w:val="00527C82"/>
    <w:rsid w:val="00527D34"/>
    <w:rsid w:val="005311F5"/>
    <w:rsid w:val="00531D54"/>
    <w:rsid w:val="00532611"/>
    <w:rsid w:val="00532A53"/>
    <w:rsid w:val="00533EFA"/>
    <w:rsid w:val="0053422A"/>
    <w:rsid w:val="005353E8"/>
    <w:rsid w:val="005361D9"/>
    <w:rsid w:val="005400B5"/>
    <w:rsid w:val="00540DD7"/>
    <w:rsid w:val="00546D40"/>
    <w:rsid w:val="005517F7"/>
    <w:rsid w:val="00552092"/>
    <w:rsid w:val="00552658"/>
    <w:rsid w:val="00552DD3"/>
    <w:rsid w:val="00553657"/>
    <w:rsid w:val="0055378C"/>
    <w:rsid w:val="00554320"/>
    <w:rsid w:val="00554562"/>
    <w:rsid w:val="00555A82"/>
    <w:rsid w:val="00560C33"/>
    <w:rsid w:val="0056550D"/>
    <w:rsid w:val="0056612D"/>
    <w:rsid w:val="0057073C"/>
    <w:rsid w:val="00572D5F"/>
    <w:rsid w:val="00573111"/>
    <w:rsid w:val="00574216"/>
    <w:rsid w:val="00574364"/>
    <w:rsid w:val="00574DC7"/>
    <w:rsid w:val="005754DC"/>
    <w:rsid w:val="005755EF"/>
    <w:rsid w:val="0057655E"/>
    <w:rsid w:val="00577300"/>
    <w:rsid w:val="00577C16"/>
    <w:rsid w:val="00580812"/>
    <w:rsid w:val="00582C02"/>
    <w:rsid w:val="0058341C"/>
    <w:rsid w:val="00586011"/>
    <w:rsid w:val="00586A4D"/>
    <w:rsid w:val="00586B44"/>
    <w:rsid w:val="00587D3E"/>
    <w:rsid w:val="0059219D"/>
    <w:rsid w:val="005925CE"/>
    <w:rsid w:val="00597206"/>
    <w:rsid w:val="005A08AD"/>
    <w:rsid w:val="005A4441"/>
    <w:rsid w:val="005A4610"/>
    <w:rsid w:val="005A6C4C"/>
    <w:rsid w:val="005A7E5E"/>
    <w:rsid w:val="005B06AC"/>
    <w:rsid w:val="005B1FB2"/>
    <w:rsid w:val="005B68A8"/>
    <w:rsid w:val="005B6F36"/>
    <w:rsid w:val="005B70A8"/>
    <w:rsid w:val="005C4A4F"/>
    <w:rsid w:val="005C4B93"/>
    <w:rsid w:val="005D1169"/>
    <w:rsid w:val="005D5C0E"/>
    <w:rsid w:val="005D6608"/>
    <w:rsid w:val="005D753F"/>
    <w:rsid w:val="005E021F"/>
    <w:rsid w:val="005E4415"/>
    <w:rsid w:val="005E4547"/>
    <w:rsid w:val="005E5454"/>
    <w:rsid w:val="005E7E3C"/>
    <w:rsid w:val="005F0057"/>
    <w:rsid w:val="005F03A4"/>
    <w:rsid w:val="005F229B"/>
    <w:rsid w:val="005F2F53"/>
    <w:rsid w:val="005F37ED"/>
    <w:rsid w:val="005F3B0A"/>
    <w:rsid w:val="005F610B"/>
    <w:rsid w:val="006015FA"/>
    <w:rsid w:val="00601C10"/>
    <w:rsid w:val="006020BC"/>
    <w:rsid w:val="006037BD"/>
    <w:rsid w:val="00607AFC"/>
    <w:rsid w:val="006110C2"/>
    <w:rsid w:val="0061584A"/>
    <w:rsid w:val="00615EB5"/>
    <w:rsid w:val="00616DDE"/>
    <w:rsid w:val="00617678"/>
    <w:rsid w:val="00617B94"/>
    <w:rsid w:val="00621035"/>
    <w:rsid w:val="00621C95"/>
    <w:rsid w:val="006224A2"/>
    <w:rsid w:val="006242F0"/>
    <w:rsid w:val="00625524"/>
    <w:rsid w:val="00625718"/>
    <w:rsid w:val="00627F27"/>
    <w:rsid w:val="006302F0"/>
    <w:rsid w:val="00631165"/>
    <w:rsid w:val="00631607"/>
    <w:rsid w:val="00632ABC"/>
    <w:rsid w:val="0063382E"/>
    <w:rsid w:val="00634039"/>
    <w:rsid w:val="00635F33"/>
    <w:rsid w:val="006416F3"/>
    <w:rsid w:val="006432D5"/>
    <w:rsid w:val="006443A2"/>
    <w:rsid w:val="00645BD7"/>
    <w:rsid w:val="00653E94"/>
    <w:rsid w:val="00653EEC"/>
    <w:rsid w:val="00654205"/>
    <w:rsid w:val="0065603E"/>
    <w:rsid w:val="00656488"/>
    <w:rsid w:val="00661344"/>
    <w:rsid w:val="0066154A"/>
    <w:rsid w:val="00661D1D"/>
    <w:rsid w:val="006639B8"/>
    <w:rsid w:val="006711C5"/>
    <w:rsid w:val="006749D6"/>
    <w:rsid w:val="006802B1"/>
    <w:rsid w:val="0068041C"/>
    <w:rsid w:val="00683482"/>
    <w:rsid w:val="00684E18"/>
    <w:rsid w:val="00686CA5"/>
    <w:rsid w:val="00687C99"/>
    <w:rsid w:val="00690EE8"/>
    <w:rsid w:val="00692EDD"/>
    <w:rsid w:val="00693310"/>
    <w:rsid w:val="00697E39"/>
    <w:rsid w:val="006A0F97"/>
    <w:rsid w:val="006A2D5D"/>
    <w:rsid w:val="006A3AD3"/>
    <w:rsid w:val="006A4B93"/>
    <w:rsid w:val="006A4FE7"/>
    <w:rsid w:val="006A5DE3"/>
    <w:rsid w:val="006A75C6"/>
    <w:rsid w:val="006B059B"/>
    <w:rsid w:val="006B1890"/>
    <w:rsid w:val="006B513F"/>
    <w:rsid w:val="006C40AD"/>
    <w:rsid w:val="006C47DC"/>
    <w:rsid w:val="006C4F79"/>
    <w:rsid w:val="006D02CD"/>
    <w:rsid w:val="006D360E"/>
    <w:rsid w:val="006D5039"/>
    <w:rsid w:val="006D6027"/>
    <w:rsid w:val="006E0671"/>
    <w:rsid w:val="006E1E5D"/>
    <w:rsid w:val="006E3B57"/>
    <w:rsid w:val="006E42A4"/>
    <w:rsid w:val="006E5F4F"/>
    <w:rsid w:val="006F1AE2"/>
    <w:rsid w:val="006F2037"/>
    <w:rsid w:val="006F67F5"/>
    <w:rsid w:val="00702191"/>
    <w:rsid w:val="00702C7D"/>
    <w:rsid w:val="00702E37"/>
    <w:rsid w:val="007030D1"/>
    <w:rsid w:val="00703C08"/>
    <w:rsid w:val="007050BB"/>
    <w:rsid w:val="00705C1E"/>
    <w:rsid w:val="007143B3"/>
    <w:rsid w:val="007156BC"/>
    <w:rsid w:val="007159F8"/>
    <w:rsid w:val="00720107"/>
    <w:rsid w:val="00720EE3"/>
    <w:rsid w:val="0072198F"/>
    <w:rsid w:val="00725183"/>
    <w:rsid w:val="007254B4"/>
    <w:rsid w:val="00726D7E"/>
    <w:rsid w:val="00727779"/>
    <w:rsid w:val="00727A99"/>
    <w:rsid w:val="007314E4"/>
    <w:rsid w:val="007343AB"/>
    <w:rsid w:val="00734DCF"/>
    <w:rsid w:val="00736771"/>
    <w:rsid w:val="00736BF3"/>
    <w:rsid w:val="0074051A"/>
    <w:rsid w:val="00741614"/>
    <w:rsid w:val="00743495"/>
    <w:rsid w:val="007456F7"/>
    <w:rsid w:val="00750DFC"/>
    <w:rsid w:val="007514A7"/>
    <w:rsid w:val="00753169"/>
    <w:rsid w:val="00753D15"/>
    <w:rsid w:val="00756AC2"/>
    <w:rsid w:val="00760390"/>
    <w:rsid w:val="007605E3"/>
    <w:rsid w:val="0076069B"/>
    <w:rsid w:val="00760C55"/>
    <w:rsid w:val="00763EDE"/>
    <w:rsid w:val="007668C7"/>
    <w:rsid w:val="00771776"/>
    <w:rsid w:val="00774D84"/>
    <w:rsid w:val="00777DAE"/>
    <w:rsid w:val="007825EC"/>
    <w:rsid w:val="00784869"/>
    <w:rsid w:val="00785567"/>
    <w:rsid w:val="00785D6C"/>
    <w:rsid w:val="00786530"/>
    <w:rsid w:val="00790490"/>
    <w:rsid w:val="00791A6B"/>
    <w:rsid w:val="00791B4D"/>
    <w:rsid w:val="00795646"/>
    <w:rsid w:val="00796E8B"/>
    <w:rsid w:val="00797231"/>
    <w:rsid w:val="007A2A4E"/>
    <w:rsid w:val="007A5D03"/>
    <w:rsid w:val="007A69C4"/>
    <w:rsid w:val="007A6AF6"/>
    <w:rsid w:val="007B2B0B"/>
    <w:rsid w:val="007B3B0A"/>
    <w:rsid w:val="007B66A6"/>
    <w:rsid w:val="007B6C1C"/>
    <w:rsid w:val="007B6D67"/>
    <w:rsid w:val="007B7E42"/>
    <w:rsid w:val="007C09BF"/>
    <w:rsid w:val="007C1877"/>
    <w:rsid w:val="007C18B2"/>
    <w:rsid w:val="007C2FD2"/>
    <w:rsid w:val="007C591E"/>
    <w:rsid w:val="007C6B33"/>
    <w:rsid w:val="007C6BEC"/>
    <w:rsid w:val="007D2539"/>
    <w:rsid w:val="007D2A32"/>
    <w:rsid w:val="007D6574"/>
    <w:rsid w:val="007D708B"/>
    <w:rsid w:val="007D7DC8"/>
    <w:rsid w:val="007E24EC"/>
    <w:rsid w:val="007E27E7"/>
    <w:rsid w:val="007E3676"/>
    <w:rsid w:val="007E4D3E"/>
    <w:rsid w:val="007E7DD2"/>
    <w:rsid w:val="007F124D"/>
    <w:rsid w:val="007F2FBD"/>
    <w:rsid w:val="007F6B67"/>
    <w:rsid w:val="008001EC"/>
    <w:rsid w:val="00800573"/>
    <w:rsid w:val="008019D6"/>
    <w:rsid w:val="0080248E"/>
    <w:rsid w:val="00806306"/>
    <w:rsid w:val="00806BE2"/>
    <w:rsid w:val="00810CDF"/>
    <w:rsid w:val="00815CC4"/>
    <w:rsid w:val="008161F7"/>
    <w:rsid w:val="00817DED"/>
    <w:rsid w:val="0082484F"/>
    <w:rsid w:val="008251A3"/>
    <w:rsid w:val="00827644"/>
    <w:rsid w:val="00827C78"/>
    <w:rsid w:val="00827C92"/>
    <w:rsid w:val="008312EC"/>
    <w:rsid w:val="0083291D"/>
    <w:rsid w:val="00836411"/>
    <w:rsid w:val="00840716"/>
    <w:rsid w:val="00840D21"/>
    <w:rsid w:val="008423DD"/>
    <w:rsid w:val="008442FE"/>
    <w:rsid w:val="008448EE"/>
    <w:rsid w:val="00850FEA"/>
    <w:rsid w:val="00851820"/>
    <w:rsid w:val="00852049"/>
    <w:rsid w:val="00852756"/>
    <w:rsid w:val="00852DD9"/>
    <w:rsid w:val="008561D3"/>
    <w:rsid w:val="00860368"/>
    <w:rsid w:val="00860530"/>
    <w:rsid w:val="00861506"/>
    <w:rsid w:val="00866C26"/>
    <w:rsid w:val="008706B6"/>
    <w:rsid w:val="00876865"/>
    <w:rsid w:val="0087766F"/>
    <w:rsid w:val="008776F4"/>
    <w:rsid w:val="008804AA"/>
    <w:rsid w:val="00880C8E"/>
    <w:rsid w:val="00883A6D"/>
    <w:rsid w:val="00884AFA"/>
    <w:rsid w:val="00885C1C"/>
    <w:rsid w:val="008872B8"/>
    <w:rsid w:val="00887A99"/>
    <w:rsid w:val="00895366"/>
    <w:rsid w:val="008973BC"/>
    <w:rsid w:val="00897DF1"/>
    <w:rsid w:val="00897FDE"/>
    <w:rsid w:val="008A0B58"/>
    <w:rsid w:val="008A1D8C"/>
    <w:rsid w:val="008A1EBE"/>
    <w:rsid w:val="008A4C2D"/>
    <w:rsid w:val="008A54D8"/>
    <w:rsid w:val="008A5BA1"/>
    <w:rsid w:val="008A76F2"/>
    <w:rsid w:val="008B130D"/>
    <w:rsid w:val="008B15FF"/>
    <w:rsid w:val="008B3ACE"/>
    <w:rsid w:val="008B46EB"/>
    <w:rsid w:val="008B56CA"/>
    <w:rsid w:val="008C0519"/>
    <w:rsid w:val="008C107D"/>
    <w:rsid w:val="008C1213"/>
    <w:rsid w:val="008C1C72"/>
    <w:rsid w:val="008C1D14"/>
    <w:rsid w:val="008C3E64"/>
    <w:rsid w:val="008C437F"/>
    <w:rsid w:val="008C4B41"/>
    <w:rsid w:val="008C69B5"/>
    <w:rsid w:val="008C6B20"/>
    <w:rsid w:val="008D2C9E"/>
    <w:rsid w:val="008D30F2"/>
    <w:rsid w:val="008D5043"/>
    <w:rsid w:val="008D5599"/>
    <w:rsid w:val="008D671B"/>
    <w:rsid w:val="008E2ABD"/>
    <w:rsid w:val="008E3153"/>
    <w:rsid w:val="008E4CAB"/>
    <w:rsid w:val="008E6FF3"/>
    <w:rsid w:val="008E7951"/>
    <w:rsid w:val="008F0184"/>
    <w:rsid w:val="008F1140"/>
    <w:rsid w:val="008F3715"/>
    <w:rsid w:val="008F4216"/>
    <w:rsid w:val="008F6B64"/>
    <w:rsid w:val="009001AC"/>
    <w:rsid w:val="0090306B"/>
    <w:rsid w:val="00906D11"/>
    <w:rsid w:val="00911D23"/>
    <w:rsid w:val="00912A97"/>
    <w:rsid w:val="009138A5"/>
    <w:rsid w:val="00921305"/>
    <w:rsid w:val="009214FE"/>
    <w:rsid w:val="0092184E"/>
    <w:rsid w:val="00921B6C"/>
    <w:rsid w:val="00925108"/>
    <w:rsid w:val="00927CB0"/>
    <w:rsid w:val="00931165"/>
    <w:rsid w:val="009316F3"/>
    <w:rsid w:val="00932EFD"/>
    <w:rsid w:val="009335CF"/>
    <w:rsid w:val="00933B05"/>
    <w:rsid w:val="00935330"/>
    <w:rsid w:val="00935E06"/>
    <w:rsid w:val="00940450"/>
    <w:rsid w:val="00940AC1"/>
    <w:rsid w:val="00944A49"/>
    <w:rsid w:val="00945590"/>
    <w:rsid w:val="009468B0"/>
    <w:rsid w:val="0095047F"/>
    <w:rsid w:val="009533F8"/>
    <w:rsid w:val="00954F10"/>
    <w:rsid w:val="009551AB"/>
    <w:rsid w:val="0095551E"/>
    <w:rsid w:val="00955CB7"/>
    <w:rsid w:val="009565E4"/>
    <w:rsid w:val="00957018"/>
    <w:rsid w:val="00966012"/>
    <w:rsid w:val="00966FEF"/>
    <w:rsid w:val="00967874"/>
    <w:rsid w:val="0097314A"/>
    <w:rsid w:val="00974AD5"/>
    <w:rsid w:val="0097622F"/>
    <w:rsid w:val="00976B79"/>
    <w:rsid w:val="00976EEF"/>
    <w:rsid w:val="00980627"/>
    <w:rsid w:val="0098150D"/>
    <w:rsid w:val="0098475F"/>
    <w:rsid w:val="009864D9"/>
    <w:rsid w:val="00991333"/>
    <w:rsid w:val="0099315C"/>
    <w:rsid w:val="009937E2"/>
    <w:rsid w:val="009952EC"/>
    <w:rsid w:val="00995F86"/>
    <w:rsid w:val="00996669"/>
    <w:rsid w:val="00996B90"/>
    <w:rsid w:val="00997F77"/>
    <w:rsid w:val="009A0752"/>
    <w:rsid w:val="009A07EB"/>
    <w:rsid w:val="009A0ABE"/>
    <w:rsid w:val="009A1201"/>
    <w:rsid w:val="009A1CB2"/>
    <w:rsid w:val="009A3234"/>
    <w:rsid w:val="009A4458"/>
    <w:rsid w:val="009A46CD"/>
    <w:rsid w:val="009A4B0B"/>
    <w:rsid w:val="009A5480"/>
    <w:rsid w:val="009B31EA"/>
    <w:rsid w:val="009B3D7A"/>
    <w:rsid w:val="009C0276"/>
    <w:rsid w:val="009C0818"/>
    <w:rsid w:val="009C0BC2"/>
    <w:rsid w:val="009C0FA3"/>
    <w:rsid w:val="009C46BE"/>
    <w:rsid w:val="009C4CAA"/>
    <w:rsid w:val="009C7DFC"/>
    <w:rsid w:val="009D10D9"/>
    <w:rsid w:val="009D1C93"/>
    <w:rsid w:val="009D4581"/>
    <w:rsid w:val="009D52E3"/>
    <w:rsid w:val="009D5625"/>
    <w:rsid w:val="009D5C22"/>
    <w:rsid w:val="009D5FCA"/>
    <w:rsid w:val="009D6D03"/>
    <w:rsid w:val="009E0548"/>
    <w:rsid w:val="009E08D8"/>
    <w:rsid w:val="009E119C"/>
    <w:rsid w:val="009E13EE"/>
    <w:rsid w:val="009E14A9"/>
    <w:rsid w:val="009E2365"/>
    <w:rsid w:val="009E7A49"/>
    <w:rsid w:val="009F126D"/>
    <w:rsid w:val="009F4C79"/>
    <w:rsid w:val="009F5610"/>
    <w:rsid w:val="009F7763"/>
    <w:rsid w:val="00A01BED"/>
    <w:rsid w:val="00A05290"/>
    <w:rsid w:val="00A05FE5"/>
    <w:rsid w:val="00A06964"/>
    <w:rsid w:val="00A10076"/>
    <w:rsid w:val="00A1247D"/>
    <w:rsid w:val="00A13011"/>
    <w:rsid w:val="00A14DBD"/>
    <w:rsid w:val="00A161F9"/>
    <w:rsid w:val="00A16EE3"/>
    <w:rsid w:val="00A17DA4"/>
    <w:rsid w:val="00A21434"/>
    <w:rsid w:val="00A22A41"/>
    <w:rsid w:val="00A24586"/>
    <w:rsid w:val="00A24A26"/>
    <w:rsid w:val="00A25DA4"/>
    <w:rsid w:val="00A27D3D"/>
    <w:rsid w:val="00A31539"/>
    <w:rsid w:val="00A328CA"/>
    <w:rsid w:val="00A33196"/>
    <w:rsid w:val="00A33AE8"/>
    <w:rsid w:val="00A33B6B"/>
    <w:rsid w:val="00A34714"/>
    <w:rsid w:val="00A35F10"/>
    <w:rsid w:val="00A379FF"/>
    <w:rsid w:val="00A42315"/>
    <w:rsid w:val="00A4328B"/>
    <w:rsid w:val="00A43843"/>
    <w:rsid w:val="00A43DC3"/>
    <w:rsid w:val="00A4476E"/>
    <w:rsid w:val="00A45033"/>
    <w:rsid w:val="00A4603E"/>
    <w:rsid w:val="00A51170"/>
    <w:rsid w:val="00A52784"/>
    <w:rsid w:val="00A52AAF"/>
    <w:rsid w:val="00A53F05"/>
    <w:rsid w:val="00A551D6"/>
    <w:rsid w:val="00A55791"/>
    <w:rsid w:val="00A563A3"/>
    <w:rsid w:val="00A60E12"/>
    <w:rsid w:val="00A71052"/>
    <w:rsid w:val="00A731B3"/>
    <w:rsid w:val="00A73581"/>
    <w:rsid w:val="00A744CA"/>
    <w:rsid w:val="00A750FB"/>
    <w:rsid w:val="00A75170"/>
    <w:rsid w:val="00A76F5E"/>
    <w:rsid w:val="00A803EA"/>
    <w:rsid w:val="00A83FBB"/>
    <w:rsid w:val="00A859D9"/>
    <w:rsid w:val="00A85FC3"/>
    <w:rsid w:val="00A86B16"/>
    <w:rsid w:val="00A87066"/>
    <w:rsid w:val="00A917B0"/>
    <w:rsid w:val="00A92932"/>
    <w:rsid w:val="00A92D5A"/>
    <w:rsid w:val="00A96824"/>
    <w:rsid w:val="00A96B37"/>
    <w:rsid w:val="00A97E56"/>
    <w:rsid w:val="00AA2282"/>
    <w:rsid w:val="00AA4D7A"/>
    <w:rsid w:val="00AB1173"/>
    <w:rsid w:val="00AB2E4D"/>
    <w:rsid w:val="00AB3693"/>
    <w:rsid w:val="00AC221B"/>
    <w:rsid w:val="00AC2587"/>
    <w:rsid w:val="00AC3914"/>
    <w:rsid w:val="00AC407A"/>
    <w:rsid w:val="00AC4204"/>
    <w:rsid w:val="00AC4E62"/>
    <w:rsid w:val="00AC4F93"/>
    <w:rsid w:val="00AC5D27"/>
    <w:rsid w:val="00AD08C6"/>
    <w:rsid w:val="00AD0EED"/>
    <w:rsid w:val="00AD3ED5"/>
    <w:rsid w:val="00AD48B4"/>
    <w:rsid w:val="00AD4FEF"/>
    <w:rsid w:val="00AD78B4"/>
    <w:rsid w:val="00AE1848"/>
    <w:rsid w:val="00AE2594"/>
    <w:rsid w:val="00AE2772"/>
    <w:rsid w:val="00AF00BB"/>
    <w:rsid w:val="00AF2A6D"/>
    <w:rsid w:val="00AF2D8A"/>
    <w:rsid w:val="00AF3B34"/>
    <w:rsid w:val="00AF5652"/>
    <w:rsid w:val="00AF7D8B"/>
    <w:rsid w:val="00B110D2"/>
    <w:rsid w:val="00B1157F"/>
    <w:rsid w:val="00B14506"/>
    <w:rsid w:val="00B15EE4"/>
    <w:rsid w:val="00B16BA0"/>
    <w:rsid w:val="00B173EA"/>
    <w:rsid w:val="00B17AAB"/>
    <w:rsid w:val="00B228B3"/>
    <w:rsid w:val="00B27AB6"/>
    <w:rsid w:val="00B30127"/>
    <w:rsid w:val="00B3036B"/>
    <w:rsid w:val="00B34E46"/>
    <w:rsid w:val="00B35780"/>
    <w:rsid w:val="00B37530"/>
    <w:rsid w:val="00B425A1"/>
    <w:rsid w:val="00B43567"/>
    <w:rsid w:val="00B44032"/>
    <w:rsid w:val="00B44E2B"/>
    <w:rsid w:val="00B4718E"/>
    <w:rsid w:val="00B51005"/>
    <w:rsid w:val="00B54F77"/>
    <w:rsid w:val="00B5527A"/>
    <w:rsid w:val="00B55CFC"/>
    <w:rsid w:val="00B602BE"/>
    <w:rsid w:val="00B6152A"/>
    <w:rsid w:val="00B61A66"/>
    <w:rsid w:val="00B628EC"/>
    <w:rsid w:val="00B6526C"/>
    <w:rsid w:val="00B67F51"/>
    <w:rsid w:val="00B70ADB"/>
    <w:rsid w:val="00B71416"/>
    <w:rsid w:val="00B71743"/>
    <w:rsid w:val="00B71D4B"/>
    <w:rsid w:val="00B7237C"/>
    <w:rsid w:val="00B73D6D"/>
    <w:rsid w:val="00B74D38"/>
    <w:rsid w:val="00B75EBC"/>
    <w:rsid w:val="00B761EC"/>
    <w:rsid w:val="00B76430"/>
    <w:rsid w:val="00B76F64"/>
    <w:rsid w:val="00B7730C"/>
    <w:rsid w:val="00B77D56"/>
    <w:rsid w:val="00B82C9E"/>
    <w:rsid w:val="00B847BD"/>
    <w:rsid w:val="00B849B5"/>
    <w:rsid w:val="00B852D4"/>
    <w:rsid w:val="00B86E39"/>
    <w:rsid w:val="00B96A58"/>
    <w:rsid w:val="00B973C3"/>
    <w:rsid w:val="00BA2632"/>
    <w:rsid w:val="00BA2640"/>
    <w:rsid w:val="00BA2C97"/>
    <w:rsid w:val="00BA449D"/>
    <w:rsid w:val="00BA6BB9"/>
    <w:rsid w:val="00BA7850"/>
    <w:rsid w:val="00BA7A4E"/>
    <w:rsid w:val="00BB1900"/>
    <w:rsid w:val="00BB39A3"/>
    <w:rsid w:val="00BB45D5"/>
    <w:rsid w:val="00BB5BAF"/>
    <w:rsid w:val="00BB6BCA"/>
    <w:rsid w:val="00BB6C78"/>
    <w:rsid w:val="00BC075A"/>
    <w:rsid w:val="00BC2788"/>
    <w:rsid w:val="00BC28CF"/>
    <w:rsid w:val="00BC2FD3"/>
    <w:rsid w:val="00BC56BD"/>
    <w:rsid w:val="00BC793B"/>
    <w:rsid w:val="00BD1DCE"/>
    <w:rsid w:val="00BD227C"/>
    <w:rsid w:val="00BD4DE4"/>
    <w:rsid w:val="00BD4F66"/>
    <w:rsid w:val="00BD66C7"/>
    <w:rsid w:val="00BD7F94"/>
    <w:rsid w:val="00BE018D"/>
    <w:rsid w:val="00BE1504"/>
    <w:rsid w:val="00BE1A04"/>
    <w:rsid w:val="00BE2D17"/>
    <w:rsid w:val="00BE5693"/>
    <w:rsid w:val="00BE7DDF"/>
    <w:rsid w:val="00BF05D9"/>
    <w:rsid w:val="00BF252E"/>
    <w:rsid w:val="00BF7671"/>
    <w:rsid w:val="00C021D4"/>
    <w:rsid w:val="00C03E41"/>
    <w:rsid w:val="00C079DC"/>
    <w:rsid w:val="00C14E86"/>
    <w:rsid w:val="00C15399"/>
    <w:rsid w:val="00C15FCB"/>
    <w:rsid w:val="00C21C11"/>
    <w:rsid w:val="00C2464E"/>
    <w:rsid w:val="00C24820"/>
    <w:rsid w:val="00C31AA4"/>
    <w:rsid w:val="00C331AE"/>
    <w:rsid w:val="00C3584C"/>
    <w:rsid w:val="00C35A90"/>
    <w:rsid w:val="00C35D69"/>
    <w:rsid w:val="00C37586"/>
    <w:rsid w:val="00C429C5"/>
    <w:rsid w:val="00C435BB"/>
    <w:rsid w:val="00C4486C"/>
    <w:rsid w:val="00C44FD3"/>
    <w:rsid w:val="00C50D37"/>
    <w:rsid w:val="00C523C4"/>
    <w:rsid w:val="00C52EE9"/>
    <w:rsid w:val="00C53564"/>
    <w:rsid w:val="00C53B82"/>
    <w:rsid w:val="00C54D3A"/>
    <w:rsid w:val="00C57FC6"/>
    <w:rsid w:val="00C64B58"/>
    <w:rsid w:val="00C65CC2"/>
    <w:rsid w:val="00C66C8B"/>
    <w:rsid w:val="00C6728B"/>
    <w:rsid w:val="00C70574"/>
    <w:rsid w:val="00C713A8"/>
    <w:rsid w:val="00C71ABB"/>
    <w:rsid w:val="00C72B5A"/>
    <w:rsid w:val="00C7378D"/>
    <w:rsid w:val="00C75F73"/>
    <w:rsid w:val="00C76E92"/>
    <w:rsid w:val="00C82555"/>
    <w:rsid w:val="00C82612"/>
    <w:rsid w:val="00C82DFF"/>
    <w:rsid w:val="00C82FEE"/>
    <w:rsid w:val="00C873BA"/>
    <w:rsid w:val="00C87EAB"/>
    <w:rsid w:val="00C90642"/>
    <w:rsid w:val="00C93921"/>
    <w:rsid w:val="00C95C9A"/>
    <w:rsid w:val="00C969E9"/>
    <w:rsid w:val="00C9712B"/>
    <w:rsid w:val="00C9747D"/>
    <w:rsid w:val="00CA26CE"/>
    <w:rsid w:val="00CA371D"/>
    <w:rsid w:val="00CA7EA6"/>
    <w:rsid w:val="00CB0DEB"/>
    <w:rsid w:val="00CB1AF1"/>
    <w:rsid w:val="00CB2853"/>
    <w:rsid w:val="00CB6F50"/>
    <w:rsid w:val="00CB7609"/>
    <w:rsid w:val="00CC1182"/>
    <w:rsid w:val="00CC130B"/>
    <w:rsid w:val="00CC17C0"/>
    <w:rsid w:val="00CC2512"/>
    <w:rsid w:val="00CC4DAB"/>
    <w:rsid w:val="00CC67EC"/>
    <w:rsid w:val="00CC7023"/>
    <w:rsid w:val="00CD2CEE"/>
    <w:rsid w:val="00CD387F"/>
    <w:rsid w:val="00CD4A56"/>
    <w:rsid w:val="00CD5B98"/>
    <w:rsid w:val="00CD6AEA"/>
    <w:rsid w:val="00CD6F0A"/>
    <w:rsid w:val="00CD7ECC"/>
    <w:rsid w:val="00CE0BF8"/>
    <w:rsid w:val="00CE0F71"/>
    <w:rsid w:val="00CF0D9B"/>
    <w:rsid w:val="00CF1F89"/>
    <w:rsid w:val="00CF34DE"/>
    <w:rsid w:val="00CF35FA"/>
    <w:rsid w:val="00CF53B0"/>
    <w:rsid w:val="00CF636E"/>
    <w:rsid w:val="00D00B8B"/>
    <w:rsid w:val="00D024B5"/>
    <w:rsid w:val="00D0277B"/>
    <w:rsid w:val="00D054E3"/>
    <w:rsid w:val="00D05EE5"/>
    <w:rsid w:val="00D06AD8"/>
    <w:rsid w:val="00D07298"/>
    <w:rsid w:val="00D07389"/>
    <w:rsid w:val="00D1033F"/>
    <w:rsid w:val="00D10589"/>
    <w:rsid w:val="00D13D13"/>
    <w:rsid w:val="00D1454E"/>
    <w:rsid w:val="00D1476F"/>
    <w:rsid w:val="00D20332"/>
    <w:rsid w:val="00D23BC2"/>
    <w:rsid w:val="00D25ECD"/>
    <w:rsid w:val="00D262D8"/>
    <w:rsid w:val="00D3164E"/>
    <w:rsid w:val="00D3389F"/>
    <w:rsid w:val="00D362EA"/>
    <w:rsid w:val="00D36349"/>
    <w:rsid w:val="00D3697F"/>
    <w:rsid w:val="00D37236"/>
    <w:rsid w:val="00D40552"/>
    <w:rsid w:val="00D41B64"/>
    <w:rsid w:val="00D41EE0"/>
    <w:rsid w:val="00D43039"/>
    <w:rsid w:val="00D43811"/>
    <w:rsid w:val="00D43B4C"/>
    <w:rsid w:val="00D50566"/>
    <w:rsid w:val="00D51517"/>
    <w:rsid w:val="00D5159A"/>
    <w:rsid w:val="00D52CDC"/>
    <w:rsid w:val="00D52FF8"/>
    <w:rsid w:val="00D5507E"/>
    <w:rsid w:val="00D56058"/>
    <w:rsid w:val="00D60BEF"/>
    <w:rsid w:val="00D61DB2"/>
    <w:rsid w:val="00D64764"/>
    <w:rsid w:val="00D6584D"/>
    <w:rsid w:val="00D66361"/>
    <w:rsid w:val="00D73176"/>
    <w:rsid w:val="00D731D6"/>
    <w:rsid w:val="00D76671"/>
    <w:rsid w:val="00D82CE0"/>
    <w:rsid w:val="00D83993"/>
    <w:rsid w:val="00D87400"/>
    <w:rsid w:val="00D87599"/>
    <w:rsid w:val="00D87B03"/>
    <w:rsid w:val="00D91904"/>
    <w:rsid w:val="00D9317E"/>
    <w:rsid w:val="00D942CC"/>
    <w:rsid w:val="00DA05C1"/>
    <w:rsid w:val="00DA673A"/>
    <w:rsid w:val="00DB2BFD"/>
    <w:rsid w:val="00DB50A1"/>
    <w:rsid w:val="00DC0A09"/>
    <w:rsid w:val="00DC17DA"/>
    <w:rsid w:val="00DC1F54"/>
    <w:rsid w:val="00DC552E"/>
    <w:rsid w:val="00DC5E4F"/>
    <w:rsid w:val="00DC7138"/>
    <w:rsid w:val="00DC7401"/>
    <w:rsid w:val="00DC7A9B"/>
    <w:rsid w:val="00DD197C"/>
    <w:rsid w:val="00DD3746"/>
    <w:rsid w:val="00DD3851"/>
    <w:rsid w:val="00DD65C0"/>
    <w:rsid w:val="00DE11A4"/>
    <w:rsid w:val="00DE53A0"/>
    <w:rsid w:val="00DE5C6B"/>
    <w:rsid w:val="00DE760F"/>
    <w:rsid w:val="00DE7A59"/>
    <w:rsid w:val="00DE7F34"/>
    <w:rsid w:val="00DF0C15"/>
    <w:rsid w:val="00DF115E"/>
    <w:rsid w:val="00DF180F"/>
    <w:rsid w:val="00DF2306"/>
    <w:rsid w:val="00DF34A3"/>
    <w:rsid w:val="00DF47FF"/>
    <w:rsid w:val="00DF4F7A"/>
    <w:rsid w:val="00DF5FCD"/>
    <w:rsid w:val="00DF76EE"/>
    <w:rsid w:val="00E00043"/>
    <w:rsid w:val="00E02396"/>
    <w:rsid w:val="00E03451"/>
    <w:rsid w:val="00E04691"/>
    <w:rsid w:val="00E0571B"/>
    <w:rsid w:val="00E078C1"/>
    <w:rsid w:val="00E10229"/>
    <w:rsid w:val="00E1338E"/>
    <w:rsid w:val="00E20436"/>
    <w:rsid w:val="00E21995"/>
    <w:rsid w:val="00E24518"/>
    <w:rsid w:val="00E251AD"/>
    <w:rsid w:val="00E26927"/>
    <w:rsid w:val="00E27C5C"/>
    <w:rsid w:val="00E308EA"/>
    <w:rsid w:val="00E309FD"/>
    <w:rsid w:val="00E30B10"/>
    <w:rsid w:val="00E30BD6"/>
    <w:rsid w:val="00E30ED5"/>
    <w:rsid w:val="00E31CF8"/>
    <w:rsid w:val="00E3474A"/>
    <w:rsid w:val="00E3791F"/>
    <w:rsid w:val="00E37F74"/>
    <w:rsid w:val="00E40EE5"/>
    <w:rsid w:val="00E43866"/>
    <w:rsid w:val="00E46C36"/>
    <w:rsid w:val="00E5032E"/>
    <w:rsid w:val="00E50597"/>
    <w:rsid w:val="00E517A2"/>
    <w:rsid w:val="00E54DD3"/>
    <w:rsid w:val="00E55508"/>
    <w:rsid w:val="00E5619E"/>
    <w:rsid w:val="00E611DB"/>
    <w:rsid w:val="00E62A8F"/>
    <w:rsid w:val="00E63751"/>
    <w:rsid w:val="00E63B72"/>
    <w:rsid w:val="00E6400E"/>
    <w:rsid w:val="00E675F2"/>
    <w:rsid w:val="00E71275"/>
    <w:rsid w:val="00E73509"/>
    <w:rsid w:val="00E75B72"/>
    <w:rsid w:val="00E7671B"/>
    <w:rsid w:val="00E76E20"/>
    <w:rsid w:val="00E81C62"/>
    <w:rsid w:val="00E87DC2"/>
    <w:rsid w:val="00E91679"/>
    <w:rsid w:val="00E91E8B"/>
    <w:rsid w:val="00E92542"/>
    <w:rsid w:val="00E9257E"/>
    <w:rsid w:val="00E92D00"/>
    <w:rsid w:val="00E92D47"/>
    <w:rsid w:val="00E93876"/>
    <w:rsid w:val="00E942FA"/>
    <w:rsid w:val="00E9447C"/>
    <w:rsid w:val="00E95C6A"/>
    <w:rsid w:val="00E9720B"/>
    <w:rsid w:val="00EB012B"/>
    <w:rsid w:val="00EB3295"/>
    <w:rsid w:val="00EB3549"/>
    <w:rsid w:val="00EB7E50"/>
    <w:rsid w:val="00EC3AED"/>
    <w:rsid w:val="00EC65F4"/>
    <w:rsid w:val="00ED11A3"/>
    <w:rsid w:val="00ED20B5"/>
    <w:rsid w:val="00ED5E07"/>
    <w:rsid w:val="00EE1818"/>
    <w:rsid w:val="00EE3F9B"/>
    <w:rsid w:val="00EE48B0"/>
    <w:rsid w:val="00EE49C2"/>
    <w:rsid w:val="00EE71ED"/>
    <w:rsid w:val="00EF152A"/>
    <w:rsid w:val="00EF254F"/>
    <w:rsid w:val="00EF26B3"/>
    <w:rsid w:val="00EF3CE5"/>
    <w:rsid w:val="00EF4D7A"/>
    <w:rsid w:val="00F0046C"/>
    <w:rsid w:val="00F0073C"/>
    <w:rsid w:val="00F01475"/>
    <w:rsid w:val="00F0393E"/>
    <w:rsid w:val="00F041AF"/>
    <w:rsid w:val="00F0490E"/>
    <w:rsid w:val="00F05545"/>
    <w:rsid w:val="00F06BD1"/>
    <w:rsid w:val="00F103BB"/>
    <w:rsid w:val="00F11C64"/>
    <w:rsid w:val="00F11F48"/>
    <w:rsid w:val="00F13496"/>
    <w:rsid w:val="00F136F2"/>
    <w:rsid w:val="00F169CD"/>
    <w:rsid w:val="00F20C4C"/>
    <w:rsid w:val="00F2559E"/>
    <w:rsid w:val="00F278BA"/>
    <w:rsid w:val="00F303B3"/>
    <w:rsid w:val="00F3089D"/>
    <w:rsid w:val="00F32C8B"/>
    <w:rsid w:val="00F3348B"/>
    <w:rsid w:val="00F338A5"/>
    <w:rsid w:val="00F33EBA"/>
    <w:rsid w:val="00F355C7"/>
    <w:rsid w:val="00F37DB8"/>
    <w:rsid w:val="00F4147F"/>
    <w:rsid w:val="00F453A1"/>
    <w:rsid w:val="00F45778"/>
    <w:rsid w:val="00F47991"/>
    <w:rsid w:val="00F51BD4"/>
    <w:rsid w:val="00F52284"/>
    <w:rsid w:val="00F52AA6"/>
    <w:rsid w:val="00F54CCE"/>
    <w:rsid w:val="00F54F38"/>
    <w:rsid w:val="00F60E54"/>
    <w:rsid w:val="00F61DEA"/>
    <w:rsid w:val="00F6222A"/>
    <w:rsid w:val="00F67B44"/>
    <w:rsid w:val="00F73880"/>
    <w:rsid w:val="00F73912"/>
    <w:rsid w:val="00F77A12"/>
    <w:rsid w:val="00F8053E"/>
    <w:rsid w:val="00F80B42"/>
    <w:rsid w:val="00F8246B"/>
    <w:rsid w:val="00F84030"/>
    <w:rsid w:val="00F8557E"/>
    <w:rsid w:val="00F86ABB"/>
    <w:rsid w:val="00F91189"/>
    <w:rsid w:val="00F91FC0"/>
    <w:rsid w:val="00F93234"/>
    <w:rsid w:val="00F94762"/>
    <w:rsid w:val="00F96969"/>
    <w:rsid w:val="00F97036"/>
    <w:rsid w:val="00F9732C"/>
    <w:rsid w:val="00F974F4"/>
    <w:rsid w:val="00FA016E"/>
    <w:rsid w:val="00FA0E1C"/>
    <w:rsid w:val="00FA260E"/>
    <w:rsid w:val="00FA3166"/>
    <w:rsid w:val="00FA3B1F"/>
    <w:rsid w:val="00FA6FF2"/>
    <w:rsid w:val="00FA771D"/>
    <w:rsid w:val="00FB32C4"/>
    <w:rsid w:val="00FB386E"/>
    <w:rsid w:val="00FB414F"/>
    <w:rsid w:val="00FB4378"/>
    <w:rsid w:val="00FB4394"/>
    <w:rsid w:val="00FB4B39"/>
    <w:rsid w:val="00FB5087"/>
    <w:rsid w:val="00FB595B"/>
    <w:rsid w:val="00FB673A"/>
    <w:rsid w:val="00FC3619"/>
    <w:rsid w:val="00FC5141"/>
    <w:rsid w:val="00FC6E87"/>
    <w:rsid w:val="00FD059D"/>
    <w:rsid w:val="00FD0D10"/>
    <w:rsid w:val="00FD0ED8"/>
    <w:rsid w:val="00FD143F"/>
    <w:rsid w:val="00FD4EDC"/>
    <w:rsid w:val="00FE092E"/>
    <w:rsid w:val="00FE18E6"/>
    <w:rsid w:val="00FE2DFA"/>
    <w:rsid w:val="00FE2FEF"/>
    <w:rsid w:val="00FE3F65"/>
    <w:rsid w:val="00FE430F"/>
    <w:rsid w:val="00FE5622"/>
    <w:rsid w:val="00FF291C"/>
    <w:rsid w:val="00FF408F"/>
    <w:rsid w:val="00FF5B10"/>
    <w:rsid w:val="00FF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A4670F"/>
  <w15:docId w15:val="{6482645C-793E-42DA-9B78-0B960233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ource Sans Pro" w:eastAsia="Times New Roman" w:hAnsi="Source Sans Pro" w:cs="Tahoma"/>
        <w:color w:val="003C7D"/>
        <w:sz w:val="18"/>
        <w:szCs w:val="18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4E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282E0E"/>
    <w:pPr>
      <w:ind w:right="5"/>
    </w:pPr>
    <w:rPr>
      <w:rFonts w:ascii="Tahoma" w:eastAsia="Calibri" w:hAnsi="Tahoma"/>
      <w:color w:val="06376C"/>
      <w:lang w:eastAsia="en-US"/>
    </w:rPr>
  </w:style>
  <w:style w:type="character" w:customStyle="1" w:styleId="PZUNiebieskiiTahomaZnak">
    <w:name w:val="PZU_Niebieski_i_Tahoma Znak"/>
    <w:link w:val="PZUNiebieskiiTahoma"/>
    <w:rsid w:val="00282E0E"/>
    <w:rPr>
      <w:rFonts w:ascii="Tahoma" w:eastAsia="Calibri" w:hAnsi="Tahoma"/>
      <w:color w:val="06376C"/>
      <w:sz w:val="18"/>
      <w:szCs w:val="18"/>
      <w:lang w:eastAsia="en-US" w:bidi="ar-SA"/>
    </w:rPr>
  </w:style>
  <w:style w:type="table" w:styleId="Tabela-Siatka">
    <w:name w:val="Table Grid"/>
    <w:basedOn w:val="Standardowy"/>
    <w:uiPriority w:val="59"/>
    <w:rsid w:val="00282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D550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550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60C55"/>
    <w:rPr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rsid w:val="00203CF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03CF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5B6F36"/>
    <w:rPr>
      <w:color w:val="808080"/>
    </w:rPr>
  </w:style>
  <w:style w:type="character" w:styleId="Odwoaniedokomentarza">
    <w:name w:val="annotation reference"/>
    <w:basedOn w:val="Domylnaczcionkaakapitu"/>
    <w:rsid w:val="00615EB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5EB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5EB5"/>
  </w:style>
  <w:style w:type="paragraph" w:styleId="Tematkomentarza">
    <w:name w:val="annotation subject"/>
    <w:basedOn w:val="Tekstkomentarza"/>
    <w:next w:val="Tekstkomentarza"/>
    <w:link w:val="TematkomentarzaZnak"/>
    <w:rsid w:val="00615E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15EB5"/>
    <w:rPr>
      <w:b/>
      <w:bCs/>
    </w:rPr>
  </w:style>
  <w:style w:type="character" w:styleId="Hipercze">
    <w:name w:val="Hyperlink"/>
    <w:basedOn w:val="Domylnaczcionkaakapitu"/>
    <w:rsid w:val="008973B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030D1"/>
    <w:pPr>
      <w:ind w:left="720"/>
      <w:contextualSpacing/>
    </w:pPr>
  </w:style>
  <w:style w:type="paragraph" w:styleId="Poprawka">
    <w:name w:val="Revision"/>
    <w:hidden/>
    <w:uiPriority w:val="99"/>
    <w:semiHidden/>
    <w:rsid w:val="008872B8"/>
    <w:rPr>
      <w:sz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73D6D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73D6D"/>
  </w:style>
  <w:style w:type="character" w:styleId="Odwoanieprzypisudolnego">
    <w:name w:val="footnote reference"/>
    <w:basedOn w:val="Domylnaczcionkaakapitu"/>
    <w:semiHidden/>
    <w:unhideWhenUsed/>
    <w:rsid w:val="00B73D6D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3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THF7PXD7REW7-9-8828</_dlc_DocId>
    <_dlc_DocIdUrl xmlns="e146631b-43cc-4d30-abc9-eb69be5cd154">
      <Url>http://za-dok.pzu.pl/sites/BUF/_layouts/DocIdRedir.aspx?ID=THF7PXD7REW7-9-8828</Url>
      <Description>THF7PXD7REW7-9-8828</Description>
    </_dlc_DocIdUrl>
  </documentManagement>
</p:properties>
</file>

<file path=customXml/itemProps1.xml><?xml version="1.0" encoding="utf-8"?>
<ds:datastoreItem xmlns:ds="http://schemas.openxmlformats.org/officeDocument/2006/customXml" ds:itemID="{B443B8E3-5625-4742-B113-861B9DCE9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2E2BCE-5E23-4EA8-9B37-6F13AB1EBF0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07A208-4D2B-4CAD-AB7B-A407A1E733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02CD7C-BFCD-4494-B24F-0E5CE8B539A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3699DE7-0ED9-4672-B9F0-BF0B792FE5D2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98</TotalTime>
  <Pages>2</Pages>
  <Words>675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otrzymania wniosku przez PZU SA</vt:lpstr>
    </vt:vector>
  </TitlesOfParts>
  <Company>PZU SA</Company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otrzymania wniosku przez PZU SA</dc:title>
  <dc:subject/>
  <dc:creator>akalbarczyk</dc:creator>
  <cp:keywords/>
  <dc:description/>
  <cp:lastModifiedBy>Sobańska Beata (Centrala PZUSA)</cp:lastModifiedBy>
  <cp:revision>33</cp:revision>
  <cp:lastPrinted>2022-05-11T10:49:00Z</cp:lastPrinted>
  <dcterms:created xsi:type="dcterms:W3CDTF">2026-03-30T06:21:00Z</dcterms:created>
  <dcterms:modified xsi:type="dcterms:W3CDTF">2026-04-01T08:11:00Z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e802f1c4-6e16-4d59-b9ff-c0325263515d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2023-06-02T11:01:30Z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d473df45-6be8-40c8-bd49-c99b95cff799</vt:lpwstr>
  </property>
  <property fmtid="{D5CDD505-2E9C-101B-9397-08002B2CF9AE}" pid="10" name="MSIP_Label_ad6fd914-8286-453e-8cdd-01ba4c22f429_ContentBits">
    <vt:lpwstr>0</vt:lpwstr>
  </property>
</Properties>
</file>