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10BED" w14:textId="77777777" w:rsidR="000E0723" w:rsidRPr="00624B69" w:rsidRDefault="000E0723" w:rsidP="000E0723">
      <w:pPr>
        <w:pStyle w:val="PZUNiebieskiiTahoma"/>
        <w:rPr>
          <w:rFonts w:ascii="Source Sans Pro" w:hAnsi="Source Sans Pro" w:cs="Tahoma"/>
          <w:color w:val="002355"/>
        </w:rPr>
      </w:pPr>
    </w:p>
    <w:p w14:paraId="79610BEE" w14:textId="77777777" w:rsidR="000E0723" w:rsidRPr="00624B69" w:rsidRDefault="00126465" w:rsidP="000E0723">
      <w:pPr>
        <w:pStyle w:val="PZUNiebieskiiTahoma"/>
        <w:rPr>
          <w:rFonts w:ascii="Source Sans Pro" w:hAnsi="Source Sans Pro" w:cs="Tahoma"/>
          <w:color w:val="002355"/>
          <w:sz w:val="4"/>
          <w:szCs w:val="4"/>
        </w:rPr>
      </w:pPr>
      <w:r w:rsidRPr="00624B69">
        <w:rPr>
          <w:rFonts w:ascii="Source Sans Pro" w:hAnsi="Source Sans Pro"/>
          <w:noProof/>
          <w:color w:val="002355"/>
          <w:lang w:val="pl-PL" w:eastAsia="pl-PL"/>
        </w:rPr>
        <w:drawing>
          <wp:anchor distT="0" distB="0" distL="114300" distR="114300" simplePos="0" relativeHeight="251657728" behindDoc="0" locked="1" layoutInCell="1" allowOverlap="1" wp14:anchorId="79611516" wp14:editId="79611517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4" name="Obraz 4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0723" w:rsidRPr="00624B69">
        <w:rPr>
          <w:rFonts w:ascii="Source Sans Pro" w:hAnsi="Source Sans Pro" w:cs="Tahoma"/>
          <w:color w:val="002355"/>
          <w:sz w:val="4"/>
          <w:szCs w:val="4"/>
        </w:rPr>
        <w:t xml:space="preserve"> </w:t>
      </w:r>
    </w:p>
    <w:p w14:paraId="79610BEF" w14:textId="77777777" w:rsidR="000E0723" w:rsidRPr="00A47F70" w:rsidRDefault="000E0723" w:rsidP="000E0723">
      <w:pPr>
        <w:pStyle w:val="PZUNiebieskiiTahoma"/>
        <w:rPr>
          <w:rFonts w:ascii="Source Sans Pro" w:hAnsi="Source Sans Pro" w:cs="Tahoma"/>
          <w:color w:val="002355"/>
        </w:rPr>
      </w:pPr>
    </w:p>
    <w:p w14:paraId="79610BFA" w14:textId="77777777" w:rsidR="000E0723" w:rsidRPr="00624B69" w:rsidRDefault="000E0723" w:rsidP="000E0723">
      <w:pPr>
        <w:pStyle w:val="PZUNiebieskiiTahoma"/>
        <w:rPr>
          <w:rFonts w:ascii="Source Sans Pro" w:hAnsi="Source Sans Pro" w:cs="Tahoma"/>
          <w:color w:val="002355"/>
        </w:rPr>
      </w:pPr>
    </w:p>
    <w:p w14:paraId="79610BFB" w14:textId="77777777" w:rsidR="000E0723" w:rsidRPr="00624B69" w:rsidRDefault="000E0723" w:rsidP="000E0723">
      <w:pPr>
        <w:pStyle w:val="PZUNiebieskiiTahoma"/>
        <w:rPr>
          <w:rFonts w:ascii="Source Sans Pro" w:hAnsi="Source Sans Pro" w:cs="Tahoma"/>
          <w:color w:val="002355"/>
        </w:rPr>
      </w:pPr>
    </w:p>
    <w:p w14:paraId="79610C00" w14:textId="77777777" w:rsidR="000E0723" w:rsidRPr="00624B69" w:rsidRDefault="000E0723">
      <w:pPr>
        <w:rPr>
          <w:rFonts w:ascii="Source Sans Pro" w:hAnsi="Source Sans Pro"/>
          <w:color w:val="002355"/>
        </w:rPr>
      </w:pPr>
    </w:p>
    <w:tbl>
      <w:tblPr>
        <w:tblW w:w="1135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"/>
        <w:gridCol w:w="166"/>
        <w:gridCol w:w="122"/>
        <w:gridCol w:w="19"/>
        <w:gridCol w:w="7"/>
        <w:gridCol w:w="11"/>
        <w:gridCol w:w="72"/>
        <w:gridCol w:w="8"/>
        <w:gridCol w:w="34"/>
        <w:gridCol w:w="19"/>
        <w:gridCol w:w="512"/>
        <w:gridCol w:w="491"/>
        <w:gridCol w:w="26"/>
        <w:gridCol w:w="229"/>
        <w:gridCol w:w="124"/>
        <w:gridCol w:w="42"/>
        <w:gridCol w:w="89"/>
        <w:gridCol w:w="95"/>
        <w:gridCol w:w="306"/>
        <w:gridCol w:w="51"/>
        <w:gridCol w:w="172"/>
        <w:gridCol w:w="228"/>
        <w:gridCol w:w="10"/>
        <w:gridCol w:w="18"/>
        <w:gridCol w:w="173"/>
        <w:gridCol w:w="165"/>
        <w:gridCol w:w="90"/>
        <w:gridCol w:w="31"/>
        <w:gridCol w:w="15"/>
        <w:gridCol w:w="329"/>
        <w:gridCol w:w="277"/>
        <w:gridCol w:w="44"/>
        <w:gridCol w:w="16"/>
        <w:gridCol w:w="130"/>
        <w:gridCol w:w="57"/>
        <w:gridCol w:w="5"/>
        <w:gridCol w:w="29"/>
        <w:gridCol w:w="10"/>
        <w:gridCol w:w="42"/>
        <w:gridCol w:w="121"/>
        <w:gridCol w:w="49"/>
        <w:gridCol w:w="202"/>
        <w:gridCol w:w="36"/>
        <w:gridCol w:w="42"/>
        <w:gridCol w:w="351"/>
        <w:gridCol w:w="20"/>
        <w:gridCol w:w="156"/>
        <w:gridCol w:w="115"/>
        <w:gridCol w:w="163"/>
        <w:gridCol w:w="22"/>
        <w:gridCol w:w="52"/>
        <w:gridCol w:w="229"/>
        <w:gridCol w:w="175"/>
        <w:gridCol w:w="40"/>
        <w:gridCol w:w="268"/>
        <w:gridCol w:w="124"/>
        <w:gridCol w:w="61"/>
        <w:gridCol w:w="270"/>
        <w:gridCol w:w="146"/>
        <w:gridCol w:w="37"/>
        <w:gridCol w:w="228"/>
        <w:gridCol w:w="227"/>
        <w:gridCol w:w="186"/>
        <w:gridCol w:w="157"/>
        <w:gridCol w:w="71"/>
        <w:gridCol w:w="416"/>
        <w:gridCol w:w="38"/>
        <w:gridCol w:w="266"/>
        <w:gridCol w:w="182"/>
        <w:gridCol w:w="63"/>
        <w:gridCol w:w="169"/>
        <w:gridCol w:w="230"/>
        <w:gridCol w:w="36"/>
        <w:gridCol w:w="188"/>
        <w:gridCol w:w="679"/>
        <w:gridCol w:w="265"/>
        <w:gridCol w:w="227"/>
        <w:gridCol w:w="515"/>
        <w:gridCol w:w="63"/>
        <w:gridCol w:w="31"/>
        <w:gridCol w:w="55"/>
        <w:gridCol w:w="40"/>
        <w:gridCol w:w="30"/>
        <w:gridCol w:w="44"/>
        <w:gridCol w:w="5"/>
      </w:tblGrid>
      <w:tr w:rsidR="002743E9" w:rsidRPr="002743E9" w14:paraId="79610C03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0C02" w14:textId="7FAA9247" w:rsidR="009A1083" w:rsidRPr="002743E9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</w:rPr>
            </w:pPr>
            <w:r w:rsidRPr="002743E9">
              <w:rPr>
                <w:rFonts w:ascii="Source Sans Pro" w:hAnsi="Source Sans Pro" w:cs="Tahoma"/>
                <w:b/>
                <w:color w:val="003C7D"/>
              </w:rPr>
              <w:t>GWARANCJE CELNE</w:t>
            </w:r>
          </w:p>
        </w:tc>
      </w:tr>
      <w:tr w:rsidR="002743E9" w:rsidRPr="002743E9" w14:paraId="79610C05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0C04" w14:textId="77777777" w:rsidR="009A1083" w:rsidRPr="002743E9" w:rsidRDefault="009A1083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2743E9" w14:paraId="79610C07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0C06" w14:textId="77777777" w:rsidR="009A1083" w:rsidRPr="002743E9" w:rsidRDefault="009A1083" w:rsidP="004328A1">
            <w:pPr>
              <w:spacing w:before="0" w:after="0"/>
              <w:rPr>
                <w:rFonts w:ascii="Source Sans Pro" w:hAnsi="Source Sans Pro" w:cs="Tahoma"/>
                <w:b/>
                <w:smallCaps/>
                <w:color w:val="003C7D"/>
              </w:rPr>
            </w:pPr>
            <w:r w:rsidRPr="002743E9">
              <w:rPr>
                <w:rFonts w:ascii="Source Sans Pro" w:hAnsi="Source Sans Pro" w:cs="Tahoma"/>
                <w:b/>
                <w:smallCaps/>
                <w:color w:val="003C7D"/>
              </w:rPr>
              <w:t>Wniosek*</w:t>
            </w:r>
          </w:p>
        </w:tc>
      </w:tr>
      <w:tr w:rsidR="002743E9" w:rsidRPr="002743E9" w14:paraId="79610C09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0C08" w14:textId="77777777" w:rsidR="009A1083" w:rsidRPr="002743E9" w:rsidRDefault="009A1083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0C0B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0C0A" w14:textId="1284D993" w:rsidR="009A1083" w:rsidRPr="004523E5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262767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22150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9A1083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 gwarancję ubezpieczeniową zapłaty długu celnego</w:t>
            </w:r>
          </w:p>
        </w:tc>
      </w:tr>
      <w:tr w:rsidR="002743E9" w:rsidRPr="004523E5" w14:paraId="79610C0D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0C0C" w14:textId="77777777" w:rsidR="009A1083" w:rsidRPr="004523E5" w:rsidRDefault="009A1083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0C0F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0C0E" w14:textId="3C974D21" w:rsidR="009A1083" w:rsidRPr="004523E5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276447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22150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2354CD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o aneks do gwarancji ubezpieczeniowej zapłaty długu celnego nr </w:t>
            </w:r>
            <w:r w:rsidR="00FA10FA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1"/>
                  <w:enabled/>
                  <w:calcOnExit w:val="0"/>
                  <w:textInput>
                    <w:default w:val="..............."/>
                  </w:textInput>
                </w:ffData>
              </w:fldChar>
            </w:r>
            <w:r w:rsidR="002354CD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="00FA10FA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="00FA10FA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2354CD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...............</w:t>
            </w:r>
            <w:r w:rsidR="00FA10FA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0C15" w14:textId="77777777" w:rsidTr="00E94344">
        <w:trPr>
          <w:gridAfter w:val="1"/>
          <w:trHeight w:val="80"/>
        </w:trPr>
        <w:tc>
          <w:tcPr>
            <w:tcW w:w="11349" w:type="dxa"/>
            <w:gridSpan w:val="84"/>
            <w:vAlign w:val="center"/>
          </w:tcPr>
          <w:p w14:paraId="79610C14" w14:textId="77777777" w:rsidR="009A1083" w:rsidRPr="004523E5" w:rsidRDefault="009A1083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0C17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0C16" w14:textId="5A322364" w:rsidR="009A1083" w:rsidRPr="004523E5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1639794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22150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2354CD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 aneks do umowy zlece</w:t>
            </w:r>
            <w:r w:rsidR="004F439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nia o </w:t>
            </w:r>
            <w:r w:rsidR="002354CD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udziel</w:t>
            </w:r>
            <w:r w:rsidR="004F439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anie gwarancji ubezpieczeniowej</w:t>
            </w:r>
            <w:r w:rsidR="002354CD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zapłaty długu celnego nr </w:t>
            </w:r>
            <w:bookmarkStart w:id="0" w:name="Tekst2"/>
            <w:r w:rsidR="00FA10FA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default w:val="..............."/>
                  </w:textInput>
                </w:ffData>
              </w:fldChar>
            </w:r>
            <w:r w:rsidR="002354CD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="00FA10FA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="00FA10FA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2354CD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...............</w:t>
            </w:r>
            <w:r w:rsidR="00FA10FA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  <w:bookmarkEnd w:id="0"/>
          </w:p>
        </w:tc>
      </w:tr>
      <w:tr w:rsidR="002743E9" w:rsidRPr="004523E5" w14:paraId="79610C29" w14:textId="77777777" w:rsidTr="00E94344">
        <w:trPr>
          <w:gridAfter w:val="1"/>
        </w:trPr>
        <w:tc>
          <w:tcPr>
            <w:tcW w:w="11349" w:type="dxa"/>
            <w:gridSpan w:val="84"/>
            <w:tcBorders>
              <w:bottom w:val="single" w:sz="18" w:space="0" w:color="003C7D"/>
            </w:tcBorders>
            <w:vAlign w:val="center"/>
          </w:tcPr>
          <w:p w14:paraId="13B291ED" w14:textId="77777777" w:rsidR="00D267CF" w:rsidRPr="004523E5" w:rsidRDefault="00D267CF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  <w:tbl>
            <w:tblPr>
              <w:tblW w:w="11114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587"/>
              <w:gridCol w:w="9527"/>
            </w:tblGrid>
            <w:tr w:rsidR="00D267CF" w:rsidRPr="004523E5" w14:paraId="4F17C742" w14:textId="77777777" w:rsidTr="00D267CF">
              <w:tc>
                <w:tcPr>
                  <w:tcW w:w="111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1F50043" w14:textId="01F8DC31" w:rsidR="00D267CF" w:rsidRPr="004523E5" w:rsidRDefault="00D267CF" w:rsidP="00D267CF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>Gwarancja elektroniczna</w: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– aby otrzymać gwarancję w formie elektronicznej należy wskazać adres mailowy Wnioskodawcy, na który ma być wysłana gwarancja oraz posiadać program Adobe PDF Reader (minimum 7.0)</w:t>
                  </w:r>
                </w:p>
              </w:tc>
            </w:tr>
            <w:tr w:rsidR="00D267CF" w:rsidRPr="004523E5" w14:paraId="0445FB45" w14:textId="77777777" w:rsidTr="00D267CF">
              <w:tc>
                <w:tcPr>
                  <w:tcW w:w="111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9B6C8E6" w14:textId="77777777" w:rsidR="00D267CF" w:rsidRPr="004523E5" w:rsidRDefault="00D267CF" w:rsidP="00D267CF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D267CF" w:rsidRPr="004523E5" w14:paraId="3314D7A5" w14:textId="77777777" w:rsidTr="00D267CF">
              <w:trPr>
                <w:trHeight w:val="255"/>
              </w:trPr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0BC54622" w14:textId="601F80F7" w:rsidR="00D267CF" w:rsidRPr="004523E5" w:rsidRDefault="00D267CF" w:rsidP="00D267CF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Adres e-mail</w:t>
                  </w:r>
                </w:p>
              </w:tc>
              <w:tc>
                <w:tcPr>
                  <w:tcW w:w="952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A204571" w14:textId="77777777" w:rsidR="00D267CF" w:rsidRPr="004523E5" w:rsidRDefault="00D267CF" w:rsidP="00D267CF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66457039" w14:textId="77777777" w:rsidR="00D267CF" w:rsidRPr="008711CA" w:rsidRDefault="00D267CF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  <w:p w14:paraId="79610C28" w14:textId="1BBABF31" w:rsidR="00D267CF" w:rsidRPr="008711CA" w:rsidRDefault="00D267CF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0C33" w14:textId="77777777" w:rsidTr="00E94344">
        <w:trPr>
          <w:gridAfter w:val="1"/>
        </w:trPr>
        <w:tc>
          <w:tcPr>
            <w:tcW w:w="11349" w:type="dxa"/>
            <w:gridSpan w:val="84"/>
            <w:tcBorders>
              <w:top w:val="single" w:sz="18" w:space="0" w:color="003C7D"/>
            </w:tcBorders>
            <w:vAlign w:val="center"/>
          </w:tcPr>
          <w:p w14:paraId="79610C32" w14:textId="77777777" w:rsidR="002354CD" w:rsidRPr="008711CA" w:rsidRDefault="002354C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2743E9" w:rsidRPr="004523E5" w14:paraId="79610C35" w14:textId="77777777" w:rsidTr="00E94344">
        <w:trPr>
          <w:gridAfter w:val="1"/>
          <w:trHeight w:val="255"/>
        </w:trPr>
        <w:tc>
          <w:tcPr>
            <w:tcW w:w="11349" w:type="dxa"/>
            <w:gridSpan w:val="84"/>
            <w:vAlign w:val="center"/>
          </w:tcPr>
          <w:p w14:paraId="79610C34" w14:textId="370FF18C" w:rsidR="002354CD" w:rsidRPr="004523E5" w:rsidRDefault="002354C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I.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WNIOSKODAWCA</w:t>
            </w:r>
            <w:r w:rsidR="00572F36"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 </w:t>
            </w:r>
            <w:r w:rsidR="00572F36"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(pełna nazwa, adres, NIP, REGON, telefon)</w:t>
            </w:r>
          </w:p>
        </w:tc>
      </w:tr>
      <w:tr w:rsidR="002743E9" w:rsidRPr="004523E5" w14:paraId="79610C37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428DD64A" w14:textId="77777777" w:rsidR="00572F36" w:rsidRPr="004523E5" w:rsidRDefault="00572F36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  <w:tbl>
            <w:tblPr>
              <w:tblW w:w="5003" w:type="pct"/>
              <w:tblLayout w:type="fixed"/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3598"/>
              <w:gridCol w:w="683"/>
              <w:gridCol w:w="2092"/>
              <w:gridCol w:w="229"/>
              <w:gridCol w:w="2331"/>
              <w:gridCol w:w="2304"/>
            </w:tblGrid>
            <w:tr w:rsidR="00572F36" w:rsidRPr="004523E5" w14:paraId="31D920EA" w14:textId="77777777" w:rsidTr="00825374">
              <w:trPr>
                <w:trHeight w:val="1503"/>
              </w:trPr>
              <w:tc>
                <w:tcPr>
                  <w:tcW w:w="5000" w:type="pct"/>
                  <w:gridSpan w:val="6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1B397F4" w14:textId="77777777" w:rsidR="00572F36" w:rsidRPr="004523E5" w:rsidRDefault="00572F36" w:rsidP="00572F3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8"/>
                        <w:enabled/>
                        <w:calcOnExit w:val="0"/>
                        <w:textInput/>
                      </w:ffData>
                    </w:fldCha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72F36" w:rsidRPr="004523E5" w14:paraId="69430ECD" w14:textId="77777777" w:rsidTr="00825374">
              <w:tc>
                <w:tcPr>
                  <w:tcW w:w="5000" w:type="pct"/>
                  <w:gridSpan w:val="6"/>
                  <w:tcBorders>
                    <w:top w:val="single" w:sz="4" w:space="0" w:color="003C7D"/>
                  </w:tcBorders>
                  <w:vAlign w:val="center"/>
                </w:tcPr>
                <w:p w14:paraId="71D09077" w14:textId="3FEA808C" w:rsidR="00572F36" w:rsidRPr="001010E5" w:rsidRDefault="00572F36" w:rsidP="00572F36">
                  <w:pPr>
                    <w:rPr>
                      <w:rFonts w:ascii="Source Sans Pro" w:hAnsi="Source Sans Pro" w:cs="Tahoma"/>
                      <w:color w:val="003C7D"/>
                      <w:sz w:val="2"/>
                      <w:szCs w:val="2"/>
                    </w:rPr>
                  </w:pPr>
                </w:p>
              </w:tc>
            </w:tr>
            <w:tr w:rsidR="00572F36" w:rsidRPr="004523E5" w14:paraId="0FF2D8EB" w14:textId="77777777" w:rsidTr="00825374">
              <w:tc>
                <w:tcPr>
                  <w:tcW w:w="5000" w:type="pct"/>
                  <w:gridSpan w:val="6"/>
                  <w:vAlign w:val="center"/>
                </w:tcPr>
                <w:p w14:paraId="4C9BCC21" w14:textId="77777777" w:rsidR="00572F36" w:rsidRPr="001010E5" w:rsidRDefault="00572F36" w:rsidP="00572F36">
                  <w:pPr>
                    <w:rPr>
                      <w:rFonts w:ascii="Source Sans Pro" w:hAnsi="Source Sans Pro" w:cs="Tahoma"/>
                      <w:color w:val="003C7D"/>
                      <w:sz w:val="2"/>
                      <w:szCs w:val="2"/>
                    </w:rPr>
                  </w:pPr>
                </w:p>
              </w:tc>
            </w:tr>
            <w:tr w:rsidR="00572F36" w:rsidRPr="004523E5" w14:paraId="51832DB1" w14:textId="77777777" w:rsidTr="00825374">
              <w:tc>
                <w:tcPr>
                  <w:tcW w:w="1905" w:type="pct"/>
                  <w:gridSpan w:val="2"/>
                  <w:tcBorders>
                    <w:right w:val="single" w:sz="4" w:space="0" w:color="003C7D"/>
                  </w:tcBorders>
                  <w:vAlign w:val="center"/>
                </w:tcPr>
                <w:p w14:paraId="72787B6C" w14:textId="77777777" w:rsidR="00572F36" w:rsidRPr="004523E5" w:rsidRDefault="00572F36" w:rsidP="00572F3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Numer PKD podstawowej działalności gospodarczej</w:t>
                  </w:r>
                </w:p>
              </w:tc>
              <w:tc>
                <w:tcPr>
                  <w:tcW w:w="931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323C617" w14:textId="77777777" w:rsidR="00572F36" w:rsidRPr="004523E5" w:rsidRDefault="00572F36" w:rsidP="00572F3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02" w:type="pct"/>
                  <w:tcBorders>
                    <w:left w:val="single" w:sz="4" w:space="0" w:color="003C7D"/>
                  </w:tcBorders>
                  <w:vAlign w:val="center"/>
                </w:tcPr>
                <w:p w14:paraId="5E730A8A" w14:textId="77777777" w:rsidR="00572F36" w:rsidRPr="004523E5" w:rsidRDefault="00572F36" w:rsidP="00572F3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037" w:type="pct"/>
                  <w:tcBorders>
                    <w:right w:val="single" w:sz="4" w:space="0" w:color="003C7D"/>
                  </w:tcBorders>
                  <w:vAlign w:val="center"/>
                </w:tcPr>
                <w:p w14:paraId="7E683415" w14:textId="77777777" w:rsidR="00572F36" w:rsidRPr="004523E5" w:rsidRDefault="00572F36" w:rsidP="00572F3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% udział w obrotach firmy</w:t>
                  </w:r>
                </w:p>
              </w:tc>
              <w:tc>
                <w:tcPr>
                  <w:tcW w:w="1025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EA315AB" w14:textId="77777777" w:rsidR="00572F36" w:rsidRPr="004523E5" w:rsidRDefault="00572F36" w:rsidP="00572F3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72F36" w:rsidRPr="004523E5" w14:paraId="3CFC9E8F" w14:textId="77777777" w:rsidTr="00825374">
              <w:tc>
                <w:tcPr>
                  <w:tcW w:w="5000" w:type="pct"/>
                  <w:gridSpan w:val="6"/>
                  <w:vAlign w:val="center"/>
                </w:tcPr>
                <w:p w14:paraId="307CC0C9" w14:textId="77777777" w:rsidR="00572F36" w:rsidRPr="004523E5" w:rsidRDefault="00572F36" w:rsidP="00572F36">
                  <w:pPr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572F36" w:rsidRPr="004523E5" w14:paraId="5254EDFC" w14:textId="77777777" w:rsidTr="00825374">
              <w:tc>
                <w:tcPr>
                  <w:tcW w:w="5000" w:type="pct"/>
                  <w:gridSpan w:val="6"/>
                  <w:vAlign w:val="center"/>
                </w:tcPr>
                <w:p w14:paraId="425BAEFD" w14:textId="77777777" w:rsidR="00572F36" w:rsidRPr="004523E5" w:rsidRDefault="00572F36" w:rsidP="00572F36">
                  <w:pPr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572F36" w:rsidRPr="004523E5" w14:paraId="2866EC84" w14:textId="77777777" w:rsidTr="00825374">
              <w:tblPrEx>
                <w:tblBorders>
                  <w:bottom w:val="single" w:sz="18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255"/>
              </w:trPr>
              <w:tc>
                <w:tcPr>
                  <w:tcW w:w="1601" w:type="pct"/>
                  <w:tcBorders>
                    <w:top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1F3AC0BA" w14:textId="77777777" w:rsidR="00572F36" w:rsidRPr="004523E5" w:rsidRDefault="00572F36" w:rsidP="00572F36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</w:rPr>
                    <w:t>Nazwa pośrednika (należy wskazać pośrednika obsługującego to zapytanie)</w:t>
                  </w:r>
                </w:p>
              </w:tc>
              <w:tc>
                <w:tcPr>
                  <w:tcW w:w="3399" w:type="pct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C0073CB" w14:textId="77777777" w:rsidR="00572F36" w:rsidRPr="004523E5" w:rsidRDefault="00572F36" w:rsidP="00572F36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4523E5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4523E5">
                    <w:rPr>
                      <w:rFonts w:ascii="Source Sans Pro" w:hAnsi="Source Sans Pro" w:cs="Tahoma"/>
                      <w:color w:val="003C7D"/>
                    </w:rPr>
                  </w:r>
                  <w:r w:rsidRPr="004523E5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</w:tbl>
          <w:p w14:paraId="79610C36" w14:textId="0A141FE5" w:rsidR="00572F36" w:rsidRPr="004523E5" w:rsidRDefault="00572F36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</w:tr>
      <w:tr w:rsidR="002743E9" w:rsidRPr="004523E5" w14:paraId="79610C63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0C62" w14:textId="77777777" w:rsidR="002354CD" w:rsidRPr="006D2D26" w:rsidRDefault="002354C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743E9" w:rsidRPr="004523E5" w14:paraId="79610CA0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0C9F" w14:textId="420FEE2D" w:rsidR="002354CD" w:rsidRPr="004523E5" w:rsidRDefault="002354C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743E9" w:rsidRPr="004523E5" w14:paraId="79610CEF" w14:textId="77777777" w:rsidTr="00E94344">
        <w:trPr>
          <w:gridAfter w:val="1"/>
        </w:trPr>
        <w:tc>
          <w:tcPr>
            <w:tcW w:w="11349" w:type="dxa"/>
            <w:gridSpan w:val="84"/>
            <w:tcBorders>
              <w:bottom w:val="single" w:sz="4" w:space="0" w:color="003C7D"/>
            </w:tcBorders>
            <w:vAlign w:val="center"/>
          </w:tcPr>
          <w:p w14:paraId="79610CEE" w14:textId="77777777" w:rsidR="00361479" w:rsidRPr="004523E5" w:rsidRDefault="00361479" w:rsidP="00361479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743E9" w:rsidRPr="004523E5" w14:paraId="79610CF1" w14:textId="77777777" w:rsidTr="00E94344">
        <w:trPr>
          <w:gridAfter w:val="1"/>
        </w:trPr>
        <w:tc>
          <w:tcPr>
            <w:tcW w:w="11349" w:type="dxa"/>
            <w:gridSpan w:val="84"/>
            <w:tcBorders>
              <w:top w:val="single" w:sz="4" w:space="0" w:color="003C7D"/>
            </w:tcBorders>
            <w:vAlign w:val="center"/>
          </w:tcPr>
          <w:p w14:paraId="79610CF0" w14:textId="77777777" w:rsidR="006A2FCF" w:rsidRPr="004523E5" w:rsidRDefault="006A2FCF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743E9" w:rsidRPr="004523E5" w14:paraId="79610CF3" w14:textId="77777777" w:rsidTr="00E94344">
        <w:trPr>
          <w:gridAfter w:val="1"/>
          <w:trHeight w:val="255"/>
        </w:trPr>
        <w:tc>
          <w:tcPr>
            <w:tcW w:w="11349" w:type="dxa"/>
            <w:gridSpan w:val="84"/>
            <w:vAlign w:val="center"/>
          </w:tcPr>
          <w:p w14:paraId="79610CF2" w14:textId="78CD4EB8" w:rsidR="006A2FCF" w:rsidRPr="004523E5" w:rsidRDefault="006A2FCF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Udziałowcy i posiadane udziały/wspólnicy firmy (wszyscy posiadający powyżej 10% kapitału lub jednostki kontrolujące Wnioskodawcę)**</w:t>
            </w:r>
          </w:p>
        </w:tc>
      </w:tr>
      <w:tr w:rsidR="002743E9" w:rsidRPr="004523E5" w14:paraId="79610CF5" w14:textId="77777777" w:rsidTr="00E94344">
        <w:trPr>
          <w:gridAfter w:val="1"/>
        </w:trPr>
        <w:tc>
          <w:tcPr>
            <w:tcW w:w="11349" w:type="dxa"/>
            <w:gridSpan w:val="84"/>
            <w:tcBorders>
              <w:bottom w:val="single" w:sz="4" w:space="0" w:color="003C7D"/>
            </w:tcBorders>
            <w:vAlign w:val="center"/>
          </w:tcPr>
          <w:p w14:paraId="79610CF4" w14:textId="77777777" w:rsidR="006A2FCF" w:rsidRPr="004523E5" w:rsidRDefault="006A2FCF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743E9" w:rsidRPr="004523E5" w14:paraId="79610CF9" w14:textId="77777777" w:rsidTr="00E94344">
        <w:trPr>
          <w:gridAfter w:val="1"/>
          <w:trHeight w:val="255"/>
        </w:trPr>
        <w:tc>
          <w:tcPr>
            <w:tcW w:w="402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6" w14:textId="77777777" w:rsidR="00502982" w:rsidRPr="004523E5" w:rsidRDefault="00502982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Lp.</w:t>
            </w:r>
          </w:p>
        </w:tc>
        <w:tc>
          <w:tcPr>
            <w:tcW w:w="8779" w:type="dxa"/>
            <w:gridSpan w:val="6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7" w14:textId="77777777" w:rsidR="00502982" w:rsidRPr="004523E5" w:rsidRDefault="00502982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  <w:t>Imię i nazwisko / pełna nazwa</w:t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8" w14:textId="77777777" w:rsidR="00502982" w:rsidRPr="004523E5" w:rsidRDefault="00502982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Procent udziałów/akcji</w:t>
            </w:r>
          </w:p>
        </w:tc>
      </w:tr>
      <w:tr w:rsidR="002743E9" w:rsidRPr="004523E5" w14:paraId="79610CFD" w14:textId="77777777" w:rsidTr="00E94344">
        <w:trPr>
          <w:gridAfter w:val="1"/>
          <w:trHeight w:val="255"/>
        </w:trPr>
        <w:tc>
          <w:tcPr>
            <w:tcW w:w="402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A" w14:textId="77777777" w:rsidR="00502982" w:rsidRPr="004523E5" w:rsidRDefault="00502982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8779" w:type="dxa"/>
            <w:gridSpan w:val="6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B" w14:textId="77777777" w:rsidR="00502982" w:rsidRPr="004523E5" w:rsidRDefault="00FA10FA" w:rsidP="004328A1">
            <w:pPr>
              <w:spacing w:before="0" w:after="0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29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C" w14:textId="77777777" w:rsidR="00502982" w:rsidRPr="004523E5" w:rsidRDefault="00FA10FA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29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0D01" w14:textId="77777777" w:rsidTr="00E94344">
        <w:trPr>
          <w:gridAfter w:val="1"/>
          <w:trHeight w:val="255"/>
        </w:trPr>
        <w:tc>
          <w:tcPr>
            <w:tcW w:w="402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E" w14:textId="77777777" w:rsidR="00502982" w:rsidRPr="004523E5" w:rsidRDefault="00502982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8779" w:type="dxa"/>
            <w:gridSpan w:val="6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F" w14:textId="77777777" w:rsidR="00502982" w:rsidRPr="004523E5" w:rsidRDefault="00FA10FA" w:rsidP="004328A1">
            <w:pPr>
              <w:spacing w:before="0" w:after="0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29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00" w14:textId="77777777" w:rsidR="00502982" w:rsidRPr="004523E5" w:rsidRDefault="00FA10FA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29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0D05" w14:textId="77777777" w:rsidTr="00E94344">
        <w:trPr>
          <w:gridAfter w:val="1"/>
          <w:trHeight w:val="255"/>
        </w:trPr>
        <w:tc>
          <w:tcPr>
            <w:tcW w:w="402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02" w14:textId="77777777" w:rsidR="00502982" w:rsidRPr="004523E5" w:rsidRDefault="00502982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3.</w:t>
            </w:r>
          </w:p>
        </w:tc>
        <w:tc>
          <w:tcPr>
            <w:tcW w:w="8779" w:type="dxa"/>
            <w:gridSpan w:val="6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03" w14:textId="77777777" w:rsidR="00502982" w:rsidRPr="004523E5" w:rsidRDefault="00FA10FA" w:rsidP="004328A1">
            <w:pPr>
              <w:spacing w:before="0" w:after="0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29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04" w14:textId="77777777" w:rsidR="00502982" w:rsidRPr="004523E5" w:rsidRDefault="00FA10FA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29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0D07" w14:textId="77777777" w:rsidTr="00E94344">
        <w:trPr>
          <w:gridAfter w:val="1"/>
        </w:trPr>
        <w:tc>
          <w:tcPr>
            <w:tcW w:w="11349" w:type="dxa"/>
            <w:gridSpan w:val="84"/>
            <w:tcBorders>
              <w:top w:val="single" w:sz="4" w:space="0" w:color="003C7D"/>
              <w:bottom w:val="single" w:sz="4" w:space="0" w:color="003C7D"/>
            </w:tcBorders>
            <w:vAlign w:val="center"/>
          </w:tcPr>
          <w:p w14:paraId="79610D06" w14:textId="77777777" w:rsidR="006A2FCF" w:rsidRPr="006D2D26" w:rsidRDefault="006A2FCF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0D09" w14:textId="77777777" w:rsidTr="00E94344">
        <w:trPr>
          <w:gridAfter w:val="1"/>
        </w:trPr>
        <w:tc>
          <w:tcPr>
            <w:tcW w:w="11349" w:type="dxa"/>
            <w:gridSpan w:val="84"/>
            <w:tcBorders>
              <w:top w:val="single" w:sz="4" w:space="0" w:color="003C7D"/>
            </w:tcBorders>
            <w:vAlign w:val="center"/>
          </w:tcPr>
          <w:p w14:paraId="79610D08" w14:textId="77777777" w:rsidR="006A2FCF" w:rsidRPr="006D2D26" w:rsidRDefault="006A2FCF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743E9" w:rsidRPr="004523E5" w14:paraId="79610D0B" w14:textId="77777777" w:rsidTr="00E94344">
        <w:trPr>
          <w:gridAfter w:val="1"/>
          <w:trHeight w:val="482"/>
        </w:trPr>
        <w:tc>
          <w:tcPr>
            <w:tcW w:w="11349" w:type="dxa"/>
            <w:gridSpan w:val="84"/>
            <w:vAlign w:val="center"/>
          </w:tcPr>
          <w:p w14:paraId="79610D0A" w14:textId="7751E153" w:rsidR="00502982" w:rsidRPr="004523E5" w:rsidRDefault="0050298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Powiązania organizacyjne (tj. wynikające ze stosunku pracy, mianowania, powołania, kontraktu menedżerskiego lub podobnego stosunku prawnego)***</w:t>
            </w:r>
          </w:p>
        </w:tc>
      </w:tr>
      <w:tr w:rsidR="002743E9" w:rsidRPr="004523E5" w14:paraId="79610D0D" w14:textId="77777777" w:rsidTr="00E94344">
        <w:trPr>
          <w:gridAfter w:val="1"/>
        </w:trPr>
        <w:tc>
          <w:tcPr>
            <w:tcW w:w="11349" w:type="dxa"/>
            <w:gridSpan w:val="84"/>
            <w:tcBorders>
              <w:bottom w:val="single" w:sz="4" w:space="0" w:color="003C7D"/>
            </w:tcBorders>
            <w:vAlign w:val="center"/>
          </w:tcPr>
          <w:p w14:paraId="79610D0C" w14:textId="77777777" w:rsidR="00502982" w:rsidRPr="006D2D26" w:rsidRDefault="00502982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743E9" w:rsidRPr="004523E5" w14:paraId="79610D12" w14:textId="77777777" w:rsidTr="00E94344">
        <w:trPr>
          <w:gridAfter w:val="1"/>
          <w:trHeight w:val="482"/>
        </w:trPr>
        <w:tc>
          <w:tcPr>
            <w:tcW w:w="402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0E" w14:textId="77777777" w:rsidR="00502982" w:rsidRPr="004523E5" w:rsidRDefault="00502982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Lp.</w:t>
            </w:r>
          </w:p>
        </w:tc>
        <w:tc>
          <w:tcPr>
            <w:tcW w:w="3988" w:type="dxa"/>
            <w:gridSpan w:val="3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0F" w14:textId="77777777" w:rsidR="00502982" w:rsidRPr="004523E5" w:rsidRDefault="00502982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Imię i nazwisko osoby posiadającej powiązanie organizacyjne</w:t>
            </w:r>
          </w:p>
        </w:tc>
        <w:tc>
          <w:tcPr>
            <w:tcW w:w="4791" w:type="dxa"/>
            <w:gridSpan w:val="3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0" w14:textId="77777777" w:rsidR="00502982" w:rsidRPr="004523E5" w:rsidRDefault="00502982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Pełna nazwa firmy i pełniona funkcja w firmie, której dotyczy powiązanie organizacyjne</w:t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1" w14:textId="77777777" w:rsidR="00502982" w:rsidRPr="004523E5" w:rsidRDefault="00502982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  <w:t>Procent udziałów/akcji</w:t>
            </w:r>
          </w:p>
        </w:tc>
      </w:tr>
      <w:tr w:rsidR="002743E9" w:rsidRPr="004523E5" w14:paraId="79610D17" w14:textId="77777777" w:rsidTr="00E94344">
        <w:trPr>
          <w:gridAfter w:val="1"/>
          <w:trHeight w:val="255"/>
        </w:trPr>
        <w:tc>
          <w:tcPr>
            <w:tcW w:w="402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3" w14:textId="77777777" w:rsidR="00502982" w:rsidRPr="004523E5" w:rsidRDefault="00502982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3988" w:type="dxa"/>
            <w:gridSpan w:val="3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4" w14:textId="77777777" w:rsidR="00502982" w:rsidRPr="004523E5" w:rsidRDefault="00FA10FA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bookmarkStart w:id="1" w:name="Tekst230"/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4791" w:type="dxa"/>
            <w:gridSpan w:val="3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5" w14:textId="77777777" w:rsidR="00502982" w:rsidRPr="004523E5" w:rsidRDefault="00FA10FA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6" w14:textId="77777777" w:rsidR="00502982" w:rsidRPr="004523E5" w:rsidRDefault="00FA10FA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0D1C" w14:textId="77777777" w:rsidTr="00E94344">
        <w:trPr>
          <w:gridAfter w:val="1"/>
          <w:trHeight w:val="255"/>
        </w:trPr>
        <w:tc>
          <w:tcPr>
            <w:tcW w:w="402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8" w14:textId="77777777" w:rsidR="00502982" w:rsidRPr="004523E5" w:rsidRDefault="00502982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3988" w:type="dxa"/>
            <w:gridSpan w:val="3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9" w14:textId="77777777" w:rsidR="00502982" w:rsidRPr="004523E5" w:rsidRDefault="00FA10FA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4791" w:type="dxa"/>
            <w:gridSpan w:val="3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A" w14:textId="77777777" w:rsidR="00502982" w:rsidRPr="004523E5" w:rsidRDefault="00FA10FA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B" w14:textId="77777777" w:rsidR="00502982" w:rsidRPr="004523E5" w:rsidRDefault="00FA10FA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0D21" w14:textId="77777777" w:rsidTr="00E94344">
        <w:trPr>
          <w:gridAfter w:val="1"/>
          <w:trHeight w:val="255"/>
        </w:trPr>
        <w:tc>
          <w:tcPr>
            <w:tcW w:w="402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D" w14:textId="77777777" w:rsidR="00502982" w:rsidRPr="004523E5" w:rsidRDefault="00502982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3.</w:t>
            </w:r>
          </w:p>
        </w:tc>
        <w:tc>
          <w:tcPr>
            <w:tcW w:w="3988" w:type="dxa"/>
            <w:gridSpan w:val="3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E" w14:textId="77777777" w:rsidR="00502982" w:rsidRPr="004523E5" w:rsidRDefault="00FA10FA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4791" w:type="dxa"/>
            <w:gridSpan w:val="3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F" w14:textId="77777777" w:rsidR="00502982" w:rsidRPr="004523E5" w:rsidRDefault="00FA10FA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20" w14:textId="77777777" w:rsidR="00502982" w:rsidRPr="004523E5" w:rsidRDefault="00FA10FA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50298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02982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0D23" w14:textId="77777777" w:rsidTr="00E94344">
        <w:trPr>
          <w:gridAfter w:val="1"/>
        </w:trPr>
        <w:tc>
          <w:tcPr>
            <w:tcW w:w="11349" w:type="dxa"/>
            <w:gridSpan w:val="84"/>
            <w:tcBorders>
              <w:top w:val="single" w:sz="4" w:space="0" w:color="003C7D"/>
              <w:bottom w:val="single" w:sz="4" w:space="0" w:color="003C7D"/>
            </w:tcBorders>
            <w:vAlign w:val="center"/>
          </w:tcPr>
          <w:p w14:paraId="79610D22" w14:textId="77777777" w:rsidR="00502982" w:rsidRPr="006D2D26" w:rsidRDefault="00502982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0D25" w14:textId="77777777" w:rsidTr="00E94344">
        <w:trPr>
          <w:gridAfter w:val="1"/>
        </w:trPr>
        <w:tc>
          <w:tcPr>
            <w:tcW w:w="11349" w:type="dxa"/>
            <w:gridSpan w:val="84"/>
            <w:tcBorders>
              <w:top w:val="single" w:sz="4" w:space="0" w:color="003C7D"/>
            </w:tcBorders>
            <w:vAlign w:val="center"/>
          </w:tcPr>
          <w:p w14:paraId="79610D24" w14:textId="77777777" w:rsidR="00502982" w:rsidRPr="006D2D26" w:rsidRDefault="00502982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743E9" w:rsidRPr="004523E5" w14:paraId="79610D27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0D26" w14:textId="1B3E305B" w:rsidR="00502982" w:rsidRPr="004523E5" w:rsidRDefault="00D214FF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Powiązania kapitałowe z innymi firmami (posiadane bezpośrednio i pośrednio akcje, udziały w wysokości co najmniej 20%)**</w:t>
            </w:r>
          </w:p>
        </w:tc>
      </w:tr>
      <w:tr w:rsidR="002743E9" w:rsidRPr="004523E5" w14:paraId="79610D29" w14:textId="77777777" w:rsidTr="00E94344">
        <w:trPr>
          <w:gridAfter w:val="1"/>
        </w:trPr>
        <w:tc>
          <w:tcPr>
            <w:tcW w:w="11349" w:type="dxa"/>
            <w:gridSpan w:val="84"/>
            <w:tcBorders>
              <w:bottom w:val="single" w:sz="4" w:space="0" w:color="003C7D"/>
            </w:tcBorders>
            <w:vAlign w:val="center"/>
          </w:tcPr>
          <w:p w14:paraId="79610D28" w14:textId="77777777" w:rsidR="00502982" w:rsidRPr="006D2D26" w:rsidRDefault="00502982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743E9" w:rsidRPr="004523E5" w14:paraId="79610D2D" w14:textId="77777777" w:rsidTr="00E94344">
        <w:trPr>
          <w:gridAfter w:val="1"/>
          <w:trHeight w:val="255"/>
        </w:trPr>
        <w:tc>
          <w:tcPr>
            <w:tcW w:w="402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2A" w14:textId="77777777" w:rsidR="00D214FF" w:rsidRPr="004523E5" w:rsidRDefault="00D214FF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Lp.</w:t>
            </w:r>
          </w:p>
        </w:tc>
        <w:tc>
          <w:tcPr>
            <w:tcW w:w="8779" w:type="dxa"/>
            <w:gridSpan w:val="6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2B" w14:textId="77777777" w:rsidR="00D214FF" w:rsidRPr="004523E5" w:rsidRDefault="00D214FF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Pełna nazwa</w:t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2C" w14:textId="77777777" w:rsidR="00D214FF" w:rsidRPr="004523E5" w:rsidRDefault="00D214FF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  <w:t>Procent udziałów/akcji</w:t>
            </w:r>
          </w:p>
        </w:tc>
      </w:tr>
      <w:tr w:rsidR="002743E9" w:rsidRPr="004523E5" w14:paraId="79610D31" w14:textId="77777777" w:rsidTr="00E94344">
        <w:trPr>
          <w:gridAfter w:val="1"/>
          <w:trHeight w:val="255"/>
        </w:trPr>
        <w:tc>
          <w:tcPr>
            <w:tcW w:w="402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2E" w14:textId="77777777" w:rsidR="00D214FF" w:rsidRPr="004523E5" w:rsidRDefault="00D214FF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8779" w:type="dxa"/>
            <w:gridSpan w:val="6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2F" w14:textId="77777777" w:rsidR="00D214FF" w:rsidRPr="004523E5" w:rsidRDefault="00FA10FA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D214F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0" w14:textId="77777777" w:rsidR="00D214FF" w:rsidRPr="004523E5" w:rsidRDefault="00FA10FA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D214F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0D35" w14:textId="77777777" w:rsidTr="00E94344">
        <w:trPr>
          <w:gridAfter w:val="1"/>
          <w:trHeight w:val="255"/>
        </w:trPr>
        <w:tc>
          <w:tcPr>
            <w:tcW w:w="402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2" w14:textId="77777777" w:rsidR="00D214FF" w:rsidRPr="004523E5" w:rsidRDefault="00D214FF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8779" w:type="dxa"/>
            <w:gridSpan w:val="6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3" w14:textId="77777777" w:rsidR="00D214FF" w:rsidRPr="004523E5" w:rsidRDefault="00FA10FA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D214F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4" w14:textId="77777777" w:rsidR="00D214FF" w:rsidRPr="004523E5" w:rsidRDefault="00FA10FA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D214F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0D39" w14:textId="77777777" w:rsidTr="00E94344">
        <w:trPr>
          <w:gridAfter w:val="1"/>
          <w:trHeight w:val="255"/>
        </w:trPr>
        <w:tc>
          <w:tcPr>
            <w:tcW w:w="402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6" w14:textId="77777777" w:rsidR="00D214FF" w:rsidRPr="004523E5" w:rsidRDefault="00D214FF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3.</w:t>
            </w:r>
          </w:p>
        </w:tc>
        <w:tc>
          <w:tcPr>
            <w:tcW w:w="8779" w:type="dxa"/>
            <w:gridSpan w:val="6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7" w14:textId="77777777" w:rsidR="00D214FF" w:rsidRPr="004523E5" w:rsidRDefault="00FA10FA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D214F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8" w14:textId="77777777" w:rsidR="00D214FF" w:rsidRPr="004523E5" w:rsidRDefault="00FA10FA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="00D214F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214FF"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0D3B" w14:textId="77777777" w:rsidTr="00E94344">
        <w:trPr>
          <w:gridAfter w:val="1"/>
        </w:trPr>
        <w:tc>
          <w:tcPr>
            <w:tcW w:w="11349" w:type="dxa"/>
            <w:gridSpan w:val="84"/>
            <w:tcBorders>
              <w:top w:val="single" w:sz="4" w:space="0" w:color="003C7D"/>
            </w:tcBorders>
            <w:vAlign w:val="center"/>
          </w:tcPr>
          <w:p w14:paraId="63784EF8" w14:textId="77777777" w:rsidR="00502982" w:rsidRDefault="00502982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  <w:p w14:paraId="08F253CE" w14:textId="77777777" w:rsidR="007740CB" w:rsidRDefault="007740CB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  <w:tbl>
            <w:tblPr>
              <w:tblW w:w="11202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5935"/>
              <w:gridCol w:w="5267"/>
            </w:tblGrid>
            <w:tr w:rsidR="007740CB" w:rsidRPr="00617678" w14:paraId="7574008E" w14:textId="77777777" w:rsidTr="007740CB">
              <w:tc>
                <w:tcPr>
                  <w:tcW w:w="2649" w:type="pct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291DBBEF" w14:textId="77777777" w:rsidR="007740CB" w:rsidRPr="00617678" w:rsidRDefault="007740CB" w:rsidP="007740CB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</w:rPr>
                    <w:t>Ile razy w ciągu ostatnich dwóch lat nastąpiła zmiana kadry zarządzającej?</w:t>
                  </w:r>
                </w:p>
              </w:tc>
              <w:tc>
                <w:tcPr>
                  <w:tcW w:w="2351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4BF9996" w14:textId="77777777" w:rsidR="007740CB" w:rsidRPr="00617678" w:rsidRDefault="007740CB" w:rsidP="007740CB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</w:tbl>
          <w:p w14:paraId="2B5EDD72" w14:textId="77777777" w:rsidR="007740CB" w:rsidRDefault="007740CB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  <w:p w14:paraId="79610D3A" w14:textId="6A2F15A9" w:rsidR="007740CB" w:rsidRPr="00E63F8C" w:rsidRDefault="007740CB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0D85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0D84" w14:textId="77777777" w:rsidR="00502982" w:rsidRPr="00E63F8C" w:rsidRDefault="00502982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0D97" w14:textId="77777777" w:rsidTr="00E94344">
        <w:trPr>
          <w:gridAfter w:val="1"/>
        </w:trPr>
        <w:tc>
          <w:tcPr>
            <w:tcW w:w="11349" w:type="dxa"/>
            <w:gridSpan w:val="84"/>
            <w:tcBorders>
              <w:bottom w:val="single" w:sz="18" w:space="0" w:color="003C7D"/>
            </w:tcBorders>
            <w:vAlign w:val="center"/>
          </w:tcPr>
          <w:p w14:paraId="79610D96" w14:textId="77777777" w:rsidR="00D214FF" w:rsidRPr="00E63F8C" w:rsidRDefault="00D214FF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0D99" w14:textId="77777777" w:rsidTr="00E94344">
        <w:trPr>
          <w:gridAfter w:val="1"/>
        </w:trPr>
        <w:tc>
          <w:tcPr>
            <w:tcW w:w="11349" w:type="dxa"/>
            <w:gridSpan w:val="84"/>
            <w:tcBorders>
              <w:top w:val="single" w:sz="18" w:space="0" w:color="003C7D"/>
            </w:tcBorders>
            <w:vAlign w:val="center"/>
          </w:tcPr>
          <w:p w14:paraId="79610D98" w14:textId="77777777" w:rsidR="00D214FF" w:rsidRPr="00E63F8C" w:rsidRDefault="00D214FF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0D9B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0D9A" w14:textId="77777777" w:rsidR="00D214FF" w:rsidRPr="004523E5" w:rsidRDefault="00BC40F8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II. PRZEDMIOT WNIOSKU</w:t>
            </w:r>
          </w:p>
        </w:tc>
      </w:tr>
      <w:tr w:rsidR="002743E9" w:rsidRPr="004523E5" w14:paraId="0D4C1616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3E884857" w14:textId="77777777" w:rsidR="001B6300" w:rsidRPr="00E63F8C" w:rsidRDefault="001B630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1CE5019F" w14:textId="77777777" w:rsidTr="00E94344">
        <w:trPr>
          <w:gridAfter w:val="1"/>
        </w:trPr>
        <w:tc>
          <w:tcPr>
            <w:tcW w:w="410" w:type="dxa"/>
            <w:gridSpan w:val="8"/>
            <w:vAlign w:val="center"/>
          </w:tcPr>
          <w:p w14:paraId="22540389" w14:textId="4A10985C" w:rsidR="000E54AD" w:rsidRPr="004523E5" w:rsidRDefault="000E54A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1.</w:t>
            </w:r>
          </w:p>
        </w:tc>
        <w:tc>
          <w:tcPr>
            <w:tcW w:w="10939" w:type="dxa"/>
            <w:gridSpan w:val="76"/>
            <w:tcBorders>
              <w:left w:val="nil"/>
            </w:tcBorders>
            <w:vAlign w:val="center"/>
          </w:tcPr>
          <w:p w14:paraId="5A196FDB" w14:textId="6D4F48D8" w:rsidR="000E54AD" w:rsidRPr="004523E5" w:rsidRDefault="000E54A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Gwarancja zapłaty długu celnego</w:t>
            </w:r>
            <w:r w:rsidR="008711CA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/aneks do gwarancji</w:t>
            </w: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  </w:t>
            </w:r>
            <w:r w:rsidRPr="004523E5">
              <w:rPr>
                <w:rFonts w:ascii="Source Sans Pro" w:hAnsi="Source Sans Pro" w:cs="Tahoma"/>
                <w:i/>
                <w:color w:val="003C7D"/>
                <w:sz w:val="18"/>
                <w:szCs w:val="18"/>
              </w:rPr>
              <w:t>(należy wypełnić w przypadku wniosku o gwarancję lub aneks do gwarancj</w:t>
            </w:r>
            <w:r w:rsidR="00384D37" w:rsidRPr="004523E5">
              <w:rPr>
                <w:rFonts w:ascii="Source Sans Pro" w:hAnsi="Source Sans Pro" w:cs="Tahoma"/>
                <w:i/>
                <w:color w:val="003C7D"/>
                <w:sz w:val="18"/>
                <w:szCs w:val="18"/>
              </w:rPr>
              <w:t>i</w:t>
            </w:r>
            <w:r w:rsidRPr="004523E5">
              <w:rPr>
                <w:rFonts w:ascii="Source Sans Pro" w:hAnsi="Source Sans Pro" w:cs="Tahoma"/>
                <w:i/>
                <w:color w:val="003C7D"/>
                <w:sz w:val="18"/>
                <w:szCs w:val="18"/>
              </w:rPr>
              <w:t>)</w:t>
            </w:r>
          </w:p>
        </w:tc>
      </w:tr>
      <w:tr w:rsidR="002743E9" w:rsidRPr="004523E5" w14:paraId="51495C50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675F6242" w14:textId="77777777" w:rsidR="00FC629D" w:rsidRPr="00E63F8C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2743E9" w:rsidRPr="004523E5" w14:paraId="4F37B130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68ACFB75" w14:textId="77777777" w:rsidR="00FC629D" w:rsidRPr="00FB0C10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</w:p>
        </w:tc>
      </w:tr>
      <w:tr w:rsidR="002743E9" w:rsidRPr="004523E5" w14:paraId="59482450" w14:textId="77777777" w:rsidTr="00E94344">
        <w:trPr>
          <w:gridAfter w:val="1"/>
        </w:trPr>
        <w:tc>
          <w:tcPr>
            <w:tcW w:w="410" w:type="dxa"/>
            <w:gridSpan w:val="8"/>
            <w:vAlign w:val="center"/>
          </w:tcPr>
          <w:p w14:paraId="041B9EA6" w14:textId="77777777" w:rsidR="008F0A33" w:rsidRPr="004523E5" w:rsidRDefault="008F0A33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2190" w:type="dxa"/>
            <w:gridSpan w:val="13"/>
            <w:tcBorders>
              <w:left w:val="nil"/>
              <w:right w:val="single" w:sz="4" w:space="0" w:color="002060"/>
            </w:tcBorders>
            <w:vAlign w:val="center"/>
          </w:tcPr>
          <w:p w14:paraId="2189829F" w14:textId="59DC8FD7" w:rsidR="008F0A33" w:rsidRPr="004523E5" w:rsidRDefault="008F0A33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suma gwaran</w:t>
            </w:r>
            <w:r w:rsidR="004709FB">
              <w:rPr>
                <w:rFonts w:ascii="Source Sans Pro" w:hAnsi="Source Sans Pro" w:cs="Tahoma"/>
                <w:color w:val="003C7D"/>
                <w:sz w:val="18"/>
                <w:szCs w:val="18"/>
              </w:rPr>
              <w:t>cji</w:t>
            </w:r>
          </w:p>
        </w:tc>
        <w:tc>
          <w:tcPr>
            <w:tcW w:w="8749" w:type="dxa"/>
            <w:gridSpan w:val="6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9666BF3" w14:textId="2023AD1A" w:rsidR="008F0A33" w:rsidRPr="004523E5" w:rsidRDefault="008F0A33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E845E6D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5F2DE3AD" w14:textId="77777777" w:rsidR="008F0A33" w:rsidRPr="008711CA" w:rsidRDefault="008F0A33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6"/>
                <w:szCs w:val="6"/>
              </w:rPr>
            </w:pPr>
          </w:p>
        </w:tc>
      </w:tr>
      <w:tr w:rsidR="002743E9" w:rsidRPr="004523E5" w14:paraId="75F1A66A" w14:textId="77777777" w:rsidTr="00E94344">
        <w:trPr>
          <w:gridAfter w:val="1"/>
          <w:trHeight w:val="255"/>
        </w:trPr>
        <w:tc>
          <w:tcPr>
            <w:tcW w:w="410" w:type="dxa"/>
            <w:gridSpan w:val="8"/>
            <w:vAlign w:val="center"/>
          </w:tcPr>
          <w:p w14:paraId="1D184DCC" w14:textId="77777777" w:rsidR="008F0A33" w:rsidRPr="004523E5" w:rsidRDefault="008F0A33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773" w:type="dxa"/>
            <w:gridSpan w:val="27"/>
            <w:tcBorders>
              <w:left w:val="nil"/>
            </w:tcBorders>
            <w:vAlign w:val="center"/>
          </w:tcPr>
          <w:p w14:paraId="7FCA69AB" w14:textId="58B523B2" w:rsidR="008F0A33" w:rsidRPr="004523E5" w:rsidRDefault="008F0A33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termin obowiązywania gwarancji</w:t>
            </w:r>
          </w:p>
        </w:tc>
        <w:tc>
          <w:tcPr>
            <w:tcW w:w="907" w:type="dxa"/>
            <w:gridSpan w:val="11"/>
            <w:tcBorders>
              <w:left w:val="nil"/>
              <w:right w:val="single" w:sz="4" w:space="0" w:color="002060"/>
            </w:tcBorders>
            <w:vAlign w:val="center"/>
          </w:tcPr>
          <w:p w14:paraId="763AB137" w14:textId="6FFA2738" w:rsidR="008F0A33" w:rsidRPr="004523E5" w:rsidRDefault="00FB0C1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>o</w:t>
            </w:r>
            <w:r w:rsidR="008F0A33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d</w:t>
            </w: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dnia</w:t>
            </w:r>
          </w:p>
        </w:tc>
        <w:tc>
          <w:tcPr>
            <w:tcW w:w="6259" w:type="dxa"/>
            <w:gridSpan w:val="3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F8A4122" w14:textId="13B47CDD" w:rsidR="008F0A33" w:rsidRPr="004523E5" w:rsidRDefault="008F0A33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4C5C5370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056D477E" w14:textId="77777777" w:rsidR="00A463E3" w:rsidRPr="004523E5" w:rsidRDefault="00A463E3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</w:tr>
      <w:tr w:rsidR="002743E9" w:rsidRPr="004523E5" w14:paraId="79701415" w14:textId="77777777" w:rsidTr="00E94344">
        <w:trPr>
          <w:gridAfter w:val="1"/>
        </w:trPr>
        <w:tc>
          <w:tcPr>
            <w:tcW w:w="11349" w:type="dxa"/>
            <w:gridSpan w:val="84"/>
            <w:tcBorders>
              <w:bottom w:val="single" w:sz="4" w:space="0" w:color="002060"/>
            </w:tcBorders>
            <w:vAlign w:val="center"/>
          </w:tcPr>
          <w:p w14:paraId="53DC6C85" w14:textId="77777777" w:rsidR="00A463E3" w:rsidRDefault="00A463E3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  <w:p w14:paraId="7F9734BD" w14:textId="15AA85C6" w:rsidR="00014C53" w:rsidRPr="00014C53" w:rsidRDefault="00014C53" w:rsidP="004328A1">
            <w:pPr>
              <w:spacing w:before="0" w:after="0"/>
              <w:rPr>
                <w:rFonts w:ascii="Source Sans Pro" w:hAnsi="Source Sans Pro" w:cs="Tahoma"/>
                <w:b/>
                <w:i/>
                <w:iCs/>
                <w:color w:val="003C7D"/>
                <w:sz w:val="4"/>
                <w:szCs w:val="4"/>
              </w:rPr>
            </w:pPr>
            <w: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Data uznania zabezpieczenia </w:t>
            </w:r>
            <w:r w:rsidRPr="00014C53">
              <w:rPr>
                <w:rFonts w:ascii="Source Sans Pro" w:hAnsi="Source Sans Pro" w:cs="Tahoma"/>
                <w:bCs/>
                <w:i/>
                <w:iCs/>
                <w:color w:val="003C7D"/>
                <w:sz w:val="18"/>
                <w:szCs w:val="18"/>
              </w:rPr>
              <w:t>(należy wypełnić w przypadku wniosku o aneks do gwarancji lub wniosek o zmianę umowy)</w:t>
            </w:r>
          </w:p>
          <w:p w14:paraId="33F78ACC" w14:textId="77777777" w:rsidR="00014C53" w:rsidRDefault="00014C53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  <w:p w14:paraId="34C15F41" w14:textId="66CF2627" w:rsidR="00014C53" w:rsidRPr="00E63F8C" w:rsidRDefault="00014C53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6F509E80" w14:textId="77777777" w:rsidTr="00E94344">
        <w:trPr>
          <w:gridAfter w:val="1"/>
        </w:trPr>
        <w:tc>
          <w:tcPr>
            <w:tcW w:w="11349" w:type="dxa"/>
            <w:gridSpan w:val="8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58BCD52" w14:textId="6550C39D" w:rsidR="00A463E3" w:rsidRPr="004523E5" w:rsidRDefault="0091780C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24C77896" w14:textId="77777777" w:rsidTr="00E94344">
        <w:trPr>
          <w:gridAfter w:val="1"/>
        </w:trPr>
        <w:tc>
          <w:tcPr>
            <w:tcW w:w="11349" w:type="dxa"/>
            <w:gridSpan w:val="84"/>
            <w:tcBorders>
              <w:top w:val="single" w:sz="4" w:space="0" w:color="002060"/>
            </w:tcBorders>
            <w:vAlign w:val="center"/>
          </w:tcPr>
          <w:p w14:paraId="631E8454" w14:textId="77777777" w:rsidR="00995750" w:rsidRPr="00E63F8C" w:rsidRDefault="0099575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7CEACBE6" w14:textId="77777777" w:rsidTr="00E94344">
        <w:trPr>
          <w:gridAfter w:val="1"/>
          <w:trHeight w:val="255"/>
        </w:trPr>
        <w:tc>
          <w:tcPr>
            <w:tcW w:w="2377" w:type="dxa"/>
            <w:gridSpan w:val="19"/>
            <w:tcBorders>
              <w:right w:val="single" w:sz="4" w:space="0" w:color="002060"/>
            </w:tcBorders>
            <w:vAlign w:val="center"/>
          </w:tcPr>
          <w:p w14:paraId="2549014F" w14:textId="7D483B2E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Urząd Zabezpieczenia</w:t>
            </w:r>
          </w:p>
        </w:tc>
        <w:tc>
          <w:tcPr>
            <w:tcW w:w="8972" w:type="dxa"/>
            <w:gridSpan w:val="6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F30599D" w14:textId="7F13041C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44672E5A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6964358C" w14:textId="77777777" w:rsidR="00FC629D" w:rsidRPr="00E63F8C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2743E9" w:rsidRPr="004523E5" w14:paraId="26A36696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2EB25C2C" w14:textId="0B86CAA5" w:rsidR="0058784A" w:rsidRPr="00E63F8C" w:rsidRDefault="0058784A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  <w:p w14:paraId="4D18DA6E" w14:textId="5CC59068" w:rsidR="0058784A" w:rsidRPr="004523E5" w:rsidRDefault="0058784A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Osoba składająca zabezpieczenie </w: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(imię i nazwisko lub pełna nazwa, adres, NIP, REGON)</w:t>
            </w:r>
          </w:p>
          <w:p w14:paraId="3B86EB24" w14:textId="77777777" w:rsidR="00572F36" w:rsidRPr="00E63F8C" w:rsidRDefault="00572F36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  <w:tbl>
            <w:tblPr>
              <w:tblW w:w="11187" w:type="dxa"/>
              <w:tblLayout w:type="fixed"/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11187"/>
            </w:tblGrid>
            <w:tr w:rsidR="00572F36" w:rsidRPr="004523E5" w14:paraId="2582AD17" w14:textId="77777777" w:rsidTr="00474521">
              <w:trPr>
                <w:trHeight w:val="1167"/>
              </w:trPr>
              <w:tc>
                <w:tcPr>
                  <w:tcW w:w="5000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3EF1198" w14:textId="77777777" w:rsidR="00572F36" w:rsidRPr="004523E5" w:rsidRDefault="00572F36" w:rsidP="00572F3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8"/>
                        <w:enabled/>
                        <w:calcOnExit w:val="0"/>
                        <w:textInput/>
                      </w:ffData>
                    </w:fldCha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72F36" w:rsidRPr="004523E5" w14:paraId="5AD469C2" w14:textId="77777777" w:rsidTr="00474521">
              <w:trPr>
                <w:trHeight w:val="50"/>
              </w:trPr>
              <w:tc>
                <w:tcPr>
                  <w:tcW w:w="5000" w:type="pct"/>
                  <w:tcBorders>
                    <w:top w:val="single" w:sz="4" w:space="0" w:color="003C7D"/>
                  </w:tcBorders>
                  <w:vAlign w:val="center"/>
                </w:tcPr>
                <w:p w14:paraId="21372007" w14:textId="77777777" w:rsidR="00572F36" w:rsidRPr="001010E5" w:rsidRDefault="00572F36" w:rsidP="00572F36">
                  <w:pPr>
                    <w:rPr>
                      <w:rFonts w:ascii="Source Sans Pro" w:hAnsi="Source Sans Pro" w:cs="Tahoma"/>
                      <w:color w:val="003C7D"/>
                      <w:sz w:val="2"/>
                      <w:szCs w:val="2"/>
                    </w:rPr>
                  </w:pPr>
                </w:p>
              </w:tc>
            </w:tr>
            <w:tr w:rsidR="00572F36" w:rsidRPr="004523E5" w14:paraId="2DF46796" w14:textId="77777777" w:rsidTr="0058784A">
              <w:tc>
                <w:tcPr>
                  <w:tcW w:w="5000" w:type="pct"/>
                  <w:vAlign w:val="center"/>
                </w:tcPr>
                <w:p w14:paraId="21EA20AE" w14:textId="77777777" w:rsidR="00572F36" w:rsidRPr="001010E5" w:rsidRDefault="00572F36" w:rsidP="00572F36">
                  <w:pPr>
                    <w:rPr>
                      <w:rFonts w:ascii="Source Sans Pro" w:hAnsi="Source Sans Pro" w:cs="Tahoma"/>
                      <w:color w:val="003C7D"/>
                      <w:sz w:val="2"/>
                      <w:szCs w:val="2"/>
                    </w:rPr>
                  </w:pPr>
                </w:p>
              </w:tc>
            </w:tr>
          </w:tbl>
          <w:p w14:paraId="33FA5BE0" w14:textId="41F79BE5" w:rsidR="00572F36" w:rsidRPr="004523E5" w:rsidRDefault="00572F36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</w:tr>
      <w:tr w:rsidR="002743E9" w:rsidRPr="004523E5" w14:paraId="0D5D9E0E" w14:textId="77777777" w:rsidTr="00E94344">
        <w:trPr>
          <w:gridAfter w:val="1"/>
        </w:trPr>
        <w:tc>
          <w:tcPr>
            <w:tcW w:w="11349" w:type="dxa"/>
            <w:gridSpan w:val="84"/>
            <w:tcBorders>
              <w:bottom w:val="single" w:sz="4" w:space="0" w:color="002060"/>
            </w:tcBorders>
            <w:vAlign w:val="center"/>
          </w:tcPr>
          <w:p w14:paraId="1750AF31" w14:textId="77777777" w:rsidR="000217E4" w:rsidRPr="00725DE4" w:rsidRDefault="000217E4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7B48DA60" w14:textId="77777777" w:rsidTr="00E94344">
        <w:trPr>
          <w:gridAfter w:val="1"/>
        </w:trPr>
        <w:tc>
          <w:tcPr>
            <w:tcW w:w="11349" w:type="dxa"/>
            <w:gridSpan w:val="84"/>
            <w:tcBorders>
              <w:top w:val="single" w:sz="4" w:space="0" w:color="002060"/>
            </w:tcBorders>
            <w:vAlign w:val="center"/>
          </w:tcPr>
          <w:p w14:paraId="2155FFF3" w14:textId="77777777" w:rsidR="000217E4" w:rsidRPr="00725DE4" w:rsidRDefault="000217E4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3E3A4632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27C15082" w14:textId="77777777" w:rsidR="000217E4" w:rsidRPr="00725DE4" w:rsidRDefault="000217E4" w:rsidP="00725DE4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0E008A7D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3EEFBBB3" w14:textId="6B2E436B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Dłużnik*</w:t>
            </w:r>
            <w:r w:rsidR="0058784A"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 </w:t>
            </w:r>
            <w:r w:rsidR="0058784A"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(imię i nazwisko lub pełna nazwa, adres, NIP, REGON</w:t>
            </w:r>
            <w:r w:rsidR="00FB0C1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, telefon</w:t>
            </w:r>
            <w:r w:rsidR="0058784A"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)</w:t>
            </w:r>
          </w:p>
        </w:tc>
      </w:tr>
      <w:tr w:rsidR="002743E9" w:rsidRPr="004523E5" w14:paraId="78C707E4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833DD8B" w14:textId="77777777" w:rsidR="00FC629D" w:rsidRPr="00E63F8C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0E8A5382" w14:textId="77777777" w:rsidTr="00E94344">
        <w:trPr>
          <w:gridAfter w:val="1"/>
        </w:trPr>
        <w:tc>
          <w:tcPr>
            <w:tcW w:w="312" w:type="dxa"/>
            <w:gridSpan w:val="4"/>
            <w:vAlign w:val="center"/>
          </w:tcPr>
          <w:p w14:paraId="14821736" w14:textId="1226BC6D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759" w:type="dxa"/>
            <w:gridSpan w:val="14"/>
            <w:tcBorders>
              <w:left w:val="nil"/>
            </w:tcBorders>
            <w:vAlign w:val="center"/>
          </w:tcPr>
          <w:p w14:paraId="36D61A5A" w14:textId="0AC1A25B" w:rsidR="00FC629D" w:rsidRPr="004523E5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433209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22150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FC629D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Wnioskodawca</w:t>
            </w:r>
          </w:p>
        </w:tc>
        <w:tc>
          <w:tcPr>
            <w:tcW w:w="2146" w:type="dxa"/>
            <w:gridSpan w:val="19"/>
            <w:vAlign w:val="center"/>
          </w:tcPr>
          <w:p w14:paraId="0CA15070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60" w:type="dxa"/>
            <w:gridSpan w:val="6"/>
            <w:tcBorders>
              <w:left w:val="nil"/>
            </w:tcBorders>
            <w:vAlign w:val="center"/>
          </w:tcPr>
          <w:p w14:paraId="0636EC76" w14:textId="05066523" w:rsidR="00FC629D" w:rsidRPr="004523E5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324948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71" w:type="dxa"/>
            <w:gridSpan w:val="17"/>
            <w:vAlign w:val="center"/>
          </w:tcPr>
          <w:p w14:paraId="58D62CB7" w14:textId="45C4DF02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Osoba trzecia</w:t>
            </w:r>
          </w:p>
        </w:tc>
        <w:tc>
          <w:tcPr>
            <w:tcW w:w="4401" w:type="dxa"/>
            <w:gridSpan w:val="24"/>
            <w:vAlign w:val="center"/>
          </w:tcPr>
          <w:p w14:paraId="1C373F76" w14:textId="51AD2A6C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2743E9" w:rsidRPr="004523E5" w14:paraId="5BEC8CCA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2F6B12B5" w14:textId="77777777" w:rsidR="0058784A" w:rsidRPr="00725DE4" w:rsidRDefault="0058784A" w:rsidP="0058784A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  <w:p w14:paraId="39B97E6C" w14:textId="77777777" w:rsidR="0058784A" w:rsidRPr="00725DE4" w:rsidRDefault="0058784A" w:rsidP="0058784A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  <w:tbl>
            <w:tblPr>
              <w:tblW w:w="11187" w:type="dxa"/>
              <w:tblLayout w:type="fixed"/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11187"/>
            </w:tblGrid>
            <w:tr w:rsidR="0058784A" w:rsidRPr="004523E5" w14:paraId="0C118CC4" w14:textId="77777777" w:rsidTr="00474521">
              <w:trPr>
                <w:trHeight w:val="914"/>
              </w:trPr>
              <w:tc>
                <w:tcPr>
                  <w:tcW w:w="5000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C33D8D1" w14:textId="77777777" w:rsidR="0058784A" w:rsidRPr="004523E5" w:rsidRDefault="0058784A" w:rsidP="0058784A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8"/>
                        <w:enabled/>
                        <w:calcOnExit w:val="0"/>
                        <w:textInput/>
                      </w:ffData>
                    </w:fldCha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71E6C39C" w14:textId="77777777" w:rsidR="0058784A" w:rsidRPr="00725DE4" w:rsidRDefault="0058784A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  <w:p w14:paraId="343B244E" w14:textId="23F65AE4" w:rsidR="0058784A" w:rsidRPr="00725DE4" w:rsidRDefault="0058784A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0261C8E4" w14:textId="77777777" w:rsidTr="00E94344">
        <w:trPr>
          <w:gridAfter w:val="1"/>
        </w:trPr>
        <w:tc>
          <w:tcPr>
            <w:tcW w:w="11349" w:type="dxa"/>
            <w:gridSpan w:val="84"/>
            <w:tcBorders>
              <w:bottom w:val="single" w:sz="4" w:space="0" w:color="002060"/>
            </w:tcBorders>
            <w:vAlign w:val="center"/>
          </w:tcPr>
          <w:p w14:paraId="59E35C89" w14:textId="77777777" w:rsidR="000E54AD" w:rsidRPr="00725DE4" w:rsidRDefault="000E54A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6C205BC2" w14:textId="77777777" w:rsidTr="00E94344">
        <w:trPr>
          <w:gridAfter w:val="1"/>
        </w:trPr>
        <w:tc>
          <w:tcPr>
            <w:tcW w:w="11349" w:type="dxa"/>
            <w:gridSpan w:val="84"/>
            <w:tcBorders>
              <w:top w:val="single" w:sz="4" w:space="0" w:color="002060"/>
            </w:tcBorders>
            <w:vAlign w:val="center"/>
          </w:tcPr>
          <w:p w14:paraId="7A7B6D63" w14:textId="77777777" w:rsidR="006F0252" w:rsidRPr="00725DE4" w:rsidRDefault="006F025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1B4A42D0" w14:textId="77777777" w:rsidTr="00E94344">
        <w:trPr>
          <w:gridAfter w:val="1"/>
        </w:trPr>
        <w:tc>
          <w:tcPr>
            <w:tcW w:w="3330" w:type="dxa"/>
            <w:gridSpan w:val="29"/>
            <w:vAlign w:val="center"/>
          </w:tcPr>
          <w:p w14:paraId="29E4F765" w14:textId="17FF3CBA" w:rsidR="006F0252" w:rsidRPr="004523E5" w:rsidRDefault="006F025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Rodzaj przedstawicielstwa*</w:t>
            </w:r>
          </w:p>
        </w:tc>
        <w:tc>
          <w:tcPr>
            <w:tcW w:w="8019" w:type="dxa"/>
            <w:gridSpan w:val="55"/>
            <w:vAlign w:val="center"/>
          </w:tcPr>
          <w:p w14:paraId="07171340" w14:textId="0E8B394F" w:rsidR="006F0252" w:rsidRPr="004523E5" w:rsidRDefault="006F025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</w:tr>
      <w:tr w:rsidR="002743E9" w:rsidRPr="004523E5" w14:paraId="048C260C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58A31C93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6D07A0ED" w14:textId="77777777" w:rsidTr="00E94344">
        <w:trPr>
          <w:gridAfter w:val="1"/>
        </w:trPr>
        <w:tc>
          <w:tcPr>
            <w:tcW w:w="293" w:type="dxa"/>
            <w:gridSpan w:val="3"/>
            <w:vAlign w:val="center"/>
          </w:tcPr>
          <w:p w14:paraId="2AACB565" w14:textId="3B3FC2F5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173" w:type="dxa"/>
            <w:gridSpan w:val="9"/>
            <w:vAlign w:val="center"/>
          </w:tcPr>
          <w:tbl>
            <w:tblPr>
              <w:tblW w:w="11299" w:type="dxa"/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2997"/>
              <w:gridCol w:w="3653"/>
              <w:gridCol w:w="783"/>
              <w:gridCol w:w="3866"/>
            </w:tblGrid>
            <w:tr w:rsidR="002743E9" w:rsidRPr="004523E5" w14:paraId="399C8695" w14:textId="77777777" w:rsidTr="00646E98">
              <w:tc>
                <w:tcPr>
                  <w:tcW w:w="1761" w:type="dxa"/>
                  <w:tcBorders>
                    <w:left w:val="nil"/>
                  </w:tcBorders>
                  <w:vAlign w:val="center"/>
                </w:tcPr>
                <w:p w14:paraId="6FFE46A3" w14:textId="11CE6B05" w:rsidR="00221502" w:rsidRPr="004523E5" w:rsidRDefault="00000000" w:rsidP="00221502">
                  <w:pPr>
                    <w:spacing w:before="0" w:after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18"/>
                        <w:szCs w:val="18"/>
                      </w:rPr>
                      <w:id w:val="-13662974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3B26AD" w:rsidRPr="004523E5">
                        <w:rPr>
                          <w:rFonts w:ascii="Source Sans Pro" w:eastAsia="MS Gothic" w:hAnsi="Source Sans Pro" w:cs="Tahoma"/>
                          <w:color w:val="003C7D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221502"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pośredni</w:t>
                  </w:r>
                </w:p>
              </w:tc>
              <w:tc>
                <w:tcPr>
                  <w:tcW w:w="2146" w:type="dxa"/>
                  <w:vAlign w:val="center"/>
                </w:tcPr>
                <w:p w14:paraId="08E8DB6C" w14:textId="77777777" w:rsidR="00221502" w:rsidRPr="004523E5" w:rsidRDefault="00221502" w:rsidP="00646E98">
                  <w:pPr>
                    <w:spacing w:before="0" w:after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460" w:type="dxa"/>
                  <w:tcBorders>
                    <w:left w:val="nil"/>
                  </w:tcBorders>
                  <w:vAlign w:val="center"/>
                </w:tcPr>
                <w:p w14:paraId="6836699E" w14:textId="77777777" w:rsidR="00221502" w:rsidRPr="004523E5" w:rsidRDefault="00000000" w:rsidP="00646E98">
                  <w:pPr>
                    <w:spacing w:before="0" w:after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18"/>
                        <w:szCs w:val="18"/>
                      </w:rPr>
                      <w:id w:val="115356450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21502" w:rsidRPr="004523E5">
                        <w:rPr>
                          <w:rFonts w:ascii="Source Sans Pro" w:eastAsia="MS Gothic" w:hAnsi="Source Sans Pro" w:cs="Tahoma"/>
                          <w:color w:val="003C7D"/>
                          <w:sz w:val="18"/>
                          <w:szCs w:val="18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271" w:type="dxa"/>
                  <w:vAlign w:val="center"/>
                </w:tcPr>
                <w:p w14:paraId="0A7EB2C3" w14:textId="77777777" w:rsidR="00221502" w:rsidRPr="004523E5" w:rsidRDefault="00221502" w:rsidP="00646E98">
                  <w:pPr>
                    <w:spacing w:before="0" w:after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Osoba trzecia</w:t>
                  </w:r>
                </w:p>
              </w:tc>
            </w:tr>
          </w:tbl>
          <w:p w14:paraId="65F3ADCB" w14:textId="5093F5C1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2514" w:type="dxa"/>
            <w:gridSpan w:val="20"/>
            <w:vAlign w:val="center"/>
          </w:tcPr>
          <w:p w14:paraId="77885D8E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9" w:type="dxa"/>
            <w:gridSpan w:val="9"/>
            <w:vAlign w:val="center"/>
          </w:tcPr>
          <w:p w14:paraId="741FC6F1" w14:textId="6485E05A" w:rsidR="00FC629D" w:rsidRPr="004523E5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758335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388" w:type="dxa"/>
            <w:gridSpan w:val="11"/>
            <w:vAlign w:val="center"/>
          </w:tcPr>
          <w:p w14:paraId="0F97758F" w14:textId="04C02001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bezpośredni</w:t>
            </w:r>
          </w:p>
        </w:tc>
        <w:tc>
          <w:tcPr>
            <w:tcW w:w="5522" w:type="dxa"/>
            <w:gridSpan w:val="32"/>
            <w:vAlign w:val="center"/>
          </w:tcPr>
          <w:p w14:paraId="79DEA25C" w14:textId="2F40A7F1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2743E9" w:rsidRPr="004523E5" w14:paraId="44D98E78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32DC3492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5FB78196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27A0D27B" w14:textId="5FDA53B5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Gwarancja ma zabezpieczać należności*:</w:t>
            </w:r>
          </w:p>
        </w:tc>
      </w:tr>
      <w:tr w:rsidR="002743E9" w:rsidRPr="004523E5" w14:paraId="6FAED1A4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6F216865" w14:textId="29AA6303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(</w:t>
            </w:r>
            <w:r w:rsidR="00014C53">
              <w:rPr>
                <w:rFonts w:ascii="Source Sans Pro" w:hAnsi="Source Sans Pro" w:cs="Tahoma"/>
                <w:i/>
                <w:color w:val="003C7D"/>
                <w:sz w:val="18"/>
                <w:szCs w:val="18"/>
              </w:rPr>
              <w:t>w</w:t>
            </w:r>
            <w:r w:rsidRPr="004523E5">
              <w:rPr>
                <w:rFonts w:ascii="Source Sans Pro" w:hAnsi="Source Sans Pro" w:cs="Tahoma"/>
                <w:i/>
                <w:color w:val="003C7D"/>
                <w:sz w:val="18"/>
                <w:szCs w:val="18"/>
              </w:rPr>
              <w:t xml:space="preserve"> przypadku aneksu do gwarancji należy podać ostateczną kwotę i okres obowiązywania) </w:t>
            </w:r>
          </w:p>
        </w:tc>
      </w:tr>
      <w:tr w:rsidR="002743E9" w:rsidRPr="004523E5" w14:paraId="07F3D965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38C56657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48D771BD" w14:textId="77777777" w:rsidTr="00E94344">
        <w:trPr>
          <w:gridAfter w:val="1"/>
        </w:trPr>
        <w:tc>
          <w:tcPr>
            <w:tcW w:w="293" w:type="dxa"/>
            <w:gridSpan w:val="3"/>
            <w:vAlign w:val="center"/>
          </w:tcPr>
          <w:p w14:paraId="0240B17C" w14:textId="16F0325A" w:rsidR="00FC629D" w:rsidRPr="004523E5" w:rsidRDefault="00FC629D" w:rsidP="005D1639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7940" w:type="dxa"/>
            <w:gridSpan w:val="63"/>
            <w:tcBorders>
              <w:left w:val="nil"/>
            </w:tcBorders>
            <w:vAlign w:val="center"/>
          </w:tcPr>
          <w:p w14:paraId="147D4E1A" w14:textId="593F77B2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dopuszczenie do obrotu na podstawie zwykłego zgłoszenia celnego bez odroczenia płatności </w:t>
            </w:r>
          </w:p>
        </w:tc>
        <w:tc>
          <w:tcPr>
            <w:tcW w:w="3116" w:type="dxa"/>
            <w:gridSpan w:val="18"/>
            <w:vAlign w:val="center"/>
          </w:tcPr>
          <w:p w14:paraId="4561827B" w14:textId="32B301F3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</w:tr>
      <w:tr w:rsidR="002743E9" w:rsidRPr="004523E5" w14:paraId="1A074ACD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24C44E94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486184BC" w14:textId="77777777" w:rsidTr="00E94344">
        <w:trPr>
          <w:gridAfter w:val="3"/>
          <w:wAfter w:w="74" w:type="dxa"/>
          <w:trHeight w:val="255"/>
        </w:trPr>
        <w:tc>
          <w:tcPr>
            <w:tcW w:w="975" w:type="dxa"/>
            <w:gridSpan w:val="11"/>
            <w:vAlign w:val="center"/>
          </w:tcPr>
          <w:p w14:paraId="6B1E630A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2219" w:type="dxa"/>
            <w:gridSpan w:val="15"/>
            <w:tcBorders>
              <w:left w:val="nil"/>
              <w:right w:val="single" w:sz="4" w:space="0" w:color="002060"/>
            </w:tcBorders>
            <w:vAlign w:val="center"/>
          </w:tcPr>
          <w:p w14:paraId="787B722E" w14:textId="3540565C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suma gwarancyjna</w:t>
            </w:r>
          </w:p>
        </w:tc>
        <w:tc>
          <w:tcPr>
            <w:tcW w:w="8086" w:type="dxa"/>
            <w:gridSpan w:val="5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453A804" w14:textId="7E4467D5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69F24481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4FAAE3CE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199D6A5A" w14:textId="77777777" w:rsidTr="00E94344">
        <w:trPr>
          <w:gridAfter w:val="3"/>
          <w:wAfter w:w="74" w:type="dxa"/>
          <w:trHeight w:val="255"/>
        </w:trPr>
        <w:tc>
          <w:tcPr>
            <w:tcW w:w="975" w:type="dxa"/>
            <w:gridSpan w:val="11"/>
            <w:vAlign w:val="center"/>
          </w:tcPr>
          <w:p w14:paraId="56DB5816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5DA37D56" w14:textId="585F5C7F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gwarancji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5B8B250" w14:textId="3322F9EA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149FEB15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4137CC28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798D604F" w14:textId="77777777" w:rsidTr="00E94344">
        <w:trPr>
          <w:gridAfter w:val="3"/>
          <w:wAfter w:w="74" w:type="dxa"/>
        </w:trPr>
        <w:tc>
          <w:tcPr>
            <w:tcW w:w="293" w:type="dxa"/>
            <w:gridSpan w:val="3"/>
            <w:vAlign w:val="center"/>
          </w:tcPr>
          <w:p w14:paraId="43CED53B" w14:textId="230B79BE" w:rsidR="00FC629D" w:rsidRPr="004523E5" w:rsidRDefault="00FC629D" w:rsidP="00704105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10987" w:type="dxa"/>
            <w:gridSpan w:val="79"/>
            <w:tcBorders>
              <w:left w:val="nil"/>
            </w:tcBorders>
            <w:vAlign w:val="center"/>
          </w:tcPr>
          <w:p w14:paraId="629B4405" w14:textId="1D649BD8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dopuszczenie do obrotu na podstawie zwykłego zgłoszenia celnego z odroczeniem płatności </w:t>
            </w:r>
          </w:p>
        </w:tc>
      </w:tr>
      <w:tr w:rsidR="002743E9" w:rsidRPr="004523E5" w14:paraId="314FE23E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12F08CA2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4FCFDB7B" w14:textId="77777777" w:rsidTr="00E94344">
        <w:trPr>
          <w:gridAfter w:val="3"/>
          <w:wAfter w:w="74" w:type="dxa"/>
          <w:trHeight w:val="255"/>
        </w:trPr>
        <w:tc>
          <w:tcPr>
            <w:tcW w:w="975" w:type="dxa"/>
            <w:gridSpan w:val="11"/>
            <w:vAlign w:val="center"/>
          </w:tcPr>
          <w:p w14:paraId="662BEE9F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564A531C" w14:textId="193548DD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suma gwarancyjna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9279D72" w14:textId="47C8F55E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164A8F16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1E469EE6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1AC82B7D" w14:textId="77777777" w:rsidTr="00E94344">
        <w:trPr>
          <w:gridAfter w:val="3"/>
          <w:wAfter w:w="74" w:type="dxa"/>
          <w:trHeight w:val="255"/>
        </w:trPr>
        <w:tc>
          <w:tcPr>
            <w:tcW w:w="975" w:type="dxa"/>
            <w:gridSpan w:val="11"/>
            <w:vAlign w:val="center"/>
          </w:tcPr>
          <w:p w14:paraId="7F7861E9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35E3E4A3" w14:textId="26B1F002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gwarancji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D449300" w14:textId="0379E41B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27FE2E03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03F34DD9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7BA92138" w14:textId="77777777" w:rsidTr="00E94344">
        <w:trPr>
          <w:gridAfter w:val="3"/>
          <w:wAfter w:w="74" w:type="dxa"/>
        </w:trPr>
        <w:tc>
          <w:tcPr>
            <w:tcW w:w="293" w:type="dxa"/>
            <w:gridSpan w:val="3"/>
            <w:vAlign w:val="center"/>
          </w:tcPr>
          <w:p w14:paraId="5E407EB7" w14:textId="1A7F3141" w:rsidR="00FC629D" w:rsidRPr="004523E5" w:rsidRDefault="00FC629D" w:rsidP="00160F63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3.</w:t>
            </w:r>
          </w:p>
        </w:tc>
        <w:tc>
          <w:tcPr>
            <w:tcW w:w="10987" w:type="dxa"/>
            <w:gridSpan w:val="79"/>
            <w:tcBorders>
              <w:left w:val="nil"/>
            </w:tcBorders>
            <w:vAlign w:val="center"/>
          </w:tcPr>
          <w:p w14:paraId="47A763B6" w14:textId="1F5EDBC3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dopuszczenie do obrotu na podstawie zgłoszenia celnego przedłużonego zgodnie z art. 166 UKC</w:t>
            </w:r>
          </w:p>
        </w:tc>
      </w:tr>
      <w:tr w:rsidR="002743E9" w:rsidRPr="004523E5" w14:paraId="72514142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28DE46DC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7F48D634" w14:textId="77777777" w:rsidTr="00E94344">
        <w:trPr>
          <w:gridAfter w:val="3"/>
          <w:wAfter w:w="74" w:type="dxa"/>
        </w:trPr>
        <w:tc>
          <w:tcPr>
            <w:tcW w:w="975" w:type="dxa"/>
            <w:gridSpan w:val="11"/>
            <w:vAlign w:val="center"/>
          </w:tcPr>
          <w:p w14:paraId="24E58772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7101176E" w14:textId="6ADFB0E5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suma gwarancyjna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2AFD9F2" w14:textId="4B204BF0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08C343FD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65870B24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2233699E" w14:textId="77777777" w:rsidTr="00E94344">
        <w:trPr>
          <w:gridAfter w:val="3"/>
          <w:wAfter w:w="74" w:type="dxa"/>
        </w:trPr>
        <w:tc>
          <w:tcPr>
            <w:tcW w:w="975" w:type="dxa"/>
            <w:gridSpan w:val="11"/>
            <w:vAlign w:val="center"/>
          </w:tcPr>
          <w:p w14:paraId="2CE79A60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17086019" w14:textId="2DC4349B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gwarancji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9732A88" w14:textId="310E1114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09DAD0B6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04AA06FD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271BCAEF" w14:textId="77777777" w:rsidTr="00E94344">
        <w:trPr>
          <w:gridAfter w:val="3"/>
          <w:wAfter w:w="74" w:type="dxa"/>
        </w:trPr>
        <w:tc>
          <w:tcPr>
            <w:tcW w:w="312" w:type="dxa"/>
            <w:gridSpan w:val="4"/>
            <w:vAlign w:val="center"/>
          </w:tcPr>
          <w:p w14:paraId="7DDE35EE" w14:textId="62AB85CB" w:rsidR="00FC629D" w:rsidRPr="00807148" w:rsidRDefault="00FC629D" w:rsidP="00C62AE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07148">
              <w:rPr>
                <w:rFonts w:ascii="Source Sans Pro" w:hAnsi="Source Sans Pro" w:cs="Tahoma"/>
                <w:color w:val="003C7D"/>
                <w:sz w:val="18"/>
                <w:szCs w:val="18"/>
              </w:rPr>
              <w:t>4.</w:t>
            </w:r>
          </w:p>
        </w:tc>
        <w:tc>
          <w:tcPr>
            <w:tcW w:w="10968" w:type="dxa"/>
            <w:gridSpan w:val="78"/>
            <w:tcBorders>
              <w:left w:val="nil"/>
            </w:tcBorders>
            <w:vAlign w:val="center"/>
          </w:tcPr>
          <w:p w14:paraId="5E2AB2D7" w14:textId="3C7F9840" w:rsidR="00FC629D" w:rsidRPr="00807148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07148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dopuszczenie do obrotu na podstawie zgłoszenia celnego przedłożonego zgodnie z art. 182 UKC </w:t>
            </w:r>
          </w:p>
        </w:tc>
      </w:tr>
      <w:tr w:rsidR="002743E9" w:rsidRPr="004523E5" w14:paraId="18A19FF5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1EED8204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2E7971F9" w14:textId="77777777" w:rsidTr="00E94344">
        <w:trPr>
          <w:gridAfter w:val="3"/>
          <w:wAfter w:w="74" w:type="dxa"/>
          <w:trHeight w:val="255"/>
        </w:trPr>
        <w:tc>
          <w:tcPr>
            <w:tcW w:w="171" w:type="dxa"/>
            <w:gridSpan w:val="2"/>
            <w:vAlign w:val="center"/>
          </w:tcPr>
          <w:p w14:paraId="2FFC25C2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vAlign w:val="center"/>
          </w:tcPr>
          <w:p w14:paraId="6B28CD8E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36D6EF1D" w14:textId="5A698C1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suma gwarancyjna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EB55B3A" w14:textId="3A30C63E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27F34914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632BF217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62994DAC" w14:textId="77777777" w:rsidTr="00E94344">
        <w:trPr>
          <w:gridAfter w:val="3"/>
          <w:wAfter w:w="74" w:type="dxa"/>
          <w:trHeight w:val="255"/>
        </w:trPr>
        <w:tc>
          <w:tcPr>
            <w:tcW w:w="975" w:type="dxa"/>
            <w:gridSpan w:val="11"/>
            <w:vAlign w:val="center"/>
          </w:tcPr>
          <w:p w14:paraId="11DCE355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32E2B231" w14:textId="249D2DA9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gwarancji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96B4094" w14:textId="7C320F70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57031A0D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41F7B5B8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0010C2E6" w14:textId="77777777" w:rsidTr="00E94344">
        <w:trPr>
          <w:gridAfter w:val="3"/>
          <w:wAfter w:w="74" w:type="dxa"/>
        </w:trPr>
        <w:tc>
          <w:tcPr>
            <w:tcW w:w="319" w:type="dxa"/>
            <w:gridSpan w:val="5"/>
            <w:vAlign w:val="center"/>
          </w:tcPr>
          <w:p w14:paraId="6E5E22C4" w14:textId="3C38B91A" w:rsidR="00FC629D" w:rsidRPr="004523E5" w:rsidRDefault="00FC629D" w:rsidP="002E64D7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5.</w:t>
            </w:r>
          </w:p>
        </w:tc>
        <w:tc>
          <w:tcPr>
            <w:tcW w:w="10961" w:type="dxa"/>
            <w:gridSpan w:val="77"/>
            <w:vAlign w:val="center"/>
          </w:tcPr>
          <w:p w14:paraId="248E3EED" w14:textId="31215FF5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procedura odprawy czasowej z całkowitym zwolnieniem z należności celnych przywozowych</w:t>
            </w:r>
          </w:p>
        </w:tc>
      </w:tr>
      <w:tr w:rsidR="002743E9" w:rsidRPr="004523E5" w14:paraId="78EF1380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24234A88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63DE4B78" w14:textId="77777777" w:rsidTr="00E94344">
        <w:trPr>
          <w:gridAfter w:val="3"/>
          <w:wAfter w:w="74" w:type="dxa"/>
          <w:trHeight w:val="255"/>
        </w:trPr>
        <w:tc>
          <w:tcPr>
            <w:tcW w:w="975" w:type="dxa"/>
            <w:gridSpan w:val="11"/>
            <w:vAlign w:val="center"/>
          </w:tcPr>
          <w:p w14:paraId="38045B55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79516A91" w14:textId="6943135E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suma gwarancyjna 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F69408D" w14:textId="45A3583E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2A030D11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3B078195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0F8EF820" w14:textId="77777777" w:rsidTr="00E94344">
        <w:trPr>
          <w:gridAfter w:val="3"/>
          <w:wAfter w:w="74" w:type="dxa"/>
          <w:trHeight w:val="255"/>
        </w:trPr>
        <w:tc>
          <w:tcPr>
            <w:tcW w:w="975" w:type="dxa"/>
            <w:gridSpan w:val="11"/>
            <w:vAlign w:val="center"/>
          </w:tcPr>
          <w:p w14:paraId="6CD81081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right w:val="single" w:sz="4" w:space="0" w:color="002060"/>
            </w:tcBorders>
            <w:vAlign w:val="center"/>
          </w:tcPr>
          <w:p w14:paraId="16FE2B1F" w14:textId="45870418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gwarancji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80CD688" w14:textId="7A0C637D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08259EF1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55FA8DFA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5D68ED7C" w14:textId="77777777" w:rsidTr="00E94344">
        <w:trPr>
          <w:gridAfter w:val="3"/>
          <w:wAfter w:w="74" w:type="dxa"/>
        </w:trPr>
        <w:tc>
          <w:tcPr>
            <w:tcW w:w="319" w:type="dxa"/>
            <w:gridSpan w:val="5"/>
            <w:vAlign w:val="center"/>
          </w:tcPr>
          <w:p w14:paraId="4A1FC640" w14:textId="6A925191" w:rsidR="00FC629D" w:rsidRPr="004523E5" w:rsidRDefault="00FC629D" w:rsidP="00EF25F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6.</w:t>
            </w:r>
          </w:p>
        </w:tc>
        <w:tc>
          <w:tcPr>
            <w:tcW w:w="10961" w:type="dxa"/>
            <w:gridSpan w:val="77"/>
            <w:vAlign w:val="center"/>
          </w:tcPr>
          <w:p w14:paraId="4A23E083" w14:textId="19A000A1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procedura odprawy czasowej z częściowym zwolnieniem z należności celnych przywozowych </w:t>
            </w:r>
          </w:p>
        </w:tc>
      </w:tr>
      <w:tr w:rsidR="002743E9" w:rsidRPr="004523E5" w14:paraId="3328F59E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4484BBE4" w14:textId="77777777" w:rsidR="00FC629D" w:rsidRPr="00014C53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0408BB37" w14:textId="77777777" w:rsidTr="00E94344">
        <w:trPr>
          <w:gridAfter w:val="3"/>
          <w:wAfter w:w="74" w:type="dxa"/>
        </w:trPr>
        <w:tc>
          <w:tcPr>
            <w:tcW w:w="975" w:type="dxa"/>
            <w:gridSpan w:val="11"/>
            <w:vAlign w:val="center"/>
          </w:tcPr>
          <w:p w14:paraId="3ED9663A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right w:val="single" w:sz="4" w:space="0" w:color="002060"/>
            </w:tcBorders>
            <w:vAlign w:val="center"/>
          </w:tcPr>
          <w:p w14:paraId="6ECC5B48" w14:textId="75CF616C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suma gwarancyjna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39CDE4C" w14:textId="7CF4C402" w:rsidR="00FC629D" w:rsidRPr="004523E5" w:rsidRDefault="00B05CE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3853858F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22768831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1E1F658A" w14:textId="77777777" w:rsidTr="00E94344">
        <w:trPr>
          <w:gridAfter w:val="3"/>
          <w:wAfter w:w="74" w:type="dxa"/>
        </w:trPr>
        <w:tc>
          <w:tcPr>
            <w:tcW w:w="975" w:type="dxa"/>
            <w:gridSpan w:val="11"/>
            <w:vAlign w:val="center"/>
          </w:tcPr>
          <w:p w14:paraId="7C82BF29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26759C6E" w14:textId="25202D1D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gwarancji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B8B67F1" w14:textId="5510886C" w:rsidR="00FC629D" w:rsidRPr="004523E5" w:rsidRDefault="00B05CE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44997012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1C4600CD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1C306A80" w14:textId="77777777" w:rsidTr="00E94344">
        <w:trPr>
          <w:gridAfter w:val="3"/>
          <w:wAfter w:w="74" w:type="dxa"/>
        </w:trPr>
        <w:tc>
          <w:tcPr>
            <w:tcW w:w="330" w:type="dxa"/>
            <w:gridSpan w:val="6"/>
            <w:vAlign w:val="center"/>
          </w:tcPr>
          <w:p w14:paraId="166F6528" w14:textId="18EC2120" w:rsidR="00FC629D" w:rsidRPr="004523E5" w:rsidRDefault="00FC629D" w:rsidP="00EF25F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7.</w:t>
            </w:r>
          </w:p>
        </w:tc>
        <w:tc>
          <w:tcPr>
            <w:tcW w:w="10950" w:type="dxa"/>
            <w:gridSpan w:val="76"/>
            <w:tcBorders>
              <w:left w:val="nil"/>
            </w:tcBorders>
            <w:vAlign w:val="center"/>
          </w:tcPr>
          <w:p w14:paraId="716A75A7" w14:textId="53D44803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czasowe składowanie </w:t>
            </w:r>
          </w:p>
        </w:tc>
      </w:tr>
      <w:tr w:rsidR="002743E9" w:rsidRPr="004523E5" w14:paraId="1F7EB55D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2AD098B2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76708361" w14:textId="77777777" w:rsidTr="00E94344">
        <w:trPr>
          <w:gridAfter w:val="3"/>
          <w:wAfter w:w="74" w:type="dxa"/>
        </w:trPr>
        <w:tc>
          <w:tcPr>
            <w:tcW w:w="975" w:type="dxa"/>
            <w:gridSpan w:val="11"/>
            <w:vAlign w:val="center"/>
          </w:tcPr>
          <w:p w14:paraId="3B101416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0520C6CC" w14:textId="11808706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suma gwarancyjna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CADE680" w14:textId="764E6F46" w:rsidR="00FC629D" w:rsidRPr="004523E5" w:rsidRDefault="00B05CE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636CF28E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76B045A6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26944FDF" w14:textId="77777777" w:rsidTr="00E94344">
        <w:trPr>
          <w:gridAfter w:val="3"/>
          <w:wAfter w:w="74" w:type="dxa"/>
        </w:trPr>
        <w:tc>
          <w:tcPr>
            <w:tcW w:w="975" w:type="dxa"/>
            <w:gridSpan w:val="11"/>
            <w:vAlign w:val="center"/>
          </w:tcPr>
          <w:p w14:paraId="61C25D71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78232F82" w14:textId="2EFF64CA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gwarancji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685D049" w14:textId="3A0FBAAE" w:rsidR="00FC629D" w:rsidRPr="004523E5" w:rsidRDefault="00B05CE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C30302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0F27826B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5B02F6A5" w14:textId="77777777" w:rsidTr="00E94344">
        <w:trPr>
          <w:gridAfter w:val="3"/>
          <w:wAfter w:w="74" w:type="dxa"/>
        </w:trPr>
        <w:tc>
          <w:tcPr>
            <w:tcW w:w="330" w:type="dxa"/>
            <w:gridSpan w:val="6"/>
            <w:vAlign w:val="center"/>
          </w:tcPr>
          <w:p w14:paraId="4E5D6CEA" w14:textId="7D1FCC26" w:rsidR="00FC629D" w:rsidRPr="004523E5" w:rsidRDefault="00FC629D" w:rsidP="00EF25F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8.</w:t>
            </w:r>
          </w:p>
        </w:tc>
        <w:tc>
          <w:tcPr>
            <w:tcW w:w="10950" w:type="dxa"/>
            <w:gridSpan w:val="76"/>
            <w:tcBorders>
              <w:left w:val="nil"/>
            </w:tcBorders>
            <w:vAlign w:val="center"/>
          </w:tcPr>
          <w:p w14:paraId="38BA37FF" w14:textId="10B1D91D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procedura składowania celnego</w:t>
            </w:r>
          </w:p>
        </w:tc>
      </w:tr>
      <w:tr w:rsidR="002743E9" w:rsidRPr="004523E5" w14:paraId="16E2AC9E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3C40A40F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0E4B9C39" w14:textId="77777777" w:rsidTr="00E94344">
        <w:trPr>
          <w:gridAfter w:val="3"/>
          <w:wAfter w:w="74" w:type="dxa"/>
        </w:trPr>
        <w:tc>
          <w:tcPr>
            <w:tcW w:w="975" w:type="dxa"/>
            <w:gridSpan w:val="11"/>
            <w:vAlign w:val="center"/>
          </w:tcPr>
          <w:p w14:paraId="67FE2348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257543D9" w14:textId="06F213FE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suma gwarancyjna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37A84F7" w14:textId="08796E92" w:rsidR="00FC629D" w:rsidRPr="004523E5" w:rsidRDefault="00B05CE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40795315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0B2C605C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12A4B188" w14:textId="77777777" w:rsidTr="00E94344">
        <w:trPr>
          <w:gridAfter w:val="3"/>
          <w:wAfter w:w="74" w:type="dxa"/>
        </w:trPr>
        <w:tc>
          <w:tcPr>
            <w:tcW w:w="975" w:type="dxa"/>
            <w:gridSpan w:val="11"/>
            <w:vAlign w:val="center"/>
          </w:tcPr>
          <w:p w14:paraId="48F06DE4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04764C93" w14:textId="03F27A88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gwarancji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E461BC8" w14:textId="359383D9" w:rsidR="00FC629D" w:rsidRPr="004523E5" w:rsidRDefault="00B05CE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2750743E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1F15EDCC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1B6CCF22" w14:textId="77777777" w:rsidTr="00E94344">
        <w:trPr>
          <w:gridAfter w:val="3"/>
          <w:wAfter w:w="74" w:type="dxa"/>
        </w:trPr>
        <w:tc>
          <w:tcPr>
            <w:tcW w:w="330" w:type="dxa"/>
            <w:gridSpan w:val="6"/>
            <w:vAlign w:val="center"/>
          </w:tcPr>
          <w:p w14:paraId="3F8A6BE1" w14:textId="7E225ED0" w:rsidR="00FC629D" w:rsidRPr="004523E5" w:rsidRDefault="00FC629D" w:rsidP="00EF25F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9.</w:t>
            </w:r>
          </w:p>
        </w:tc>
        <w:tc>
          <w:tcPr>
            <w:tcW w:w="3796" w:type="dxa"/>
            <w:gridSpan w:val="28"/>
            <w:tcBorders>
              <w:left w:val="nil"/>
            </w:tcBorders>
            <w:vAlign w:val="center"/>
          </w:tcPr>
          <w:p w14:paraId="22A59DB2" w14:textId="2BCFBADB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procedura uszlachetniania czynnego</w:t>
            </w:r>
          </w:p>
        </w:tc>
        <w:tc>
          <w:tcPr>
            <w:tcW w:w="7154" w:type="dxa"/>
            <w:gridSpan w:val="48"/>
            <w:vAlign w:val="center"/>
          </w:tcPr>
          <w:p w14:paraId="072B190D" w14:textId="7D25E8B4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</w:tr>
      <w:tr w:rsidR="002743E9" w:rsidRPr="004523E5" w14:paraId="6DE11188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639F35D5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7A9C4941" w14:textId="77777777" w:rsidTr="00E94344">
        <w:trPr>
          <w:gridAfter w:val="3"/>
          <w:wAfter w:w="74" w:type="dxa"/>
        </w:trPr>
        <w:tc>
          <w:tcPr>
            <w:tcW w:w="975" w:type="dxa"/>
            <w:gridSpan w:val="11"/>
            <w:vAlign w:val="center"/>
          </w:tcPr>
          <w:p w14:paraId="0FC2BA60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1FFB431D" w14:textId="2EF4C5B4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suma gwarancyjna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46A3C69" w14:textId="65AE4536" w:rsidR="00FC629D" w:rsidRPr="004523E5" w:rsidRDefault="0023184B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3A1CA29C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6F3407D0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206E7AD1" w14:textId="77777777" w:rsidTr="00E94344">
        <w:trPr>
          <w:gridAfter w:val="3"/>
          <w:wAfter w:w="74" w:type="dxa"/>
        </w:trPr>
        <w:tc>
          <w:tcPr>
            <w:tcW w:w="975" w:type="dxa"/>
            <w:gridSpan w:val="11"/>
            <w:vAlign w:val="center"/>
          </w:tcPr>
          <w:p w14:paraId="584119D3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433DF629" w14:textId="0898B516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gwarancji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9933BEA" w14:textId="69A20E4B" w:rsidR="00FC629D" w:rsidRPr="004523E5" w:rsidRDefault="0023184B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32FDA39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599CE5FC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380C1B92" w14:textId="77777777" w:rsidTr="00E94344">
        <w:trPr>
          <w:gridAfter w:val="3"/>
          <w:wAfter w:w="74" w:type="dxa"/>
        </w:trPr>
        <w:tc>
          <w:tcPr>
            <w:tcW w:w="330" w:type="dxa"/>
            <w:gridSpan w:val="6"/>
            <w:vAlign w:val="center"/>
          </w:tcPr>
          <w:p w14:paraId="20D1A4DF" w14:textId="5EDCF5FD" w:rsidR="00FC629D" w:rsidRPr="004523E5" w:rsidRDefault="00FC629D" w:rsidP="00EF25F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10</w:t>
            </w:r>
          </w:p>
        </w:tc>
        <w:tc>
          <w:tcPr>
            <w:tcW w:w="10950" w:type="dxa"/>
            <w:gridSpan w:val="76"/>
            <w:tcBorders>
              <w:left w:val="nil"/>
            </w:tcBorders>
            <w:vAlign w:val="center"/>
          </w:tcPr>
          <w:p w14:paraId="0C0F0A55" w14:textId="42878D8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procedura końcowego przeznaczenia</w:t>
            </w:r>
          </w:p>
        </w:tc>
      </w:tr>
      <w:tr w:rsidR="002743E9" w:rsidRPr="004523E5" w14:paraId="576C3851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359605E0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242A1635" w14:textId="77777777" w:rsidTr="00E94344">
        <w:trPr>
          <w:gridAfter w:val="3"/>
          <w:wAfter w:w="74" w:type="dxa"/>
        </w:trPr>
        <w:tc>
          <w:tcPr>
            <w:tcW w:w="975" w:type="dxa"/>
            <w:gridSpan w:val="11"/>
            <w:vAlign w:val="center"/>
          </w:tcPr>
          <w:p w14:paraId="1378B1BD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232D8F7B" w14:textId="5CA9634A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suma gwarancyjna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BFFECBD" w14:textId="090B3FBF" w:rsidR="00FC629D" w:rsidRPr="004523E5" w:rsidRDefault="0023184B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34404BAE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66ADCA8C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4177830C" w14:textId="77777777" w:rsidTr="00E94344">
        <w:trPr>
          <w:gridAfter w:val="3"/>
          <w:wAfter w:w="74" w:type="dxa"/>
        </w:trPr>
        <w:tc>
          <w:tcPr>
            <w:tcW w:w="975" w:type="dxa"/>
            <w:gridSpan w:val="11"/>
            <w:vAlign w:val="center"/>
          </w:tcPr>
          <w:p w14:paraId="6FEB3467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  <w:tc>
          <w:tcPr>
            <w:tcW w:w="3151" w:type="dxa"/>
            <w:gridSpan w:val="23"/>
            <w:tcBorders>
              <w:left w:val="nil"/>
              <w:right w:val="single" w:sz="4" w:space="0" w:color="002060"/>
            </w:tcBorders>
            <w:vAlign w:val="center"/>
          </w:tcPr>
          <w:p w14:paraId="7898EC7A" w14:textId="41001B2F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gwarancji</w:t>
            </w:r>
          </w:p>
        </w:tc>
        <w:tc>
          <w:tcPr>
            <w:tcW w:w="7154" w:type="dxa"/>
            <w:gridSpan w:val="4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7AEA187" w14:textId="0F993677" w:rsidR="00FC629D" w:rsidRPr="004523E5" w:rsidRDefault="0023184B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4FBB9CDE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7A920AF7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43F21CAA" w14:textId="77777777" w:rsidTr="00E94344">
        <w:trPr>
          <w:gridAfter w:val="3"/>
          <w:wAfter w:w="74" w:type="dxa"/>
        </w:trPr>
        <w:tc>
          <w:tcPr>
            <w:tcW w:w="330" w:type="dxa"/>
            <w:gridSpan w:val="6"/>
            <w:vAlign w:val="center"/>
          </w:tcPr>
          <w:p w14:paraId="263E6AC7" w14:textId="5DD5DE00" w:rsidR="00FC629D" w:rsidRPr="004523E5" w:rsidRDefault="00FC629D" w:rsidP="00383C1E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11</w:t>
            </w:r>
          </w:p>
        </w:tc>
        <w:tc>
          <w:tcPr>
            <w:tcW w:w="10950" w:type="dxa"/>
            <w:gridSpan w:val="76"/>
            <w:tcBorders>
              <w:left w:val="nil"/>
            </w:tcBorders>
            <w:vAlign w:val="center"/>
          </w:tcPr>
          <w:p w14:paraId="52B9FB7F" w14:textId="5A05CA08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inny rodzaj operacji celnych </w:t>
            </w:r>
          </w:p>
        </w:tc>
      </w:tr>
      <w:tr w:rsidR="002743E9" w:rsidRPr="004523E5" w14:paraId="7FB9C01C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tcBorders>
              <w:bottom w:val="single" w:sz="4" w:space="0" w:color="002060"/>
            </w:tcBorders>
            <w:vAlign w:val="center"/>
          </w:tcPr>
          <w:p w14:paraId="24DAFA1C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06CBC8A1" w14:textId="77777777" w:rsidTr="00E94344">
        <w:trPr>
          <w:gridAfter w:val="3"/>
          <w:wAfter w:w="74" w:type="dxa"/>
          <w:trHeight w:val="255"/>
        </w:trPr>
        <w:tc>
          <w:tcPr>
            <w:tcW w:w="11280" w:type="dxa"/>
            <w:gridSpan w:val="82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B2A09EE" w14:textId="47889DE4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254CCFA0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5ED4D06D" w14:textId="77777777" w:rsidR="001C5EF2" w:rsidRPr="001010E5" w:rsidRDefault="001C5EF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8"/>
                <w:szCs w:val="8"/>
              </w:rPr>
            </w:pPr>
          </w:p>
        </w:tc>
      </w:tr>
      <w:tr w:rsidR="002743E9" w:rsidRPr="004523E5" w14:paraId="57F02496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tcBorders>
              <w:top w:val="single" w:sz="4" w:space="0" w:color="002060"/>
            </w:tcBorders>
            <w:vAlign w:val="center"/>
          </w:tcPr>
          <w:p w14:paraId="5865E432" w14:textId="77777777" w:rsidR="001C5EF2" w:rsidRPr="00725DE4" w:rsidRDefault="001C5EF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743E9" w:rsidRPr="004523E5" w14:paraId="5DEF3898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5C3AFC55" w14:textId="15E99A0E" w:rsidR="00FC629D" w:rsidRPr="004523E5" w:rsidRDefault="00FC629D" w:rsidP="007D359D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lastRenderedPageBreak/>
              <w:t>Adresy własnych składów celnych**</w:t>
            </w:r>
          </w:p>
        </w:tc>
      </w:tr>
      <w:tr w:rsidR="002743E9" w:rsidRPr="004523E5" w14:paraId="6AD16F6A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3D5B18C1" w14:textId="77777777" w:rsidR="00FC629D" w:rsidRPr="00725DE4" w:rsidRDefault="00FC629D" w:rsidP="007D359D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56F28A1A" w14:textId="77777777" w:rsidTr="00E94344">
        <w:trPr>
          <w:gridAfter w:val="3"/>
          <w:wAfter w:w="74" w:type="dxa"/>
          <w:trHeight w:val="255"/>
        </w:trPr>
        <w:tc>
          <w:tcPr>
            <w:tcW w:w="330" w:type="dxa"/>
            <w:gridSpan w:val="6"/>
            <w:tcBorders>
              <w:right w:val="single" w:sz="4" w:space="0" w:color="003C7D"/>
            </w:tcBorders>
            <w:vAlign w:val="center"/>
          </w:tcPr>
          <w:p w14:paraId="7FAC2466" w14:textId="77777777" w:rsidR="00FC629D" w:rsidRPr="004523E5" w:rsidRDefault="00FC629D" w:rsidP="007D359D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10950" w:type="dxa"/>
            <w:gridSpan w:val="7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9FD56AB" w14:textId="77777777" w:rsidR="00FC629D" w:rsidRPr="004523E5" w:rsidRDefault="00FC629D" w:rsidP="007D359D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3A6C75F0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31A8F930" w14:textId="77777777" w:rsidR="00FC629D" w:rsidRPr="00725DE4" w:rsidRDefault="00FC629D" w:rsidP="007D359D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05E4F915" w14:textId="77777777" w:rsidTr="00E94344">
        <w:trPr>
          <w:gridAfter w:val="3"/>
          <w:wAfter w:w="74" w:type="dxa"/>
          <w:trHeight w:val="255"/>
        </w:trPr>
        <w:tc>
          <w:tcPr>
            <w:tcW w:w="330" w:type="dxa"/>
            <w:gridSpan w:val="6"/>
            <w:tcBorders>
              <w:right w:val="single" w:sz="4" w:space="0" w:color="003C7D"/>
            </w:tcBorders>
            <w:vAlign w:val="center"/>
          </w:tcPr>
          <w:p w14:paraId="6DF5474F" w14:textId="77777777" w:rsidR="00FC629D" w:rsidRPr="004523E5" w:rsidRDefault="00FC629D" w:rsidP="007D359D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10950" w:type="dxa"/>
            <w:gridSpan w:val="7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5BD9AB5" w14:textId="77777777" w:rsidR="00FC629D" w:rsidRPr="004523E5" w:rsidRDefault="00FC629D" w:rsidP="007D359D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4CF26F12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tcBorders>
              <w:bottom w:val="single" w:sz="4" w:space="0" w:color="002060"/>
            </w:tcBorders>
            <w:vAlign w:val="center"/>
          </w:tcPr>
          <w:p w14:paraId="2710DCC6" w14:textId="77777777" w:rsidR="00FC629D" w:rsidRPr="001010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8"/>
                <w:szCs w:val="8"/>
              </w:rPr>
            </w:pPr>
          </w:p>
        </w:tc>
      </w:tr>
      <w:tr w:rsidR="002743E9" w:rsidRPr="004523E5" w14:paraId="7586D50D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51278E31" w14:textId="77777777" w:rsidR="001C5EF2" w:rsidRPr="001010E5" w:rsidRDefault="001C5EF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0"/>
                <w:szCs w:val="10"/>
              </w:rPr>
            </w:pPr>
          </w:p>
        </w:tc>
      </w:tr>
      <w:tr w:rsidR="002743E9" w:rsidRPr="004523E5" w14:paraId="6A3A4912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6F60A8D8" w14:textId="6E8147ED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2. </w:t>
            </w:r>
            <w:r w:rsidR="008B679C"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 </w:t>
            </w: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Umowa zlecenia </w:t>
            </w:r>
            <w:r w:rsidRPr="004523E5">
              <w:rPr>
                <w:rFonts w:ascii="Source Sans Pro" w:hAnsi="Source Sans Pro" w:cs="Tahoma"/>
                <w:i/>
                <w:color w:val="003C7D"/>
                <w:sz w:val="18"/>
                <w:szCs w:val="18"/>
              </w:rPr>
              <w:t>(należy wypełnić w przypadku wniosku o zmiany do umowy zlecenia)</w:t>
            </w:r>
          </w:p>
        </w:tc>
      </w:tr>
      <w:tr w:rsidR="002743E9" w:rsidRPr="004523E5" w14:paraId="7D4A5207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57F21632" w14:textId="77777777" w:rsidR="00FC629D" w:rsidRPr="00014C53" w:rsidRDefault="00FC629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6"/>
                <w:szCs w:val="6"/>
              </w:rPr>
            </w:pPr>
          </w:p>
        </w:tc>
      </w:tr>
      <w:tr w:rsidR="002743E9" w:rsidRPr="004523E5" w14:paraId="79610D9D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79610D9C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51AB2089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478B9A4C" w14:textId="21D55B86" w:rsidR="007A5147" w:rsidRPr="004523E5" w:rsidRDefault="00D70C21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Przedmiot </w:t>
            </w:r>
            <w:r w:rsidR="007A5147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zmiany</w:t>
            </w:r>
            <w:r w:rsidR="00182474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:</w:t>
            </w:r>
          </w:p>
        </w:tc>
      </w:tr>
      <w:tr w:rsidR="002743E9" w:rsidRPr="004523E5" w14:paraId="1B0DA880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445564ED" w14:textId="77777777" w:rsidR="007A5147" w:rsidRPr="00725DE4" w:rsidRDefault="007A5147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2089AB63" w14:textId="77777777" w:rsidTr="00E94344">
        <w:trPr>
          <w:gridAfter w:val="3"/>
          <w:wAfter w:w="74" w:type="dxa"/>
        </w:trPr>
        <w:tc>
          <w:tcPr>
            <w:tcW w:w="444" w:type="dxa"/>
            <w:gridSpan w:val="9"/>
            <w:vAlign w:val="center"/>
          </w:tcPr>
          <w:p w14:paraId="07882766" w14:textId="1309CF51" w:rsidR="003A4E47" w:rsidRPr="004523E5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130980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0836" w:type="dxa"/>
            <w:gridSpan w:val="73"/>
            <w:vAlign w:val="center"/>
          </w:tcPr>
          <w:p w14:paraId="447A3D2C" w14:textId="54EDCA52" w:rsidR="003A4E47" w:rsidRPr="004523E5" w:rsidRDefault="003A4E47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wniosek o ustalenie składki za kolejny 12-miesięczny okres obowiązywania gwarancji</w:t>
            </w:r>
          </w:p>
        </w:tc>
      </w:tr>
      <w:tr w:rsidR="002743E9" w:rsidRPr="004523E5" w14:paraId="529C5688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4E634D61" w14:textId="77777777" w:rsidR="00D70C21" w:rsidRPr="00725DE4" w:rsidRDefault="00D70C21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B9778FC" w14:textId="77777777" w:rsidTr="00E94344">
        <w:trPr>
          <w:gridAfter w:val="3"/>
          <w:wAfter w:w="74" w:type="dxa"/>
          <w:trHeight w:val="255"/>
        </w:trPr>
        <w:tc>
          <w:tcPr>
            <w:tcW w:w="444" w:type="dxa"/>
            <w:gridSpan w:val="9"/>
            <w:vAlign w:val="center"/>
          </w:tcPr>
          <w:p w14:paraId="50D3A6E5" w14:textId="41F7B4C9" w:rsidR="003A4E47" w:rsidRPr="004523E5" w:rsidRDefault="0000000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1888091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532" w:type="dxa"/>
            <w:gridSpan w:val="8"/>
            <w:tcBorders>
              <w:left w:val="nil"/>
              <w:right w:val="single" w:sz="4" w:space="0" w:color="002355"/>
            </w:tcBorders>
            <w:vAlign w:val="center"/>
          </w:tcPr>
          <w:p w14:paraId="19D85EAF" w14:textId="23B5677D" w:rsidR="003A4E47" w:rsidRPr="004523E5" w:rsidRDefault="003A4E47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inny (jaki?)</w:t>
            </w:r>
          </w:p>
        </w:tc>
        <w:tc>
          <w:tcPr>
            <w:tcW w:w="9304" w:type="dxa"/>
            <w:gridSpan w:val="65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592500AB" w14:textId="1E1CBDAB" w:rsidR="003A4E47" w:rsidRPr="004523E5" w:rsidRDefault="003A4E47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12F1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tcBorders>
              <w:bottom w:val="single" w:sz="18" w:space="0" w:color="003C7D"/>
            </w:tcBorders>
            <w:vAlign w:val="center"/>
          </w:tcPr>
          <w:p w14:paraId="796112F0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2743E9" w:rsidRPr="004523E5" w14:paraId="796112F3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tcBorders>
              <w:top w:val="single" w:sz="18" w:space="0" w:color="003C7D"/>
            </w:tcBorders>
            <w:vAlign w:val="center"/>
          </w:tcPr>
          <w:p w14:paraId="796112F2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2F5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796112F4" w14:textId="77777777" w:rsidR="00FC629D" w:rsidRPr="004523E5" w:rsidRDefault="00FC629D" w:rsidP="004328A1">
            <w:pPr>
              <w:spacing w:before="0" w:after="0"/>
              <w:ind w:left="454" w:hanging="454"/>
              <w:jc w:val="both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III. PROPONOWANE PRAWNE ZABEZPIECZENIE EWENTUALNYCH ROSZCZEŃ PZU SA*</w:t>
            </w:r>
          </w:p>
        </w:tc>
      </w:tr>
      <w:tr w:rsidR="002743E9" w:rsidRPr="004523E5" w14:paraId="796112F7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796112F6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2FA" w14:textId="77777777" w:rsidTr="00E94344">
        <w:trPr>
          <w:gridAfter w:val="3"/>
          <w:wAfter w:w="74" w:type="dxa"/>
        </w:trPr>
        <w:tc>
          <w:tcPr>
            <w:tcW w:w="5524" w:type="dxa"/>
            <w:gridSpan w:val="49"/>
            <w:vAlign w:val="center"/>
          </w:tcPr>
          <w:p w14:paraId="796112F8" w14:textId="0173BFF6" w:rsidR="00FC629D" w:rsidRPr="004523E5" w:rsidRDefault="00000000" w:rsidP="00526EF7">
            <w:pPr>
              <w:spacing w:before="0" w:after="0"/>
              <w:ind w:left="454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853138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F3F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601F3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FC629D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weksel/weksel własny in blanco</w:t>
            </w:r>
          </w:p>
        </w:tc>
        <w:tc>
          <w:tcPr>
            <w:tcW w:w="5756" w:type="dxa"/>
            <w:gridSpan w:val="33"/>
            <w:vAlign w:val="center"/>
          </w:tcPr>
          <w:p w14:paraId="796112F9" w14:textId="5D04C740" w:rsidR="00FC629D" w:rsidRPr="004523E5" w:rsidRDefault="00000000" w:rsidP="00601F3F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274072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F3F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601F3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zastaw rejestrowy</w:t>
            </w:r>
          </w:p>
        </w:tc>
      </w:tr>
      <w:tr w:rsidR="002743E9" w:rsidRPr="004523E5" w14:paraId="796112FC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796112FB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2FF" w14:textId="77777777" w:rsidTr="00E94344">
        <w:trPr>
          <w:gridAfter w:val="3"/>
          <w:wAfter w:w="74" w:type="dxa"/>
        </w:trPr>
        <w:tc>
          <w:tcPr>
            <w:tcW w:w="5524" w:type="dxa"/>
            <w:gridSpan w:val="49"/>
            <w:vAlign w:val="center"/>
          </w:tcPr>
          <w:p w14:paraId="796112FD" w14:textId="4E46DAD6" w:rsidR="00FC629D" w:rsidRPr="004523E5" w:rsidRDefault="00000000" w:rsidP="00601F3F">
            <w:pPr>
              <w:spacing w:before="0" w:after="0"/>
              <w:ind w:left="454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618762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F3F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22150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601F3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kaucja na rachunk</w:t>
            </w:r>
            <w:r w:rsidR="00384D37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u</w:t>
            </w:r>
            <w:r w:rsidR="00601F3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PZU</w:t>
            </w:r>
          </w:p>
        </w:tc>
        <w:tc>
          <w:tcPr>
            <w:tcW w:w="5756" w:type="dxa"/>
            <w:gridSpan w:val="33"/>
            <w:vAlign w:val="center"/>
          </w:tcPr>
          <w:p w14:paraId="796112FE" w14:textId="4FC82E9B" w:rsidR="00FC629D" w:rsidRPr="004523E5" w:rsidRDefault="00000000" w:rsidP="00601F3F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99795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F3F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22150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601F3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poręczenie</w:t>
            </w:r>
          </w:p>
        </w:tc>
      </w:tr>
      <w:tr w:rsidR="002743E9" w:rsidRPr="004523E5" w14:paraId="79611306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79611305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309" w14:textId="77777777" w:rsidTr="00E94344">
        <w:trPr>
          <w:gridAfter w:val="36"/>
          <w:wAfter w:w="5830" w:type="dxa"/>
        </w:trPr>
        <w:tc>
          <w:tcPr>
            <w:tcW w:w="5524" w:type="dxa"/>
            <w:gridSpan w:val="49"/>
            <w:vAlign w:val="center"/>
          </w:tcPr>
          <w:p w14:paraId="79611307" w14:textId="4DB0C2BB" w:rsidR="00601F3F" w:rsidRPr="004523E5" w:rsidRDefault="00000000" w:rsidP="00601F3F">
            <w:pPr>
              <w:spacing w:before="0" w:after="0"/>
              <w:ind w:left="454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985360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F3F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601F3F"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hipoteka</w:t>
            </w:r>
          </w:p>
        </w:tc>
      </w:tr>
      <w:tr w:rsidR="002743E9" w:rsidRPr="004523E5" w14:paraId="7961130B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7961130A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30E" w14:textId="77777777" w:rsidTr="00E94344">
        <w:trPr>
          <w:gridAfter w:val="3"/>
          <w:wAfter w:w="74" w:type="dxa"/>
          <w:trHeight w:val="255"/>
        </w:trPr>
        <w:tc>
          <w:tcPr>
            <w:tcW w:w="1887" w:type="dxa"/>
            <w:gridSpan w:val="16"/>
            <w:tcBorders>
              <w:right w:val="single" w:sz="4" w:space="0" w:color="003C7D"/>
            </w:tcBorders>
            <w:vAlign w:val="center"/>
          </w:tcPr>
          <w:p w14:paraId="7961130C" w14:textId="4DB83BD3" w:rsidR="00FC629D" w:rsidRPr="004523E5" w:rsidRDefault="00000000" w:rsidP="004328A1">
            <w:pPr>
              <w:spacing w:before="0" w:after="0"/>
              <w:ind w:left="454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1691683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F3F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221502"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  <w:r w:rsidR="00FC629D"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inne (jakie?)</w:t>
            </w:r>
          </w:p>
        </w:tc>
        <w:tc>
          <w:tcPr>
            <w:tcW w:w="9393" w:type="dxa"/>
            <w:gridSpan w:val="6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0D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1310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7961130F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485B02A8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6120F4C5" w14:textId="04B61002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W przypadku, gdy proponowanym zabezpieczeniem ewentualnych roszczeń PZU SA są środki trwałe, do wniosku należy dołączyć Oświadczenie dotyczące środków trwałych i/lub nieruchomości sfinansowanych (w całości lub części) ze środków publicznych. </w:t>
            </w:r>
          </w:p>
        </w:tc>
      </w:tr>
      <w:tr w:rsidR="002743E9" w:rsidRPr="004523E5" w14:paraId="5990D849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tcBorders>
              <w:bottom w:val="single" w:sz="18" w:space="0" w:color="003C7D"/>
            </w:tcBorders>
            <w:vAlign w:val="center"/>
          </w:tcPr>
          <w:p w14:paraId="3354DC36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312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tcBorders>
              <w:top w:val="single" w:sz="18" w:space="0" w:color="003C7D"/>
            </w:tcBorders>
            <w:vAlign w:val="center"/>
          </w:tcPr>
          <w:p w14:paraId="4BD45A07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  <w:p w14:paraId="79611311" w14:textId="77777777" w:rsidR="002A34E7" w:rsidRPr="00725DE4" w:rsidRDefault="002A34E7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314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79611313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IV. INFORMACJE O FIRMIE</w:t>
            </w:r>
          </w:p>
        </w:tc>
      </w:tr>
      <w:tr w:rsidR="002743E9" w:rsidRPr="004523E5" w14:paraId="79611316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79611315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0BFCABFD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3"/>
          <w:wAfter w:w="74" w:type="dxa"/>
        </w:trPr>
        <w:tc>
          <w:tcPr>
            <w:tcW w:w="3029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54472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Czy sporządza sprawozdanie skonsolidowane? </w:t>
            </w:r>
          </w:p>
        </w:tc>
        <w:tc>
          <w:tcPr>
            <w:tcW w:w="90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FAAD2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roczne</w:t>
            </w:r>
          </w:p>
        </w:tc>
        <w:tc>
          <w:tcPr>
            <w:tcW w:w="45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9193A" w14:textId="15E8E2B2" w:rsidR="009B6BCE" w:rsidRPr="004523E5" w:rsidRDefault="0000000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1572573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97EDF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TAK</w:t>
            </w:r>
          </w:p>
        </w:tc>
        <w:tc>
          <w:tcPr>
            <w:tcW w:w="4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4D85A" w14:textId="2FE8405B" w:rsidR="009B6BCE" w:rsidRPr="004523E5" w:rsidRDefault="0000000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681943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91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8CB609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  <w:tc>
          <w:tcPr>
            <w:tcW w:w="138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050BB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śródroczne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6117E" w14:textId="45A0B92C" w:rsidR="009B6BCE" w:rsidRPr="004523E5" w:rsidRDefault="0000000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689260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29D67C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TAK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60001" w14:textId="733DE651" w:rsidR="009B6BCE" w:rsidRPr="004523E5" w:rsidRDefault="0000000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52158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87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AFF9B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</w:tr>
      <w:tr w:rsidR="002743E9" w:rsidRPr="004523E5" w14:paraId="2F9C86FC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54648704" w14:textId="77777777" w:rsidR="009B6BCE" w:rsidRPr="00014C53" w:rsidRDefault="009B6BCE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2"/>
                <w:szCs w:val="2"/>
              </w:rPr>
            </w:pPr>
          </w:p>
        </w:tc>
      </w:tr>
      <w:tr w:rsidR="002743E9" w:rsidRPr="004523E5" w14:paraId="650D2892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3"/>
          <w:wAfter w:w="74" w:type="dxa"/>
        </w:trPr>
        <w:tc>
          <w:tcPr>
            <w:tcW w:w="11280" w:type="dxa"/>
            <w:gridSpan w:val="8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B3000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Amortyzacja za ostatnie dwa lata: </w:t>
            </w:r>
          </w:p>
        </w:tc>
      </w:tr>
      <w:tr w:rsidR="002743E9" w:rsidRPr="004523E5" w14:paraId="214BA297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69CE1013" w14:textId="77777777" w:rsidR="009B6BCE" w:rsidRPr="00725DE4" w:rsidRDefault="009B6BCE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49FF86D5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3"/>
          <w:wAfter w:w="74" w:type="dxa"/>
          <w:trHeight w:val="255"/>
        </w:trPr>
        <w:tc>
          <w:tcPr>
            <w:tcW w:w="2856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9601B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Sprawozdanie jednostkowe</w:t>
            </w:r>
          </w:p>
        </w:tc>
        <w:tc>
          <w:tcPr>
            <w:tcW w:w="459" w:type="dxa"/>
            <w:gridSpan w:val="4"/>
            <w:tcBorders>
              <w:top w:val="nil"/>
              <w:left w:val="nil"/>
              <w:bottom w:val="nil"/>
              <w:right w:val="single" w:sz="4" w:space="0" w:color="002355"/>
            </w:tcBorders>
            <w:vAlign w:val="center"/>
          </w:tcPr>
          <w:p w14:paraId="6DC8D00F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1" w:type="dxa"/>
            <w:gridSpan w:val="5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4BE2D100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31" w:type="dxa"/>
            <w:gridSpan w:val="5"/>
            <w:tcBorders>
              <w:top w:val="nil"/>
              <w:left w:val="single" w:sz="4" w:space="0" w:color="002355"/>
              <w:bottom w:val="nil"/>
              <w:right w:val="single" w:sz="4" w:space="0" w:color="002355"/>
            </w:tcBorders>
            <w:vAlign w:val="center"/>
          </w:tcPr>
          <w:p w14:paraId="5778C916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4" w:type="dxa"/>
            <w:gridSpan w:val="10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4FC733E6" w14:textId="77777777" w:rsidR="009B6BCE" w:rsidRPr="004523E5" w:rsidRDefault="009B6BCE" w:rsidP="004D26A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gridSpan w:val="6"/>
            <w:tcBorders>
              <w:top w:val="nil"/>
              <w:left w:val="single" w:sz="4" w:space="0" w:color="002355"/>
              <w:bottom w:val="nil"/>
              <w:right w:val="nil"/>
            </w:tcBorders>
            <w:vAlign w:val="center"/>
          </w:tcPr>
          <w:p w14:paraId="281ECF67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nil"/>
              <w:right w:val="single" w:sz="4" w:space="0" w:color="002355"/>
            </w:tcBorders>
            <w:vAlign w:val="center"/>
          </w:tcPr>
          <w:p w14:paraId="41077BE2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1" w:type="dxa"/>
            <w:gridSpan w:val="4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5728624B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27" w:type="dxa"/>
            <w:tcBorders>
              <w:top w:val="nil"/>
              <w:left w:val="single" w:sz="4" w:space="0" w:color="002355"/>
              <w:bottom w:val="nil"/>
              <w:right w:val="single" w:sz="4" w:space="0" w:color="002355"/>
            </w:tcBorders>
            <w:vAlign w:val="center"/>
          </w:tcPr>
          <w:p w14:paraId="434FC53E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664EA7E0" w14:textId="77777777" w:rsidR="009B6BCE" w:rsidRPr="004523E5" w:rsidRDefault="009B6BCE" w:rsidP="004D26A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2355"/>
              <w:bottom w:val="nil"/>
              <w:right w:val="nil"/>
            </w:tcBorders>
            <w:vAlign w:val="center"/>
          </w:tcPr>
          <w:p w14:paraId="728B19BC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72793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 dotyczy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609FE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70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A3C13" w14:textId="75347779" w:rsidR="009B6BCE" w:rsidRPr="004523E5" w:rsidRDefault="0000000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318972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2743E9" w:rsidRPr="004523E5" w14:paraId="4AA64385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4B1047FB" w14:textId="77777777" w:rsidR="009B6BCE" w:rsidRPr="00725DE4" w:rsidRDefault="009B6BCE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665F4D1C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3"/>
          <w:wAfter w:w="74" w:type="dxa"/>
          <w:trHeight w:val="255"/>
        </w:trPr>
        <w:tc>
          <w:tcPr>
            <w:tcW w:w="2856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BC627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Sprawozdanie skonsolidowane </w:t>
            </w:r>
          </w:p>
        </w:tc>
        <w:tc>
          <w:tcPr>
            <w:tcW w:w="459" w:type="dxa"/>
            <w:gridSpan w:val="4"/>
            <w:tcBorders>
              <w:top w:val="nil"/>
              <w:left w:val="nil"/>
              <w:bottom w:val="nil"/>
              <w:right w:val="single" w:sz="4" w:space="0" w:color="002355"/>
            </w:tcBorders>
            <w:vAlign w:val="center"/>
          </w:tcPr>
          <w:p w14:paraId="6D0D9404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1" w:type="dxa"/>
            <w:gridSpan w:val="5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3CF45317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31" w:type="dxa"/>
            <w:gridSpan w:val="5"/>
            <w:tcBorders>
              <w:top w:val="nil"/>
              <w:left w:val="single" w:sz="4" w:space="0" w:color="002355"/>
              <w:bottom w:val="nil"/>
              <w:right w:val="single" w:sz="4" w:space="0" w:color="002355"/>
            </w:tcBorders>
            <w:vAlign w:val="center"/>
          </w:tcPr>
          <w:p w14:paraId="04247A18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4" w:type="dxa"/>
            <w:gridSpan w:val="10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066C8AF1" w14:textId="77777777" w:rsidR="009B6BCE" w:rsidRPr="004523E5" w:rsidRDefault="009B6BCE" w:rsidP="004D26A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gridSpan w:val="6"/>
            <w:tcBorders>
              <w:top w:val="nil"/>
              <w:left w:val="single" w:sz="4" w:space="0" w:color="002355"/>
              <w:bottom w:val="nil"/>
              <w:right w:val="nil"/>
            </w:tcBorders>
            <w:vAlign w:val="center"/>
          </w:tcPr>
          <w:p w14:paraId="0D1AF713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nil"/>
              <w:right w:val="single" w:sz="4" w:space="0" w:color="002355"/>
            </w:tcBorders>
            <w:vAlign w:val="center"/>
          </w:tcPr>
          <w:p w14:paraId="5E855E3B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1" w:type="dxa"/>
            <w:gridSpan w:val="4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3D7CDE77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27" w:type="dxa"/>
            <w:tcBorders>
              <w:top w:val="nil"/>
              <w:left w:val="single" w:sz="4" w:space="0" w:color="002355"/>
              <w:bottom w:val="nil"/>
              <w:right w:val="single" w:sz="4" w:space="0" w:color="002355"/>
            </w:tcBorders>
            <w:vAlign w:val="center"/>
          </w:tcPr>
          <w:p w14:paraId="7A6F5DAF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1D69F657" w14:textId="77777777" w:rsidR="009B6BCE" w:rsidRPr="004523E5" w:rsidRDefault="009B6BCE" w:rsidP="004D26A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2355"/>
              <w:bottom w:val="nil"/>
              <w:right w:val="nil"/>
            </w:tcBorders>
            <w:vAlign w:val="center"/>
          </w:tcPr>
          <w:p w14:paraId="051C3383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13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0DC24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 dotyczy</w:t>
            </w:r>
          </w:p>
        </w:tc>
        <w:tc>
          <w:tcPr>
            <w:tcW w:w="70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3A29B8" w14:textId="5E1B4355" w:rsidR="009B6BCE" w:rsidRPr="004523E5" w:rsidRDefault="0000000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032854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2743E9" w:rsidRPr="004523E5" w14:paraId="23E979C6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2F171766" w14:textId="77777777" w:rsidR="009B6BCE" w:rsidRPr="001010E5" w:rsidRDefault="009B6BCE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2"/>
                <w:szCs w:val="2"/>
              </w:rPr>
            </w:pPr>
          </w:p>
        </w:tc>
      </w:tr>
      <w:tr w:rsidR="002743E9" w:rsidRPr="004523E5" w14:paraId="3E715DEC" w14:textId="77777777" w:rsidTr="00E94344">
        <w:trPr>
          <w:gridAfter w:val="3"/>
          <w:wAfter w:w="74" w:type="dxa"/>
        </w:trPr>
        <w:tc>
          <w:tcPr>
            <w:tcW w:w="11280" w:type="dxa"/>
            <w:gridSpan w:val="82"/>
            <w:vAlign w:val="center"/>
          </w:tcPr>
          <w:p w14:paraId="1FD4B6B1" w14:textId="77777777" w:rsidR="009B6BCE" w:rsidRPr="001010E5" w:rsidRDefault="009B6BCE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2"/>
                <w:szCs w:val="2"/>
              </w:rPr>
            </w:pPr>
          </w:p>
        </w:tc>
      </w:tr>
      <w:tr w:rsidR="002743E9" w:rsidRPr="004523E5" w14:paraId="13D4E039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3"/>
          <w:wAfter w:w="74" w:type="dxa"/>
        </w:trPr>
        <w:tc>
          <w:tcPr>
            <w:tcW w:w="11280" w:type="dxa"/>
            <w:gridSpan w:val="8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1E46D" w14:textId="77777777" w:rsidR="009B6BCE" w:rsidRPr="001010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2"/>
                <w:szCs w:val="2"/>
              </w:rPr>
            </w:pPr>
          </w:p>
        </w:tc>
      </w:tr>
      <w:tr w:rsidR="002743E9" w:rsidRPr="004523E5" w14:paraId="1C0F6960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3"/>
          <w:wAfter w:w="74" w:type="dxa"/>
          <w:trHeight w:val="255"/>
        </w:trPr>
        <w:tc>
          <w:tcPr>
            <w:tcW w:w="4269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AAE24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Zaległości wobec US, ZUS, Skarbu Państwa*</w:t>
            </w:r>
          </w:p>
        </w:tc>
        <w:tc>
          <w:tcPr>
            <w:tcW w:w="4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78732" w14:textId="333FEC70" w:rsidR="009B6BCE" w:rsidRPr="004523E5" w:rsidRDefault="00000000" w:rsidP="004D26A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746654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59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A8D7D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  <w:tc>
          <w:tcPr>
            <w:tcW w:w="4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2C5DD" w14:textId="0686BA44" w:rsidR="009B6BCE" w:rsidRPr="004523E5" w:rsidRDefault="00000000" w:rsidP="004D26A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430388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4515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7D4D69" w14:textId="77777777" w:rsidR="009B6BCE" w:rsidRPr="004523E5" w:rsidRDefault="009B6BCE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Tak</w:t>
            </w:r>
          </w:p>
        </w:tc>
      </w:tr>
      <w:tr w:rsidR="002743E9" w:rsidRPr="004523E5" w14:paraId="38B3ABD0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3"/>
          <w:wAfter w:w="74" w:type="dxa"/>
        </w:trPr>
        <w:tc>
          <w:tcPr>
            <w:tcW w:w="11280" w:type="dxa"/>
            <w:gridSpan w:val="8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475F8" w14:textId="77777777" w:rsidR="00D267CF" w:rsidRPr="00725DE4" w:rsidRDefault="00D267CF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4"/>
                <w:szCs w:val="4"/>
              </w:rPr>
            </w:pPr>
          </w:p>
          <w:tbl>
            <w:tblPr>
              <w:tblW w:w="11129" w:type="dxa"/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259"/>
              <w:gridCol w:w="32"/>
              <w:gridCol w:w="1415"/>
              <w:gridCol w:w="2500"/>
              <w:gridCol w:w="5923"/>
            </w:tblGrid>
            <w:tr w:rsidR="00D267CF" w:rsidRPr="00725DE4" w14:paraId="69DC31E5" w14:textId="77777777" w:rsidTr="00205642">
              <w:tc>
                <w:tcPr>
                  <w:tcW w:w="11129" w:type="dxa"/>
                  <w:gridSpan w:val="5"/>
                </w:tcPr>
                <w:p w14:paraId="0935A3DE" w14:textId="77777777" w:rsidR="00D267CF" w:rsidRPr="001010E5" w:rsidRDefault="00D267CF" w:rsidP="00D267CF">
                  <w:pPr>
                    <w:pStyle w:val="PZUNiebieskiiTahoma"/>
                    <w:ind w:left="170" w:right="6"/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</w:pPr>
                  <w:r w:rsidRPr="001010E5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>Jeśli tak, czy są decyzje administracyjne regulujące spłatę zadłużenia – prosimy załączyć kopie decyzji wraz z informacją o stopniu realizacji.</w:t>
                  </w:r>
                </w:p>
              </w:tc>
            </w:tr>
            <w:tr w:rsidR="00D267CF" w:rsidRPr="004523E5" w14:paraId="3B8D7AF4" w14:textId="77777777" w:rsidTr="00205642">
              <w:tc>
                <w:tcPr>
                  <w:tcW w:w="11129" w:type="dxa"/>
                  <w:gridSpan w:val="5"/>
                </w:tcPr>
                <w:p w14:paraId="3F730B83" w14:textId="77777777" w:rsidR="00D267CF" w:rsidRPr="00014C53" w:rsidRDefault="00D267CF" w:rsidP="00D267CF">
                  <w:pPr>
                    <w:pStyle w:val="PZUNiebieskiiTahoma"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  <w:lang w:val="pl-PL"/>
                    </w:rPr>
                  </w:pPr>
                </w:p>
              </w:tc>
            </w:tr>
            <w:tr w:rsidR="00D267CF" w:rsidRPr="004523E5" w14:paraId="2E3D6816" w14:textId="77777777" w:rsidTr="00205642">
              <w:tc>
                <w:tcPr>
                  <w:tcW w:w="2706" w:type="dxa"/>
                  <w:gridSpan w:val="3"/>
                  <w:tcBorders>
                    <w:right w:val="single" w:sz="4" w:space="0" w:color="003C7D"/>
                  </w:tcBorders>
                </w:tcPr>
                <w:p w14:paraId="3DB2BEBA" w14:textId="77777777" w:rsidR="00D267CF" w:rsidRPr="004523E5" w:rsidRDefault="00D267CF" w:rsidP="00D267CF">
                  <w:pPr>
                    <w:pStyle w:val="PZUNiebieskiiTahoma"/>
                    <w:rPr>
                      <w:rFonts w:ascii="Source Sans Pro" w:hAnsi="Source Sans Pro" w:cs="Tahoma"/>
                      <w:color w:val="003C7D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</w:rPr>
                    <w:t>Zatrudnienie ogółem w osobach</w:t>
                  </w:r>
                </w:p>
              </w:tc>
              <w:tc>
                <w:tcPr>
                  <w:tcW w:w="2500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</w:tcPr>
                <w:p w14:paraId="0D4BC87B" w14:textId="77777777" w:rsidR="00D267CF" w:rsidRPr="004523E5" w:rsidRDefault="00D267CF" w:rsidP="00D267CF">
                  <w:pPr>
                    <w:pStyle w:val="PZUNiebieskiiTahoma"/>
                    <w:rPr>
                      <w:rFonts w:ascii="Source Sans Pro" w:hAnsi="Source Sans Pro" w:cs="Tahoma"/>
                      <w:color w:val="003C7D"/>
                    </w:rPr>
                  </w:pPr>
                  <w:r w:rsidRPr="004523E5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begin">
                      <w:ffData>
                        <w:name w:val="Tekst371"/>
                        <w:enabled/>
                        <w:calcOnExit w:val="0"/>
                        <w:textInput/>
                      </w:ffData>
                    </w:fldChar>
                  </w:r>
                  <w:r w:rsidRPr="004523E5">
                    <w:rPr>
                      <w:rFonts w:ascii="Source Sans Pro" w:hAnsi="Source Sans Pro" w:cs="Tahoma"/>
                      <w:bCs/>
                      <w:color w:val="003C7D"/>
                    </w:rPr>
                    <w:instrText xml:space="preserve"> FORMTEXT </w:instrText>
                  </w:r>
                  <w:r w:rsidRPr="004523E5">
                    <w:rPr>
                      <w:rFonts w:ascii="Source Sans Pro" w:hAnsi="Source Sans Pro" w:cs="Tahoma"/>
                      <w:bCs/>
                      <w:color w:val="003C7D"/>
                    </w:rPr>
                  </w:r>
                  <w:r w:rsidRPr="004523E5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separate"/>
                  </w:r>
                  <w:r w:rsidRPr="004523E5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end"/>
                  </w:r>
                </w:p>
              </w:tc>
              <w:tc>
                <w:tcPr>
                  <w:tcW w:w="5923" w:type="dxa"/>
                  <w:tcBorders>
                    <w:left w:val="single" w:sz="4" w:space="0" w:color="003C7D"/>
                  </w:tcBorders>
                </w:tcPr>
                <w:p w14:paraId="2F56C12B" w14:textId="77777777" w:rsidR="00D267CF" w:rsidRPr="004523E5" w:rsidRDefault="00D267CF" w:rsidP="00D267CF">
                  <w:pPr>
                    <w:pStyle w:val="PZUNiebieskiiTahoma"/>
                    <w:rPr>
                      <w:rFonts w:ascii="Source Sans Pro" w:hAnsi="Source Sans Pro" w:cs="Tahoma"/>
                      <w:color w:val="003C7D"/>
                    </w:rPr>
                  </w:pPr>
                </w:p>
              </w:tc>
            </w:tr>
            <w:tr w:rsidR="00D267CF" w:rsidRPr="004523E5" w14:paraId="47C0E4E4" w14:textId="77777777" w:rsidTr="00205642">
              <w:tblPrEx>
                <w:tblBorders>
                  <w:bottom w:val="single" w:sz="18" w:space="0" w:color="auto"/>
                </w:tblBorders>
              </w:tblPrEx>
              <w:tc>
                <w:tcPr>
                  <w:tcW w:w="1291" w:type="dxa"/>
                  <w:gridSpan w:val="2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14:paraId="04CEE931" w14:textId="77777777" w:rsidR="00D267CF" w:rsidRPr="00725DE4" w:rsidRDefault="00D267CF" w:rsidP="00D267CF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Cs/>
                      <w:color w:val="003C7D"/>
                      <w:sz w:val="4"/>
                      <w:szCs w:val="4"/>
                    </w:rPr>
                  </w:pPr>
                </w:p>
              </w:tc>
              <w:tc>
                <w:tcPr>
                  <w:tcW w:w="983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0D49E12" w14:textId="77777777" w:rsidR="00D267CF" w:rsidRPr="00725DE4" w:rsidRDefault="00D267CF" w:rsidP="00D267CF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Cs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D267CF" w:rsidRPr="004523E5" w14:paraId="512103B7" w14:textId="77777777" w:rsidTr="00205642">
              <w:tblPrEx>
                <w:tblBorders>
                  <w:bottom w:val="single" w:sz="18" w:space="0" w:color="auto"/>
                </w:tblBorders>
              </w:tblPrEx>
              <w:tc>
                <w:tcPr>
                  <w:tcW w:w="1112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E19DC30" w14:textId="77777777" w:rsidR="00D267CF" w:rsidRPr="004523E5" w:rsidRDefault="00D267CF" w:rsidP="00D267CF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  <w:t>Bank obsługujący główny rachunek bieżący</w:t>
                  </w:r>
                </w:p>
              </w:tc>
            </w:tr>
            <w:tr w:rsidR="00D267CF" w:rsidRPr="004523E5" w14:paraId="41E7C878" w14:textId="77777777" w:rsidTr="00205642">
              <w:tblPrEx>
                <w:tblBorders>
                  <w:bottom w:val="single" w:sz="18" w:space="0" w:color="auto"/>
                </w:tblBorders>
              </w:tblPrEx>
              <w:tc>
                <w:tcPr>
                  <w:tcW w:w="1112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A985AFE" w14:textId="77777777" w:rsidR="00D267CF" w:rsidRPr="00725DE4" w:rsidRDefault="00D267CF" w:rsidP="00D267CF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Cs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D267CF" w:rsidRPr="004523E5" w14:paraId="2850D23F" w14:textId="77777777" w:rsidTr="00205642">
              <w:tblPrEx>
                <w:tblBorders>
                  <w:bottom w:val="single" w:sz="18" w:space="0" w:color="auto"/>
                </w:tblBorders>
              </w:tblPrEx>
              <w:trPr>
                <w:trHeight w:val="255"/>
              </w:trPr>
              <w:tc>
                <w:tcPr>
                  <w:tcW w:w="1259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740289B8" w14:textId="77777777" w:rsidR="00D267CF" w:rsidRPr="004523E5" w:rsidRDefault="00D267CF" w:rsidP="00D267CF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Nazwa banku</w:t>
                  </w:r>
                </w:p>
              </w:tc>
              <w:tc>
                <w:tcPr>
                  <w:tcW w:w="9870" w:type="dxa"/>
                  <w:gridSpan w:val="4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06A47CA" w14:textId="77777777" w:rsidR="00D267CF" w:rsidRPr="004523E5" w:rsidRDefault="00D267CF" w:rsidP="00D267CF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</w:pP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4523E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164A3A85" w14:textId="7CD8164E" w:rsidR="00D267CF" w:rsidRPr="001010E5" w:rsidRDefault="00D267CF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8"/>
                <w:szCs w:val="8"/>
              </w:rPr>
            </w:pPr>
          </w:p>
        </w:tc>
      </w:tr>
      <w:tr w:rsidR="002743E9" w:rsidRPr="004523E5" w14:paraId="79611374" w14:textId="77777777" w:rsidTr="00E94344">
        <w:trPr>
          <w:gridAfter w:val="5"/>
          <w:wAfter w:w="169" w:type="dxa"/>
        </w:trPr>
        <w:tc>
          <w:tcPr>
            <w:tcW w:w="11185" w:type="dxa"/>
            <w:gridSpan w:val="80"/>
            <w:tcBorders>
              <w:bottom w:val="single" w:sz="4" w:space="0" w:color="003C7D"/>
            </w:tcBorders>
            <w:vAlign w:val="center"/>
          </w:tcPr>
          <w:p w14:paraId="79611373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376" w14:textId="77777777" w:rsidTr="00E94344">
        <w:trPr>
          <w:gridAfter w:val="5"/>
          <w:wAfter w:w="169" w:type="dxa"/>
        </w:trPr>
        <w:tc>
          <w:tcPr>
            <w:tcW w:w="11185" w:type="dxa"/>
            <w:gridSpan w:val="80"/>
            <w:tcBorders>
              <w:top w:val="single" w:sz="4" w:space="0" w:color="003C7D"/>
            </w:tcBorders>
            <w:vAlign w:val="center"/>
          </w:tcPr>
          <w:p w14:paraId="79611375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378" w14:textId="77777777" w:rsidTr="00E94344">
        <w:trPr>
          <w:gridAfter w:val="5"/>
          <w:wAfter w:w="169" w:type="dxa"/>
        </w:trPr>
        <w:tc>
          <w:tcPr>
            <w:tcW w:w="11185" w:type="dxa"/>
            <w:gridSpan w:val="80"/>
            <w:vAlign w:val="center"/>
          </w:tcPr>
          <w:p w14:paraId="79611377" w14:textId="45599D2C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Zobowiązania z tytułu zaciągniętych kredytów bankowych (w tym rachunki bieżące), pożyczek, leasingu**</w:t>
            </w:r>
          </w:p>
        </w:tc>
      </w:tr>
      <w:tr w:rsidR="002743E9" w:rsidRPr="004523E5" w14:paraId="68EA1414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5"/>
          <w:wAfter w:w="169" w:type="dxa"/>
        </w:trPr>
        <w:tc>
          <w:tcPr>
            <w:tcW w:w="11185" w:type="dxa"/>
            <w:gridSpan w:val="80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3B208062" w14:textId="77777777" w:rsidR="00FC629D" w:rsidRPr="00725DE4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6"/>
                <w:szCs w:val="6"/>
              </w:rPr>
            </w:pPr>
          </w:p>
        </w:tc>
      </w:tr>
      <w:tr w:rsidR="002743E9" w:rsidRPr="004523E5" w14:paraId="2CBAF702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1"/>
        </w:trPr>
        <w:tc>
          <w:tcPr>
            <w:tcW w:w="1721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711335B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Kredytodawca /</w:t>
            </w:r>
          </w:p>
          <w:p w14:paraId="69EC2012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Pożyczkodawca /</w:t>
            </w:r>
          </w:p>
          <w:p w14:paraId="22972FAD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Leasingodawca</w:t>
            </w:r>
          </w:p>
        </w:tc>
        <w:tc>
          <w:tcPr>
            <w:tcW w:w="1563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D0CD139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Kredytu /</w:t>
            </w:r>
          </w:p>
          <w:p w14:paraId="0FC3353A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Pożyczki</w:t>
            </w:r>
          </w:p>
          <w:p w14:paraId="4EDDAA6A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/Leasingu</w:t>
            </w:r>
          </w:p>
        </w:tc>
        <w:tc>
          <w:tcPr>
            <w:tcW w:w="1357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8DF9520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</w:t>
            </w:r>
          </w:p>
          <w:p w14:paraId="2468C6B1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i waluta</w:t>
            </w:r>
          </w:p>
        </w:tc>
        <w:tc>
          <w:tcPr>
            <w:tcW w:w="1361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29B3483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</w:t>
            </w:r>
          </w:p>
          <w:p w14:paraId="773A78FA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aktualnego</w:t>
            </w:r>
          </w:p>
          <w:p w14:paraId="19400489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zadłużenia</w:t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7FABD08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</w:t>
            </w:r>
          </w:p>
          <w:p w14:paraId="7932BDC2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obowiązywania</w:t>
            </w:r>
          </w:p>
          <w:p w14:paraId="2AA6C439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umowy</w:t>
            </w:r>
          </w:p>
        </w:tc>
        <w:tc>
          <w:tcPr>
            <w:tcW w:w="15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AC28537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Rodzaj zabezpieczeń</w:t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37D65E5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Aktualna wartość zabezpieczeń</w:t>
            </w:r>
          </w:p>
        </w:tc>
      </w:tr>
      <w:tr w:rsidR="002743E9" w:rsidRPr="004523E5" w14:paraId="2BFA035C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1"/>
          <w:trHeight w:val="255"/>
        </w:trPr>
        <w:tc>
          <w:tcPr>
            <w:tcW w:w="1721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BA2C219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63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DFCFFAA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7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DE8FAA4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DE45645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BCE7619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A957F9C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44D7E7C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195C8096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1"/>
          <w:trHeight w:val="255"/>
        </w:trPr>
        <w:tc>
          <w:tcPr>
            <w:tcW w:w="1721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15FAF9F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63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EE14060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7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26F8601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B74BA1D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814DDFF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3957C64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8D1F2CE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3E979D37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1"/>
          <w:trHeight w:val="255"/>
        </w:trPr>
        <w:tc>
          <w:tcPr>
            <w:tcW w:w="1721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CBDB35E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63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496CB74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7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80804B9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6A9F00B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06AB0BC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80AF4DE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7609096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0E6AF922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1"/>
          <w:trHeight w:val="255"/>
        </w:trPr>
        <w:tc>
          <w:tcPr>
            <w:tcW w:w="1721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9770ED6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63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7810900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7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C4315FF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4AFBF09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540AF96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D9CD5F2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4C8978E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093CFDE0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1"/>
          <w:trHeight w:val="255"/>
        </w:trPr>
        <w:tc>
          <w:tcPr>
            <w:tcW w:w="1721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8E438F6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63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66A0445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7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C3288CF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9B73A73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54A3209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9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A6E3818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16ACCBB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3BF1E4D5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6948CFE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3A1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13A0" w14:textId="2610B67A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2743E9" w:rsidRPr="004523E5" w14:paraId="796113A8" w14:textId="77777777" w:rsidTr="00E94344">
        <w:trPr>
          <w:gridAfter w:val="1"/>
        </w:trPr>
        <w:tc>
          <w:tcPr>
            <w:tcW w:w="11349" w:type="dxa"/>
            <w:gridSpan w:val="84"/>
            <w:tcBorders>
              <w:top w:val="single" w:sz="4" w:space="0" w:color="003C7D"/>
            </w:tcBorders>
            <w:vAlign w:val="center"/>
          </w:tcPr>
          <w:p w14:paraId="796113A7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3AA" w14:textId="77777777" w:rsidTr="00E94344">
        <w:trPr>
          <w:gridAfter w:val="1"/>
        </w:trPr>
        <w:tc>
          <w:tcPr>
            <w:tcW w:w="11349" w:type="dxa"/>
            <w:gridSpan w:val="84"/>
            <w:vAlign w:val="center"/>
          </w:tcPr>
          <w:p w14:paraId="796113A9" w14:textId="19EF71AD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Zobowiązania warunkowe (gwarancje, poręczenia)**</w:t>
            </w:r>
          </w:p>
        </w:tc>
      </w:tr>
      <w:tr w:rsidR="002743E9" w:rsidRPr="004523E5" w14:paraId="796113AC" w14:textId="77777777" w:rsidTr="00E94344">
        <w:trPr>
          <w:gridAfter w:val="1"/>
        </w:trPr>
        <w:tc>
          <w:tcPr>
            <w:tcW w:w="11349" w:type="dxa"/>
            <w:gridSpan w:val="84"/>
            <w:tcBorders>
              <w:bottom w:val="single" w:sz="4" w:space="0" w:color="003C7D"/>
            </w:tcBorders>
            <w:vAlign w:val="center"/>
          </w:tcPr>
          <w:p w14:paraId="796113AB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53D4DF2E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1"/>
        </w:trPr>
        <w:tc>
          <w:tcPr>
            <w:tcW w:w="11349" w:type="dxa"/>
            <w:gridSpan w:val="8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2E7DB4D" w14:textId="3B6FF541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Gwarancje bankowe i ubezpieczeniowe posiadane poza PZU </w:t>
            </w:r>
            <w:r w:rsidRPr="004523E5">
              <w:rPr>
                <w:rFonts w:ascii="Source Sans Pro" w:hAnsi="Source Sans Pro" w:cs="Tahoma"/>
                <w:i/>
                <w:color w:val="003C7D"/>
                <w:sz w:val="18"/>
                <w:szCs w:val="18"/>
              </w:rPr>
              <w:t>(według stanu na koniec miesiąca)</w:t>
            </w:r>
          </w:p>
        </w:tc>
      </w:tr>
      <w:tr w:rsidR="002743E9" w:rsidRPr="004523E5" w14:paraId="7F13CA34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2"/>
          <w:wAfter w:w="49" w:type="dxa"/>
        </w:trPr>
        <w:tc>
          <w:tcPr>
            <w:tcW w:w="1485" w:type="dxa"/>
            <w:gridSpan w:val="12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2882C91F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gwarancji</w:t>
            </w:r>
          </w:p>
        </w:tc>
        <w:tc>
          <w:tcPr>
            <w:tcW w:w="1335" w:type="dxa"/>
            <w:gridSpan w:val="9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3C6A62D5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Gwarant</w:t>
            </w:r>
          </w:p>
        </w:tc>
        <w:tc>
          <w:tcPr>
            <w:tcW w:w="2718" w:type="dxa"/>
            <w:gridSpan w:val="2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85E6489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Limit</w:t>
            </w:r>
          </w:p>
        </w:tc>
        <w:tc>
          <w:tcPr>
            <w:tcW w:w="1364" w:type="dxa"/>
            <w:gridSpan w:val="9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3843CFD6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umowy</w:t>
            </w:r>
          </w:p>
        </w:tc>
        <w:tc>
          <w:tcPr>
            <w:tcW w:w="1808" w:type="dxa"/>
            <w:gridSpan w:val="10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1C890615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Gwarancje poza limitem(pojedyncze) – łączna suma</w:t>
            </w:r>
          </w:p>
        </w:tc>
        <w:tc>
          <w:tcPr>
            <w:tcW w:w="1364" w:type="dxa"/>
            <w:gridSpan w:val="6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4FBB1617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zabezpieczeń</w:t>
            </w:r>
          </w:p>
        </w:tc>
        <w:tc>
          <w:tcPr>
            <w:tcW w:w="1226" w:type="dxa"/>
            <w:gridSpan w:val="8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574B4E9D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Aktualna wartość zabezpieczeń</w:t>
            </w:r>
          </w:p>
        </w:tc>
      </w:tr>
      <w:tr w:rsidR="002743E9" w:rsidRPr="004523E5" w14:paraId="7677B2B4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2"/>
          <w:wAfter w:w="49" w:type="dxa"/>
        </w:trPr>
        <w:tc>
          <w:tcPr>
            <w:tcW w:w="1485" w:type="dxa"/>
            <w:gridSpan w:val="12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5411FAF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45" w:type="dxa"/>
            <w:gridSpan w:val="10"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693A8B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50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5F7A24A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 (waluta)</w:t>
            </w:r>
          </w:p>
        </w:tc>
        <w:tc>
          <w:tcPr>
            <w:tcW w:w="1358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819C8C6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wykorzystanie (waluta)</w:t>
            </w:r>
          </w:p>
        </w:tc>
        <w:tc>
          <w:tcPr>
            <w:tcW w:w="1364" w:type="dxa"/>
            <w:gridSpan w:val="9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038303E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808" w:type="dxa"/>
            <w:gridSpan w:val="10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69F8BF9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64" w:type="dxa"/>
            <w:gridSpan w:val="6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1C993F1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226" w:type="dxa"/>
            <w:gridSpan w:val="8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D3D5F24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2743E9" w:rsidRPr="004523E5" w14:paraId="1FC63C69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2"/>
          <w:wAfter w:w="49" w:type="dxa"/>
          <w:trHeight w:val="255"/>
        </w:trPr>
        <w:tc>
          <w:tcPr>
            <w:tcW w:w="1485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90FA04B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45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78555A9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133E3E5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EBACE89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4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F9251D6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8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B5A4027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4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05C07F6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2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5AA4281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3B8480A0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2"/>
          <w:wAfter w:w="49" w:type="dxa"/>
          <w:trHeight w:val="255"/>
        </w:trPr>
        <w:tc>
          <w:tcPr>
            <w:tcW w:w="1485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3085134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45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11FEF30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127E03B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1D1D81A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4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A5C3EC8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8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FE13BDF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4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EC2C336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2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0C7C95A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2E5FFAA7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2"/>
          <w:wAfter w:w="49" w:type="dxa"/>
          <w:trHeight w:val="255"/>
        </w:trPr>
        <w:tc>
          <w:tcPr>
            <w:tcW w:w="1485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5474893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45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AB8100E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24CF56E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D7038AD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4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53B3C23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8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C7EDBCA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4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9C29C63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2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9F67128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144D9328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2"/>
          <w:wAfter w:w="49" w:type="dxa"/>
          <w:trHeight w:val="255"/>
        </w:trPr>
        <w:tc>
          <w:tcPr>
            <w:tcW w:w="1485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31F9A75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45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E754069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334E80A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FB6B70D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4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F994B63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8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6EDCA64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4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B7A255C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2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7F81BC1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14F63838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2"/>
          <w:wAfter w:w="49" w:type="dxa"/>
          <w:trHeight w:val="255"/>
        </w:trPr>
        <w:tc>
          <w:tcPr>
            <w:tcW w:w="1485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F13296A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45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D28B714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E043F93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8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07C4EA" w14:textId="77777777" w:rsidR="00FC629D" w:rsidRPr="004523E5" w:rsidRDefault="00FC629D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4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1A2F07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8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C8B2091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4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06D52CA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2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D0DC973" w14:textId="77777777" w:rsidR="00FC629D" w:rsidRPr="004523E5" w:rsidRDefault="00FC629D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6DA92CEC" w14:textId="77777777" w:rsidTr="00E94344">
        <w:trPr>
          <w:gridBefore w:val="1"/>
          <w:gridAfter w:val="4"/>
          <w:wAfter w:w="119" w:type="dxa"/>
        </w:trPr>
        <w:tc>
          <w:tcPr>
            <w:tcW w:w="11230" w:type="dxa"/>
            <w:gridSpan w:val="80"/>
            <w:tcBorders>
              <w:bottom w:val="single" w:sz="4" w:space="0" w:color="003C7D"/>
            </w:tcBorders>
            <w:vAlign w:val="center"/>
          </w:tcPr>
          <w:p w14:paraId="66F8B0F2" w14:textId="77777777" w:rsidR="00FC629D" w:rsidRPr="001010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0"/>
                <w:szCs w:val="10"/>
              </w:rPr>
            </w:pPr>
          </w:p>
        </w:tc>
      </w:tr>
      <w:tr w:rsidR="002743E9" w:rsidRPr="004523E5" w14:paraId="796113D9" w14:textId="77777777" w:rsidTr="00E94344">
        <w:trPr>
          <w:gridBefore w:val="1"/>
          <w:trHeight w:val="255"/>
        </w:trPr>
        <w:tc>
          <w:tcPr>
            <w:tcW w:w="11349" w:type="dxa"/>
            <w:gridSpan w:val="8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D8" w14:textId="77777777" w:rsidR="00FC629D" w:rsidRPr="004523E5" w:rsidRDefault="00FC629D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Poręczenia wystawione przez firmę</w:t>
            </w:r>
          </w:p>
        </w:tc>
      </w:tr>
      <w:tr w:rsidR="002743E9" w:rsidRPr="004523E5" w14:paraId="796113DE" w14:textId="77777777" w:rsidTr="00E94344">
        <w:trPr>
          <w:gridBefore w:val="1"/>
          <w:trHeight w:val="255"/>
        </w:trPr>
        <w:tc>
          <w:tcPr>
            <w:tcW w:w="2420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DA" w14:textId="77777777" w:rsidR="00FC629D" w:rsidRPr="004523E5" w:rsidRDefault="00FC629D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 i waluta</w:t>
            </w:r>
          </w:p>
        </w:tc>
        <w:tc>
          <w:tcPr>
            <w:tcW w:w="3170" w:type="dxa"/>
            <w:gridSpan w:val="3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DB" w14:textId="77777777" w:rsidR="00FC629D" w:rsidRPr="004523E5" w:rsidRDefault="00FC629D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Beneficjent</w:t>
            </w:r>
          </w:p>
        </w:tc>
        <w:tc>
          <w:tcPr>
            <w:tcW w:w="3183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DC" w14:textId="77777777" w:rsidR="00FC629D" w:rsidRPr="004523E5" w:rsidRDefault="00FC629D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Za kogo</w:t>
            </w:r>
          </w:p>
        </w:tc>
        <w:tc>
          <w:tcPr>
            <w:tcW w:w="2576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DD" w14:textId="77777777" w:rsidR="00FC629D" w:rsidRPr="004523E5" w:rsidRDefault="00FC629D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</w:t>
            </w:r>
          </w:p>
        </w:tc>
      </w:tr>
      <w:tr w:rsidR="002743E9" w:rsidRPr="004523E5" w14:paraId="796113E3" w14:textId="77777777" w:rsidTr="00E94344">
        <w:trPr>
          <w:gridBefore w:val="1"/>
          <w:trHeight w:val="255"/>
        </w:trPr>
        <w:tc>
          <w:tcPr>
            <w:tcW w:w="2420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DF" w14:textId="77777777" w:rsidR="00FC629D" w:rsidRPr="004523E5" w:rsidRDefault="00FC629D" w:rsidP="00C47DAC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170" w:type="dxa"/>
            <w:gridSpan w:val="3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0" w14:textId="77777777" w:rsidR="00FC629D" w:rsidRPr="004523E5" w:rsidRDefault="00FC629D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183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1" w14:textId="77777777" w:rsidR="00FC629D" w:rsidRPr="004523E5" w:rsidRDefault="00FC629D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576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2" w14:textId="77777777" w:rsidR="00FC629D" w:rsidRPr="004523E5" w:rsidRDefault="00FC629D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13E8" w14:textId="77777777" w:rsidTr="00E94344">
        <w:trPr>
          <w:gridBefore w:val="1"/>
          <w:trHeight w:val="255"/>
        </w:trPr>
        <w:tc>
          <w:tcPr>
            <w:tcW w:w="2420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4" w14:textId="77777777" w:rsidR="00FC629D" w:rsidRPr="004523E5" w:rsidRDefault="00FC629D" w:rsidP="00C47DAC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170" w:type="dxa"/>
            <w:gridSpan w:val="3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5" w14:textId="77777777" w:rsidR="00FC629D" w:rsidRPr="004523E5" w:rsidRDefault="00FC629D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183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6" w14:textId="77777777" w:rsidR="00FC629D" w:rsidRPr="004523E5" w:rsidRDefault="00FC629D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576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7" w14:textId="77777777" w:rsidR="00FC629D" w:rsidRPr="004523E5" w:rsidRDefault="00FC629D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13ED" w14:textId="77777777" w:rsidTr="00E94344">
        <w:trPr>
          <w:gridBefore w:val="1"/>
          <w:trHeight w:val="255"/>
        </w:trPr>
        <w:tc>
          <w:tcPr>
            <w:tcW w:w="2420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9" w14:textId="2FF81679" w:rsidR="009B6BCE" w:rsidRPr="004523E5" w:rsidRDefault="009B6BCE" w:rsidP="00C47DAC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170" w:type="dxa"/>
            <w:gridSpan w:val="3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A" w14:textId="4772BBE1" w:rsidR="009B6BCE" w:rsidRPr="004523E5" w:rsidRDefault="009B6BCE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183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</w:tcPr>
          <w:p w14:paraId="796113EB" w14:textId="31D4BCCF" w:rsidR="009B6BCE" w:rsidRPr="004523E5" w:rsidRDefault="009B6BCE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576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</w:tcPr>
          <w:p w14:paraId="796113EC" w14:textId="20FE5154" w:rsidR="009B6BCE" w:rsidRPr="004523E5" w:rsidRDefault="009B6BCE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29C0CFD5" w14:textId="77777777" w:rsidTr="00E94344">
        <w:trPr>
          <w:gridBefore w:val="1"/>
        </w:trPr>
        <w:tc>
          <w:tcPr>
            <w:tcW w:w="11349" w:type="dxa"/>
            <w:gridSpan w:val="84"/>
            <w:tcBorders>
              <w:top w:val="single" w:sz="4" w:space="0" w:color="003C7D"/>
              <w:bottom w:val="single" w:sz="12" w:space="0" w:color="003C7D"/>
            </w:tcBorders>
            <w:vAlign w:val="center"/>
          </w:tcPr>
          <w:tbl>
            <w:tblPr>
              <w:tblW w:w="11114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1114"/>
            </w:tblGrid>
            <w:tr w:rsidR="002743E9" w:rsidRPr="004523E5" w14:paraId="05F6D028" w14:textId="77777777" w:rsidTr="000B073C">
              <w:tc>
                <w:tcPr>
                  <w:tcW w:w="111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26F615D" w14:textId="77777777" w:rsidR="00FC629D" w:rsidRPr="00725DE4" w:rsidRDefault="00FC629D" w:rsidP="006B016D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0B073C" w:rsidRPr="004523E5" w14:paraId="4D29741D" w14:textId="77777777" w:rsidTr="000B073C">
              <w:tc>
                <w:tcPr>
                  <w:tcW w:w="111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EB19CEF" w14:textId="738BA4C4" w:rsidR="000B073C" w:rsidRDefault="000B073C" w:rsidP="006B016D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  <w:p w14:paraId="4F3CEC5D" w14:textId="77777777" w:rsidR="000B073C" w:rsidRDefault="000B073C" w:rsidP="006B016D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  <w:tbl>
                  <w:tblPr>
                    <w:tblpPr w:leftFromText="141" w:rightFromText="141" w:vertAnchor="text" w:tblpY="1"/>
                    <w:tblOverlap w:val="never"/>
                    <w:tblW w:w="11131" w:type="dxa"/>
                    <w:tblBorders>
                      <w:bottom w:val="single" w:sz="18" w:space="0" w:color="auto"/>
                    </w:tblBorders>
                    <w:tblLayout w:type="fixed"/>
                    <w:tblCellMar>
                      <w:left w:w="57" w:type="dxa"/>
                      <w:right w:w="57" w:type="dxa"/>
                    </w:tblCellMar>
                    <w:tblLook w:val="0080" w:firstRow="0" w:lastRow="0" w:firstColumn="1" w:lastColumn="0" w:noHBand="0" w:noVBand="0"/>
                  </w:tblPr>
                  <w:tblGrid>
                    <w:gridCol w:w="454"/>
                    <w:gridCol w:w="681"/>
                    <w:gridCol w:w="455"/>
                    <w:gridCol w:w="681"/>
                    <w:gridCol w:w="227"/>
                    <w:gridCol w:w="227"/>
                    <w:gridCol w:w="1363"/>
                    <w:gridCol w:w="1136"/>
                    <w:gridCol w:w="227"/>
                    <w:gridCol w:w="682"/>
                    <w:gridCol w:w="909"/>
                    <w:gridCol w:w="454"/>
                    <w:gridCol w:w="681"/>
                    <w:gridCol w:w="228"/>
                    <w:gridCol w:w="1363"/>
                    <w:gridCol w:w="1135"/>
                    <w:gridCol w:w="228"/>
                  </w:tblGrid>
                  <w:tr w:rsidR="000B073C" w:rsidRPr="008A76F2" w14:paraId="48DDCC3C" w14:textId="77777777" w:rsidTr="00F61F1F">
                    <w:tc>
                      <w:tcPr>
                        <w:tcW w:w="11131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515F1CB9" w14:textId="77777777" w:rsidR="000B073C" w:rsidRPr="008A76F2" w:rsidRDefault="000B073C" w:rsidP="000B073C">
                        <w:pPr>
                          <w:rPr>
                            <w:rFonts w:ascii="Source Sans Pro" w:hAnsi="Source Sans Pro" w:cs="Tahoma"/>
                            <w:b/>
                            <w:bCs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b/>
                            <w:color w:val="003C7D"/>
                            <w:sz w:val="18"/>
                            <w:szCs w:val="18"/>
                          </w:rPr>
                          <w:lastRenderedPageBreak/>
                          <w:t xml:space="preserve">Zobowiązania i należności - wartość </w:t>
                        </w:r>
                        <w:r w:rsidRPr="008A76F2">
                          <w:rPr>
                            <w:rFonts w:ascii="Source Sans Pro" w:hAnsi="Source Sans Pro" w:cs="Tahoma"/>
                            <w:b/>
                            <w:bCs/>
                            <w:color w:val="003C7D"/>
                            <w:sz w:val="18"/>
                            <w:szCs w:val="18"/>
                          </w:rPr>
                          <w:t>na koniec ostatniego miesiąca</w:t>
                        </w:r>
                      </w:p>
                    </w:tc>
                  </w:tr>
                  <w:tr w:rsidR="000B073C" w:rsidRPr="008A76F2" w14:paraId="5858360D" w14:textId="77777777" w:rsidTr="00F61F1F">
                    <w:tc>
                      <w:tcPr>
                        <w:tcW w:w="11131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7FF0EA44" w14:textId="77777777" w:rsidR="000B073C" w:rsidRPr="008A76F2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4"/>
                            <w:szCs w:val="4"/>
                          </w:rPr>
                        </w:pPr>
                      </w:p>
                    </w:tc>
                  </w:tr>
                  <w:tr w:rsidR="000B073C" w:rsidRPr="00DE7A59" w14:paraId="55802718" w14:textId="77777777" w:rsidTr="00F61F1F">
                    <w:tc>
                      <w:tcPr>
                        <w:tcW w:w="45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4B1E7A99" w14:textId="77777777" w:rsidR="000B073C" w:rsidRPr="00DE7A59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1.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6B520C4E" w14:textId="77777777" w:rsidR="000B073C" w:rsidRPr="00DE7A59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zobowiązań</w:t>
                        </w:r>
                      </w:p>
                    </w:tc>
                    <w:tc>
                      <w:tcPr>
                        <w:tcW w:w="1135" w:type="dxa"/>
                        <w:gridSpan w:val="3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45AF0C8A" w14:textId="77777777" w:rsidR="000B073C" w:rsidRPr="00DE7A59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8406" w:type="dxa"/>
                        <w:gridSpan w:val="11"/>
                        <w:tcBorders>
                          <w:top w:val="nil"/>
                          <w:left w:val="single" w:sz="4" w:space="0" w:color="003C7D"/>
                          <w:bottom w:val="nil"/>
                          <w:right w:val="nil"/>
                        </w:tcBorders>
                        <w:vAlign w:val="center"/>
                      </w:tcPr>
                      <w:p w14:paraId="6780DBE1" w14:textId="77777777" w:rsidR="000B073C" w:rsidRPr="00DE7A59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w tym przeterminowanyc</w:t>
                        </w:r>
                        <w: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 xml:space="preserve">h </w:t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5"/>
                            <w:szCs w:val="15"/>
                          </w:rPr>
                          <w:t>(z wyłączeniem zobowiązań przeterminowanych wobec właściciela):</w:t>
                        </w:r>
                      </w:p>
                    </w:tc>
                  </w:tr>
                  <w:tr w:rsidR="000B073C" w:rsidRPr="008A76F2" w14:paraId="7833A4A0" w14:textId="77777777" w:rsidTr="00F61F1F">
                    <w:tc>
                      <w:tcPr>
                        <w:tcW w:w="11131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040CC023" w14:textId="77777777" w:rsidR="000B073C" w:rsidRPr="008A76F2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4"/>
                            <w:szCs w:val="4"/>
                          </w:rPr>
                        </w:pPr>
                      </w:p>
                    </w:tc>
                  </w:tr>
                  <w:tr w:rsidR="000B073C" w:rsidRPr="00574364" w14:paraId="64B3617D" w14:textId="77777777" w:rsidTr="00F61F1F">
                    <w:tc>
                      <w:tcPr>
                        <w:tcW w:w="1135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703F8AE1" w14:textId="77777777" w:rsidR="000B073C" w:rsidRPr="003E21DD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do 30 dni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50BFC436" w14:textId="77777777" w:rsidR="000B073C" w:rsidRPr="003E21DD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227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nil"/>
                        </w:tcBorders>
                        <w:vAlign w:val="center"/>
                      </w:tcPr>
                      <w:p w14:paraId="67D729CD" w14:textId="77777777" w:rsidR="000B073C" w:rsidRPr="003E21DD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59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446B83AD" w14:textId="77777777" w:rsidR="000B073C" w:rsidRPr="003E21DD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od 31 do 90 dni</w:t>
                        </w:r>
                      </w:p>
                    </w:tc>
                    <w:tc>
                      <w:tcPr>
                        <w:tcW w:w="1136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6BA75465" w14:textId="77777777" w:rsidR="000B073C" w:rsidRPr="003E21DD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227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nil"/>
                        </w:tcBorders>
                        <w:vAlign w:val="center"/>
                      </w:tcPr>
                      <w:p w14:paraId="0D5D8AA6" w14:textId="77777777" w:rsidR="000B073C" w:rsidRPr="003E21DD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59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589CC1C5" w14:textId="77777777" w:rsidR="000B073C" w:rsidRPr="003E21DD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od 91 do 180 dni</w:t>
                        </w:r>
                      </w:p>
                    </w:tc>
                    <w:tc>
                      <w:tcPr>
                        <w:tcW w:w="1135" w:type="dxa"/>
                        <w:gridSpan w:val="2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10C276A4" w14:textId="77777777" w:rsidR="000B073C" w:rsidRPr="003E21DD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228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nil"/>
                        </w:tcBorders>
                        <w:vAlign w:val="center"/>
                      </w:tcPr>
                      <w:p w14:paraId="0F4E1D6A" w14:textId="77777777" w:rsidR="000B073C" w:rsidRPr="003E21DD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363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42CB28F3" w14:textId="77777777" w:rsidR="000B073C" w:rsidRPr="003E21DD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o ponad 180 dni</w:t>
                        </w:r>
                      </w:p>
                    </w:tc>
                    <w:tc>
                      <w:tcPr>
                        <w:tcW w:w="1135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06EECA06" w14:textId="77777777" w:rsidR="000B073C" w:rsidRPr="003E21DD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228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nil"/>
                        </w:tcBorders>
                        <w:vAlign w:val="center"/>
                      </w:tcPr>
                      <w:p w14:paraId="11C8F032" w14:textId="77777777" w:rsidR="000B073C" w:rsidRPr="00574364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0B073C" w:rsidRPr="008A76F2" w14:paraId="069176DD" w14:textId="77777777" w:rsidTr="00F61F1F">
                    <w:tc>
                      <w:tcPr>
                        <w:tcW w:w="11131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50AFE282" w14:textId="77777777" w:rsidR="000B073C" w:rsidRPr="008A76F2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4"/>
                            <w:szCs w:val="4"/>
                          </w:rPr>
                        </w:pPr>
                      </w:p>
                    </w:tc>
                  </w:tr>
                  <w:tr w:rsidR="000B073C" w:rsidRPr="006D6027" w14:paraId="0502C8E2" w14:textId="77777777" w:rsidTr="00F61F1F">
                    <w:tc>
                      <w:tcPr>
                        <w:tcW w:w="45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1589A367" w14:textId="77777777" w:rsidR="000B073C" w:rsidRPr="006D6027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2.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5C4E52D9" w14:textId="77777777" w:rsidR="000B073C" w:rsidRPr="006D6027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 xml:space="preserve">należności </w:t>
                        </w:r>
                      </w:p>
                    </w:tc>
                    <w:tc>
                      <w:tcPr>
                        <w:tcW w:w="1135" w:type="dxa"/>
                        <w:gridSpan w:val="3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43CD4405" w14:textId="77777777" w:rsidR="000B073C" w:rsidRPr="006D6027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3408" w:type="dxa"/>
                        <w:gridSpan w:val="4"/>
                        <w:tcBorders>
                          <w:top w:val="nil"/>
                          <w:left w:val="single" w:sz="4" w:space="0" w:color="003C7D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34B750F4" w14:textId="77777777" w:rsidR="000B073C" w:rsidRPr="006D6027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w tym przeterminowanych o ponad 180 dni</w:t>
                        </w:r>
                      </w:p>
                    </w:tc>
                    <w:tc>
                      <w:tcPr>
                        <w:tcW w:w="1363" w:type="dxa"/>
                        <w:gridSpan w:val="2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77A97202" w14:textId="77777777" w:rsidR="000B073C" w:rsidRPr="006D6027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3635" w:type="dxa"/>
                        <w:gridSpan w:val="5"/>
                        <w:tcBorders>
                          <w:top w:val="nil"/>
                          <w:left w:val="single" w:sz="4" w:space="0" w:color="003C7D"/>
                          <w:bottom w:val="nil"/>
                          <w:right w:val="nil"/>
                        </w:tcBorders>
                        <w:vAlign w:val="center"/>
                      </w:tcPr>
                      <w:p w14:paraId="3A87C0F8" w14:textId="77777777" w:rsidR="000B073C" w:rsidRPr="006D6027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0B073C" w:rsidRPr="008A76F2" w14:paraId="18202350" w14:textId="77777777" w:rsidTr="00F61F1F">
                    <w:tc>
                      <w:tcPr>
                        <w:tcW w:w="11131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56E130F6" w14:textId="77777777" w:rsidR="000B073C" w:rsidRPr="008A76F2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4"/>
                            <w:szCs w:val="4"/>
                          </w:rPr>
                        </w:pPr>
                      </w:p>
                    </w:tc>
                  </w:tr>
                  <w:tr w:rsidR="000B073C" w:rsidRPr="008A76F2" w14:paraId="6742F42C" w14:textId="77777777" w:rsidTr="00F61F1F">
                    <w:tc>
                      <w:tcPr>
                        <w:tcW w:w="11131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23F774A7" w14:textId="77777777" w:rsidR="000B073C" w:rsidRPr="008A76F2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W przypadku przeterminowań powyżej 180 dni należy podać przyczyny ich występowania**</w:t>
                        </w:r>
                      </w:p>
                    </w:tc>
                  </w:tr>
                  <w:tr w:rsidR="000B073C" w:rsidRPr="008A76F2" w14:paraId="62CEE4C7" w14:textId="77777777" w:rsidTr="00F61F1F">
                    <w:tc>
                      <w:tcPr>
                        <w:tcW w:w="11131" w:type="dxa"/>
                        <w:gridSpan w:val="17"/>
                        <w:tcBorders>
                          <w:top w:val="nil"/>
                          <w:left w:val="nil"/>
                          <w:bottom w:val="single" w:sz="4" w:space="0" w:color="003C7D"/>
                          <w:right w:val="nil"/>
                        </w:tcBorders>
                        <w:vAlign w:val="center"/>
                      </w:tcPr>
                      <w:p w14:paraId="0E9E1D18" w14:textId="77777777" w:rsidR="000B073C" w:rsidRPr="008A76F2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4"/>
                            <w:szCs w:val="4"/>
                          </w:rPr>
                        </w:pPr>
                      </w:p>
                    </w:tc>
                  </w:tr>
                  <w:tr w:rsidR="000B073C" w:rsidRPr="008A76F2" w14:paraId="4123E464" w14:textId="77777777" w:rsidTr="00F61F1F">
                    <w:trPr>
                      <w:trHeight w:val="354"/>
                    </w:trPr>
                    <w:tc>
                      <w:tcPr>
                        <w:tcW w:w="11131" w:type="dxa"/>
                        <w:gridSpan w:val="17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362B95F0" w14:textId="77777777" w:rsidR="000B073C" w:rsidRPr="008A76F2" w:rsidRDefault="000B073C" w:rsidP="000B073C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69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</w:tr>
                </w:tbl>
                <w:p w14:paraId="4FBB8B71" w14:textId="77777777" w:rsidR="000B073C" w:rsidRDefault="000B073C" w:rsidP="006B016D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  <w:p w14:paraId="12F7F2C7" w14:textId="1EDE42F6" w:rsidR="000B073C" w:rsidRPr="00725DE4" w:rsidRDefault="000B073C" w:rsidP="006B016D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</w:tbl>
          <w:p w14:paraId="01CCD2D4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2743E9" w:rsidRPr="004523E5" w14:paraId="79611408" w14:textId="77777777" w:rsidTr="00E94344">
        <w:trPr>
          <w:gridBefore w:val="1"/>
        </w:trPr>
        <w:tc>
          <w:tcPr>
            <w:tcW w:w="11349" w:type="dxa"/>
            <w:gridSpan w:val="84"/>
            <w:vAlign w:val="center"/>
          </w:tcPr>
          <w:p w14:paraId="79611407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lastRenderedPageBreak/>
              <w:t>V. INFORMACJE DOTYCZĄCE OBROTU TOWAROWEGO Z ZAGRANICĄ</w:t>
            </w:r>
          </w:p>
        </w:tc>
      </w:tr>
      <w:tr w:rsidR="002743E9" w:rsidRPr="004523E5" w14:paraId="7961140A" w14:textId="77777777" w:rsidTr="00E94344">
        <w:trPr>
          <w:gridBefore w:val="1"/>
        </w:trPr>
        <w:tc>
          <w:tcPr>
            <w:tcW w:w="11349" w:type="dxa"/>
            <w:gridSpan w:val="84"/>
            <w:vAlign w:val="center"/>
          </w:tcPr>
          <w:p w14:paraId="79611409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0D" w14:textId="77777777" w:rsidTr="00E94344">
        <w:trPr>
          <w:gridBefore w:val="1"/>
        </w:trPr>
        <w:tc>
          <w:tcPr>
            <w:tcW w:w="11349" w:type="dxa"/>
            <w:gridSpan w:val="84"/>
            <w:vAlign w:val="center"/>
          </w:tcPr>
          <w:p w14:paraId="7961140B" w14:textId="77777777" w:rsidR="00FC629D" w:rsidRPr="004523E5" w:rsidRDefault="00FC629D" w:rsidP="004328A1">
            <w:pPr>
              <w:autoSpaceDE w:val="0"/>
              <w:autoSpaceDN w:val="0"/>
              <w:adjustRightInd w:val="0"/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Rodzaj prowadzonej działalności związanej z obrotem towarowym z zagranicą </w:t>
            </w:r>
          </w:p>
          <w:p w14:paraId="7961140C" w14:textId="03964F41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(związanej z obowiązkiem uiszczenia należności celnych i podatkowych), rodzaj towarów – proszę podać krótki opis**</w:t>
            </w:r>
          </w:p>
        </w:tc>
      </w:tr>
      <w:tr w:rsidR="002743E9" w:rsidRPr="004523E5" w14:paraId="7961140F" w14:textId="77777777" w:rsidTr="00E94344">
        <w:trPr>
          <w:gridBefore w:val="1"/>
        </w:trPr>
        <w:tc>
          <w:tcPr>
            <w:tcW w:w="11349" w:type="dxa"/>
            <w:gridSpan w:val="84"/>
            <w:tcBorders>
              <w:bottom w:val="single" w:sz="4" w:space="0" w:color="003C7D"/>
            </w:tcBorders>
            <w:vAlign w:val="center"/>
          </w:tcPr>
          <w:p w14:paraId="7961140E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11" w14:textId="77777777" w:rsidTr="00E94344">
        <w:trPr>
          <w:gridBefore w:val="1"/>
          <w:trHeight w:val="255"/>
        </w:trPr>
        <w:tc>
          <w:tcPr>
            <w:tcW w:w="11349" w:type="dxa"/>
            <w:gridSpan w:val="8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10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1413" w14:textId="77777777" w:rsidTr="00E94344">
        <w:trPr>
          <w:gridBefore w:val="1"/>
        </w:trPr>
        <w:tc>
          <w:tcPr>
            <w:tcW w:w="11349" w:type="dxa"/>
            <w:gridSpan w:val="84"/>
            <w:tcBorders>
              <w:top w:val="single" w:sz="4" w:space="0" w:color="003C7D"/>
            </w:tcBorders>
            <w:vAlign w:val="center"/>
          </w:tcPr>
          <w:p w14:paraId="79611412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15" w14:textId="77777777" w:rsidTr="00E94344">
        <w:trPr>
          <w:gridBefore w:val="1"/>
        </w:trPr>
        <w:tc>
          <w:tcPr>
            <w:tcW w:w="11349" w:type="dxa"/>
            <w:gridSpan w:val="84"/>
            <w:vAlign w:val="center"/>
          </w:tcPr>
          <w:p w14:paraId="79611414" w14:textId="386B1DF2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procedury celnej (art. Wspólnotowego prawa celnego) i przybliżona wysokość zabezpieczanych należności celnych i podatkowych w ostatnim roku**</w:t>
            </w:r>
          </w:p>
        </w:tc>
      </w:tr>
      <w:tr w:rsidR="002743E9" w:rsidRPr="004523E5" w14:paraId="79611417" w14:textId="77777777" w:rsidTr="00E94344">
        <w:trPr>
          <w:gridBefore w:val="1"/>
        </w:trPr>
        <w:tc>
          <w:tcPr>
            <w:tcW w:w="11349" w:type="dxa"/>
            <w:gridSpan w:val="84"/>
            <w:vAlign w:val="center"/>
          </w:tcPr>
          <w:p w14:paraId="79611416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1A" w14:textId="77777777" w:rsidTr="00E94344">
        <w:trPr>
          <w:gridBefore w:val="1"/>
          <w:trHeight w:val="255"/>
        </w:trPr>
        <w:tc>
          <w:tcPr>
            <w:tcW w:w="457" w:type="dxa"/>
            <w:gridSpan w:val="9"/>
            <w:tcBorders>
              <w:right w:val="single" w:sz="4" w:space="0" w:color="003C7D"/>
            </w:tcBorders>
            <w:vAlign w:val="center"/>
          </w:tcPr>
          <w:p w14:paraId="79611418" w14:textId="77777777" w:rsidR="00FC629D" w:rsidRPr="004523E5" w:rsidRDefault="00FC629D" w:rsidP="004328A1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10892" w:type="dxa"/>
            <w:gridSpan w:val="7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19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141C" w14:textId="77777777" w:rsidTr="00E94344">
        <w:trPr>
          <w:gridBefore w:val="1"/>
        </w:trPr>
        <w:tc>
          <w:tcPr>
            <w:tcW w:w="11349" w:type="dxa"/>
            <w:gridSpan w:val="84"/>
            <w:vAlign w:val="center"/>
          </w:tcPr>
          <w:p w14:paraId="7961141B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1F" w14:textId="77777777" w:rsidTr="00E94344">
        <w:trPr>
          <w:gridBefore w:val="1"/>
          <w:trHeight w:val="255"/>
        </w:trPr>
        <w:tc>
          <w:tcPr>
            <w:tcW w:w="457" w:type="dxa"/>
            <w:gridSpan w:val="9"/>
            <w:tcBorders>
              <w:right w:val="single" w:sz="4" w:space="0" w:color="003C7D"/>
            </w:tcBorders>
            <w:vAlign w:val="center"/>
          </w:tcPr>
          <w:p w14:paraId="7961141D" w14:textId="77777777" w:rsidR="00FC629D" w:rsidRPr="004523E5" w:rsidRDefault="00FC629D" w:rsidP="004328A1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10892" w:type="dxa"/>
            <w:gridSpan w:val="7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1E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1421" w14:textId="77777777" w:rsidTr="00E94344">
        <w:trPr>
          <w:gridBefore w:val="1"/>
        </w:trPr>
        <w:tc>
          <w:tcPr>
            <w:tcW w:w="11349" w:type="dxa"/>
            <w:gridSpan w:val="84"/>
            <w:vAlign w:val="center"/>
          </w:tcPr>
          <w:p w14:paraId="79611420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23" w14:textId="77777777" w:rsidTr="00E94344">
        <w:trPr>
          <w:gridBefore w:val="1"/>
        </w:trPr>
        <w:tc>
          <w:tcPr>
            <w:tcW w:w="11349" w:type="dxa"/>
            <w:gridSpan w:val="84"/>
            <w:vAlign w:val="center"/>
          </w:tcPr>
          <w:p w14:paraId="79611422" w14:textId="0068A2A3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Adresy własnych składów celnych**</w:t>
            </w:r>
          </w:p>
        </w:tc>
      </w:tr>
      <w:tr w:rsidR="002743E9" w:rsidRPr="004523E5" w14:paraId="79611425" w14:textId="77777777" w:rsidTr="00E94344">
        <w:trPr>
          <w:gridBefore w:val="1"/>
        </w:trPr>
        <w:tc>
          <w:tcPr>
            <w:tcW w:w="11349" w:type="dxa"/>
            <w:gridSpan w:val="84"/>
            <w:vAlign w:val="center"/>
          </w:tcPr>
          <w:p w14:paraId="79611424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28" w14:textId="77777777" w:rsidTr="00E94344">
        <w:trPr>
          <w:gridBefore w:val="1"/>
          <w:trHeight w:val="255"/>
        </w:trPr>
        <w:tc>
          <w:tcPr>
            <w:tcW w:w="457" w:type="dxa"/>
            <w:gridSpan w:val="9"/>
            <w:tcBorders>
              <w:right w:val="single" w:sz="4" w:space="0" w:color="003C7D"/>
            </w:tcBorders>
            <w:vAlign w:val="center"/>
          </w:tcPr>
          <w:p w14:paraId="79611426" w14:textId="77777777" w:rsidR="00FC629D" w:rsidRPr="004523E5" w:rsidRDefault="00FC629D" w:rsidP="004328A1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10892" w:type="dxa"/>
            <w:gridSpan w:val="7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27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142A" w14:textId="77777777" w:rsidTr="00E94344">
        <w:trPr>
          <w:gridBefore w:val="1"/>
        </w:trPr>
        <w:tc>
          <w:tcPr>
            <w:tcW w:w="11349" w:type="dxa"/>
            <w:gridSpan w:val="84"/>
            <w:vAlign w:val="center"/>
          </w:tcPr>
          <w:p w14:paraId="79611429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2D" w14:textId="77777777" w:rsidTr="00E94344">
        <w:trPr>
          <w:gridBefore w:val="1"/>
          <w:trHeight w:val="255"/>
        </w:trPr>
        <w:tc>
          <w:tcPr>
            <w:tcW w:w="457" w:type="dxa"/>
            <w:gridSpan w:val="9"/>
            <w:tcBorders>
              <w:right w:val="single" w:sz="4" w:space="0" w:color="003C7D"/>
            </w:tcBorders>
            <w:vAlign w:val="center"/>
          </w:tcPr>
          <w:p w14:paraId="7961142B" w14:textId="77777777" w:rsidR="00FC629D" w:rsidRPr="004523E5" w:rsidRDefault="00FC629D" w:rsidP="004328A1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10892" w:type="dxa"/>
            <w:gridSpan w:val="7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2C" w14:textId="77777777" w:rsidR="00FC629D" w:rsidRPr="004523E5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142F" w14:textId="77777777" w:rsidTr="00E94344">
        <w:trPr>
          <w:gridBefore w:val="1"/>
        </w:trPr>
        <w:tc>
          <w:tcPr>
            <w:tcW w:w="11349" w:type="dxa"/>
            <w:gridSpan w:val="84"/>
            <w:tcBorders>
              <w:bottom w:val="single" w:sz="12" w:space="0" w:color="003C7D"/>
            </w:tcBorders>
            <w:vAlign w:val="center"/>
          </w:tcPr>
          <w:p w14:paraId="7961142E" w14:textId="77777777" w:rsidR="00FC629D" w:rsidRPr="00725DE4" w:rsidRDefault="00FC629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4B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Before w:val="1"/>
        </w:trPr>
        <w:tc>
          <w:tcPr>
            <w:tcW w:w="11349" w:type="dxa"/>
            <w:gridSpan w:val="84"/>
            <w:tcBorders>
              <w:top w:val="single" w:sz="12" w:space="0" w:color="003C7D"/>
              <w:left w:val="nil"/>
              <w:bottom w:val="nil"/>
              <w:right w:val="nil"/>
            </w:tcBorders>
            <w:vAlign w:val="center"/>
          </w:tcPr>
          <w:p w14:paraId="7961144A" w14:textId="77777777" w:rsidR="00FC629D" w:rsidRPr="004F3BD7" w:rsidRDefault="00FC629D" w:rsidP="00361479">
            <w:pPr>
              <w:rPr>
                <w:rFonts w:ascii="Source Sans Pro" w:hAnsi="Source Sans Pro" w:cs="Tahoma"/>
                <w:color w:val="003C7D"/>
                <w:sz w:val="2"/>
                <w:szCs w:val="2"/>
              </w:rPr>
            </w:pPr>
          </w:p>
        </w:tc>
      </w:tr>
      <w:tr w:rsidR="002743E9" w:rsidRPr="004523E5" w14:paraId="79611465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6"/>
          <w:wAfter w:w="205" w:type="dxa"/>
          <w:trHeight w:val="80"/>
        </w:trPr>
        <w:tc>
          <w:tcPr>
            <w:tcW w:w="11144" w:type="dxa"/>
            <w:gridSpan w:val="78"/>
            <w:tcBorders>
              <w:top w:val="single" w:sz="4" w:space="0" w:color="003C7D"/>
              <w:left w:val="nil"/>
              <w:bottom w:val="single" w:sz="12" w:space="0" w:color="003C7D"/>
              <w:right w:val="nil"/>
            </w:tcBorders>
            <w:vAlign w:val="center"/>
          </w:tcPr>
          <w:p w14:paraId="6A9A6E7D" w14:textId="3A5EA065" w:rsidR="00D92540" w:rsidRPr="00474521" w:rsidRDefault="00D92540" w:rsidP="00361479">
            <w:pPr>
              <w:rPr>
                <w:rFonts w:ascii="Source Sans Pro" w:hAnsi="Source Sans Pro" w:cs="Tahoma"/>
                <w:color w:val="003C7D"/>
                <w:sz w:val="2"/>
                <w:szCs w:val="2"/>
              </w:rPr>
            </w:pPr>
          </w:p>
          <w:tbl>
            <w:tblPr>
              <w:tblpPr w:leftFromText="141" w:rightFromText="141" w:vertAnchor="text" w:tblpX="-85" w:tblpY="1"/>
              <w:tblOverlap w:val="never"/>
              <w:tblW w:w="11057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496"/>
              <w:gridCol w:w="6302"/>
              <w:gridCol w:w="450"/>
              <w:gridCol w:w="215"/>
              <w:gridCol w:w="676"/>
              <w:gridCol w:w="624"/>
              <w:gridCol w:w="289"/>
              <w:gridCol w:w="163"/>
              <w:gridCol w:w="513"/>
              <w:gridCol w:w="181"/>
              <w:gridCol w:w="451"/>
              <w:gridCol w:w="697"/>
            </w:tblGrid>
            <w:tr w:rsidR="00804376" w:rsidRPr="008A76F2" w14:paraId="613EC8B6" w14:textId="77777777" w:rsidTr="00804376">
              <w:tc>
                <w:tcPr>
                  <w:tcW w:w="8763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EEBCD8E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 xml:space="preserve">Czy firma współpracuje ze stałymi podwykonawcami, dostawcami?* </w:t>
                  </w:r>
                </w:p>
                <w:p w14:paraId="4739AD02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 xml:space="preserve">Jeśli TAK, to proszę ich wymienić (nazwa firmy, dokładny adres) oraz procent udziału w dostawach </w:t>
                  </w:r>
                </w:p>
              </w:tc>
              <w:tc>
                <w:tcPr>
                  <w:tcW w:w="4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AAEF933" w14:textId="77777777" w:rsidR="00804376" w:rsidRPr="008A76F2" w:rsidRDefault="00000000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</w:rPr>
                      <w:id w:val="-66575753"/>
                    </w:sdtPr>
                    <w:sdtContent>
                      <w:r w:rsidR="00804376" w:rsidRPr="008A76F2">
                        <w:rPr>
                          <w:rFonts w:ascii="MS Gothic" w:eastAsia="MS Gothic" w:hAnsi="MS Gothic" w:cs="Tahoma" w:hint="eastAsia"/>
                          <w:color w:val="003C7D"/>
                        </w:rPr>
                        <w:t>☐</w:t>
                      </w:r>
                    </w:sdtContent>
                  </w:sdt>
                  <w:r w:rsidR="00804376" w:rsidRPr="008A76F2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9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59ADA56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TAK</w:t>
                  </w:r>
                </w:p>
              </w:tc>
              <w:tc>
                <w:tcPr>
                  <w:tcW w:w="4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0B71A04" w14:textId="77777777" w:rsidR="00804376" w:rsidRPr="008A76F2" w:rsidRDefault="00000000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</w:rPr>
                      <w:id w:val="900801845"/>
                    </w:sdtPr>
                    <w:sdtContent>
                      <w:r w:rsidR="00804376" w:rsidRPr="008A76F2">
                        <w:rPr>
                          <w:rFonts w:ascii="MS Gothic" w:eastAsia="MS Gothic" w:hAnsi="MS Gothic" w:cs="Tahoma" w:hint="eastAsia"/>
                          <w:color w:val="003C7D"/>
                        </w:rPr>
                        <w:t>☐</w:t>
                      </w:r>
                    </w:sdtContent>
                  </w:sdt>
                  <w:r w:rsidR="00804376" w:rsidRPr="008A76F2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B6DE033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NIE</w:t>
                  </w:r>
                </w:p>
              </w:tc>
            </w:tr>
            <w:tr w:rsidR="00804376" w:rsidRPr="008A76F2" w14:paraId="5B010047" w14:textId="77777777" w:rsidTr="00804376"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0A6D332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</w:rPr>
                  </w:pPr>
                </w:p>
              </w:tc>
            </w:tr>
            <w:tr w:rsidR="00804376" w:rsidRPr="008A76F2" w14:paraId="3B053657" w14:textId="77777777" w:rsidTr="00804376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507478D6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6967" w:type="dxa"/>
                  <w:gridSpan w:val="3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F4C89CD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564F5211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918" w:type="dxa"/>
                  <w:gridSpan w:val="7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C0C32CA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804376" w:rsidRPr="008A76F2" w14:paraId="4540E32E" w14:textId="77777777" w:rsidTr="00804376"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20281F8" w14:textId="77777777" w:rsidR="00804376" w:rsidRPr="00474521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2"/>
                      <w:szCs w:val="2"/>
                    </w:rPr>
                  </w:pPr>
                </w:p>
              </w:tc>
            </w:tr>
            <w:tr w:rsidR="00804376" w:rsidRPr="008A76F2" w14:paraId="2D098D76" w14:textId="77777777" w:rsidTr="00804376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65583E9D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6967" w:type="dxa"/>
                  <w:gridSpan w:val="3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5670440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5C1ABE5A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918" w:type="dxa"/>
                  <w:gridSpan w:val="7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90557E4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804376" w:rsidRPr="008A76F2" w14:paraId="1802A5B5" w14:textId="77777777" w:rsidTr="00804376"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284B438" w14:textId="77777777" w:rsidR="00804376" w:rsidRPr="00474521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2"/>
                      <w:szCs w:val="2"/>
                    </w:rPr>
                  </w:pPr>
                </w:p>
              </w:tc>
            </w:tr>
            <w:tr w:rsidR="00804376" w:rsidRPr="008A76F2" w14:paraId="7C9EE71E" w14:textId="77777777" w:rsidTr="00804376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389BD0AB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6967" w:type="dxa"/>
                  <w:gridSpan w:val="3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CA107A3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58AED80C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918" w:type="dxa"/>
                  <w:gridSpan w:val="7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6A32A69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804376" w:rsidRPr="008A76F2" w14:paraId="0894BBA7" w14:textId="77777777" w:rsidTr="00804376"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7155618" w14:textId="77777777" w:rsidR="00804376" w:rsidRPr="00474521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2"/>
                      <w:szCs w:val="2"/>
                    </w:rPr>
                  </w:pPr>
                </w:p>
              </w:tc>
            </w:tr>
            <w:tr w:rsidR="00804376" w:rsidRPr="008A76F2" w14:paraId="329DF2EA" w14:textId="77777777" w:rsidTr="00804376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CEF9C8E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4.</w:t>
                  </w:r>
                </w:p>
              </w:tc>
              <w:tc>
                <w:tcPr>
                  <w:tcW w:w="6967" w:type="dxa"/>
                  <w:gridSpan w:val="3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F55D7D8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3B462E4B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918" w:type="dxa"/>
                  <w:gridSpan w:val="7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E6ACF43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804376" w:rsidRPr="008A76F2" w14:paraId="7F4382E8" w14:textId="77777777" w:rsidTr="00804376"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07CCFF9" w14:textId="77777777" w:rsidR="00804376" w:rsidRPr="00474521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2"/>
                      <w:szCs w:val="2"/>
                    </w:rPr>
                  </w:pPr>
                </w:p>
              </w:tc>
            </w:tr>
            <w:tr w:rsidR="00804376" w:rsidRPr="008A76F2" w14:paraId="5F597EF8" w14:textId="77777777" w:rsidTr="00804376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5C01FD6F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6967" w:type="dxa"/>
                  <w:gridSpan w:val="3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3646E9A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4EF3FDA2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918" w:type="dxa"/>
                  <w:gridSpan w:val="7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1561B14" w14:textId="77777777" w:rsidR="00804376" w:rsidRPr="008A76F2" w:rsidRDefault="00804376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804376" w:rsidRPr="008A76F2" w14:paraId="5A796E90" w14:textId="77777777" w:rsidTr="00804376"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B299716" w14:textId="77777777" w:rsidR="00946237" w:rsidRDefault="00946237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  <w:tbl>
                  <w:tblPr>
                    <w:tblpPr w:leftFromText="141" w:rightFromText="141" w:vertAnchor="text" w:tblpX="-85" w:tblpY="1"/>
                    <w:tblOverlap w:val="never"/>
                    <w:tblW w:w="11057" w:type="dxa"/>
                    <w:tblBorders>
                      <w:bottom w:val="single" w:sz="18" w:space="0" w:color="auto"/>
                    </w:tblBorders>
                    <w:tblLayout w:type="fixed"/>
                    <w:tblCellMar>
                      <w:left w:w="57" w:type="dxa"/>
                      <w:right w:w="57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496"/>
                    <w:gridCol w:w="6967"/>
                    <w:gridCol w:w="676"/>
                    <w:gridCol w:w="624"/>
                    <w:gridCol w:w="452"/>
                    <w:gridCol w:w="694"/>
                    <w:gridCol w:w="451"/>
                    <w:gridCol w:w="697"/>
                  </w:tblGrid>
                  <w:tr w:rsidR="00946237" w:rsidRPr="008A76F2" w14:paraId="576B08C3" w14:textId="77777777" w:rsidTr="005B0979">
                    <w:tc>
                      <w:tcPr>
                        <w:tcW w:w="8763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12EF6337" w14:textId="40CAED0E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b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b/>
                            <w:color w:val="003C7D"/>
                            <w:sz w:val="18"/>
                            <w:szCs w:val="18"/>
                          </w:rPr>
                          <w:t xml:space="preserve">Czy firma współpracuje ze stałymi </w:t>
                        </w:r>
                        <w:r>
                          <w:rPr>
                            <w:rFonts w:ascii="Source Sans Pro" w:hAnsi="Source Sans Pro" w:cs="Tahoma"/>
                            <w:b/>
                            <w:color w:val="003C7D"/>
                            <w:sz w:val="18"/>
                            <w:szCs w:val="18"/>
                          </w:rPr>
                          <w:t>odbiorcami</w:t>
                        </w:r>
                        <w:r w:rsidRPr="008A76F2">
                          <w:rPr>
                            <w:rFonts w:ascii="Source Sans Pro" w:hAnsi="Source Sans Pro" w:cs="Tahoma"/>
                            <w:b/>
                            <w:color w:val="003C7D"/>
                            <w:sz w:val="18"/>
                            <w:szCs w:val="18"/>
                          </w:rPr>
                          <w:t xml:space="preserve">?* </w:t>
                        </w:r>
                      </w:p>
                      <w:p w14:paraId="04BE0289" w14:textId="463FC24C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4"/>
                            <w:szCs w:val="14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4"/>
                            <w:szCs w:val="14"/>
                          </w:rPr>
                          <w:t xml:space="preserve">Jeśli TAK, to proszę ich wymienić (nazwa firmy, </w:t>
                        </w:r>
                        <w:r>
                          <w:rPr>
                            <w:rFonts w:ascii="Source Sans Pro" w:hAnsi="Source Sans Pro" w:cs="Tahoma"/>
                            <w:color w:val="003C7D"/>
                            <w:sz w:val="14"/>
                            <w:szCs w:val="14"/>
                          </w:rPr>
                          <w:t>NIP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4"/>
                            <w:szCs w:val="14"/>
                          </w:rPr>
                          <w:t xml:space="preserve">) oraz procent udziału w </w:t>
                        </w:r>
                        <w:r>
                          <w:rPr>
                            <w:rFonts w:ascii="Source Sans Pro" w:hAnsi="Source Sans Pro" w:cs="Tahoma"/>
                            <w:color w:val="003C7D"/>
                            <w:sz w:val="14"/>
                            <w:szCs w:val="14"/>
                          </w:rPr>
                          <w:t>sprzedaży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4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0873F52D" w14:textId="77777777" w:rsidR="00946237" w:rsidRPr="008A76F2" w:rsidRDefault="00000000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sdt>
                          <w:sdtPr>
                            <w:rPr>
                              <w:rFonts w:ascii="Source Sans Pro" w:hAnsi="Source Sans Pro" w:cs="Tahoma"/>
                              <w:color w:val="003C7D"/>
                            </w:rPr>
                            <w:id w:val="566224807"/>
                          </w:sdtPr>
                          <w:sdtContent>
                            <w:r w:rsidR="00946237" w:rsidRPr="008A76F2">
                              <w:rPr>
                                <w:rFonts w:ascii="MS Gothic" w:eastAsia="MS Gothic" w:hAnsi="MS Gothic" w:cs="Tahoma" w:hint="eastAsia"/>
                                <w:color w:val="003C7D"/>
                              </w:rPr>
                              <w:t>☐</w:t>
                            </w:r>
                          </w:sdtContent>
                        </w:sdt>
                        <w:r w:rsidR="00946237" w:rsidRPr="008A76F2" w:rsidDel="00631607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639163B0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TAK</w:t>
                        </w:r>
                      </w:p>
                    </w:tc>
                    <w:tc>
                      <w:tcPr>
                        <w:tcW w:w="4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5BAA3472" w14:textId="77777777" w:rsidR="00946237" w:rsidRPr="008A76F2" w:rsidRDefault="00000000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sdt>
                          <w:sdtPr>
                            <w:rPr>
                              <w:rFonts w:ascii="Source Sans Pro" w:hAnsi="Source Sans Pro" w:cs="Tahoma"/>
                              <w:color w:val="003C7D"/>
                            </w:rPr>
                            <w:id w:val="1396324228"/>
                          </w:sdtPr>
                          <w:sdtContent>
                            <w:r w:rsidR="00946237" w:rsidRPr="008A76F2">
                              <w:rPr>
                                <w:rFonts w:ascii="MS Gothic" w:eastAsia="MS Gothic" w:hAnsi="MS Gothic" w:cs="Tahoma" w:hint="eastAsia"/>
                                <w:color w:val="003C7D"/>
                              </w:rPr>
                              <w:t>☐</w:t>
                            </w:r>
                          </w:sdtContent>
                        </w:sdt>
                        <w:r w:rsidR="00946237" w:rsidRPr="008A76F2" w:rsidDel="00631607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9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2BAAEDA1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NIE</w:t>
                        </w:r>
                      </w:p>
                    </w:tc>
                  </w:tr>
                  <w:tr w:rsidR="00946237" w:rsidRPr="008A76F2" w14:paraId="590F6B3E" w14:textId="77777777" w:rsidTr="005B0979">
                    <w:tc>
                      <w:tcPr>
                        <w:tcW w:w="11057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403C016C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6"/>
                            <w:szCs w:val="6"/>
                          </w:rPr>
                        </w:pPr>
                      </w:p>
                    </w:tc>
                  </w:tr>
                  <w:tr w:rsidR="00946237" w:rsidRPr="008A76F2" w14:paraId="570D7123" w14:textId="77777777" w:rsidTr="005B0979">
                    <w:trPr>
                      <w:trHeight w:val="255"/>
                    </w:trPr>
                    <w:tc>
                      <w:tcPr>
                        <w:tcW w:w="496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3F920FA7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1.</w:t>
                        </w:r>
                      </w:p>
                    </w:tc>
                    <w:tc>
                      <w:tcPr>
                        <w:tcW w:w="6967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616F433F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19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76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0473AFF7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18" w:type="dxa"/>
                        <w:gridSpan w:val="5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653255AB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20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</w:tr>
                  <w:tr w:rsidR="00946237" w:rsidRPr="00474521" w14:paraId="386D05A9" w14:textId="77777777" w:rsidTr="005B0979">
                    <w:tc>
                      <w:tcPr>
                        <w:tcW w:w="11057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39BA3AC2" w14:textId="77777777" w:rsidR="00946237" w:rsidRPr="00474521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946237" w:rsidRPr="008A76F2" w14:paraId="483A7ED3" w14:textId="77777777" w:rsidTr="005B0979">
                    <w:trPr>
                      <w:trHeight w:val="255"/>
                    </w:trPr>
                    <w:tc>
                      <w:tcPr>
                        <w:tcW w:w="496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497EEE6C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2.</w:t>
                        </w:r>
                      </w:p>
                    </w:tc>
                    <w:tc>
                      <w:tcPr>
                        <w:tcW w:w="6967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258D90C2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19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76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42F72F0E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18" w:type="dxa"/>
                        <w:gridSpan w:val="5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1FD4F7FE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20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</w:tr>
                  <w:tr w:rsidR="00946237" w:rsidRPr="00474521" w14:paraId="7ADC3B83" w14:textId="77777777" w:rsidTr="005B0979">
                    <w:tc>
                      <w:tcPr>
                        <w:tcW w:w="11057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07203D4C" w14:textId="77777777" w:rsidR="00946237" w:rsidRPr="00474521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946237" w:rsidRPr="008A76F2" w14:paraId="307C3A2C" w14:textId="77777777" w:rsidTr="005B0979">
                    <w:trPr>
                      <w:trHeight w:val="255"/>
                    </w:trPr>
                    <w:tc>
                      <w:tcPr>
                        <w:tcW w:w="496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6DE4058D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3.</w:t>
                        </w:r>
                      </w:p>
                    </w:tc>
                    <w:tc>
                      <w:tcPr>
                        <w:tcW w:w="6967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5FB5E0E4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19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76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5F816F9B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18" w:type="dxa"/>
                        <w:gridSpan w:val="5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03A372EA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20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</w:tr>
                  <w:tr w:rsidR="00946237" w:rsidRPr="00474521" w14:paraId="63131F2D" w14:textId="77777777" w:rsidTr="005B0979">
                    <w:tc>
                      <w:tcPr>
                        <w:tcW w:w="11057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28D0888C" w14:textId="77777777" w:rsidR="00946237" w:rsidRPr="00474521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946237" w:rsidRPr="008A76F2" w14:paraId="6C4C0B78" w14:textId="77777777" w:rsidTr="005B0979">
                    <w:trPr>
                      <w:trHeight w:val="255"/>
                    </w:trPr>
                    <w:tc>
                      <w:tcPr>
                        <w:tcW w:w="496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6F9FE3A7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4.</w:t>
                        </w:r>
                      </w:p>
                    </w:tc>
                    <w:tc>
                      <w:tcPr>
                        <w:tcW w:w="6967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63ED637E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19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76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250ED348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18" w:type="dxa"/>
                        <w:gridSpan w:val="5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44CC4A52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20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</w:tr>
                  <w:tr w:rsidR="00946237" w:rsidRPr="00474521" w14:paraId="6F4018C1" w14:textId="77777777" w:rsidTr="005B0979">
                    <w:tc>
                      <w:tcPr>
                        <w:tcW w:w="11057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3C60F913" w14:textId="77777777" w:rsidR="00946237" w:rsidRPr="00474521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946237" w:rsidRPr="008A76F2" w14:paraId="30C8A306" w14:textId="77777777" w:rsidTr="005B0979">
                    <w:trPr>
                      <w:trHeight w:val="255"/>
                    </w:trPr>
                    <w:tc>
                      <w:tcPr>
                        <w:tcW w:w="496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09028F90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5.</w:t>
                        </w:r>
                      </w:p>
                    </w:tc>
                    <w:tc>
                      <w:tcPr>
                        <w:tcW w:w="6967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424A4D12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19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76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377B8980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18" w:type="dxa"/>
                        <w:gridSpan w:val="5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1956C4CD" w14:textId="77777777" w:rsidR="00946237" w:rsidRPr="008A76F2" w:rsidRDefault="00946237" w:rsidP="00946237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20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</w:tr>
                </w:tbl>
                <w:p w14:paraId="03A29FF9" w14:textId="77777777" w:rsidR="00946237" w:rsidRDefault="00946237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  <w:p w14:paraId="0768CC7C" w14:textId="2595EC9A" w:rsidR="00946237" w:rsidRPr="008A76F2" w:rsidRDefault="00946237" w:rsidP="00804376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804376" w:rsidRPr="008A76F2" w14:paraId="5530D56F" w14:textId="77777777" w:rsidTr="00804376">
              <w:tc>
                <w:tcPr>
                  <w:tcW w:w="11057" w:type="dxa"/>
                  <w:gridSpan w:val="12"/>
                  <w:tcBorders>
                    <w:top w:val="single" w:sz="12" w:space="0" w:color="003C7D"/>
                    <w:left w:val="nil"/>
                    <w:bottom w:val="nil"/>
                    <w:right w:val="nil"/>
                  </w:tcBorders>
                  <w:vAlign w:val="center"/>
                </w:tcPr>
                <w:p w14:paraId="7F936905" w14:textId="77777777" w:rsidR="00804376" w:rsidRPr="000B073C" w:rsidRDefault="00804376" w:rsidP="00804376">
                  <w:pPr>
                    <w:rPr>
                      <w:rFonts w:ascii="Source Sans Pro" w:hAnsi="Source Sans Pro" w:cs="Tahoma"/>
                      <w:color w:val="003C7D"/>
                      <w:sz w:val="2"/>
                      <w:szCs w:val="2"/>
                    </w:rPr>
                  </w:pPr>
                </w:p>
              </w:tc>
            </w:tr>
            <w:tr w:rsidR="00804376" w:rsidRPr="008A76F2" w14:paraId="30D4E56A" w14:textId="77777777" w:rsidTr="00804376"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D78DD76" w14:textId="77777777" w:rsidR="00804376" w:rsidRPr="008A76F2" w:rsidRDefault="00804376" w:rsidP="0080437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>Informacje dotyczące restrukturyzacji</w:t>
                  </w:r>
                </w:p>
              </w:tc>
            </w:tr>
            <w:tr w:rsidR="00804376" w:rsidRPr="008A76F2" w14:paraId="7C58FB9D" w14:textId="77777777" w:rsidTr="00804376">
              <w:trPr>
                <w:trHeight w:val="212"/>
              </w:trPr>
              <w:tc>
                <w:tcPr>
                  <w:tcW w:w="67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271DC69" w14:textId="77777777" w:rsidR="00804376" w:rsidRPr="008A76F2" w:rsidRDefault="00804376" w:rsidP="00474521">
                  <w:pPr>
                    <w:spacing w:before="0" w:after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Czy w firmie jest prowadzona restrukturyzacja* </w:t>
                  </w:r>
                </w:p>
              </w:tc>
              <w:tc>
                <w:tcPr>
                  <w:tcW w:w="4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5219E3C" w14:textId="77777777" w:rsidR="00804376" w:rsidRPr="008A76F2" w:rsidRDefault="00000000" w:rsidP="0080437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</w:rPr>
                      <w:id w:val="-467199236"/>
                    </w:sdtPr>
                    <w:sdtContent>
                      <w:r w:rsidR="00804376" w:rsidRPr="008A76F2">
                        <w:rPr>
                          <w:rFonts w:ascii="MS Gothic" w:eastAsia="MS Gothic" w:hAnsi="MS Gothic" w:cs="Tahoma" w:hint="eastAsia"/>
                          <w:color w:val="003C7D"/>
                        </w:rPr>
                        <w:t>☐</w:t>
                      </w:r>
                    </w:sdtContent>
                  </w:sdt>
                  <w:r w:rsidR="00804376" w:rsidRPr="008A76F2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80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5C02176" w14:textId="77777777" w:rsidR="00804376" w:rsidRPr="008A76F2" w:rsidRDefault="00804376" w:rsidP="0080437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TAK</w:t>
                  </w:r>
                </w:p>
              </w:tc>
              <w:tc>
                <w:tcPr>
                  <w:tcW w:w="6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6D09883" w14:textId="77777777" w:rsidR="00804376" w:rsidRPr="008A76F2" w:rsidRDefault="00000000" w:rsidP="0080437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</w:rPr>
                      <w:id w:val="1603377810"/>
                    </w:sdtPr>
                    <w:sdtContent>
                      <w:r w:rsidR="00804376" w:rsidRPr="008A76F2">
                        <w:rPr>
                          <w:rFonts w:ascii="MS Gothic" w:eastAsia="MS Gothic" w:hAnsi="MS Gothic" w:cs="Tahoma" w:hint="eastAsia"/>
                          <w:color w:val="003C7D"/>
                        </w:rPr>
                        <w:t>☐</w:t>
                      </w:r>
                    </w:sdtContent>
                  </w:sdt>
                  <w:r w:rsidR="00804376" w:rsidRPr="008A76F2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2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B77C1F7" w14:textId="77777777" w:rsidR="00804376" w:rsidRPr="008A76F2" w:rsidRDefault="00804376" w:rsidP="0080437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NIE</w:t>
                  </w:r>
                </w:p>
              </w:tc>
            </w:tr>
            <w:tr w:rsidR="00804376" w:rsidRPr="008A76F2" w14:paraId="4EA95CC2" w14:textId="77777777" w:rsidTr="00804376">
              <w:trPr>
                <w:trHeight w:val="132"/>
              </w:trPr>
              <w:tc>
                <w:tcPr>
                  <w:tcW w:w="67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CB9C2E6" w14:textId="77777777" w:rsidR="00804376" w:rsidRPr="008A76F2" w:rsidRDefault="00804376" w:rsidP="00474521">
                  <w:pPr>
                    <w:spacing w:before="0" w:after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Czy w firmie jest planowana restrukturyzacja*</w:t>
                  </w:r>
                </w:p>
              </w:tc>
              <w:tc>
                <w:tcPr>
                  <w:tcW w:w="4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D76DDF9" w14:textId="77777777" w:rsidR="00804376" w:rsidRPr="008A76F2" w:rsidRDefault="00000000" w:rsidP="0080437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</w:rPr>
                      <w:id w:val="-1378077923"/>
                    </w:sdtPr>
                    <w:sdtContent>
                      <w:r w:rsidR="00804376" w:rsidRPr="008A76F2">
                        <w:rPr>
                          <w:rFonts w:ascii="MS Gothic" w:eastAsia="MS Gothic" w:hAnsi="MS Gothic" w:cs="Tahoma" w:hint="eastAsia"/>
                          <w:color w:val="003C7D"/>
                        </w:rPr>
                        <w:t>☐</w:t>
                      </w:r>
                    </w:sdtContent>
                  </w:sdt>
                  <w:r w:rsidR="00804376" w:rsidRPr="008A76F2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80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42E935D" w14:textId="77777777" w:rsidR="00804376" w:rsidRPr="008A76F2" w:rsidRDefault="00804376" w:rsidP="0080437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TAK</w:t>
                  </w:r>
                </w:p>
              </w:tc>
              <w:tc>
                <w:tcPr>
                  <w:tcW w:w="6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9D84502" w14:textId="77777777" w:rsidR="00804376" w:rsidRPr="008A76F2" w:rsidRDefault="00000000" w:rsidP="0080437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</w:rPr>
                      <w:id w:val="-833373567"/>
                    </w:sdtPr>
                    <w:sdtContent>
                      <w:r w:rsidR="00804376" w:rsidRPr="008A76F2">
                        <w:rPr>
                          <w:rFonts w:ascii="MS Gothic" w:eastAsia="MS Gothic" w:hAnsi="MS Gothic" w:cs="Tahoma" w:hint="eastAsia"/>
                          <w:color w:val="003C7D"/>
                        </w:rPr>
                        <w:t>☐</w:t>
                      </w:r>
                    </w:sdtContent>
                  </w:sdt>
                  <w:r w:rsidR="00804376" w:rsidRPr="008A76F2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2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8DC189F" w14:textId="77777777" w:rsidR="00804376" w:rsidRPr="008A76F2" w:rsidRDefault="00804376" w:rsidP="0080437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NIE</w:t>
                  </w:r>
                </w:p>
              </w:tc>
            </w:tr>
            <w:tr w:rsidR="00804376" w:rsidRPr="008A76F2" w14:paraId="244935B1" w14:textId="77777777" w:rsidTr="00804376">
              <w:trPr>
                <w:trHeight w:val="80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25865E0" w14:textId="77777777" w:rsidR="00804376" w:rsidRPr="008A76F2" w:rsidRDefault="00804376" w:rsidP="00474521">
                  <w:pPr>
                    <w:spacing w:before="0" w:after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Opis sytuacji</w:t>
                  </w:r>
                  <w:r w:rsidRPr="008A76F2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**</w:t>
                  </w:r>
                </w:p>
              </w:tc>
            </w:tr>
            <w:tr w:rsidR="00804376" w:rsidRPr="008A76F2" w14:paraId="629DF1E2" w14:textId="77777777" w:rsidTr="00804376">
              <w:trPr>
                <w:trHeight w:val="70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single" w:sz="4" w:space="0" w:color="003C7D"/>
                    <w:right w:val="nil"/>
                  </w:tcBorders>
                  <w:vAlign w:val="center"/>
                </w:tcPr>
                <w:p w14:paraId="279D8FAF" w14:textId="77777777" w:rsidR="00804376" w:rsidRPr="008A76F2" w:rsidRDefault="00804376" w:rsidP="00804376">
                  <w:pPr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</w:rPr>
                  </w:pPr>
                </w:p>
              </w:tc>
            </w:tr>
            <w:tr w:rsidR="00804376" w:rsidRPr="008A76F2" w14:paraId="425C820F" w14:textId="77777777" w:rsidTr="00804376">
              <w:trPr>
                <w:trHeight w:val="250"/>
              </w:trPr>
              <w:tc>
                <w:tcPr>
                  <w:tcW w:w="11057" w:type="dxa"/>
                  <w:gridSpan w:val="1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6055459D" w14:textId="77777777" w:rsidR="00804376" w:rsidRPr="008A76F2" w:rsidRDefault="00804376" w:rsidP="0080437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34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439FB866" w14:textId="77777777" w:rsidR="00474521" w:rsidRDefault="00474521" w:rsidP="00361479">
            <w:pPr>
              <w:rPr>
                <w:rFonts w:ascii="Source Sans Pro" w:hAnsi="Source Sans Pro" w:cs="Tahoma"/>
                <w:b/>
                <w:color w:val="003C7D"/>
                <w:sz w:val="2"/>
                <w:szCs w:val="2"/>
              </w:rPr>
            </w:pPr>
          </w:p>
          <w:p w14:paraId="0DC01C34" w14:textId="2F3C9EAA" w:rsidR="00646E98" w:rsidRPr="004523E5" w:rsidRDefault="00646E98" w:rsidP="00361479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noProof/>
                <w:color w:val="003C7D"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F23F40" wp14:editId="2AAA0ECF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13335</wp:posOffset>
                      </wp:positionV>
                      <wp:extent cx="6934200" cy="0"/>
                      <wp:effectExtent l="0" t="0" r="19050" b="19050"/>
                      <wp:wrapNone/>
                      <wp:docPr id="1" name="Łącznik prostoliniow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342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00285F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4767C9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1.05pt" to="546.5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" strokecolor="#00285f" strokeweight="1.5pt"/>
                  </w:pict>
                </mc:Fallback>
              </mc:AlternateContent>
            </w:r>
          </w:p>
          <w:p w14:paraId="1E069EAE" w14:textId="477D2D7A" w:rsidR="00646E98" w:rsidRPr="000B073C" w:rsidRDefault="006A13B7" w:rsidP="00361479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0B073C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Certyfikat </w:t>
            </w:r>
            <w:proofErr w:type="spellStart"/>
            <w:r w:rsidRPr="000B073C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Authorised</w:t>
            </w:r>
            <w:proofErr w:type="spellEnd"/>
            <w:r w:rsidRPr="000B073C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 </w:t>
            </w:r>
            <w:proofErr w:type="spellStart"/>
            <w:r w:rsidRPr="000B073C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Economic</w:t>
            </w:r>
            <w:proofErr w:type="spellEnd"/>
            <w:r w:rsidRPr="000B073C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 Operator – AEO</w:t>
            </w:r>
          </w:p>
          <w:p w14:paraId="09AC42F3" w14:textId="6C1B01CA" w:rsidR="006A13B7" w:rsidRPr="004523E5" w:rsidRDefault="001E2925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Czy firma posiada </w:t>
            </w:r>
            <w:r w:rsidR="006A13B7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Certyfikat AEO 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?                                                                                                            </w:t>
            </w: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871995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        TAK                              </w:t>
            </w: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2129202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     NIE</w:t>
            </w:r>
          </w:p>
          <w:p w14:paraId="52B709F0" w14:textId="78EE7752" w:rsidR="001E2925" w:rsidRPr="00946237" w:rsidRDefault="001E2925" w:rsidP="00361479">
            <w:pPr>
              <w:rPr>
                <w:rFonts w:ascii="Source Sans Pro" w:hAnsi="Source Sans Pro" w:cs="Tahoma"/>
                <w:b/>
                <w:color w:val="003C7D"/>
                <w:sz w:val="2"/>
                <w:szCs w:val="2"/>
              </w:rPr>
            </w:pPr>
          </w:p>
          <w:p w14:paraId="6EFB2D3E" w14:textId="112B5248" w:rsidR="00471E09" w:rsidRPr="004523E5" w:rsidRDefault="001E2925" w:rsidP="00624B69">
            <w:pPr>
              <w:spacing w:line="360" w:lineRule="auto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Jeśli TAK, proszę o zaznaczenie statusu </w:t>
            </w:r>
            <w:r w:rsidR="0066696F"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Wnioskodawcy</w:t>
            </w:r>
          </w:p>
          <w:p w14:paraId="232F63B6" w14:textId="175DDA45" w:rsidR="001E2925" w:rsidRPr="004523E5" w:rsidRDefault="0000000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735047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E2925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E2925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66696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U</w:t>
            </w:r>
            <w:r w:rsidR="00BC1807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poważni</w:t>
            </w:r>
            <w:r w:rsidR="0066696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onego</w:t>
            </w:r>
            <w:r w:rsidR="001E2925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przedsiębiorcy w zakresie uproszczeń celnych (AEOC)</w:t>
            </w:r>
          </w:p>
          <w:p w14:paraId="72611FE0" w14:textId="2AC32273" w:rsidR="00646E98" w:rsidRPr="004523E5" w:rsidRDefault="0000000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927545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E2925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E2925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66696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U</w:t>
            </w:r>
            <w:r w:rsidR="00BC1807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poważni</w:t>
            </w:r>
            <w:r w:rsidR="0066696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onego</w:t>
            </w:r>
            <w:r w:rsidR="00BC1807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1E2925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przedsiębiorcy w zakresie bezpieczeństwa i ochrony (AEOS)</w:t>
            </w:r>
          </w:p>
          <w:p w14:paraId="1310D9C0" w14:textId="69C29D22" w:rsidR="00646E98" w:rsidRPr="004523E5" w:rsidRDefault="00000000" w:rsidP="00361479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1424253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1807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E2925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66696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U</w:t>
            </w:r>
            <w:r w:rsidR="00BC1807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poważni</w:t>
            </w:r>
            <w:r w:rsidR="0066696F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onego</w:t>
            </w:r>
            <w:r w:rsidR="001E2925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przedsiębiorcy w zakresie uproszczeń oraz bezpieczeństwa i ochrony (AEOF)</w:t>
            </w:r>
          </w:p>
          <w:p w14:paraId="79611464" w14:textId="77777777" w:rsidR="00646E98" w:rsidRPr="008711CA" w:rsidRDefault="00646E98" w:rsidP="00361479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71" w14:textId="77777777" w:rsidTr="00E94344">
        <w:trPr>
          <w:gridBefore w:val="1"/>
          <w:gridAfter w:val="6"/>
          <w:wAfter w:w="205" w:type="dxa"/>
        </w:trPr>
        <w:tc>
          <w:tcPr>
            <w:tcW w:w="11144" w:type="dxa"/>
            <w:gridSpan w:val="78"/>
            <w:tcBorders>
              <w:top w:val="single" w:sz="4" w:space="0" w:color="003C7D"/>
            </w:tcBorders>
            <w:vAlign w:val="center"/>
          </w:tcPr>
          <w:p w14:paraId="79611470" w14:textId="77777777" w:rsidR="00D92540" w:rsidRPr="008711CA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73" w14:textId="77777777" w:rsidTr="00E94344">
        <w:trPr>
          <w:gridBefore w:val="1"/>
          <w:gridAfter w:val="6"/>
          <w:wAfter w:w="205" w:type="dxa"/>
        </w:trPr>
        <w:tc>
          <w:tcPr>
            <w:tcW w:w="11144" w:type="dxa"/>
            <w:gridSpan w:val="78"/>
            <w:vAlign w:val="center"/>
          </w:tcPr>
          <w:p w14:paraId="79611472" w14:textId="77777777" w:rsidR="00D92540" w:rsidRPr="004523E5" w:rsidRDefault="00D9254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Czy było zgłoszone roszczenie, z jakiejkolwiek gwarancji udzielonej na zlecenie Wnioskodawcy przez</w:t>
            </w:r>
            <w:r w:rsidRPr="004523E5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*</w:t>
            </w:r>
          </w:p>
        </w:tc>
      </w:tr>
      <w:tr w:rsidR="002743E9" w:rsidRPr="004523E5" w14:paraId="79611475" w14:textId="77777777" w:rsidTr="00E94344">
        <w:trPr>
          <w:gridBefore w:val="1"/>
          <w:gridAfter w:val="6"/>
          <w:wAfter w:w="205" w:type="dxa"/>
        </w:trPr>
        <w:tc>
          <w:tcPr>
            <w:tcW w:w="11144" w:type="dxa"/>
            <w:gridSpan w:val="78"/>
            <w:vAlign w:val="center"/>
          </w:tcPr>
          <w:p w14:paraId="79611474" w14:textId="77777777" w:rsidR="00D92540" w:rsidRPr="008711CA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7F" w14:textId="77777777" w:rsidTr="00E94344">
        <w:trPr>
          <w:gridBefore w:val="1"/>
          <w:gridAfter w:val="6"/>
          <w:wAfter w:w="205" w:type="dxa"/>
        </w:trPr>
        <w:tc>
          <w:tcPr>
            <w:tcW w:w="1837" w:type="dxa"/>
            <w:gridSpan w:val="14"/>
            <w:vAlign w:val="center"/>
          </w:tcPr>
          <w:p w14:paraId="7961147C" w14:textId="77777777" w:rsidR="00D92540" w:rsidRPr="004523E5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Innego Gwaranta</w:t>
            </w:r>
          </w:p>
        </w:tc>
        <w:tc>
          <w:tcPr>
            <w:tcW w:w="1814" w:type="dxa"/>
            <w:gridSpan w:val="15"/>
            <w:vAlign w:val="center"/>
          </w:tcPr>
          <w:p w14:paraId="7961147D" w14:textId="4A4B8B87" w:rsidR="00D92540" w:rsidRPr="004523E5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359856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22150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D92540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7493" w:type="dxa"/>
            <w:gridSpan w:val="49"/>
            <w:vAlign w:val="center"/>
          </w:tcPr>
          <w:p w14:paraId="7961147E" w14:textId="1DFCDE3D" w:rsidR="00D92540" w:rsidRPr="004523E5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646391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502" w:rsidRPr="004523E5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221502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D92540"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2743E9" w:rsidRPr="004523E5" w14:paraId="79611481" w14:textId="77777777" w:rsidTr="00E94344">
        <w:trPr>
          <w:gridBefore w:val="1"/>
          <w:gridAfter w:val="6"/>
          <w:wAfter w:w="205" w:type="dxa"/>
        </w:trPr>
        <w:tc>
          <w:tcPr>
            <w:tcW w:w="11144" w:type="dxa"/>
            <w:gridSpan w:val="78"/>
            <w:vAlign w:val="center"/>
          </w:tcPr>
          <w:p w14:paraId="79611480" w14:textId="77777777" w:rsidR="00D92540" w:rsidRPr="008711CA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86" w14:textId="77777777" w:rsidTr="00E94344">
        <w:trPr>
          <w:gridBefore w:val="1"/>
          <w:gridAfter w:val="6"/>
          <w:wAfter w:w="205" w:type="dxa"/>
          <w:trHeight w:val="255"/>
        </w:trPr>
        <w:tc>
          <w:tcPr>
            <w:tcW w:w="1837" w:type="dxa"/>
            <w:gridSpan w:val="14"/>
            <w:tcBorders>
              <w:right w:val="single" w:sz="4" w:space="0" w:color="003C7D"/>
            </w:tcBorders>
            <w:vAlign w:val="center"/>
          </w:tcPr>
          <w:p w14:paraId="79611482" w14:textId="77777777" w:rsidR="00D92540" w:rsidRPr="004523E5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 roszczenia</w:t>
            </w:r>
          </w:p>
        </w:tc>
        <w:tc>
          <w:tcPr>
            <w:tcW w:w="3401" w:type="dxa"/>
            <w:gridSpan w:val="3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83" w14:textId="77777777" w:rsidR="00D92540" w:rsidRPr="004523E5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499" w:type="dxa"/>
            <w:gridSpan w:val="17"/>
            <w:tcBorders>
              <w:left w:val="single" w:sz="4" w:space="0" w:color="003C7D"/>
              <w:right w:val="single" w:sz="4" w:space="0" w:color="003C7D"/>
            </w:tcBorders>
            <w:vAlign w:val="center"/>
          </w:tcPr>
          <w:p w14:paraId="79611484" w14:textId="77777777" w:rsidR="00D92540" w:rsidRPr="004523E5" w:rsidRDefault="00D92540" w:rsidP="004328A1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Data zgłoszenia roszczenia</w:t>
            </w:r>
          </w:p>
        </w:tc>
        <w:tc>
          <w:tcPr>
            <w:tcW w:w="3407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85" w14:textId="77777777" w:rsidR="00D92540" w:rsidRPr="004523E5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1488" w14:textId="77777777" w:rsidTr="00E94344">
        <w:trPr>
          <w:gridBefore w:val="1"/>
          <w:gridAfter w:val="6"/>
          <w:wAfter w:w="205" w:type="dxa"/>
        </w:trPr>
        <w:tc>
          <w:tcPr>
            <w:tcW w:w="11144" w:type="dxa"/>
            <w:gridSpan w:val="78"/>
            <w:vAlign w:val="center"/>
          </w:tcPr>
          <w:p w14:paraId="79611487" w14:textId="77777777" w:rsidR="00D92540" w:rsidRPr="008711CA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8B" w14:textId="77777777" w:rsidTr="00E94344">
        <w:trPr>
          <w:gridBefore w:val="1"/>
          <w:gridAfter w:val="6"/>
          <w:wAfter w:w="205" w:type="dxa"/>
          <w:trHeight w:val="255"/>
        </w:trPr>
        <w:tc>
          <w:tcPr>
            <w:tcW w:w="1837" w:type="dxa"/>
            <w:gridSpan w:val="14"/>
            <w:tcBorders>
              <w:right w:val="single" w:sz="4" w:space="0" w:color="003C7D"/>
            </w:tcBorders>
            <w:vAlign w:val="center"/>
          </w:tcPr>
          <w:p w14:paraId="79611489" w14:textId="77777777" w:rsidR="00D92540" w:rsidRPr="004523E5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gwarancji</w:t>
            </w:r>
          </w:p>
        </w:tc>
        <w:tc>
          <w:tcPr>
            <w:tcW w:w="9307" w:type="dxa"/>
            <w:gridSpan w:val="6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8A" w14:textId="77777777" w:rsidR="00D92540" w:rsidRPr="004523E5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743E9" w:rsidRPr="004523E5" w14:paraId="7961148D" w14:textId="77777777" w:rsidTr="00E94344">
        <w:trPr>
          <w:gridBefore w:val="1"/>
          <w:gridAfter w:val="6"/>
          <w:wAfter w:w="205" w:type="dxa"/>
        </w:trPr>
        <w:tc>
          <w:tcPr>
            <w:tcW w:w="11144" w:type="dxa"/>
            <w:gridSpan w:val="78"/>
            <w:vAlign w:val="center"/>
          </w:tcPr>
          <w:p w14:paraId="7961148C" w14:textId="77777777" w:rsidR="00D92540" w:rsidRPr="008711CA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8F" w14:textId="77777777" w:rsidTr="00E94344">
        <w:trPr>
          <w:gridBefore w:val="1"/>
          <w:gridAfter w:val="6"/>
          <w:wAfter w:w="205" w:type="dxa"/>
        </w:trPr>
        <w:tc>
          <w:tcPr>
            <w:tcW w:w="11144" w:type="dxa"/>
            <w:gridSpan w:val="78"/>
            <w:vAlign w:val="center"/>
          </w:tcPr>
          <w:p w14:paraId="7961148E" w14:textId="68FA376C" w:rsidR="00D92540" w:rsidRPr="004523E5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lastRenderedPageBreak/>
              <w:t>Opis sytuacji (szkoda u innego Gwaranta)**</w:t>
            </w:r>
          </w:p>
        </w:tc>
      </w:tr>
      <w:tr w:rsidR="002743E9" w:rsidRPr="004523E5" w14:paraId="79611491" w14:textId="77777777" w:rsidTr="00E94344">
        <w:trPr>
          <w:gridBefore w:val="1"/>
          <w:gridAfter w:val="6"/>
          <w:wAfter w:w="205" w:type="dxa"/>
        </w:trPr>
        <w:tc>
          <w:tcPr>
            <w:tcW w:w="11144" w:type="dxa"/>
            <w:gridSpan w:val="78"/>
            <w:tcBorders>
              <w:bottom w:val="single" w:sz="4" w:space="0" w:color="003C7D"/>
            </w:tcBorders>
            <w:vAlign w:val="center"/>
          </w:tcPr>
          <w:p w14:paraId="79611490" w14:textId="77777777" w:rsidR="00D92540" w:rsidRPr="008711CA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743E9" w:rsidRPr="004523E5" w14:paraId="79611493" w14:textId="77777777" w:rsidTr="00E94344">
        <w:trPr>
          <w:gridBefore w:val="1"/>
          <w:gridAfter w:val="6"/>
          <w:wAfter w:w="205" w:type="dxa"/>
          <w:trHeight w:val="482"/>
        </w:trPr>
        <w:tc>
          <w:tcPr>
            <w:tcW w:w="11144" w:type="dxa"/>
            <w:gridSpan w:val="7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92" w14:textId="77777777" w:rsidR="00D92540" w:rsidRPr="004523E5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bookmarkStart w:id="2" w:name="Tekst233"/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4523E5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  <w:bookmarkEnd w:id="2"/>
          </w:p>
        </w:tc>
      </w:tr>
      <w:tr w:rsidR="002743E9" w:rsidRPr="002743E9" w14:paraId="673DB67E" w14:textId="77777777" w:rsidTr="00E94344">
        <w:trPr>
          <w:gridBefore w:val="1"/>
          <w:gridAfter w:val="6"/>
          <w:wAfter w:w="205" w:type="dxa"/>
        </w:trPr>
        <w:tc>
          <w:tcPr>
            <w:tcW w:w="11144" w:type="dxa"/>
            <w:gridSpan w:val="78"/>
            <w:tcBorders>
              <w:bottom w:val="single" w:sz="12" w:space="0" w:color="003C7D"/>
            </w:tcBorders>
            <w:vAlign w:val="center"/>
          </w:tcPr>
          <w:p w14:paraId="53ECACB6" w14:textId="77777777" w:rsidR="00AF3C2D" w:rsidRDefault="00AF3C2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  <w:p w14:paraId="13E6BFA0" w14:textId="77777777" w:rsidR="009049F1" w:rsidRDefault="009049F1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  <w:p w14:paraId="1BF02810" w14:textId="1CF8E7F1" w:rsidR="009049F1" w:rsidRPr="002743E9" w:rsidRDefault="009049F1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2743E9" w:rsidRPr="002743E9" w14:paraId="501867B7" w14:textId="77777777" w:rsidTr="00E94344">
        <w:trPr>
          <w:gridBefore w:val="1"/>
          <w:gridAfter w:val="6"/>
          <w:wAfter w:w="205" w:type="dxa"/>
        </w:trPr>
        <w:tc>
          <w:tcPr>
            <w:tcW w:w="11144" w:type="dxa"/>
            <w:gridSpan w:val="78"/>
            <w:vAlign w:val="center"/>
          </w:tcPr>
          <w:p w14:paraId="35B1DAEB" w14:textId="50F7569A" w:rsidR="008D1F59" w:rsidRPr="004F3BD7" w:rsidRDefault="008D1F59" w:rsidP="008D1F59">
            <w:pPr>
              <w:autoSpaceDE w:val="0"/>
              <w:autoSpaceDN w:val="0"/>
              <w:adjustRightInd w:val="0"/>
              <w:contextualSpacing/>
              <w:rPr>
                <w:rFonts w:ascii="Source Sans Pro" w:hAnsi="Source Sans Pro" w:cs="Tahoma"/>
                <w:b/>
                <w:color w:val="003C7D"/>
                <w:sz w:val="10"/>
                <w:szCs w:val="10"/>
              </w:rPr>
            </w:pPr>
          </w:p>
          <w:p w14:paraId="503AA026" w14:textId="62796657" w:rsidR="009049F1" w:rsidRPr="004523E5" w:rsidRDefault="009049F1" w:rsidP="009049F1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Wykaz </w:t>
            </w:r>
            <w:r w:rsidR="007740CB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dokumentów</w:t>
            </w: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 do wniosku</w:t>
            </w:r>
          </w:p>
          <w:p w14:paraId="57163156" w14:textId="77777777" w:rsidR="009049F1" w:rsidRPr="004F3BD7" w:rsidRDefault="009049F1" w:rsidP="008711CA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0"/>
                <w:szCs w:val="10"/>
              </w:rPr>
            </w:pPr>
          </w:p>
          <w:p w14:paraId="096FA043" w14:textId="77777777" w:rsidR="009049F1" w:rsidRPr="004523E5" w:rsidRDefault="009049F1" w:rsidP="009049F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Dokumenty rejestrowe firmy:</w:t>
            </w:r>
          </w:p>
          <w:p w14:paraId="076EE801" w14:textId="7A2A1258" w:rsidR="009049F1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aktualny statut spółki lub aktualna umowa spółki.</w:t>
            </w:r>
          </w:p>
          <w:p w14:paraId="240B8211" w14:textId="66580466" w:rsidR="009049F1" w:rsidRPr="007740CB" w:rsidRDefault="009049F1" w:rsidP="009049F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Dokumenty finansowe:</w:t>
            </w:r>
          </w:p>
          <w:p w14:paraId="688992C0" w14:textId="59ADB35D" w:rsidR="009049F1" w:rsidRPr="004523E5" w:rsidRDefault="009049F1" w:rsidP="009049F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Dla podmiotów prowadzących pełną księgowość zgodnie z ustawą o rachunkowości</w:t>
            </w:r>
            <w:r w:rsidR="007740CB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:</w:t>
            </w: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  </w:t>
            </w:r>
          </w:p>
          <w:p w14:paraId="00CFC205" w14:textId="42E7318D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num" w:pos="360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pełne sprawozdanie finansowe skonsolidowane i jednostkowe (bilanse, rachunki zysków i strat, rachunki przepływów pieniężnych, sprawozdanie ze zmian w kapitale własnym, informacj</w:t>
            </w:r>
            <w:r w:rsidR="0015085F">
              <w:rPr>
                <w:rFonts w:ascii="Source Sans Pro" w:hAnsi="Source Sans Pro" w:cs="Tahoma"/>
                <w:color w:val="003C7D"/>
                <w:sz w:val="16"/>
                <w:szCs w:val="16"/>
              </w:rPr>
              <w:t>a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dodatkow</w:t>
            </w:r>
            <w:r w:rsidR="0015085F">
              <w:rPr>
                <w:rFonts w:ascii="Source Sans Pro" w:hAnsi="Source Sans Pro" w:cs="Tahoma"/>
                <w:color w:val="003C7D"/>
                <w:sz w:val="16"/>
                <w:szCs w:val="16"/>
              </w:rPr>
              <w:t>a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, sprawozdanie zarządu z działalności) wraz ze sprawozdaniem biegłego rewidenta z badania bilansu za trzy ostatnie lata obrachunkowe</w:t>
            </w:r>
            <w:r w:rsidR="00804376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(o ile nie są dostępne w eKRS)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3D52ED5E" w14:textId="69EEC642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F–01/I–01/ sprawozdanie o przychodach, kosztach i wyniku finansowym oraz o nakładach na środki trwałe sporządzane kwartalnie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1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(za bieżący rok)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 xml:space="preserve"> 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oraz w przypadku firm budowlanych za analogiczny okres roku poprzedniego,</w:t>
            </w:r>
          </w:p>
          <w:p w14:paraId="316907CA" w14:textId="1568BDE7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dodatkowe informacje, gdy suma wnioskowanej transakcji przekracza 1</w:t>
            </w:r>
            <w:r w:rsidR="00E94344">
              <w:rPr>
                <w:rFonts w:ascii="Source Sans Pro" w:hAnsi="Source Sans Pro" w:cs="Tahoma"/>
                <w:color w:val="003C7D"/>
                <w:sz w:val="16"/>
                <w:szCs w:val="16"/>
              </w:rPr>
              <w:t>5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 000 000,00 </w:t>
            </w:r>
            <w:r w:rsidR="0015085F">
              <w:rPr>
                <w:rFonts w:ascii="Source Sans Pro" w:hAnsi="Source Sans Pro" w:cs="Tahoma"/>
                <w:color w:val="003C7D"/>
                <w:sz w:val="16"/>
                <w:szCs w:val="16"/>
              </w:rPr>
              <w:t>PLN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255CB11E" w14:textId="46495F16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plan finansowy – gdy suma wnioskowanej transakcji przekracza 1</w:t>
            </w:r>
            <w:r w:rsidR="00E94344">
              <w:rPr>
                <w:rFonts w:ascii="Source Sans Pro" w:hAnsi="Source Sans Pro" w:cs="Tahoma"/>
                <w:color w:val="003C7D"/>
                <w:sz w:val="16"/>
                <w:szCs w:val="16"/>
              </w:rPr>
              <w:t>5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 000 000,00 </w:t>
            </w:r>
            <w:r w:rsidR="0015085F">
              <w:rPr>
                <w:rFonts w:ascii="Source Sans Pro" w:hAnsi="Source Sans Pro" w:cs="Tahoma"/>
                <w:color w:val="003C7D"/>
                <w:sz w:val="16"/>
                <w:szCs w:val="16"/>
              </w:rPr>
              <w:t>PLN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. W przypadku nieprzedstawienia planu finansowego posiadanego przez wnioskodawcę prosimy o podanie w formie załączników prognozy rachunków i strat oraz prognozy bilansu, </w:t>
            </w:r>
          </w:p>
          <w:p w14:paraId="7003927A" w14:textId="1BC111D4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w przypadku spółek giełdowych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– emitentów, których akcje są w obrocie publicznym, na rynku podstawowym Giełdy Papierów Wartościowych w Warszawie – dopuszczone jest pozyskiwanie danych finansowych ze stron internetowych danego podmiotu notowanego na Giełdzie Papierów Wartościowych, które są opublikowane zgodnie z wymogami nałożonymi na te podmioty rozporządzeniem Ministerstwa Finansów w sprawie informacji bieżących i okresowych przekazywanych przez emitentów papierów wartościowych</w:t>
            </w:r>
            <w:r w:rsidR="0015085F"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  <w:p w14:paraId="54175691" w14:textId="77777777" w:rsidR="009049F1" w:rsidRPr="004523E5" w:rsidRDefault="009049F1" w:rsidP="009049F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Dla podmiotów nieprowadzących pełnej księgowości zgodnie z ustawą o rachunkowości </w:t>
            </w:r>
          </w:p>
          <w:p w14:paraId="06E87C0E" w14:textId="09558C33" w:rsidR="009049F1" w:rsidRPr="00804376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deklaracje podatkowe osób fizycznych prowadzących działalność gospodarczą za ostatni rok w przypadku klientów współpracujących z PZU oraz 3 lata w przypadku nowych klientów wraz z oświadczeniem o przychodach i kosztach z bieżącego okresu.</w:t>
            </w:r>
          </w:p>
          <w:p w14:paraId="1FEBDD0F" w14:textId="3CEC940B" w:rsidR="009049F1" w:rsidRPr="004523E5" w:rsidRDefault="009049F1" w:rsidP="009049F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Dokumenty inne:</w:t>
            </w:r>
          </w:p>
          <w:p w14:paraId="368C563A" w14:textId="77777777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zaświadczenie z ZUS o niezaleganiu z płatnościami wystawione nie wcześniej niż 3 miesiące od daty złożenia wniosku,</w:t>
            </w:r>
          </w:p>
          <w:p w14:paraId="40D4B760" w14:textId="77777777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zaświadczenie z Urzędu Skarbowego o niezaleganiu z płatnościami należności celnych wystawione nie wcześniej niż 3 miesiące od daty złożenia wniosku, </w:t>
            </w:r>
          </w:p>
          <w:p w14:paraId="3B8BC294" w14:textId="77777777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opinie banku prowadzącego główny rachunek bieżący oraz opinie banków prowadzących rachunki kredytowe wystawione nie wcześniej niż 3 miesiące od momentu złożenia wniosku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3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7BB48666" w14:textId="31F03BB9" w:rsidR="009049F1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oświadczenie dotyczące środków trwałych i/lub nieruchomości sfinansowanych (w całości lub części) ze środków publicznych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5794E0B4" w14:textId="77777777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posiadane referencje,</w:t>
            </w:r>
          </w:p>
          <w:p w14:paraId="057D37BB" w14:textId="77777777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oświadczenie poręczyciela, w przypadku, gdy zabezpieczeniem będzie poręczenie podmiotu gospodarczego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2FCFA859" w14:textId="77777777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pełnomocnictwo lub umowa konsorcjum – jeżeli dotyczy. </w:t>
            </w:r>
          </w:p>
          <w:p w14:paraId="4C7A26A3" w14:textId="77777777" w:rsidR="009049F1" w:rsidRPr="004523E5" w:rsidRDefault="009049F1" w:rsidP="009049F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Dla osób fizycznych prowadzących działalność gospodarczą, dla wspólników spółek cywilnych oraz wspólników spółek jawnych</w:t>
            </w:r>
          </w:p>
          <w:p w14:paraId="05291FEC" w14:textId="77777777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oświadczenie majątkowe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15BA5902" w14:textId="77777777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oświadczenie poręczyciela, w przypadku, gdy zabezpieczeniem będzie poręczenie osoby fizycznej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  <w:p w14:paraId="5F978CC0" w14:textId="77777777" w:rsidR="00800691" w:rsidRDefault="00800691" w:rsidP="0080069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Dla podmiotów będących Jednostką Samorządu Terytorialnego:</w:t>
            </w:r>
            <w:r>
              <w:t xml:space="preserve"> </w:t>
            </w:r>
          </w:p>
          <w:p w14:paraId="1E30E808" w14:textId="6A96D092" w:rsidR="00800691" w:rsidRPr="00800691" w:rsidRDefault="0080069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56550D">
              <w:rPr>
                <w:rFonts w:ascii="Source Sans Pro" w:hAnsi="Source Sans Pro" w:cs="Tahoma"/>
                <w:color w:val="003C7D"/>
                <w:sz w:val="16"/>
                <w:szCs w:val="16"/>
              </w:rPr>
              <w:t>dodatkowe informacje, gdy Wnioskodawcą jest Jednostka Samorządu Terytorialnego</w:t>
            </w:r>
            <w:r w:rsidRPr="0056550D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="00FC7D43"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  <w:p w14:paraId="28F56504" w14:textId="67AE20E5" w:rsidR="009049F1" w:rsidRPr="004523E5" w:rsidRDefault="009049F1" w:rsidP="009049F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W przypadku obsługi przez pośrednika </w:t>
            </w:r>
          </w:p>
          <w:p w14:paraId="69310246" w14:textId="77777777" w:rsidR="009049F1" w:rsidRPr="004523E5" w:rsidRDefault="009049F1" w:rsidP="009049F1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pełnomocnictwo udzielone pośrednikowi.</w:t>
            </w:r>
          </w:p>
          <w:p w14:paraId="2F4AA067" w14:textId="77777777" w:rsidR="009049F1" w:rsidRPr="000B073C" w:rsidRDefault="009049F1" w:rsidP="008711CA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  <w:p w14:paraId="5CF84D02" w14:textId="77777777" w:rsidR="009049F1" w:rsidRPr="004523E5" w:rsidRDefault="009049F1" w:rsidP="009049F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Dokumenty niezbędne do ustanowienia zabezpieczenia:</w:t>
            </w:r>
          </w:p>
          <w:p w14:paraId="3CAF2B68" w14:textId="77777777" w:rsidR="009049F1" w:rsidRPr="004523E5" w:rsidRDefault="009049F1" w:rsidP="009049F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7740CB">
              <w:rPr>
                <w:rFonts w:ascii="Source Sans Pro" w:hAnsi="Source Sans Pro" w:cs="Tahoma"/>
                <w:bCs/>
                <w:color w:val="003C7D"/>
                <w:sz w:val="16"/>
                <w:szCs w:val="16"/>
              </w:rPr>
              <w:t>-</w:t>
            </w: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 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kaucja – nr rachunku do wypłaty odsetek,</w:t>
            </w:r>
          </w:p>
          <w:p w14:paraId="2720FAEA" w14:textId="77777777" w:rsidR="009049F1" w:rsidRPr="004523E5" w:rsidRDefault="009049F1" w:rsidP="009049F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7740CB">
              <w:rPr>
                <w:rFonts w:ascii="Source Sans Pro" w:hAnsi="Source Sans Pro" w:cs="Tahoma"/>
                <w:bCs/>
                <w:color w:val="003C7D"/>
                <w:sz w:val="16"/>
                <w:szCs w:val="16"/>
              </w:rPr>
              <w:t xml:space="preserve">- 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hipoteka – wycena rzeczoznawcy nie starsza niż 9 miesięcy oraz polisa ubezpieczeniowa,</w:t>
            </w:r>
          </w:p>
          <w:p w14:paraId="3746BD72" w14:textId="124BB03F" w:rsidR="009049F1" w:rsidRPr="004523E5" w:rsidRDefault="009049F1" w:rsidP="009049F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- poręczenie wekslowe – wypełnienie ankiety poręczyciela</w:t>
            </w:r>
            <w:r w:rsidR="00636826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oraz załączenie wymaganych w niej dokumentów,</w:t>
            </w:r>
          </w:p>
          <w:p w14:paraId="2FDEA178" w14:textId="77777777" w:rsidR="009049F1" w:rsidRPr="004523E5" w:rsidRDefault="009049F1" w:rsidP="009049F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7740CB">
              <w:rPr>
                <w:rFonts w:ascii="Source Sans Pro" w:hAnsi="Source Sans Pro" w:cs="Tahoma"/>
                <w:bCs/>
                <w:color w:val="003C7D"/>
                <w:sz w:val="16"/>
                <w:szCs w:val="16"/>
              </w:rPr>
              <w:t>-</w:t>
            </w: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 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zastaw rejestrowy –</w:t>
            </w:r>
            <w:r w:rsidRPr="004523E5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 </w:t>
            </w: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>dołączenie szczegółowego wykazu/dowodu rejestracyjnego/polisy ubezpieczeniowej AC.</w:t>
            </w:r>
          </w:p>
          <w:p w14:paraId="0AE55762" w14:textId="77777777" w:rsidR="009049F1" w:rsidRPr="000B073C" w:rsidRDefault="009049F1" w:rsidP="009049F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  <w:p w14:paraId="3BC22C62" w14:textId="573797F7" w:rsidR="009049F1" w:rsidRPr="007740CB" w:rsidRDefault="009049F1" w:rsidP="007740CB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23E5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W uzasadnionych przypadkach PZU SA może zwrócić się z prośbą o udostępnienie dodatkowych informacji bądź dokumentów np. dotyczących zobowiązań, zabezpieczeń. </w:t>
            </w:r>
          </w:p>
          <w:tbl>
            <w:tblPr>
              <w:tblW w:w="11057" w:type="dxa"/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567"/>
              <w:gridCol w:w="10490"/>
            </w:tblGrid>
            <w:tr w:rsidR="007740CB" w:rsidRPr="008A76F2" w14:paraId="15473675" w14:textId="77777777" w:rsidTr="00391DDD">
              <w:tc>
                <w:tcPr>
                  <w:tcW w:w="567" w:type="dxa"/>
                </w:tcPr>
                <w:p w14:paraId="602A49E1" w14:textId="77777777" w:rsidR="007740CB" w:rsidRPr="008A76F2" w:rsidRDefault="007740CB" w:rsidP="007740CB">
                  <w:pPr>
                    <w:pStyle w:val="PZUNiebieskiiTahoma"/>
                    <w:spacing w:before="20" w:after="20"/>
                    <w:ind w:right="0"/>
                    <w:jc w:val="right"/>
                    <w:rPr>
                      <w:rFonts w:ascii="Source Sans Pro" w:hAnsi="Source Sans Pro" w:cs="Tahoma"/>
                      <w:i/>
                      <w:color w:val="003C7D"/>
                      <w:sz w:val="16"/>
                      <w:szCs w:val="16"/>
                      <w:vertAlign w:val="superscript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6"/>
                      <w:szCs w:val="16"/>
                      <w:vertAlign w:val="superscript"/>
                    </w:rPr>
                    <w:t>1</w:t>
                  </w:r>
                </w:p>
              </w:tc>
              <w:tc>
                <w:tcPr>
                  <w:tcW w:w="10490" w:type="dxa"/>
                </w:tcPr>
                <w:p w14:paraId="51611A9F" w14:textId="77777777" w:rsidR="007740CB" w:rsidRPr="008A76F2" w:rsidRDefault="007740CB" w:rsidP="007740CB">
                  <w:pPr>
                    <w:pStyle w:val="PZUNiebieskiiTahoma"/>
                    <w:spacing w:before="20" w:after="20"/>
                    <w:ind w:right="0"/>
                    <w:rPr>
                      <w:rFonts w:ascii="Source Sans Pro" w:hAnsi="Source Sans Pro" w:cs="Tahoma"/>
                      <w:color w:val="003C7D"/>
                      <w:sz w:val="16"/>
                      <w:szCs w:val="16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6"/>
                      <w:szCs w:val="16"/>
                    </w:rPr>
                    <w:t>Składane są dokumenty, do których sporządzania podmiot jest zobowiązany na mocy przepisów prawa.</w:t>
                  </w:r>
                </w:p>
              </w:tc>
            </w:tr>
            <w:tr w:rsidR="007740CB" w:rsidRPr="008A76F2" w14:paraId="031AB775" w14:textId="77777777" w:rsidTr="00391DDD">
              <w:tc>
                <w:tcPr>
                  <w:tcW w:w="567" w:type="dxa"/>
                </w:tcPr>
                <w:p w14:paraId="6800E12C" w14:textId="77777777" w:rsidR="007740CB" w:rsidRPr="008A76F2" w:rsidRDefault="007740CB" w:rsidP="007740CB">
                  <w:pPr>
                    <w:pStyle w:val="PZUNiebieskiiTahoma"/>
                    <w:spacing w:before="20" w:after="20"/>
                    <w:ind w:right="0"/>
                    <w:jc w:val="right"/>
                    <w:rPr>
                      <w:rFonts w:ascii="Source Sans Pro" w:hAnsi="Source Sans Pro" w:cs="Tahoma"/>
                      <w:i/>
                      <w:color w:val="003C7D"/>
                      <w:sz w:val="16"/>
                      <w:szCs w:val="16"/>
                      <w:vertAlign w:val="superscript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6"/>
                      <w:szCs w:val="16"/>
                      <w:vertAlign w:val="superscript"/>
                    </w:rPr>
                    <w:t>2</w:t>
                  </w:r>
                </w:p>
              </w:tc>
              <w:tc>
                <w:tcPr>
                  <w:tcW w:w="10490" w:type="dxa"/>
                </w:tcPr>
                <w:p w14:paraId="04CB3772" w14:textId="77777777" w:rsidR="007740CB" w:rsidRPr="008A76F2" w:rsidRDefault="007740CB" w:rsidP="007740CB">
                  <w:pPr>
                    <w:pStyle w:val="PZUNiebieskiiTahoma"/>
                    <w:spacing w:before="20" w:after="20"/>
                    <w:ind w:right="0"/>
                    <w:rPr>
                      <w:rFonts w:ascii="Source Sans Pro" w:hAnsi="Source Sans Pro" w:cs="Tahoma"/>
                      <w:color w:val="003C7D"/>
                      <w:sz w:val="16"/>
                      <w:szCs w:val="16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6"/>
                      <w:szCs w:val="16"/>
                    </w:rPr>
                    <w:t xml:space="preserve">Dostępne na stronie </w:t>
                  </w:r>
                  <w:r w:rsidRPr="00AD3ED5">
                    <w:rPr>
                      <w:rFonts w:ascii="Source Sans Pro" w:hAnsi="Source Sans Pro" w:cs="Tahoma"/>
                      <w:color w:val="003C7D"/>
                      <w:sz w:val="16"/>
                      <w:szCs w:val="16"/>
                    </w:rPr>
                    <w:t>www.pzu.p</w:t>
                  </w:r>
                  <w:r>
                    <w:rPr>
                      <w:rFonts w:ascii="Source Sans Pro" w:hAnsi="Source Sans Pro" w:cs="Tahoma"/>
                      <w:color w:val="003C7D"/>
                      <w:sz w:val="16"/>
                      <w:szCs w:val="16"/>
                    </w:rPr>
                    <w:t>l.</w:t>
                  </w:r>
                </w:p>
              </w:tc>
            </w:tr>
            <w:tr w:rsidR="007740CB" w:rsidRPr="008A76F2" w14:paraId="502D4465" w14:textId="77777777" w:rsidTr="00391DDD">
              <w:tc>
                <w:tcPr>
                  <w:tcW w:w="567" w:type="dxa"/>
                </w:tcPr>
                <w:p w14:paraId="32FCA8F8" w14:textId="77777777" w:rsidR="007740CB" w:rsidRPr="008A76F2" w:rsidRDefault="007740CB" w:rsidP="007740CB">
                  <w:pPr>
                    <w:pStyle w:val="PZUNiebieskiiTahoma"/>
                    <w:spacing w:before="20" w:after="20"/>
                    <w:ind w:right="0"/>
                    <w:jc w:val="right"/>
                    <w:rPr>
                      <w:rFonts w:ascii="Source Sans Pro" w:hAnsi="Source Sans Pro" w:cs="Tahoma"/>
                      <w:i/>
                      <w:color w:val="003C7D"/>
                      <w:sz w:val="16"/>
                      <w:szCs w:val="16"/>
                      <w:vertAlign w:val="superscript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6"/>
                      <w:szCs w:val="16"/>
                      <w:vertAlign w:val="superscript"/>
                    </w:rPr>
                    <w:t>3</w:t>
                  </w:r>
                </w:p>
              </w:tc>
              <w:tc>
                <w:tcPr>
                  <w:tcW w:w="10490" w:type="dxa"/>
                </w:tcPr>
                <w:p w14:paraId="21EB050B" w14:textId="77777777" w:rsidR="007740CB" w:rsidRPr="008A76F2" w:rsidRDefault="007740CB" w:rsidP="007740CB">
                  <w:pPr>
                    <w:pStyle w:val="PZUNiebieskiiTahoma"/>
                    <w:spacing w:before="20" w:after="20"/>
                    <w:ind w:right="0"/>
                    <w:rPr>
                      <w:rFonts w:ascii="Source Sans Pro" w:hAnsi="Source Sans Pro" w:cs="Tahoma"/>
                      <w:color w:val="003C7D"/>
                      <w:sz w:val="16"/>
                      <w:szCs w:val="16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6"/>
                      <w:szCs w:val="16"/>
                    </w:rPr>
                    <w:t>Należy każdorazowo sprawdzać, czy w dokumencie nie jest przewidziany krótszy okres jego ważności. W takiej sytuacji za datę ważności dokumentu uznaje się datę w nim określoną</w:t>
                  </w:r>
                  <w:r>
                    <w:rPr>
                      <w:rFonts w:ascii="Source Sans Pro" w:hAnsi="Source Sans Pro" w:cs="Tahoma"/>
                      <w:color w:val="003C7D"/>
                      <w:sz w:val="16"/>
                      <w:szCs w:val="16"/>
                    </w:rPr>
                    <w:t>.</w:t>
                  </w:r>
                </w:p>
              </w:tc>
            </w:tr>
          </w:tbl>
          <w:p w14:paraId="6DB4E0DF" w14:textId="77777777" w:rsidR="007740CB" w:rsidRPr="000B073C" w:rsidRDefault="007740CB" w:rsidP="008D1F59">
            <w:pPr>
              <w:autoSpaceDE w:val="0"/>
              <w:autoSpaceDN w:val="0"/>
              <w:adjustRightInd w:val="0"/>
              <w:contextualSpacing/>
              <w:rPr>
                <w:rFonts w:ascii="Source Sans Pro" w:hAnsi="Source Sans Pro" w:cs="Tahoma"/>
                <w:b/>
                <w:color w:val="003C7D"/>
                <w:sz w:val="6"/>
                <w:szCs w:val="6"/>
              </w:rPr>
            </w:pPr>
          </w:p>
          <w:p w14:paraId="60F2CA54" w14:textId="77777777" w:rsidR="000F7C69" w:rsidRPr="000F7C69" w:rsidRDefault="000F7C69" w:rsidP="000F7C69">
            <w:pPr>
              <w:autoSpaceDE w:val="0"/>
              <w:autoSpaceDN w:val="0"/>
              <w:adjustRightInd w:val="0"/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  <w:t>[Administrator i dane kontaktowe administratora i Inspektora Ochrony Danych]</w:t>
            </w:r>
          </w:p>
          <w:p w14:paraId="5D48F5B8" w14:textId="77777777" w:rsidR="000F7C69" w:rsidRPr="000F7C69" w:rsidRDefault="000F7C69" w:rsidP="000F7C69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Administratorem danych osobowych podanych w związku z zawarciem umowy gwarancji ubezpieczeniowej jest PZU SA z siedzibą w Warszawie, przy Rondzie Ignacego Daszyńskiego 4, 00-843 Warszawa.</w:t>
            </w:r>
          </w:p>
          <w:p w14:paraId="620721B7" w14:textId="1DF98902" w:rsidR="000F7C69" w:rsidRPr="007E3B1D" w:rsidRDefault="000F7C69" w:rsidP="000F7C69">
            <w:pPr>
              <w:autoSpaceDE w:val="0"/>
              <w:autoSpaceDN w:val="0"/>
              <w:adjustRightInd w:val="0"/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 xml:space="preserve">Kontakt z administratorem jest możliwy za pośrednictwem adresu e-mail kontakt@pzu.pl lub pisemnie na wyżej wskazany adres siedziby administratora. We wszystkich sprawach z zakresu ochrony danych osobowych może Pani/Pan kontaktować się z wyznaczonym przez administratora Inspektorem Ochrony Danych. Taki kontakt może się odbyć drogą elektroniczną na adres e-mail IODpzu@pzu.pl lub pisemnie na adres PZU SA, IOD, Rondo Ignacego Daszyńskiego 4, 00-843 Warszawa.   </w:t>
            </w:r>
          </w:p>
          <w:p w14:paraId="46A54F15" w14:textId="77777777" w:rsidR="000F7C69" w:rsidRPr="000F7C69" w:rsidRDefault="000F7C69" w:rsidP="000F7C69">
            <w:pPr>
              <w:spacing w:before="0" w:after="0"/>
              <w:contextualSpacing/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  <w:t>[Przetwarzanie danych]</w:t>
            </w:r>
          </w:p>
          <w:p w14:paraId="4ED7BE28" w14:textId="77777777" w:rsidR="000F7C69" w:rsidRPr="000F7C69" w:rsidRDefault="000F7C69" w:rsidP="000F7C69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 xml:space="preserve">Administrator może przetwarzać Pani/Pana dane w celu: </w:t>
            </w:r>
          </w:p>
          <w:p w14:paraId="45A6E317" w14:textId="77777777" w:rsidR="000F7C69" w:rsidRPr="000F7C69" w:rsidRDefault="000F7C69" w:rsidP="000F7C69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 xml:space="preserve">zawarcia i wykonania umowy gwarancji ubezpieczeniowej – podstawą prawną przetwarzania jest niezbędność przetwarzania danych do zawarcia i wykonywania umowy </w:t>
            </w:r>
            <w:r w:rsidRPr="000F7C69">
              <w:rPr>
                <w:rFonts w:ascii="Source Sans Pro" w:hAnsi="Source Sans Pro" w:cs="Tahoma"/>
                <w:color w:val="003C7D"/>
                <w:sz w:val="16"/>
                <w:szCs w:val="16"/>
                <w:lang w:eastAsia="pl-PL"/>
              </w:rPr>
              <w:t>gwarancji ubezpieczeniowej</w:t>
            </w: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,</w:t>
            </w:r>
          </w:p>
          <w:p w14:paraId="2E62CC0A" w14:textId="77777777" w:rsidR="000F7C69" w:rsidRPr="000F7C69" w:rsidRDefault="000F7C69" w:rsidP="000F7C69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oceny ryzyka ubezpieczeniowego przed zawarciem umowy – podstawą prawną przetwarzania jest niezbędność przetwarzania danych do zawarcia i wykonania umowy gwarancji ubezpieczeniowej,</w:t>
            </w:r>
          </w:p>
          <w:p w14:paraId="1F3A5794" w14:textId="77777777" w:rsidR="000F7C69" w:rsidRPr="000F7C69" w:rsidRDefault="000F7C69" w:rsidP="000F7C69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marketingu bezpośredniego produktów i usług własnych administratora, obejmującego profilowanie w celu dostosowania przesyłanych treści marketingowych – podstawą prawną przetwarzania jest niezbędność przetwarzania danych do realizacji prawnie uzasadnionego interesu administratora; uzasadnionym interesem administratora jest dostarczanie klientom informacji o produktach ubezpieczeniowych i innych produktach finansowych oferowanych przez PZU SA; w przypadku wyrażenia zgody na przetwarzanie danych osobowych w celach marketingowych w przypadku niezawarcia umowy gwarancji ubezpieczeniowej lub po rozwiązaniu umowy gwarancji ubezpieczeniowej, zgoda ta będzie podstawą prawną dla przetwarzania danych osobowych; do celów marketingu wykorzystywane będą podane dane kontaktowe oraz dane kontaktowe pozyskane w przyszłości,</w:t>
            </w:r>
          </w:p>
          <w:p w14:paraId="1C3E883B" w14:textId="77777777" w:rsidR="000F7C69" w:rsidRPr="000F7C69" w:rsidRDefault="000F7C69" w:rsidP="000F7C69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lastRenderedPageBreak/>
              <w:t>ewentualnego dochodzenia roszczeń lub ewentualnej obrony przed roszczeniami związanymi z zawartą umową gwarancji ubezpieczeniowej – podstawą prawną przetwarzania jest niezbędność przetwarzania danych do realizacji prawnie uzasadnionego interesu administratora; uzasadnionym interesem administratora jest możliwość dochodzenia przez niego roszczeń oraz obrony przed roszczeniami wynikającymi z zawartej umowy gwarancji ubezpieczeniowej,</w:t>
            </w:r>
          </w:p>
          <w:p w14:paraId="25FD1381" w14:textId="77777777" w:rsidR="000F7C69" w:rsidRPr="000F7C69" w:rsidRDefault="000F7C69" w:rsidP="000F7C69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reasekuracji ryzyk – podstawą prawną przetwarzania jest niezbędność przetwarzania danych do realizacji prawnie uzasadnionego interesu administratora; uzasadnionym interesem administratora jest zmniejszenie ryzyka ubezpieczeniowego związanego z umową zawartą z Panią/Panem,</w:t>
            </w:r>
          </w:p>
          <w:p w14:paraId="78E20E0E" w14:textId="77777777" w:rsidR="000F7C69" w:rsidRPr="000F7C69" w:rsidRDefault="000F7C69" w:rsidP="000F7C69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wypełniania przez administratora obowiązków dotyczących przechowywania dowodów księgowych dotyczących umów gwarancji ubezpieczeniowej – podstawą prawną przetwarzania jest niezbędność przetwarzania danych do wypełnienia obowiązku prawnego ciążącego na administratorze wynikającego z przepisów o rachunkowości,</w:t>
            </w:r>
          </w:p>
          <w:p w14:paraId="13423942" w14:textId="77777777" w:rsidR="000F7C69" w:rsidRPr="000F7C69" w:rsidRDefault="000F7C69" w:rsidP="000F7C69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jc w:val="both"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wypełniania przez administratora obowiązków wynikających z przepisów prawa, w szczególności w zakresie weryfikacji list sankcyjnych – podstawą prawną przetwarzania jest niezbędność do wypełnienia obowiązku prawnego ciążącego na administratorze wynikającego z odpowiednich przepisów,</w:t>
            </w:r>
          </w:p>
          <w:p w14:paraId="5680536F" w14:textId="548ACA72" w:rsidR="000F7C69" w:rsidRPr="00636826" w:rsidRDefault="000F7C69" w:rsidP="000F7C69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podejmowania ewentualnych czynności w związku z przeciwdziałaniem wypłacaniu nienależnych świadczeń lub odszkodowań – podstawą prawną przetwarzania jest niezbędność przetwarzania danych do realizacji prawnie uzasadnionego interesu administratora; uzasadnionym interesem administratora jest możliwość przeciwdziałania wypłacaniu nienależnych świadczeń lub odszkodowań.</w:t>
            </w:r>
          </w:p>
          <w:p w14:paraId="140DA32B" w14:textId="77777777" w:rsidR="000F7C69" w:rsidRPr="000F7C69" w:rsidRDefault="000F7C69" w:rsidP="000F7C69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Podanie danych osobowych w związku z zawieraną umową jest konieczne do zawarcia i wykonywania umowy gwarancji ubezpieczeniowej oraz do dokonania oceny ryzyka – bez podania danych osobowych nie jest możliwe zawarcie umowy gwarancji ubezpieczeniowej.</w:t>
            </w:r>
          </w:p>
          <w:p w14:paraId="5AE288E8" w14:textId="0909C19C" w:rsidR="000F7C69" w:rsidRPr="007E3B1D" w:rsidRDefault="000F7C69" w:rsidP="007E3B1D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Podanie danych osobowych w celach marketingowych jest dobrowolne.</w:t>
            </w:r>
          </w:p>
          <w:p w14:paraId="3455AADA" w14:textId="1EC3DC2E" w:rsidR="000F7C69" w:rsidRPr="000F7C69" w:rsidRDefault="000F7C69" w:rsidP="000F7C69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b/>
                <w:iCs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b/>
                <w:iCs/>
                <w:color w:val="003C7D"/>
                <w:sz w:val="16"/>
                <w:szCs w:val="16"/>
                <w:lang w:eastAsia="pl-PL"/>
              </w:rPr>
              <w:t>[Okres przechowywania danych]</w:t>
            </w:r>
          </w:p>
          <w:p w14:paraId="55883B6B" w14:textId="77777777" w:rsidR="000F7C69" w:rsidRPr="000F7C69" w:rsidRDefault="000F7C69" w:rsidP="000F7C69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Pani/Pana dane osobowe będą przechowywane do momentu przedawnienia roszczeń z tytułu umowy gwarancji ubezpieczeniowej lub do momentu wygaśnięcia obowiązku przechowywania danych wynikającego z przepisów prawa.</w:t>
            </w:r>
          </w:p>
          <w:p w14:paraId="665C69FC" w14:textId="77777777" w:rsidR="000F7C69" w:rsidRPr="000F7C69" w:rsidRDefault="000F7C69" w:rsidP="000F7C69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 xml:space="preserve">Administrator przestanie wcześniej przetwarzać dane wykorzystywane do celów marketingu bezpośredniego, obejmującego profilowanie, jeżeli zgłosi Pani/Pan sprzeciw wobec przetwarzania Pani/Pana danych w tym celu. </w:t>
            </w:r>
          </w:p>
          <w:p w14:paraId="728C1758" w14:textId="565533C5" w:rsidR="000F7C69" w:rsidRPr="007E3B1D" w:rsidRDefault="000F7C69" w:rsidP="007E3B1D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W zakresie, w jakim podstawą przetwarzania danych jest zgoda, Pani/Pana dane osobowe będą przetwarzane do czasu jej wycofania.</w:t>
            </w:r>
          </w:p>
          <w:p w14:paraId="036885DC" w14:textId="77777777" w:rsidR="000F7C69" w:rsidRPr="000F7C69" w:rsidRDefault="000F7C69" w:rsidP="000F7C69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  <w:t>[Przekazywanie danych]</w:t>
            </w:r>
          </w:p>
          <w:p w14:paraId="5BE3E8EA" w14:textId="77777777" w:rsidR="000F7C69" w:rsidRPr="000F7C69" w:rsidRDefault="000F7C69" w:rsidP="000F7C69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Pani/Pana dane osobowe mogą być udostępnione podmiotom i organom upoważnionym do przetwarzania tych danych na podstawie przepisów prawa.</w:t>
            </w:r>
          </w:p>
          <w:p w14:paraId="516B485A" w14:textId="77777777" w:rsidR="000F7C69" w:rsidRPr="000F7C69" w:rsidRDefault="000F7C69" w:rsidP="000F7C69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Pani/Pana dane osobowe mogą być udostępnione zakładom reasekuracji, a także mogą być przekazywane innym spółkom z Grupy PZU, jeśli wyraziła Pani/Pan zgodę na takie przekazanie.</w:t>
            </w:r>
          </w:p>
          <w:p w14:paraId="1BC37B64" w14:textId="77777777" w:rsidR="000F7C69" w:rsidRPr="000F7C69" w:rsidRDefault="000F7C69" w:rsidP="000F7C69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Pani/Pana dane osobowe mogą być przekazywane podmiotom przetwarzającym dane osobowe na zlecenie administratora, w tym m.in. dostawcom usług IT, podmiotom przetwarzającym dane w celu windykacji należności, agencjom marketingowym, czy też agentom ubezpieczeniowym, przy czym takie podmioty przetwarzają dane na podstawie umowy z administratorem i wyłącznie zgodnie z poleceniami administratora.</w:t>
            </w:r>
          </w:p>
          <w:p w14:paraId="7467AC08" w14:textId="1DAFEBF4" w:rsidR="000F7C69" w:rsidRPr="007E3B1D" w:rsidRDefault="000F7C69" w:rsidP="007E3B1D">
            <w:pPr>
              <w:autoSpaceDN w:val="0"/>
              <w:spacing w:before="0" w:after="0"/>
              <w:jc w:val="both"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W zależności od rodzaju ubezpieczenia, Pani/Pana dane osobowe mogą być przekazane podmiotom znajdującym się w państwach poza Europejskim Obszarem Gospodarczym jeżeli okaże się to niezbędne do wykonania zawartej umowy ubezpieczenia. Więcej informacji o przekazaniu danych osobowych, w tym o państwach, do których dane mogą być przekazywane, można uzyskać kontaktując się z administratorem lub z Inspektorem Ochrony Danych, korzystając ze wskazanych wyżej danych kontaktowych.</w:t>
            </w:r>
          </w:p>
          <w:p w14:paraId="483F93C2" w14:textId="77777777" w:rsidR="000F7C69" w:rsidRPr="000F7C69" w:rsidRDefault="000F7C69" w:rsidP="000F7C69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  <w:t>[Pani/Pana prawa]</w:t>
            </w:r>
          </w:p>
          <w:p w14:paraId="4A146632" w14:textId="77777777" w:rsidR="000F7C69" w:rsidRPr="000F7C69" w:rsidRDefault="000F7C69" w:rsidP="000F7C69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Przysługuje Pani/Panu prawo dostępu do swoich danych osobowych oraz prawo żądania ich sprostowania, ich usunięcia lub ograniczenia ich przetwarzania.</w:t>
            </w:r>
          </w:p>
          <w:p w14:paraId="0BA17B83" w14:textId="77777777" w:rsidR="000F7C69" w:rsidRPr="000F7C69" w:rsidRDefault="000F7C69" w:rsidP="000F7C69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Przysługuje Pani/Panu prawo do przenoszenia danych osobowych, tj. do otrzymania od administratora Pani/Pana danych osobowych, w ustrukturyzowanym, powszechnie używanym formacie nadającym się do odczytu maszynowego. Może Pani/Pan przesłać te dane innemu administratorowi.</w:t>
            </w:r>
          </w:p>
          <w:p w14:paraId="4D0C00EB" w14:textId="77777777" w:rsidR="000F7C69" w:rsidRPr="000F7C69" w:rsidRDefault="000F7C69" w:rsidP="000F7C69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 xml:space="preserve">W zakresie, w jakim podstawą przetwarzania Pani/Pana danych osobowych jest przesłanka prawnie uzasadnionego interesu administratora, przysługuje Pani/Panu prawo wniesienia sprzeciwu wobec przetwarzania Pani/Pana danych osobowych. W szczególności przysługuje Pani/Panu prawo sprzeciwu wobec przetwarzania danych na potrzeby marketingu bezpośredniego w tym profilowania. </w:t>
            </w:r>
          </w:p>
          <w:p w14:paraId="608C1747" w14:textId="77777777" w:rsidR="000F7C69" w:rsidRPr="000F7C69" w:rsidRDefault="000F7C69" w:rsidP="000F7C69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W zakresie, w jakim podstawą przetwarzania Pani/Pana danych osobowych jest zgoda, ma Pani/Pan prawo jej wycofania. Zgodę można odwołać w każdym czasie w oddziale lub wysyłając e-mail na adres kontakt@pzu.pl albo pismo na adres PZU, ul. Postępu 18a, 02-676 Warszawa. Wycofanie zgody nie wpływa na zgodność z prawem przetwarzania dokonanego na podstawie zgody przed jej wycofaniem.</w:t>
            </w:r>
          </w:p>
          <w:p w14:paraId="7965EBCF" w14:textId="77777777" w:rsidR="000F7C69" w:rsidRPr="000F7C69" w:rsidRDefault="000F7C69" w:rsidP="000F7C69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W celu skorzystania z powyższych praw należy skontaktować się z administratorem lub z Inspektorem Ochrony Danych, korzystając ze wskazanych wyżej danych kontaktowych.</w:t>
            </w:r>
          </w:p>
          <w:p w14:paraId="2746542F" w14:textId="1AED5ADF" w:rsidR="008D1F59" w:rsidRPr="000F7C69" w:rsidRDefault="000F7C69" w:rsidP="000F7C69">
            <w:pPr>
              <w:spacing w:before="0" w:after="0"/>
              <w:jc w:val="both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0F7C69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Przysługuje Pani/Panu prawo wniesienia skargi do organu nadzorczego. W Polsce takim organem nadzorczym jest Prezes Urzędu Ochrony Danych Osobowych.</w:t>
            </w:r>
          </w:p>
        </w:tc>
      </w:tr>
      <w:tr w:rsidR="002743E9" w:rsidRPr="002743E9" w14:paraId="285B0C5F" w14:textId="77777777" w:rsidTr="00E943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7"/>
          <w:wAfter w:w="268" w:type="dxa"/>
          <w:trHeight w:val="5537"/>
        </w:trPr>
        <w:tc>
          <w:tcPr>
            <w:tcW w:w="11081" w:type="dxa"/>
            <w:gridSpan w:val="7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8DA25" w14:textId="77777777" w:rsidR="008D1F59" w:rsidRPr="000F7C69" w:rsidRDefault="008D1F59" w:rsidP="000F7C69">
            <w:pPr>
              <w:contextualSpacing/>
              <w:rPr>
                <w:rFonts w:ascii="Source Sans Pro" w:hAnsi="Source Sans Pro" w:cs="Tahoma"/>
                <w:b/>
                <w:color w:val="003C7D"/>
                <w:sz w:val="10"/>
                <w:szCs w:val="10"/>
              </w:rPr>
            </w:pPr>
          </w:p>
          <w:p w14:paraId="633497BB" w14:textId="00FBABE3" w:rsidR="008D1F59" w:rsidRPr="007E3B1D" w:rsidRDefault="008D1F59" w:rsidP="007E3B1D">
            <w:pPr>
              <w:contextualSpacing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2743E9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OŚWIADCZENIA</w:t>
            </w:r>
          </w:p>
          <w:p w14:paraId="73ADCEED" w14:textId="77777777" w:rsidR="008D1F59" w:rsidRPr="002743E9" w:rsidRDefault="008D1F59" w:rsidP="00646E98">
            <w:pPr>
              <w:contextualSpacing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2743E9">
              <w:rPr>
                <w:rFonts w:ascii="Source Sans Pro" w:hAnsi="Source Sans Pro" w:cs="Tahoma"/>
                <w:color w:val="003C7D"/>
                <w:sz w:val="18"/>
                <w:szCs w:val="18"/>
              </w:rPr>
              <w:t>Niniejszym oświadczam, że zapoznałam/em się z powyższą „Informacją Administratora danych osobowych” o przetwarzaniu moich danych osobowych.</w:t>
            </w:r>
          </w:p>
          <w:p w14:paraId="6DE84CCF" w14:textId="77777777" w:rsidR="008D1F59" w:rsidRPr="00800691" w:rsidRDefault="008D1F59" w:rsidP="00646E98">
            <w:pPr>
              <w:contextualSpacing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2E377D88" w14:textId="77777777" w:rsidR="008D1F59" w:rsidRPr="002743E9" w:rsidRDefault="008D1F59" w:rsidP="008D1F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2743E9">
              <w:rPr>
                <w:rFonts w:ascii="Source Sans Pro" w:hAnsi="Source Sans Pro" w:cs="Tahoma"/>
                <w:color w:val="003C7D"/>
                <w:sz w:val="18"/>
                <w:szCs w:val="18"/>
              </w:rPr>
              <w:t>Niniejszym potwierdzam(y), że informacje wymienione we wniosku oraz dokumentach załączonych do wniosku są zgodne z aktualnym stanem faktycznym oraz, że do dnia dzisiejszego nie dokonano żadnych czynności formalnych zmierzających do ich zmiany.</w:t>
            </w:r>
          </w:p>
          <w:p w14:paraId="2B390B22" w14:textId="77777777" w:rsidR="008D1F59" w:rsidRPr="00800691" w:rsidRDefault="008D1F59" w:rsidP="008D1F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21D7938A" w14:textId="77777777" w:rsidR="008D1F59" w:rsidRPr="002743E9" w:rsidRDefault="008D1F59" w:rsidP="008D1F5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2743E9">
              <w:rPr>
                <w:rFonts w:ascii="Source Sans Pro" w:hAnsi="Source Sans Pro" w:cs="Tahoma"/>
                <w:color w:val="003C7D"/>
                <w:sz w:val="18"/>
                <w:szCs w:val="18"/>
              </w:rPr>
              <w:t>Niniejszym oświadczam/y, że wyrażam/y zgodę na sprawdzenie mnie/nas/reprezentowanej spółki w Krajowym Rejestrze Długów.</w:t>
            </w:r>
            <w:r w:rsidRPr="002743E9">
              <w:rPr>
                <w:rFonts w:ascii="Source Sans Pro" w:hAnsi="Source Sans Pro" w:cs="Tahoma"/>
                <w:color w:val="003C7D"/>
                <w:sz w:val="12"/>
                <w:szCs w:val="12"/>
              </w:rPr>
              <w:t xml:space="preserve"> </w:t>
            </w:r>
          </w:p>
          <w:p w14:paraId="6C27CB9C" w14:textId="77777777" w:rsidR="008D1F59" w:rsidRPr="00800691" w:rsidRDefault="008D1F59" w:rsidP="008D1F5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6D920ED9" w14:textId="77777777" w:rsidR="00721B54" w:rsidRPr="00721B54" w:rsidRDefault="00721B54" w:rsidP="00721B54">
            <w:pPr>
              <w:autoSpaceDE w:val="0"/>
              <w:autoSpaceDN w:val="0"/>
              <w:adjustRightInd w:val="0"/>
              <w:spacing w:before="0" w:after="0"/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</w:pPr>
            <w:r w:rsidRPr="00721B54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t xml:space="preserve">Niniejszym oświadczam/y, że wyrażam/y zgodę na przesyłanie informacji i dokumentów, w tym dokumentu gwarancji ubezpieczeniowej, a także informacji, które mają związek z wnioskowaną lub zawartą umową zlecenia udzielenia gwarancji ubezpieczeniowej za pośrednictwem środków komunikacji elektronicznej, w tym wiadomości SMS/MMS lub e-mail na wskazany numer telefonu lub adres mailowy. </w:t>
            </w:r>
          </w:p>
          <w:p w14:paraId="64B9D230" w14:textId="77777777" w:rsidR="00721B54" w:rsidRDefault="00721B54" w:rsidP="00721B54">
            <w:pPr>
              <w:autoSpaceDE w:val="0"/>
              <w:autoSpaceDN w:val="0"/>
              <w:adjustRightInd w:val="0"/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</w:pPr>
            <w:r w:rsidRPr="00721B54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t>W razie zmiany podanych danych kontaktowych, zobowiązuję się/</w:t>
            </w:r>
            <w:proofErr w:type="spellStart"/>
            <w:r w:rsidRPr="00721B54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t>emy</w:t>
            </w:r>
            <w:proofErr w:type="spellEnd"/>
            <w:r w:rsidRPr="00721B54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t xml:space="preserve"> się uaktualnić dane, dzięki którym będę/będziemy otrzymywać informacje za pośrednictwem środków komunikacji elektronicznej. </w:t>
            </w:r>
          </w:p>
          <w:p w14:paraId="64551863" w14:textId="77777777" w:rsidR="00721B54" w:rsidRPr="00800691" w:rsidRDefault="00721B54" w:rsidP="00721B54">
            <w:pPr>
              <w:autoSpaceDE w:val="0"/>
              <w:autoSpaceDN w:val="0"/>
              <w:adjustRightInd w:val="0"/>
              <w:rPr>
                <w:rFonts w:ascii="Source Sans Pro" w:eastAsia="Times New Roman" w:hAnsi="Source Sans Pro" w:cs="Tahoma"/>
                <w:color w:val="003C7D"/>
                <w:sz w:val="3"/>
                <w:szCs w:val="3"/>
                <w:lang w:eastAsia="pl-PL"/>
              </w:rPr>
            </w:pPr>
          </w:p>
          <w:p w14:paraId="23228B2C" w14:textId="47C1793E" w:rsidR="00F61E7D" w:rsidRPr="008A76F2" w:rsidRDefault="00F61E7D" w:rsidP="00721B54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A76F2">
              <w:rPr>
                <w:rFonts w:ascii="Source Sans Pro" w:hAnsi="Source Sans Pro" w:cs="Tahoma"/>
                <w:color w:val="003C7D"/>
                <w:sz w:val="18"/>
                <w:szCs w:val="18"/>
              </w:rPr>
              <w:t>Niniejszym wyrażam/y zgodę na udostępnienie przez PZU SA informacji wymienionych we wniosku  oraz w dokumentach załączonych do wniosku, podmiotom świadczącym ochronę reasekuracyjną. Powyższa zgoda jest niezbędna do pozyskania przez PZU SA ochrony reasekuracyjnej dla transakcji związanej z wnioskiem.</w:t>
            </w:r>
          </w:p>
          <w:p w14:paraId="2473FFCC" w14:textId="77777777" w:rsidR="00F61E7D" w:rsidRPr="00800691" w:rsidRDefault="00F61E7D" w:rsidP="008D1F59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4DBB23D8" w14:textId="36BA4EF6" w:rsidR="008D1F59" w:rsidRPr="002743E9" w:rsidRDefault="008D1F59" w:rsidP="008D1F5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2743E9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PZU SA zastrzega sobie prawo wglądu przez upoważnione osoby do ksiąg rachunkowych albo podatkowych oraz innych dokumentów które są niezbędne do oceny ryzyka udzielanej gwarancji ubezpieczeniowej. </w:t>
            </w:r>
          </w:p>
          <w:p w14:paraId="1F5AFF32" w14:textId="77777777" w:rsidR="008D1F59" w:rsidRPr="00800691" w:rsidRDefault="008D1F59" w:rsidP="008D1F59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10FFF96B" w14:textId="17BC0ABA" w:rsidR="008D1F59" w:rsidRPr="002743E9" w:rsidRDefault="008D1F59" w:rsidP="008D1F59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2743E9">
              <w:rPr>
                <w:rFonts w:ascii="Source Sans Pro" w:hAnsi="Source Sans Pro" w:cs="Tahoma"/>
                <w:color w:val="003C7D"/>
                <w:sz w:val="18"/>
                <w:szCs w:val="18"/>
              </w:rPr>
              <w:t>Przedstawione informacje traktowane są jako poufne. PZU SA zastrzega sobie prawo do kontaktowania się z innymi podmiotami, aby uzyskać informacje, które mogą przyczynić się do poznania sytuacji wnioskodawcy lub ewentualnie poręczycieli.</w:t>
            </w:r>
          </w:p>
        </w:tc>
      </w:tr>
    </w:tbl>
    <w:p w14:paraId="0855704F" w14:textId="77777777" w:rsidR="00023079" w:rsidRPr="002743E9" w:rsidRDefault="00023079" w:rsidP="008D1F59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63F0EFCF" w14:textId="77777777" w:rsidR="008D1F59" w:rsidRPr="002743E9" w:rsidRDefault="008D1F59" w:rsidP="008D1F59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4"/>
          <w:szCs w:val="4"/>
        </w:rPr>
      </w:pPr>
    </w:p>
    <w:p w14:paraId="2D2CCEE3" w14:textId="77777777" w:rsidR="008D1F59" w:rsidRPr="002743E9" w:rsidRDefault="008D1F59" w:rsidP="008D1F59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4"/>
          <w:szCs w:val="4"/>
        </w:rPr>
      </w:pPr>
    </w:p>
    <w:p w14:paraId="2B09A984" w14:textId="77777777" w:rsidR="008D1F59" w:rsidRPr="002743E9" w:rsidRDefault="008D1F59" w:rsidP="008D1F59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4"/>
          <w:szCs w:val="4"/>
        </w:rPr>
      </w:pPr>
    </w:p>
    <w:tbl>
      <w:tblPr>
        <w:tblW w:w="10945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20"/>
        <w:gridCol w:w="3089"/>
        <w:gridCol w:w="431"/>
        <w:gridCol w:w="4097"/>
        <w:gridCol w:w="8"/>
      </w:tblGrid>
      <w:tr w:rsidR="002743E9" w:rsidRPr="002743E9" w14:paraId="3513B795" w14:textId="77777777" w:rsidTr="00384D37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2CB8F8A2" w14:textId="77777777" w:rsidR="00384D37" w:rsidRPr="002743E9" w:rsidRDefault="00384D37" w:rsidP="00646E98">
            <w:pPr>
              <w:pStyle w:val="PZUNiebieskiiTahoma"/>
              <w:rPr>
                <w:rFonts w:ascii="Source Sans Pro" w:hAnsi="Source Sans Pro" w:cs="Tahoma"/>
                <w:i/>
                <w:color w:val="003C7D"/>
                <w:sz w:val="14"/>
                <w:szCs w:val="10"/>
              </w:rPr>
            </w:pPr>
            <w:r w:rsidRPr="002743E9">
              <w:rPr>
                <w:rFonts w:ascii="Source Sans Pro" w:hAnsi="Source Sans Pro" w:cs="Tahoma"/>
                <w:i/>
                <w:color w:val="003C7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743E9">
              <w:rPr>
                <w:rFonts w:ascii="Source Sans Pro" w:hAnsi="Source Sans Pro" w:cs="Tahoma"/>
                <w:i/>
                <w:color w:val="003C7D"/>
              </w:rPr>
              <w:instrText xml:space="preserve"> FORMTEXT </w:instrText>
            </w:r>
            <w:r w:rsidRPr="002743E9">
              <w:rPr>
                <w:rFonts w:ascii="Source Sans Pro" w:hAnsi="Source Sans Pro" w:cs="Tahoma"/>
                <w:i/>
                <w:color w:val="003C7D"/>
              </w:rPr>
            </w:r>
            <w:r w:rsidRPr="002743E9">
              <w:rPr>
                <w:rFonts w:ascii="Source Sans Pro" w:hAnsi="Source Sans Pro" w:cs="Tahoma"/>
                <w:i/>
                <w:color w:val="003C7D"/>
              </w:rPr>
              <w:fldChar w:fldCharType="separate"/>
            </w:r>
            <w:r w:rsidRPr="002743E9">
              <w:rPr>
                <w:rFonts w:ascii="Source Sans Pro" w:hAnsi="Source Sans Pro" w:cs="Tahoma"/>
                <w:i/>
                <w:noProof/>
                <w:color w:val="003C7D"/>
              </w:rPr>
              <w:t> </w:t>
            </w:r>
            <w:r w:rsidRPr="002743E9">
              <w:rPr>
                <w:rFonts w:ascii="Source Sans Pro" w:hAnsi="Source Sans Pro" w:cs="Tahoma"/>
                <w:i/>
                <w:noProof/>
                <w:color w:val="003C7D"/>
              </w:rPr>
              <w:t> </w:t>
            </w:r>
            <w:r w:rsidRPr="002743E9">
              <w:rPr>
                <w:rFonts w:ascii="Source Sans Pro" w:hAnsi="Source Sans Pro" w:cs="Tahoma"/>
                <w:i/>
                <w:noProof/>
                <w:color w:val="003C7D"/>
              </w:rPr>
              <w:t> </w:t>
            </w:r>
            <w:r w:rsidRPr="002743E9">
              <w:rPr>
                <w:rFonts w:ascii="Source Sans Pro" w:hAnsi="Source Sans Pro" w:cs="Tahoma"/>
                <w:i/>
                <w:noProof/>
                <w:color w:val="003C7D"/>
              </w:rPr>
              <w:t> </w:t>
            </w:r>
            <w:r w:rsidRPr="002743E9">
              <w:rPr>
                <w:rFonts w:ascii="Source Sans Pro" w:hAnsi="Source Sans Pro" w:cs="Tahoma"/>
                <w:i/>
                <w:noProof/>
                <w:color w:val="003C7D"/>
              </w:rPr>
              <w:t> </w:t>
            </w:r>
            <w:r w:rsidRPr="002743E9">
              <w:rPr>
                <w:rFonts w:ascii="Source Sans Pro" w:hAnsi="Source Sans Pro" w:cs="Tahoma"/>
                <w:i/>
                <w:color w:val="003C7D"/>
              </w:rPr>
              <w:fldChar w:fldCharType="end"/>
            </w: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4F2723DC" w14:textId="77777777" w:rsidR="00384D37" w:rsidRPr="002743E9" w:rsidRDefault="00384D37" w:rsidP="00646E98">
            <w:pPr>
              <w:pStyle w:val="PZUNiebieskiiTahoma"/>
              <w:rPr>
                <w:rFonts w:ascii="Source Sans Pro" w:hAnsi="Source Sans Pro" w:cs="Tahoma"/>
                <w:i/>
                <w:color w:val="003C7D"/>
                <w:sz w:val="14"/>
                <w:szCs w:val="10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6BF1C4B1" w14:textId="77777777" w:rsidR="00384D37" w:rsidRPr="002743E9" w:rsidRDefault="00384D37" w:rsidP="00646E98">
            <w:pPr>
              <w:pStyle w:val="PZUNiebieskiiTahoma"/>
              <w:rPr>
                <w:rFonts w:ascii="Source Sans Pro" w:hAnsi="Source Sans Pro" w:cs="Tahoma"/>
                <w:i/>
                <w:color w:val="003C7D"/>
                <w:sz w:val="14"/>
              </w:rPr>
            </w:pPr>
          </w:p>
        </w:tc>
      </w:tr>
      <w:tr w:rsidR="002743E9" w:rsidRPr="002743E9" w14:paraId="416B32B6" w14:textId="77777777" w:rsidTr="00384D37">
        <w:trPr>
          <w:gridAfter w:val="1"/>
          <w:wAfter w:w="8" w:type="dxa"/>
        </w:trPr>
        <w:tc>
          <w:tcPr>
            <w:tcW w:w="3320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50769D94" w14:textId="18986C12" w:rsidR="008D1F59" w:rsidRPr="002743E9" w:rsidRDefault="008D1F59" w:rsidP="00646E98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  <w:lang w:val="pl-PL"/>
              </w:rPr>
            </w:pPr>
            <w:r w:rsidRPr="002743E9">
              <w:rPr>
                <w:rFonts w:ascii="Source Sans Pro" w:hAnsi="Source Sans Pro" w:cs="Tahoma"/>
                <w:color w:val="003C7D"/>
                <w:sz w:val="14"/>
                <w:szCs w:val="10"/>
              </w:rPr>
              <w:lastRenderedPageBreak/>
              <w:t>Miejscowość</w:t>
            </w:r>
            <w:r w:rsidR="00384D37" w:rsidRPr="002743E9">
              <w:rPr>
                <w:rFonts w:ascii="Source Sans Pro" w:hAnsi="Source Sans Pro" w:cs="Tahoma"/>
                <w:color w:val="003C7D"/>
                <w:sz w:val="14"/>
                <w:szCs w:val="10"/>
                <w:lang w:val="pl-PL"/>
              </w:rPr>
              <w:t xml:space="preserve"> i data</w:t>
            </w: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7188176C" w14:textId="77777777" w:rsidR="008D1F59" w:rsidRPr="002743E9" w:rsidRDefault="008D1F59" w:rsidP="00646E98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CF77037" w14:textId="4906F001" w:rsidR="008D1F59" w:rsidRPr="002743E9" w:rsidRDefault="008D1F59" w:rsidP="00646E98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</w:rPr>
            </w:pPr>
          </w:p>
        </w:tc>
        <w:tc>
          <w:tcPr>
            <w:tcW w:w="4097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B98A9B4" w14:textId="77777777" w:rsidR="008D1F59" w:rsidRPr="002743E9" w:rsidRDefault="008D1F59" w:rsidP="00646E98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</w:rPr>
            </w:pPr>
            <w:r w:rsidRPr="002743E9">
              <w:rPr>
                <w:rFonts w:ascii="Source Sans Pro" w:hAnsi="Source Sans Pro" w:cs="Tahoma"/>
                <w:color w:val="003C7D"/>
                <w:sz w:val="14"/>
              </w:rPr>
              <w:t>Pieczęć firmowa i podpisy</w:t>
            </w:r>
          </w:p>
          <w:p w14:paraId="7AB308F2" w14:textId="77777777" w:rsidR="008D1F59" w:rsidRPr="002743E9" w:rsidRDefault="008D1F59" w:rsidP="00646E98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</w:rPr>
            </w:pPr>
            <w:r w:rsidRPr="002743E9">
              <w:rPr>
                <w:rFonts w:ascii="Source Sans Pro" w:hAnsi="Source Sans Pro" w:cs="Tahoma"/>
                <w:color w:val="003C7D"/>
                <w:sz w:val="14"/>
              </w:rPr>
              <w:t>(osób uprawnionych do zaciągania zobowiązań majątkowych)</w:t>
            </w:r>
          </w:p>
        </w:tc>
      </w:tr>
    </w:tbl>
    <w:p w14:paraId="48854144" w14:textId="77777777" w:rsidR="008D1F59" w:rsidRPr="002743E9" w:rsidRDefault="008D1F59" w:rsidP="008D1F59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4"/>
          <w:szCs w:val="4"/>
        </w:rPr>
      </w:pPr>
    </w:p>
    <w:p w14:paraId="3B259CAE" w14:textId="77777777" w:rsidR="008D1F59" w:rsidRPr="002743E9" w:rsidRDefault="008D1F59" w:rsidP="008D1F59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2CF883EC" w14:textId="77777777" w:rsidR="008D1F59" w:rsidRPr="002743E9" w:rsidRDefault="008D1F59" w:rsidP="008D1F59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8"/>
          <w:szCs w:val="18"/>
        </w:rPr>
      </w:pPr>
      <w:r w:rsidRPr="002743E9">
        <w:rPr>
          <w:rFonts w:ascii="Source Sans Pro" w:hAnsi="Source Sans Pro" w:cs="Tahoma"/>
          <w:b/>
          <w:color w:val="003C7D"/>
          <w:sz w:val="18"/>
          <w:szCs w:val="18"/>
        </w:rPr>
        <w:t>Informujemy, że złożenie kompletu wymaganych dokumentów przyspieszy proces rozpatrywania wniosku.</w:t>
      </w:r>
    </w:p>
    <w:p w14:paraId="15E57120" w14:textId="77777777" w:rsidR="007740CB" w:rsidRPr="007740CB" w:rsidRDefault="007740CB" w:rsidP="007740CB">
      <w:pPr>
        <w:spacing w:before="0" w:after="0"/>
        <w:rPr>
          <w:rFonts w:ascii="Source Sans Pro" w:eastAsia="Times New Roman" w:hAnsi="Source Sans Pro" w:cs="Tahoma"/>
          <w:color w:val="003C7D"/>
          <w:sz w:val="16"/>
          <w:szCs w:val="16"/>
          <w:lang w:eastAsia="pl-PL"/>
        </w:rPr>
      </w:pPr>
      <w:bookmarkStart w:id="3" w:name="_Hlk103258448"/>
    </w:p>
    <w:p w14:paraId="1E3183DC" w14:textId="77777777" w:rsidR="007740CB" w:rsidRPr="007740CB" w:rsidRDefault="007740CB" w:rsidP="007740CB">
      <w:pPr>
        <w:autoSpaceDE w:val="0"/>
        <w:autoSpaceDN w:val="0"/>
        <w:adjustRightInd w:val="0"/>
        <w:spacing w:before="0" w:after="0"/>
        <w:ind w:left="567"/>
        <w:jc w:val="both"/>
        <w:rPr>
          <w:rFonts w:ascii="Source Sans Pro" w:hAnsi="Source Sans Pro" w:cs="Tahoma"/>
          <w:color w:val="003C7D"/>
          <w:sz w:val="12"/>
          <w:szCs w:val="12"/>
        </w:rPr>
      </w:pPr>
      <w:r w:rsidRPr="007740CB">
        <w:rPr>
          <w:rFonts w:ascii="Source Sans Pro" w:hAnsi="Source Sans Pro"/>
          <w:color w:val="003C7D"/>
          <w:sz w:val="12"/>
          <w:szCs w:val="12"/>
        </w:rPr>
        <w:t xml:space="preserve">          *  </w:t>
      </w:r>
      <w:r w:rsidRPr="007740CB">
        <w:rPr>
          <w:rFonts w:ascii="Source Sans Pro" w:hAnsi="Source Sans Pro" w:cs="Tahoma"/>
          <w:color w:val="003C7D"/>
          <w:sz w:val="12"/>
          <w:szCs w:val="12"/>
        </w:rPr>
        <w:t>Właściwe zakreślić</w:t>
      </w:r>
    </w:p>
    <w:p w14:paraId="6C9C6157" w14:textId="77777777" w:rsidR="007740CB" w:rsidRPr="007740CB" w:rsidRDefault="007740CB" w:rsidP="007740CB">
      <w:pPr>
        <w:autoSpaceDE w:val="0"/>
        <w:autoSpaceDN w:val="0"/>
        <w:adjustRightInd w:val="0"/>
        <w:spacing w:before="0" w:after="0"/>
        <w:ind w:left="567"/>
        <w:jc w:val="both"/>
        <w:rPr>
          <w:rFonts w:ascii="Source Sans Pro" w:hAnsi="Source Sans Pro" w:cs="Tahoma"/>
          <w:color w:val="003C7D"/>
          <w:sz w:val="12"/>
          <w:szCs w:val="12"/>
        </w:rPr>
      </w:pPr>
      <w:r w:rsidRPr="007740CB">
        <w:rPr>
          <w:rFonts w:ascii="Source Sans Pro" w:hAnsi="Source Sans Pro" w:cs="Tahoma"/>
          <w:color w:val="003C7D"/>
          <w:sz w:val="12"/>
          <w:szCs w:val="12"/>
        </w:rPr>
        <w:t xml:space="preserve">        **  W przypadku zbyt małej ilości miejsca w danej rubryce prosimy przedstawić pełne informacje w formie załącznika</w:t>
      </w:r>
    </w:p>
    <w:p w14:paraId="79611515" w14:textId="5A1F6B42" w:rsidR="002B5B4A" w:rsidRPr="007740CB" w:rsidRDefault="007740CB" w:rsidP="007740CB">
      <w:pPr>
        <w:spacing w:before="0" w:after="0"/>
        <w:rPr>
          <w:rFonts w:ascii="Source Sans Pro" w:hAnsi="Source Sans Pro" w:cs="Tahoma"/>
          <w:color w:val="003C7D"/>
          <w:sz w:val="12"/>
          <w:szCs w:val="12"/>
        </w:rPr>
      </w:pPr>
      <w:r w:rsidRPr="007740CB">
        <w:rPr>
          <w:rFonts w:ascii="Source Sans Pro" w:hAnsi="Source Sans Pro" w:cs="Tahoma"/>
          <w:color w:val="003C7D"/>
          <w:sz w:val="12"/>
          <w:szCs w:val="12"/>
        </w:rPr>
        <w:t xml:space="preserve">     </w:t>
      </w:r>
      <w:r w:rsidRPr="007740CB">
        <w:rPr>
          <w:rFonts w:ascii="Source Sans Pro" w:hAnsi="Source Sans Pro" w:cs="Tahoma"/>
          <w:color w:val="003C7D"/>
          <w:sz w:val="12"/>
          <w:szCs w:val="12"/>
        </w:rPr>
        <w:tab/>
        <w:t>***  Członkowie zarządu i właściciele firm jednocześnie pełniący stanowisko o podobnym charakterze w podmiocie powiązanym z ww. firmą</w:t>
      </w:r>
      <w:bookmarkEnd w:id="3"/>
    </w:p>
    <w:sectPr w:rsidR="002B5B4A" w:rsidRPr="007740CB" w:rsidSect="009A1083">
      <w:footerReference w:type="default" r:id="rId13"/>
      <w:footerReference w:type="first" r:id="rId14"/>
      <w:pgSz w:w="11906" w:h="16838"/>
      <w:pgMar w:top="454" w:right="454" w:bottom="454" w:left="454" w:header="709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78052" w14:textId="77777777" w:rsidR="00CD7414" w:rsidRDefault="00CD7414" w:rsidP="009A1083">
      <w:pPr>
        <w:pStyle w:val="Nagwek"/>
      </w:pPr>
      <w:r>
        <w:separator/>
      </w:r>
    </w:p>
  </w:endnote>
  <w:endnote w:type="continuationSeparator" w:id="0">
    <w:p w14:paraId="586BE4E4" w14:textId="77777777" w:rsidR="00CD7414" w:rsidRDefault="00CD7414" w:rsidP="009A1083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1151C" w14:textId="77777777" w:rsidR="00570C6E" w:rsidRPr="004928AB" w:rsidRDefault="00570C6E">
    <w:pPr>
      <w:rPr>
        <w:rFonts w:ascii="Tahoma" w:hAnsi="Tahoma" w:cs="Tahoma"/>
        <w:sz w:val="12"/>
        <w:szCs w:val="12"/>
      </w:rPr>
    </w:pPr>
  </w:p>
  <w:tbl>
    <w:tblPr>
      <w:tblW w:w="4831" w:type="pct"/>
      <w:tblInd w:w="108" w:type="dxa"/>
      <w:tblLook w:val="01E0" w:firstRow="1" w:lastRow="1" w:firstColumn="1" w:lastColumn="1" w:noHBand="0" w:noVBand="0"/>
    </w:tblPr>
    <w:tblGrid>
      <w:gridCol w:w="9731"/>
      <w:gridCol w:w="417"/>
      <w:gridCol w:w="478"/>
    </w:tblGrid>
    <w:tr w:rsidR="00570C6E" w:rsidRPr="004328A1" w14:paraId="79611520" w14:textId="77777777" w:rsidTr="00624B69">
      <w:trPr>
        <w:trHeight w:val="79"/>
      </w:trPr>
      <w:tc>
        <w:tcPr>
          <w:tcW w:w="4579" w:type="pct"/>
        </w:tcPr>
        <w:p w14:paraId="7961151D" w14:textId="228077D5" w:rsidR="00570C6E" w:rsidRPr="009049F1" w:rsidRDefault="009049F1" w:rsidP="00624B69">
          <w:pPr>
            <w:pStyle w:val="Stopka"/>
            <w:tabs>
              <w:tab w:val="clear" w:pos="9072"/>
              <w:tab w:val="right" w:pos="9531"/>
            </w:tabs>
            <w:rPr>
              <w:rFonts w:ascii="Source Sans Pro" w:hAnsi="Source Sans Pro" w:cs="Tahoma"/>
              <w:sz w:val="14"/>
              <w:szCs w:val="14"/>
            </w:rPr>
          </w:pPr>
          <w:r w:rsidRPr="009049F1">
            <w:rPr>
              <w:rFonts w:ascii="Source Sans Pro" w:hAnsi="Source Sans Pro" w:cs="Tahoma"/>
              <w:b/>
              <w:bCs/>
              <w:color w:val="003C7D"/>
              <w:sz w:val="18"/>
              <w:szCs w:val="18"/>
              <w:lang w:val="x-none" w:eastAsia="x-none"/>
            </w:rPr>
            <w:t xml:space="preserve">801 102 102    </w:t>
          </w:r>
          <w:r w:rsidR="00FB0C10">
            <w:rPr>
              <w:rFonts w:ascii="Source Sans Pro" w:hAnsi="Source Sans Pro" w:cs="Tahoma"/>
              <w:b/>
              <w:bCs/>
              <w:color w:val="003C7D"/>
              <w:sz w:val="18"/>
              <w:szCs w:val="18"/>
              <w:lang w:eastAsia="x-none"/>
            </w:rPr>
            <w:t xml:space="preserve"> </w:t>
          </w:r>
          <w:r w:rsidRPr="009049F1">
            <w:rPr>
              <w:rFonts w:ascii="Source Sans Pro" w:hAnsi="Source Sans Pro" w:cs="Tahoma"/>
              <w:color w:val="003C7D"/>
              <w:sz w:val="13"/>
              <w:szCs w:val="13"/>
              <w:lang w:val="x-none" w:eastAsia="x-none"/>
            </w:rPr>
            <w:t>Opłata zgodna z taryfą operatora</w:t>
          </w:r>
        </w:p>
      </w:tc>
      <w:tc>
        <w:tcPr>
          <w:tcW w:w="196" w:type="pct"/>
        </w:tcPr>
        <w:p w14:paraId="7961151E" w14:textId="77777777" w:rsidR="00570C6E" w:rsidRPr="00E953DA" w:rsidRDefault="00570C6E" w:rsidP="004928AB">
          <w:pPr>
            <w:pStyle w:val="PZUNiebieskiiTahoma"/>
            <w:rPr>
              <w:rFonts w:cs="Tahoma"/>
              <w:sz w:val="14"/>
              <w:szCs w:val="14"/>
              <w:lang w:val="pl-PL"/>
            </w:rPr>
          </w:pPr>
        </w:p>
      </w:tc>
      <w:tc>
        <w:tcPr>
          <w:tcW w:w="225" w:type="pct"/>
        </w:tcPr>
        <w:p w14:paraId="7961151F" w14:textId="44C82C5D" w:rsidR="00570C6E" w:rsidRPr="00FB0C10" w:rsidRDefault="00570C6E" w:rsidP="00E953DA">
          <w:pPr>
            <w:pStyle w:val="Stopka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FB0C10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Pr="00FB0C10">
            <w:rPr>
              <w:rFonts w:ascii="Source Sans Pro" w:hAnsi="Source Sans Pro" w:cs="Tahoma"/>
              <w:color w:val="003C7D"/>
              <w:sz w:val="18"/>
              <w:szCs w:val="18"/>
            </w:rPr>
            <w:instrText xml:space="preserve"> PAGE </w:instrText>
          </w:r>
          <w:r w:rsidRPr="00FB0C10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5D1AF5" w:rsidRPr="00FB0C10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8</w:t>
          </w:r>
          <w:r w:rsidRPr="00FB0C10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="007740CB" w:rsidRPr="00FB0C10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Pr="00FB0C10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Pr="00FB0C10">
            <w:rPr>
              <w:rFonts w:ascii="Source Sans Pro" w:hAnsi="Source Sans Pro" w:cs="Tahoma"/>
              <w:color w:val="003C7D"/>
              <w:sz w:val="18"/>
              <w:szCs w:val="18"/>
            </w:rPr>
            <w:instrText xml:space="preserve"> NUMPAGES </w:instrText>
          </w:r>
          <w:r w:rsidRPr="00FB0C10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5D1AF5" w:rsidRPr="00FB0C10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8</w:t>
          </w:r>
          <w:r w:rsidRPr="00FB0C10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79611521" w14:textId="77777777" w:rsidR="00570C6E" w:rsidRPr="004928AB" w:rsidRDefault="00570C6E">
    <w:pPr>
      <w:pStyle w:val="Stopka"/>
      <w:rPr>
        <w:rFonts w:ascii="Tahoma" w:hAnsi="Tahoma" w:cs="Tahom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11522" w14:textId="77777777" w:rsidR="00570C6E" w:rsidRPr="009A1083" w:rsidRDefault="00570C6E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1E0" w:firstRow="1" w:lastRow="1" w:firstColumn="1" w:lastColumn="1" w:noHBand="0" w:noVBand="0"/>
    </w:tblPr>
    <w:tblGrid>
      <w:gridCol w:w="9135"/>
      <w:gridCol w:w="1099"/>
      <w:gridCol w:w="500"/>
    </w:tblGrid>
    <w:tr w:rsidR="00570C6E" w:rsidRPr="00B02F72" w14:paraId="79611527" w14:textId="77777777" w:rsidTr="00502982">
      <w:trPr>
        <w:trHeight w:val="79"/>
      </w:trPr>
      <w:tc>
        <w:tcPr>
          <w:tcW w:w="4255" w:type="pct"/>
        </w:tcPr>
        <w:p w14:paraId="79611523" w14:textId="07170FAF" w:rsidR="00570C6E" w:rsidRPr="00B02F72" w:rsidRDefault="00570C6E" w:rsidP="00502982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B02F72">
            <w:rPr>
              <w:rFonts w:ascii="Source Sans Pro" w:hAnsi="Source Sans Pro" w:cs="Tahoma"/>
              <w:color w:val="003C7D"/>
              <w:sz w:val="14"/>
              <w:szCs w:val="14"/>
            </w:rPr>
            <w:t>Powszechny Zakład Ubezpieczeń Spółka Akcyjna, Sąd Rejonowy dla m.st. Warszawy, XI</w:t>
          </w:r>
          <w:r w:rsidR="00FB0C10">
            <w:rPr>
              <w:rFonts w:ascii="Source Sans Pro" w:hAnsi="Source Sans Pro" w:cs="Tahoma"/>
              <w:color w:val="003C7D"/>
              <w:sz w:val="14"/>
              <w:szCs w:val="14"/>
              <w:lang w:val="pl-PL"/>
            </w:rPr>
            <w:t>I</w:t>
          </w:r>
          <w:r w:rsidRPr="00B02F72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I Wydział Gospodarczy, KRS 9831, NIP 526-025-10-49, </w:t>
          </w:r>
        </w:p>
        <w:p w14:paraId="79611524" w14:textId="4FE2ED88" w:rsidR="00570C6E" w:rsidRPr="00B02F72" w:rsidRDefault="00570C6E" w:rsidP="00502982">
          <w:pPr>
            <w:pStyle w:val="Stopka"/>
            <w:rPr>
              <w:rFonts w:ascii="Source Sans Pro" w:hAnsi="Source Sans Pro" w:cs="Tahoma"/>
              <w:sz w:val="14"/>
              <w:szCs w:val="14"/>
            </w:rPr>
          </w:pPr>
          <w:r w:rsidRPr="00B02F72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FB0C10">
            <w:rPr>
              <w:rFonts w:ascii="Source Sans Pro" w:hAnsi="Source Sans Pro" w:cs="Tahoma"/>
              <w:color w:val="003C7D"/>
              <w:sz w:val="14"/>
              <w:szCs w:val="14"/>
            </w:rPr>
            <w:t>Rondo Ignacego Daszyńskiego 4, 00-843</w:t>
          </w:r>
          <w:r w:rsidRPr="00B02F72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Warszawa,</w:t>
          </w:r>
          <w:r w:rsidR="00FB0C10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</w:t>
          </w:r>
          <w:r w:rsidRPr="00B02F72">
            <w:rPr>
              <w:rFonts w:ascii="Source Sans Pro" w:hAnsi="Source Sans Pro" w:cs="Tahoma"/>
              <w:color w:val="003C7D"/>
              <w:sz w:val="14"/>
              <w:szCs w:val="14"/>
            </w:rPr>
            <w:t>pzu.pl, infolinia: 801 102</w:t>
          </w:r>
          <w:r w:rsidR="00FB0C10">
            <w:rPr>
              <w:rFonts w:ascii="Source Sans Pro" w:hAnsi="Source Sans Pro" w:cs="Tahoma"/>
              <w:color w:val="003C7D"/>
              <w:sz w:val="14"/>
              <w:szCs w:val="14"/>
            </w:rPr>
            <w:t> </w:t>
          </w:r>
          <w:r w:rsidRPr="00B02F72">
            <w:rPr>
              <w:rFonts w:ascii="Source Sans Pro" w:hAnsi="Source Sans Pro" w:cs="Tahoma"/>
              <w:color w:val="003C7D"/>
              <w:sz w:val="14"/>
              <w:szCs w:val="14"/>
            </w:rPr>
            <w:t>102</w:t>
          </w:r>
          <w:r w:rsidR="00FB0C10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79611525" w14:textId="77777777" w:rsidR="00570C6E" w:rsidRPr="00B02F72" w:rsidRDefault="00570C6E" w:rsidP="00502982">
          <w:pPr>
            <w:pStyle w:val="Stopka"/>
            <w:jc w:val="right"/>
            <w:rPr>
              <w:rFonts w:ascii="Source Sans Pro" w:hAnsi="Source Sans Pro" w:cs="Tahoma"/>
              <w:sz w:val="14"/>
              <w:szCs w:val="14"/>
            </w:rPr>
          </w:pPr>
        </w:p>
      </w:tc>
      <w:tc>
        <w:tcPr>
          <w:tcW w:w="233" w:type="pct"/>
        </w:tcPr>
        <w:p w14:paraId="79611526" w14:textId="2C13728F" w:rsidR="00570C6E" w:rsidRPr="00B02F72" w:rsidRDefault="00570C6E" w:rsidP="00E527A2">
          <w:pPr>
            <w:pStyle w:val="Stopka"/>
            <w:rPr>
              <w:rFonts w:ascii="Source Sans Pro" w:hAnsi="Source Sans Pro" w:cs="Tahoma"/>
              <w:color w:val="00417D"/>
              <w:sz w:val="18"/>
              <w:szCs w:val="18"/>
            </w:rPr>
          </w:pPr>
          <w:r w:rsidRPr="00B02F72">
            <w:rPr>
              <w:rFonts w:ascii="Source Sans Pro" w:hAnsi="Source Sans Pro" w:cs="Tahoma"/>
              <w:color w:val="00417D"/>
              <w:sz w:val="18"/>
              <w:szCs w:val="18"/>
            </w:rPr>
            <w:fldChar w:fldCharType="begin"/>
          </w:r>
          <w:r w:rsidRPr="00B02F72">
            <w:rPr>
              <w:rFonts w:ascii="Source Sans Pro" w:hAnsi="Source Sans Pro" w:cs="Tahoma"/>
              <w:color w:val="00417D"/>
              <w:sz w:val="18"/>
              <w:szCs w:val="18"/>
            </w:rPr>
            <w:instrText xml:space="preserve"> PAGE </w:instrText>
          </w:r>
          <w:r w:rsidRPr="00B02F72">
            <w:rPr>
              <w:rFonts w:ascii="Source Sans Pro" w:hAnsi="Source Sans Pro" w:cs="Tahoma"/>
              <w:color w:val="00417D"/>
              <w:sz w:val="18"/>
              <w:szCs w:val="18"/>
            </w:rPr>
            <w:fldChar w:fldCharType="separate"/>
          </w:r>
          <w:r w:rsidR="005D1AF5" w:rsidRPr="00B02F72">
            <w:rPr>
              <w:rFonts w:ascii="Source Sans Pro" w:hAnsi="Source Sans Pro" w:cs="Tahoma"/>
              <w:noProof/>
              <w:color w:val="00417D"/>
              <w:sz w:val="18"/>
              <w:szCs w:val="18"/>
            </w:rPr>
            <w:t>1</w:t>
          </w:r>
          <w:r w:rsidRPr="00B02F72">
            <w:rPr>
              <w:rFonts w:ascii="Source Sans Pro" w:hAnsi="Source Sans Pro" w:cs="Tahoma"/>
              <w:color w:val="00417D"/>
              <w:sz w:val="18"/>
              <w:szCs w:val="18"/>
            </w:rPr>
            <w:fldChar w:fldCharType="end"/>
          </w:r>
          <w:r w:rsidRPr="00B02F72">
            <w:rPr>
              <w:rFonts w:ascii="Source Sans Pro" w:hAnsi="Source Sans Pro" w:cs="Tahoma"/>
              <w:color w:val="00417D"/>
              <w:sz w:val="18"/>
              <w:szCs w:val="18"/>
            </w:rPr>
            <w:t>/</w:t>
          </w:r>
          <w:r w:rsidR="00803763">
            <w:rPr>
              <w:rFonts w:ascii="Source Sans Pro" w:hAnsi="Source Sans Pro" w:cs="Tahoma"/>
              <w:color w:val="00417D"/>
              <w:sz w:val="18"/>
              <w:szCs w:val="18"/>
            </w:rPr>
            <w:t>6</w:t>
          </w:r>
        </w:p>
      </w:tc>
    </w:tr>
  </w:tbl>
  <w:p w14:paraId="79611528" w14:textId="77777777" w:rsidR="00570C6E" w:rsidRPr="009A1083" w:rsidRDefault="00570C6E">
    <w:pPr>
      <w:pStyle w:val="Stopka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AAA3D" w14:textId="77777777" w:rsidR="00CD7414" w:rsidRDefault="00CD7414" w:rsidP="009A1083">
      <w:pPr>
        <w:pStyle w:val="Nagwek"/>
      </w:pPr>
      <w:r>
        <w:separator/>
      </w:r>
    </w:p>
  </w:footnote>
  <w:footnote w:type="continuationSeparator" w:id="0">
    <w:p w14:paraId="69ABE04D" w14:textId="77777777" w:rsidR="00CD7414" w:rsidRDefault="00CD7414" w:rsidP="009A1083">
      <w:pPr>
        <w:pStyle w:val="Nagwek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B25889"/>
    <w:multiLevelType w:val="hybridMultilevel"/>
    <w:tmpl w:val="3CD670A2"/>
    <w:lvl w:ilvl="0" w:tplc="3878DB14">
      <w:start w:val="2"/>
      <w:numFmt w:val="decimal"/>
      <w:lvlText w:val="%1."/>
      <w:lvlJc w:val="left"/>
      <w:pPr>
        <w:ind w:left="729" w:hanging="360"/>
      </w:pPr>
      <w:rPr>
        <w:rFonts w:eastAsia="Calibri" w:hint="default"/>
        <w:b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" w15:restartNumberingAfterBreak="0">
    <w:nsid w:val="2B6A4122"/>
    <w:multiLevelType w:val="hybridMultilevel"/>
    <w:tmpl w:val="171E5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F51D8A"/>
    <w:multiLevelType w:val="hybridMultilevel"/>
    <w:tmpl w:val="5E8E0580"/>
    <w:lvl w:ilvl="0" w:tplc="98F2FC0E">
      <w:start w:val="3"/>
      <w:numFmt w:val="decimal"/>
      <w:lvlText w:val="%1."/>
      <w:lvlJc w:val="left"/>
      <w:pPr>
        <w:ind w:left="729" w:hanging="360"/>
      </w:pPr>
      <w:rPr>
        <w:rFonts w:eastAsia="Calibri" w:hint="default"/>
        <w:b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4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74626D"/>
    <w:multiLevelType w:val="hybridMultilevel"/>
    <w:tmpl w:val="6012F086"/>
    <w:lvl w:ilvl="0" w:tplc="B540F93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 w15:restartNumberingAfterBreak="0">
    <w:nsid w:val="7A724CB9"/>
    <w:multiLevelType w:val="hybridMultilevel"/>
    <w:tmpl w:val="216A3A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D17A9"/>
    <w:multiLevelType w:val="hybridMultilevel"/>
    <w:tmpl w:val="89CE1A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277583">
    <w:abstractNumId w:val="2"/>
  </w:num>
  <w:num w:numId="2" w16cid:durableId="992756491">
    <w:abstractNumId w:val="5"/>
  </w:num>
  <w:num w:numId="3" w16cid:durableId="675157640">
    <w:abstractNumId w:val="4"/>
  </w:num>
  <w:num w:numId="4" w16cid:durableId="1582250445">
    <w:abstractNumId w:val="0"/>
  </w:num>
  <w:num w:numId="5" w16cid:durableId="1715351184">
    <w:abstractNumId w:val="6"/>
  </w:num>
  <w:num w:numId="6" w16cid:durableId="717047646">
    <w:abstractNumId w:val="7"/>
  </w:num>
  <w:num w:numId="7" w16cid:durableId="1806660238">
    <w:abstractNumId w:val="3"/>
  </w:num>
  <w:num w:numId="8" w16cid:durableId="299041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0T1e+uei6bgnp0ypH1ewnXHRO6l2smWtxDY5ge/Kv7peMbJp7mOIpek5eopn4/lGnkQqPRq376XlMSKCnyWoGg==" w:salt="IkWvuSYM2rYi7SsXMcCOPA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83"/>
    <w:rsid w:val="0000389E"/>
    <w:rsid w:val="000051B6"/>
    <w:rsid w:val="000100D4"/>
    <w:rsid w:val="0001250B"/>
    <w:rsid w:val="00014C53"/>
    <w:rsid w:val="00016531"/>
    <w:rsid w:val="00020DED"/>
    <w:rsid w:val="000217E4"/>
    <w:rsid w:val="00023079"/>
    <w:rsid w:val="0004022A"/>
    <w:rsid w:val="0004424A"/>
    <w:rsid w:val="0005603D"/>
    <w:rsid w:val="00061755"/>
    <w:rsid w:val="0006462A"/>
    <w:rsid w:val="00067D2F"/>
    <w:rsid w:val="00071273"/>
    <w:rsid w:val="00074131"/>
    <w:rsid w:val="00077963"/>
    <w:rsid w:val="0008104D"/>
    <w:rsid w:val="00081221"/>
    <w:rsid w:val="000858A7"/>
    <w:rsid w:val="00091154"/>
    <w:rsid w:val="00093ED5"/>
    <w:rsid w:val="00094517"/>
    <w:rsid w:val="000A6A0E"/>
    <w:rsid w:val="000B073C"/>
    <w:rsid w:val="000B0E51"/>
    <w:rsid w:val="000B18D4"/>
    <w:rsid w:val="000C176F"/>
    <w:rsid w:val="000C1A38"/>
    <w:rsid w:val="000E0723"/>
    <w:rsid w:val="000E21E0"/>
    <w:rsid w:val="000E54AD"/>
    <w:rsid w:val="000F55C3"/>
    <w:rsid w:val="000F57D8"/>
    <w:rsid w:val="000F5A30"/>
    <w:rsid w:val="000F7C69"/>
    <w:rsid w:val="000F7D5C"/>
    <w:rsid w:val="001010E5"/>
    <w:rsid w:val="00107158"/>
    <w:rsid w:val="00113716"/>
    <w:rsid w:val="00114128"/>
    <w:rsid w:val="001215CA"/>
    <w:rsid w:val="00124F1A"/>
    <w:rsid w:val="00126465"/>
    <w:rsid w:val="00130B90"/>
    <w:rsid w:val="001447D2"/>
    <w:rsid w:val="001448B8"/>
    <w:rsid w:val="001449BE"/>
    <w:rsid w:val="0015085F"/>
    <w:rsid w:val="00153D9F"/>
    <w:rsid w:val="00160F63"/>
    <w:rsid w:val="001703B5"/>
    <w:rsid w:val="00171561"/>
    <w:rsid w:val="00172F20"/>
    <w:rsid w:val="00182474"/>
    <w:rsid w:val="00183812"/>
    <w:rsid w:val="00184AC4"/>
    <w:rsid w:val="00186AF3"/>
    <w:rsid w:val="00190E29"/>
    <w:rsid w:val="001962F6"/>
    <w:rsid w:val="00196BC8"/>
    <w:rsid w:val="001A398F"/>
    <w:rsid w:val="001A7A8F"/>
    <w:rsid w:val="001B6300"/>
    <w:rsid w:val="001B65E7"/>
    <w:rsid w:val="001C3725"/>
    <w:rsid w:val="001C5EF2"/>
    <w:rsid w:val="001C6F1C"/>
    <w:rsid w:val="001D4A7C"/>
    <w:rsid w:val="001D7923"/>
    <w:rsid w:val="001E1A13"/>
    <w:rsid w:val="001E27A6"/>
    <w:rsid w:val="001E2925"/>
    <w:rsid w:val="001E685C"/>
    <w:rsid w:val="001F146F"/>
    <w:rsid w:val="001F4E02"/>
    <w:rsid w:val="00205A3F"/>
    <w:rsid w:val="00221502"/>
    <w:rsid w:val="0022166C"/>
    <w:rsid w:val="0022208D"/>
    <w:rsid w:val="00227055"/>
    <w:rsid w:val="0023184B"/>
    <w:rsid w:val="002354CD"/>
    <w:rsid w:val="00243748"/>
    <w:rsid w:val="00244F72"/>
    <w:rsid w:val="00254391"/>
    <w:rsid w:val="00254A0D"/>
    <w:rsid w:val="002558B8"/>
    <w:rsid w:val="00256554"/>
    <w:rsid w:val="00261654"/>
    <w:rsid w:val="002616AF"/>
    <w:rsid w:val="00263634"/>
    <w:rsid w:val="0026441A"/>
    <w:rsid w:val="0026690A"/>
    <w:rsid w:val="00270E5C"/>
    <w:rsid w:val="002743E9"/>
    <w:rsid w:val="002843DF"/>
    <w:rsid w:val="00293C32"/>
    <w:rsid w:val="002A1463"/>
    <w:rsid w:val="002A34E7"/>
    <w:rsid w:val="002A7E01"/>
    <w:rsid w:val="002B18BD"/>
    <w:rsid w:val="002B2C4D"/>
    <w:rsid w:val="002B5A66"/>
    <w:rsid w:val="002B5B4A"/>
    <w:rsid w:val="002C563E"/>
    <w:rsid w:val="002D640F"/>
    <w:rsid w:val="002E3ADC"/>
    <w:rsid w:val="002E64D7"/>
    <w:rsid w:val="002E6F61"/>
    <w:rsid w:val="002F162E"/>
    <w:rsid w:val="002F5F35"/>
    <w:rsid w:val="002F60E9"/>
    <w:rsid w:val="0030499A"/>
    <w:rsid w:val="003074FD"/>
    <w:rsid w:val="00314920"/>
    <w:rsid w:val="00325CF3"/>
    <w:rsid w:val="003308AE"/>
    <w:rsid w:val="0033406D"/>
    <w:rsid w:val="0033461A"/>
    <w:rsid w:val="003348DB"/>
    <w:rsid w:val="00340D58"/>
    <w:rsid w:val="00344E07"/>
    <w:rsid w:val="0034637F"/>
    <w:rsid w:val="003505DD"/>
    <w:rsid w:val="00361479"/>
    <w:rsid w:val="00374186"/>
    <w:rsid w:val="00383C1E"/>
    <w:rsid w:val="00384D37"/>
    <w:rsid w:val="0038518E"/>
    <w:rsid w:val="00387EE3"/>
    <w:rsid w:val="00395DDB"/>
    <w:rsid w:val="003A4A5B"/>
    <w:rsid w:val="003A4E47"/>
    <w:rsid w:val="003A78F6"/>
    <w:rsid w:val="003B0C73"/>
    <w:rsid w:val="003B1250"/>
    <w:rsid w:val="003B26AD"/>
    <w:rsid w:val="003B3C8B"/>
    <w:rsid w:val="003B73FF"/>
    <w:rsid w:val="003D0F1E"/>
    <w:rsid w:val="003D3F35"/>
    <w:rsid w:val="003F1676"/>
    <w:rsid w:val="003F3E2E"/>
    <w:rsid w:val="003F65EC"/>
    <w:rsid w:val="003F6D70"/>
    <w:rsid w:val="00405AA1"/>
    <w:rsid w:val="00410E14"/>
    <w:rsid w:val="00415DD8"/>
    <w:rsid w:val="00427EBC"/>
    <w:rsid w:val="004328A1"/>
    <w:rsid w:val="00433013"/>
    <w:rsid w:val="00433A8B"/>
    <w:rsid w:val="004414AC"/>
    <w:rsid w:val="00447DF9"/>
    <w:rsid w:val="004523E5"/>
    <w:rsid w:val="00464520"/>
    <w:rsid w:val="00464F36"/>
    <w:rsid w:val="004709FB"/>
    <w:rsid w:val="00471E09"/>
    <w:rsid w:val="00474521"/>
    <w:rsid w:val="00476588"/>
    <w:rsid w:val="00480653"/>
    <w:rsid w:val="004928AB"/>
    <w:rsid w:val="00494047"/>
    <w:rsid w:val="00495DFA"/>
    <w:rsid w:val="004A2721"/>
    <w:rsid w:val="004A29F6"/>
    <w:rsid w:val="004A4455"/>
    <w:rsid w:val="004B0F4E"/>
    <w:rsid w:val="004B2597"/>
    <w:rsid w:val="004B593C"/>
    <w:rsid w:val="004C014E"/>
    <w:rsid w:val="004C18F6"/>
    <w:rsid w:val="004C5846"/>
    <w:rsid w:val="004C5ABE"/>
    <w:rsid w:val="004C6025"/>
    <w:rsid w:val="004C7A41"/>
    <w:rsid w:val="004D10BE"/>
    <w:rsid w:val="004D26AB"/>
    <w:rsid w:val="004E4C4E"/>
    <w:rsid w:val="004E6B82"/>
    <w:rsid w:val="004F0175"/>
    <w:rsid w:val="004F3BD7"/>
    <w:rsid w:val="004F439F"/>
    <w:rsid w:val="004F5663"/>
    <w:rsid w:val="00500145"/>
    <w:rsid w:val="00502982"/>
    <w:rsid w:val="00505A49"/>
    <w:rsid w:val="005112B7"/>
    <w:rsid w:val="0051189B"/>
    <w:rsid w:val="00513745"/>
    <w:rsid w:val="0052689A"/>
    <w:rsid w:val="00526EF7"/>
    <w:rsid w:val="00530CB2"/>
    <w:rsid w:val="00534044"/>
    <w:rsid w:val="005355C2"/>
    <w:rsid w:val="00541EAB"/>
    <w:rsid w:val="00542826"/>
    <w:rsid w:val="00543A61"/>
    <w:rsid w:val="005524BF"/>
    <w:rsid w:val="00570C6E"/>
    <w:rsid w:val="00572F36"/>
    <w:rsid w:val="0057578E"/>
    <w:rsid w:val="0057663F"/>
    <w:rsid w:val="00580623"/>
    <w:rsid w:val="00581A74"/>
    <w:rsid w:val="00584604"/>
    <w:rsid w:val="00586FA4"/>
    <w:rsid w:val="0058784A"/>
    <w:rsid w:val="005953F3"/>
    <w:rsid w:val="005A2E6F"/>
    <w:rsid w:val="005A488D"/>
    <w:rsid w:val="005B09E2"/>
    <w:rsid w:val="005B0A7A"/>
    <w:rsid w:val="005B7D72"/>
    <w:rsid w:val="005C12D4"/>
    <w:rsid w:val="005C2C01"/>
    <w:rsid w:val="005C461D"/>
    <w:rsid w:val="005D019B"/>
    <w:rsid w:val="005D1639"/>
    <w:rsid w:val="005D1650"/>
    <w:rsid w:val="005D1AF5"/>
    <w:rsid w:val="005D4009"/>
    <w:rsid w:val="005E00EE"/>
    <w:rsid w:val="005E0466"/>
    <w:rsid w:val="005E5582"/>
    <w:rsid w:val="005F42DF"/>
    <w:rsid w:val="00601F3F"/>
    <w:rsid w:val="006033AD"/>
    <w:rsid w:val="00604A19"/>
    <w:rsid w:val="00617200"/>
    <w:rsid w:val="00624B69"/>
    <w:rsid w:val="0063140E"/>
    <w:rsid w:val="00636826"/>
    <w:rsid w:val="0064055B"/>
    <w:rsid w:val="00646E98"/>
    <w:rsid w:val="0064775B"/>
    <w:rsid w:val="00651C52"/>
    <w:rsid w:val="0065537E"/>
    <w:rsid w:val="00661C50"/>
    <w:rsid w:val="00665DE6"/>
    <w:rsid w:val="0066696F"/>
    <w:rsid w:val="0066724F"/>
    <w:rsid w:val="006704F7"/>
    <w:rsid w:val="00675DC2"/>
    <w:rsid w:val="0067774A"/>
    <w:rsid w:val="00687E8A"/>
    <w:rsid w:val="006918C0"/>
    <w:rsid w:val="00694853"/>
    <w:rsid w:val="006A0718"/>
    <w:rsid w:val="006A13B7"/>
    <w:rsid w:val="006A2FCF"/>
    <w:rsid w:val="006A5D2B"/>
    <w:rsid w:val="006B016D"/>
    <w:rsid w:val="006B0933"/>
    <w:rsid w:val="006B1ECF"/>
    <w:rsid w:val="006B3046"/>
    <w:rsid w:val="006C5442"/>
    <w:rsid w:val="006D0E4D"/>
    <w:rsid w:val="006D2D26"/>
    <w:rsid w:val="006D3618"/>
    <w:rsid w:val="006E5A35"/>
    <w:rsid w:val="006E67C4"/>
    <w:rsid w:val="006F0252"/>
    <w:rsid w:val="006F0B94"/>
    <w:rsid w:val="006F4047"/>
    <w:rsid w:val="006F4D04"/>
    <w:rsid w:val="006F65A3"/>
    <w:rsid w:val="006F7C1C"/>
    <w:rsid w:val="00700186"/>
    <w:rsid w:val="00703908"/>
    <w:rsid w:val="00704105"/>
    <w:rsid w:val="00706C03"/>
    <w:rsid w:val="007105CB"/>
    <w:rsid w:val="00716893"/>
    <w:rsid w:val="00717E33"/>
    <w:rsid w:val="00721B54"/>
    <w:rsid w:val="00725DE4"/>
    <w:rsid w:val="0072670E"/>
    <w:rsid w:val="007357BB"/>
    <w:rsid w:val="00736CD7"/>
    <w:rsid w:val="00743B0F"/>
    <w:rsid w:val="00744B15"/>
    <w:rsid w:val="00750B10"/>
    <w:rsid w:val="00757594"/>
    <w:rsid w:val="00764261"/>
    <w:rsid w:val="00771063"/>
    <w:rsid w:val="007740CB"/>
    <w:rsid w:val="0078211F"/>
    <w:rsid w:val="007835F5"/>
    <w:rsid w:val="007845D3"/>
    <w:rsid w:val="007A5147"/>
    <w:rsid w:val="007A529D"/>
    <w:rsid w:val="007A6224"/>
    <w:rsid w:val="007B1E8D"/>
    <w:rsid w:val="007B2507"/>
    <w:rsid w:val="007C088C"/>
    <w:rsid w:val="007D359D"/>
    <w:rsid w:val="007D3F08"/>
    <w:rsid w:val="007E3B1D"/>
    <w:rsid w:val="007F66A6"/>
    <w:rsid w:val="008004AB"/>
    <w:rsid w:val="00800691"/>
    <w:rsid w:val="00803763"/>
    <w:rsid w:val="00804376"/>
    <w:rsid w:val="00807148"/>
    <w:rsid w:val="0081781B"/>
    <w:rsid w:val="0082567B"/>
    <w:rsid w:val="00835C4F"/>
    <w:rsid w:val="00841565"/>
    <w:rsid w:val="00855592"/>
    <w:rsid w:val="00856646"/>
    <w:rsid w:val="00862520"/>
    <w:rsid w:val="008630F3"/>
    <w:rsid w:val="008711CA"/>
    <w:rsid w:val="00874D16"/>
    <w:rsid w:val="00875632"/>
    <w:rsid w:val="00880EB3"/>
    <w:rsid w:val="008B550B"/>
    <w:rsid w:val="008B679C"/>
    <w:rsid w:val="008B78CE"/>
    <w:rsid w:val="008C0B01"/>
    <w:rsid w:val="008C1EB3"/>
    <w:rsid w:val="008C6047"/>
    <w:rsid w:val="008C60F5"/>
    <w:rsid w:val="008D1F59"/>
    <w:rsid w:val="008D69EF"/>
    <w:rsid w:val="008F0A33"/>
    <w:rsid w:val="008F4703"/>
    <w:rsid w:val="008F4805"/>
    <w:rsid w:val="008F585B"/>
    <w:rsid w:val="00900282"/>
    <w:rsid w:val="00904939"/>
    <w:rsid w:val="009049F1"/>
    <w:rsid w:val="009067E2"/>
    <w:rsid w:val="00915DAF"/>
    <w:rsid w:val="0091780C"/>
    <w:rsid w:val="009239D6"/>
    <w:rsid w:val="00923F60"/>
    <w:rsid w:val="00926F40"/>
    <w:rsid w:val="00927C51"/>
    <w:rsid w:val="0093040B"/>
    <w:rsid w:val="009353C9"/>
    <w:rsid w:val="009366D9"/>
    <w:rsid w:val="00937227"/>
    <w:rsid w:val="00946237"/>
    <w:rsid w:val="00956375"/>
    <w:rsid w:val="00957447"/>
    <w:rsid w:val="00970BDF"/>
    <w:rsid w:val="0097778D"/>
    <w:rsid w:val="00995750"/>
    <w:rsid w:val="009A1083"/>
    <w:rsid w:val="009A21C7"/>
    <w:rsid w:val="009B076F"/>
    <w:rsid w:val="009B6BCE"/>
    <w:rsid w:val="009D0051"/>
    <w:rsid w:val="009D428C"/>
    <w:rsid w:val="009E02D7"/>
    <w:rsid w:val="009E0D40"/>
    <w:rsid w:val="009E442C"/>
    <w:rsid w:val="009F1781"/>
    <w:rsid w:val="009F5DC4"/>
    <w:rsid w:val="009F5F3B"/>
    <w:rsid w:val="009F7778"/>
    <w:rsid w:val="00A06DFC"/>
    <w:rsid w:val="00A1636B"/>
    <w:rsid w:val="00A24851"/>
    <w:rsid w:val="00A32852"/>
    <w:rsid w:val="00A33641"/>
    <w:rsid w:val="00A370EC"/>
    <w:rsid w:val="00A4258E"/>
    <w:rsid w:val="00A42CF7"/>
    <w:rsid w:val="00A463E3"/>
    <w:rsid w:val="00A47F70"/>
    <w:rsid w:val="00A52E2E"/>
    <w:rsid w:val="00A6081D"/>
    <w:rsid w:val="00A73741"/>
    <w:rsid w:val="00A75CF4"/>
    <w:rsid w:val="00A763D1"/>
    <w:rsid w:val="00A839AE"/>
    <w:rsid w:val="00A839EF"/>
    <w:rsid w:val="00A84230"/>
    <w:rsid w:val="00A9131C"/>
    <w:rsid w:val="00A95A63"/>
    <w:rsid w:val="00AA6937"/>
    <w:rsid w:val="00AB08C6"/>
    <w:rsid w:val="00AC40C6"/>
    <w:rsid w:val="00AD12E7"/>
    <w:rsid w:val="00AD1D2C"/>
    <w:rsid w:val="00AE204A"/>
    <w:rsid w:val="00AE6D77"/>
    <w:rsid w:val="00AF2A26"/>
    <w:rsid w:val="00AF3B3A"/>
    <w:rsid w:val="00AF3C2D"/>
    <w:rsid w:val="00B02F72"/>
    <w:rsid w:val="00B05CE2"/>
    <w:rsid w:val="00B06C44"/>
    <w:rsid w:val="00B1429C"/>
    <w:rsid w:val="00B22A1B"/>
    <w:rsid w:val="00B34116"/>
    <w:rsid w:val="00B36308"/>
    <w:rsid w:val="00B37407"/>
    <w:rsid w:val="00B430FC"/>
    <w:rsid w:val="00B44FB1"/>
    <w:rsid w:val="00B47C3B"/>
    <w:rsid w:val="00B513D4"/>
    <w:rsid w:val="00B54C43"/>
    <w:rsid w:val="00B62C33"/>
    <w:rsid w:val="00B81141"/>
    <w:rsid w:val="00B82E52"/>
    <w:rsid w:val="00B8307B"/>
    <w:rsid w:val="00B86570"/>
    <w:rsid w:val="00B935C7"/>
    <w:rsid w:val="00BA16CE"/>
    <w:rsid w:val="00BA31B1"/>
    <w:rsid w:val="00BB2E53"/>
    <w:rsid w:val="00BB3D5D"/>
    <w:rsid w:val="00BB6A53"/>
    <w:rsid w:val="00BC0C3B"/>
    <w:rsid w:val="00BC1807"/>
    <w:rsid w:val="00BC3EEE"/>
    <w:rsid w:val="00BC40F8"/>
    <w:rsid w:val="00BD117B"/>
    <w:rsid w:val="00BD1DD3"/>
    <w:rsid w:val="00BD5469"/>
    <w:rsid w:val="00BE3505"/>
    <w:rsid w:val="00BF2B35"/>
    <w:rsid w:val="00C133F8"/>
    <w:rsid w:val="00C216D5"/>
    <w:rsid w:val="00C26C37"/>
    <w:rsid w:val="00C31E6A"/>
    <w:rsid w:val="00C34272"/>
    <w:rsid w:val="00C36975"/>
    <w:rsid w:val="00C4016F"/>
    <w:rsid w:val="00C407BA"/>
    <w:rsid w:val="00C4166E"/>
    <w:rsid w:val="00C46038"/>
    <w:rsid w:val="00C47DAC"/>
    <w:rsid w:val="00C62889"/>
    <w:rsid w:val="00C62AE1"/>
    <w:rsid w:val="00C712FA"/>
    <w:rsid w:val="00C82601"/>
    <w:rsid w:val="00C84A49"/>
    <w:rsid w:val="00C86E05"/>
    <w:rsid w:val="00C87445"/>
    <w:rsid w:val="00C917A3"/>
    <w:rsid w:val="00C92582"/>
    <w:rsid w:val="00C951DD"/>
    <w:rsid w:val="00CB5029"/>
    <w:rsid w:val="00CC1747"/>
    <w:rsid w:val="00CC500F"/>
    <w:rsid w:val="00CD1C04"/>
    <w:rsid w:val="00CD3F93"/>
    <w:rsid w:val="00CD73E7"/>
    <w:rsid w:val="00CD7414"/>
    <w:rsid w:val="00CE0688"/>
    <w:rsid w:val="00CE06E1"/>
    <w:rsid w:val="00CE0888"/>
    <w:rsid w:val="00CF0245"/>
    <w:rsid w:val="00CF1D80"/>
    <w:rsid w:val="00CF2D8C"/>
    <w:rsid w:val="00CF4B6A"/>
    <w:rsid w:val="00CF59A3"/>
    <w:rsid w:val="00CF7D34"/>
    <w:rsid w:val="00CF7FF5"/>
    <w:rsid w:val="00D14FC4"/>
    <w:rsid w:val="00D17D13"/>
    <w:rsid w:val="00D214FF"/>
    <w:rsid w:val="00D234F9"/>
    <w:rsid w:val="00D23845"/>
    <w:rsid w:val="00D267CF"/>
    <w:rsid w:val="00D27895"/>
    <w:rsid w:val="00D31998"/>
    <w:rsid w:val="00D33CFC"/>
    <w:rsid w:val="00D369CC"/>
    <w:rsid w:val="00D62F72"/>
    <w:rsid w:val="00D64A23"/>
    <w:rsid w:val="00D701A1"/>
    <w:rsid w:val="00D70C21"/>
    <w:rsid w:val="00D805DF"/>
    <w:rsid w:val="00D82117"/>
    <w:rsid w:val="00D8519A"/>
    <w:rsid w:val="00D92540"/>
    <w:rsid w:val="00DA27DB"/>
    <w:rsid w:val="00DA42F4"/>
    <w:rsid w:val="00DA5907"/>
    <w:rsid w:val="00DA5E96"/>
    <w:rsid w:val="00DB0CC8"/>
    <w:rsid w:val="00DB1134"/>
    <w:rsid w:val="00DB794E"/>
    <w:rsid w:val="00DC2BDD"/>
    <w:rsid w:val="00DC3DFE"/>
    <w:rsid w:val="00DC6BED"/>
    <w:rsid w:val="00DD106E"/>
    <w:rsid w:val="00DD6A87"/>
    <w:rsid w:val="00DF46B2"/>
    <w:rsid w:val="00DF5AA3"/>
    <w:rsid w:val="00E15C9A"/>
    <w:rsid w:val="00E20EEF"/>
    <w:rsid w:val="00E27511"/>
    <w:rsid w:val="00E408D3"/>
    <w:rsid w:val="00E44B49"/>
    <w:rsid w:val="00E45002"/>
    <w:rsid w:val="00E46F86"/>
    <w:rsid w:val="00E50FF3"/>
    <w:rsid w:val="00E527A2"/>
    <w:rsid w:val="00E63F8C"/>
    <w:rsid w:val="00E74103"/>
    <w:rsid w:val="00E84767"/>
    <w:rsid w:val="00E8770F"/>
    <w:rsid w:val="00E9425D"/>
    <w:rsid w:val="00E94344"/>
    <w:rsid w:val="00E953DA"/>
    <w:rsid w:val="00EA1BCB"/>
    <w:rsid w:val="00EA563D"/>
    <w:rsid w:val="00EA63FE"/>
    <w:rsid w:val="00EB22DF"/>
    <w:rsid w:val="00EB22FF"/>
    <w:rsid w:val="00EC4DCC"/>
    <w:rsid w:val="00EC5326"/>
    <w:rsid w:val="00EC5A20"/>
    <w:rsid w:val="00ED4E63"/>
    <w:rsid w:val="00EE0D20"/>
    <w:rsid w:val="00EF25F1"/>
    <w:rsid w:val="00F000A9"/>
    <w:rsid w:val="00F0310E"/>
    <w:rsid w:val="00F05668"/>
    <w:rsid w:val="00F16473"/>
    <w:rsid w:val="00F22DD1"/>
    <w:rsid w:val="00F22EE9"/>
    <w:rsid w:val="00F275F5"/>
    <w:rsid w:val="00F46246"/>
    <w:rsid w:val="00F4783F"/>
    <w:rsid w:val="00F51122"/>
    <w:rsid w:val="00F5150C"/>
    <w:rsid w:val="00F52BC0"/>
    <w:rsid w:val="00F61E7D"/>
    <w:rsid w:val="00F61E8D"/>
    <w:rsid w:val="00F73571"/>
    <w:rsid w:val="00F82A96"/>
    <w:rsid w:val="00F84CAD"/>
    <w:rsid w:val="00F858BF"/>
    <w:rsid w:val="00F87392"/>
    <w:rsid w:val="00F91E60"/>
    <w:rsid w:val="00F95AA5"/>
    <w:rsid w:val="00F95E15"/>
    <w:rsid w:val="00F97C7F"/>
    <w:rsid w:val="00FA079D"/>
    <w:rsid w:val="00FA10FA"/>
    <w:rsid w:val="00FA1641"/>
    <w:rsid w:val="00FA16B2"/>
    <w:rsid w:val="00FA5724"/>
    <w:rsid w:val="00FB0C10"/>
    <w:rsid w:val="00FB261F"/>
    <w:rsid w:val="00FB7775"/>
    <w:rsid w:val="00FB7D08"/>
    <w:rsid w:val="00FC4840"/>
    <w:rsid w:val="00FC629D"/>
    <w:rsid w:val="00FC7D43"/>
    <w:rsid w:val="00FD407E"/>
    <w:rsid w:val="00FD62DE"/>
    <w:rsid w:val="00FE075B"/>
    <w:rsid w:val="00FE5F6D"/>
    <w:rsid w:val="00FE6046"/>
    <w:rsid w:val="00FE60A8"/>
    <w:rsid w:val="00FE685E"/>
    <w:rsid w:val="00FF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610BDD"/>
  <w15:docId w15:val="{8E118DAD-EA0F-4259-9AA3-AD34471C9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E47"/>
    <w:pPr>
      <w:spacing w:before="20" w:after="20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1083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A1083"/>
  </w:style>
  <w:style w:type="paragraph" w:styleId="Stopka">
    <w:name w:val="footer"/>
    <w:basedOn w:val="Normalny"/>
    <w:link w:val="StopkaZnak"/>
    <w:uiPriority w:val="99"/>
    <w:unhideWhenUsed/>
    <w:rsid w:val="009A1083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9A1083"/>
  </w:style>
  <w:style w:type="paragraph" w:customStyle="1" w:styleId="PZUNiebieskiiTahoma">
    <w:name w:val="PZU_Niebieski_i_Tahoma"/>
    <w:basedOn w:val="Normalny"/>
    <w:link w:val="PZUNiebieskiiTahomaZnak"/>
    <w:qFormat/>
    <w:rsid w:val="009A1083"/>
    <w:pPr>
      <w:spacing w:before="0" w:after="0"/>
      <w:ind w:right="5"/>
    </w:pPr>
    <w:rPr>
      <w:rFonts w:ascii="Tahoma" w:hAnsi="Tahoma"/>
      <w:color w:val="06376C"/>
      <w:sz w:val="18"/>
      <w:szCs w:val="18"/>
      <w:lang w:val="x-none" w:eastAsia="x-none"/>
    </w:rPr>
  </w:style>
  <w:style w:type="character" w:customStyle="1" w:styleId="PZUNiebieskiiTahomaZnak">
    <w:name w:val="PZU_Niebieski_i_Tahoma Znak"/>
    <w:link w:val="PZUNiebieskiiTahoma"/>
    <w:rsid w:val="009A1083"/>
    <w:rPr>
      <w:rFonts w:ascii="Tahoma" w:eastAsia="Calibri" w:hAnsi="Tahoma" w:cs="Times New Roman"/>
      <w:color w:val="06376C"/>
      <w:sz w:val="18"/>
      <w:szCs w:val="18"/>
    </w:rPr>
  </w:style>
  <w:style w:type="table" w:styleId="Tabela-Siatka">
    <w:name w:val="Table Grid"/>
    <w:basedOn w:val="Standardowy"/>
    <w:uiPriority w:val="59"/>
    <w:rsid w:val="009A108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C46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63D1"/>
    <w:pPr>
      <w:spacing w:before="0" w:after="0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763D1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basedOn w:val="Domylnaczcionkaakapitu"/>
    <w:rsid w:val="00A839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THF7PXD7REW7-9-8772</_dlc_DocId>
    <_dlc_DocIdUrl xmlns="e146631b-43cc-4d30-abc9-eb69be5cd154">
      <Url>http://za-dok.pzu.pl/sites/BUF/_layouts/DocIdRedir.aspx?ID=THF7PXD7REW7-9-8772</Url>
      <Description>THF7PXD7REW7-9-8772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78ED339-670A-45C9-864C-B32933663D3F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2.xml><?xml version="1.0" encoding="utf-8"?>
<ds:datastoreItem xmlns:ds="http://schemas.openxmlformats.org/officeDocument/2006/customXml" ds:itemID="{A647B4AA-69F7-4009-872B-803690725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E65BD9-4404-45C2-A3FF-3FD675BDD4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10218F8-0191-4CF9-B807-8D754ABE3DF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2806DB0-210D-4DE2-A31D-642901412A8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23</TotalTime>
  <Pages>7</Pages>
  <Words>3651</Words>
  <Characters>21907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25507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Kalbarczyk Agnieszka (Centrala PZUSA)</dc:creator>
  <cp:lastModifiedBy>Sobańska Beata (Centrala PZUSA)</cp:lastModifiedBy>
  <cp:revision>9</cp:revision>
  <cp:lastPrinted>2020-02-14T09:57:00Z</cp:lastPrinted>
  <dcterms:created xsi:type="dcterms:W3CDTF">2024-02-20T12:12:00Z</dcterms:created>
  <dcterms:modified xsi:type="dcterms:W3CDTF">2024-04-01T20:55:00Z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4d928bc5-6b3c-4163-931a-732bf6c574d1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2024-02-20T11:52:03Z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27a33ff1-1fb7-4b4e-a04a-51cc0c0ad321</vt:lpwstr>
  </property>
  <property fmtid="{D5CDD505-2E9C-101B-9397-08002B2CF9AE}" pid="10" name="MSIP_Label_ad6fd914-8286-453e-8cdd-01ba4c22f429_ContentBits">
    <vt:lpwstr>0</vt:lpwstr>
  </property>
</Properties>
</file>