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10BED" w14:textId="77777777" w:rsidR="000E0723" w:rsidRPr="002C2717" w:rsidRDefault="000E0723" w:rsidP="000E0723">
      <w:pPr>
        <w:pStyle w:val="PZUNiebieskiiTahoma"/>
        <w:rPr>
          <w:rFonts w:ascii="Source Sans Pro" w:hAnsi="Source Sans Pro" w:cs="Tahoma"/>
          <w:color w:val="003C7D"/>
        </w:rPr>
      </w:pPr>
    </w:p>
    <w:p w14:paraId="79610BEE" w14:textId="77777777" w:rsidR="000E0723" w:rsidRPr="002C2717" w:rsidRDefault="00126465" w:rsidP="000E0723">
      <w:pPr>
        <w:pStyle w:val="PZUNiebieskiiTahoma"/>
        <w:rPr>
          <w:rFonts w:ascii="Source Sans Pro" w:hAnsi="Source Sans Pro" w:cs="Tahoma"/>
          <w:color w:val="003C7D"/>
          <w:sz w:val="4"/>
          <w:szCs w:val="4"/>
        </w:rPr>
      </w:pPr>
      <w:r w:rsidRPr="002C2717">
        <w:rPr>
          <w:rFonts w:ascii="Source Sans Pro" w:hAnsi="Source Sans Pro"/>
          <w:noProof/>
          <w:color w:val="003C7D"/>
          <w:lang w:val="pl-PL" w:eastAsia="pl-PL"/>
        </w:rPr>
        <w:drawing>
          <wp:anchor distT="0" distB="0" distL="114300" distR="114300" simplePos="0" relativeHeight="251657728" behindDoc="0" locked="1" layoutInCell="1" allowOverlap="1" wp14:anchorId="79611516" wp14:editId="79611517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4" name="Obraz 4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0723" w:rsidRPr="002C2717">
        <w:rPr>
          <w:rFonts w:ascii="Source Sans Pro" w:hAnsi="Source Sans Pro" w:cs="Tahoma"/>
          <w:color w:val="003C7D"/>
          <w:sz w:val="4"/>
          <w:szCs w:val="4"/>
        </w:rPr>
        <w:t xml:space="preserve"> </w:t>
      </w:r>
    </w:p>
    <w:p w14:paraId="79610BEF" w14:textId="77777777" w:rsidR="000E0723" w:rsidRPr="002C2717" w:rsidRDefault="000E0723" w:rsidP="000E0723">
      <w:pPr>
        <w:pStyle w:val="PZUNiebieskiiTahoma"/>
        <w:rPr>
          <w:rFonts w:ascii="Source Sans Pro" w:hAnsi="Source Sans Pro" w:cs="Tahoma"/>
          <w:color w:val="003C7D"/>
        </w:rPr>
      </w:pPr>
    </w:p>
    <w:p w14:paraId="79610BFA" w14:textId="77777777" w:rsidR="000E0723" w:rsidRPr="002C2717" w:rsidRDefault="000E0723" w:rsidP="000E0723">
      <w:pPr>
        <w:pStyle w:val="PZUNiebieskiiTahoma"/>
        <w:rPr>
          <w:rFonts w:ascii="Source Sans Pro" w:hAnsi="Source Sans Pro" w:cs="Tahoma"/>
          <w:color w:val="003C7D"/>
        </w:rPr>
      </w:pPr>
    </w:p>
    <w:p w14:paraId="79610BFB" w14:textId="77777777" w:rsidR="000E0723" w:rsidRPr="002C2717" w:rsidRDefault="000E0723" w:rsidP="000E0723">
      <w:pPr>
        <w:pStyle w:val="PZUNiebieskiiTahoma"/>
        <w:rPr>
          <w:rFonts w:ascii="Source Sans Pro" w:hAnsi="Source Sans Pro" w:cs="Tahoma"/>
          <w:color w:val="003C7D"/>
        </w:rPr>
      </w:pPr>
    </w:p>
    <w:p w14:paraId="79610BFC" w14:textId="77777777" w:rsidR="000E0723" w:rsidRPr="002C2717" w:rsidRDefault="000E0723" w:rsidP="000E0723">
      <w:pPr>
        <w:pStyle w:val="PZUNiebieskiiTahoma"/>
        <w:rPr>
          <w:rFonts w:ascii="Source Sans Pro" w:hAnsi="Source Sans Pro" w:cs="Tahoma"/>
          <w:color w:val="003C7D"/>
        </w:rPr>
      </w:pPr>
    </w:p>
    <w:p w14:paraId="79610BFD" w14:textId="77777777" w:rsidR="000E0723" w:rsidRPr="002C2717" w:rsidRDefault="000E0723" w:rsidP="000E0723">
      <w:pPr>
        <w:pStyle w:val="PZUNiebieskiiTahoma"/>
        <w:rPr>
          <w:rFonts w:ascii="Source Sans Pro" w:hAnsi="Source Sans Pro" w:cs="Tahoma"/>
          <w:color w:val="003C7D"/>
        </w:rPr>
      </w:pPr>
    </w:p>
    <w:p w14:paraId="79610BFE" w14:textId="77777777" w:rsidR="000E0723" w:rsidRPr="002C2717" w:rsidRDefault="000E0723" w:rsidP="000E0723">
      <w:pPr>
        <w:pStyle w:val="PZUNiebieskiiTahoma"/>
        <w:rPr>
          <w:rFonts w:ascii="Source Sans Pro" w:hAnsi="Source Sans Pro" w:cs="Tahoma"/>
          <w:color w:val="003C7D"/>
          <w:sz w:val="4"/>
          <w:szCs w:val="4"/>
        </w:rPr>
      </w:pPr>
    </w:p>
    <w:p w14:paraId="79610C00" w14:textId="77777777" w:rsidR="000E0723" w:rsidRPr="002C2717" w:rsidRDefault="000E0723">
      <w:pPr>
        <w:rPr>
          <w:rFonts w:ascii="Source Sans Pro" w:hAnsi="Source Sans Pro"/>
          <w:color w:val="003C7D"/>
        </w:rPr>
      </w:pPr>
    </w:p>
    <w:tbl>
      <w:tblPr>
        <w:tblW w:w="1111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09"/>
        <w:gridCol w:w="10"/>
        <w:gridCol w:w="31"/>
        <w:gridCol w:w="875"/>
        <w:gridCol w:w="226"/>
        <w:gridCol w:w="678"/>
        <w:gridCol w:w="207"/>
        <w:gridCol w:w="218"/>
        <w:gridCol w:w="10"/>
        <w:gridCol w:w="22"/>
        <w:gridCol w:w="61"/>
        <w:gridCol w:w="112"/>
        <w:gridCol w:w="256"/>
        <w:gridCol w:w="30"/>
        <w:gridCol w:w="621"/>
        <w:gridCol w:w="60"/>
        <w:gridCol w:w="186"/>
        <w:gridCol w:w="7"/>
        <w:gridCol w:w="38"/>
        <w:gridCol w:w="38"/>
        <w:gridCol w:w="115"/>
        <w:gridCol w:w="10"/>
        <w:gridCol w:w="252"/>
        <w:gridCol w:w="73"/>
        <w:gridCol w:w="355"/>
        <w:gridCol w:w="26"/>
        <w:gridCol w:w="265"/>
        <w:gridCol w:w="163"/>
        <w:gridCol w:w="14"/>
        <w:gridCol w:w="27"/>
        <w:gridCol w:w="438"/>
        <w:gridCol w:w="39"/>
        <w:gridCol w:w="21"/>
        <w:gridCol w:w="243"/>
        <w:gridCol w:w="128"/>
        <w:gridCol w:w="61"/>
        <w:gridCol w:w="266"/>
        <w:gridCol w:w="133"/>
        <w:gridCol w:w="282"/>
        <w:gridCol w:w="227"/>
        <w:gridCol w:w="187"/>
        <w:gridCol w:w="227"/>
        <w:gridCol w:w="454"/>
        <w:gridCol w:w="266"/>
        <w:gridCol w:w="163"/>
        <w:gridCol w:w="38"/>
        <w:gridCol w:w="213"/>
        <w:gridCol w:w="220"/>
        <w:gridCol w:w="7"/>
        <w:gridCol w:w="39"/>
        <w:gridCol w:w="188"/>
        <w:gridCol w:w="651"/>
        <w:gridCol w:w="89"/>
        <w:gridCol w:w="204"/>
        <w:gridCol w:w="227"/>
        <w:gridCol w:w="595"/>
        <w:gridCol w:w="14"/>
        <w:gridCol w:w="99"/>
      </w:tblGrid>
      <w:tr w:rsidR="002C2717" w:rsidRPr="002C2717" w14:paraId="79610C03" w14:textId="77777777" w:rsidTr="009800B7">
        <w:tc>
          <w:tcPr>
            <w:tcW w:w="11114" w:type="dxa"/>
            <w:gridSpan w:val="58"/>
            <w:vAlign w:val="center"/>
          </w:tcPr>
          <w:p w14:paraId="79610C02" w14:textId="57F0FDF5" w:rsidR="009A1083" w:rsidRPr="002C2717" w:rsidRDefault="001179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</w:rPr>
            </w:pPr>
            <w:r w:rsidRPr="002C2717">
              <w:rPr>
                <w:rFonts w:ascii="Source Sans Pro" w:hAnsi="Source Sans Pro" w:cs="Tahoma"/>
                <w:b/>
                <w:color w:val="003C7D"/>
              </w:rPr>
              <w:t>GWARANCJE AKCYZOWE</w:t>
            </w:r>
          </w:p>
        </w:tc>
      </w:tr>
      <w:tr w:rsidR="002C2717" w:rsidRPr="002C2717" w14:paraId="79610C05" w14:textId="77777777" w:rsidTr="009800B7">
        <w:tc>
          <w:tcPr>
            <w:tcW w:w="11114" w:type="dxa"/>
            <w:gridSpan w:val="58"/>
            <w:vAlign w:val="center"/>
          </w:tcPr>
          <w:p w14:paraId="79610C04" w14:textId="77777777" w:rsidR="009A1083" w:rsidRPr="002C2717" w:rsidRDefault="009A1083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C2717" w:rsidRPr="002C2717" w14:paraId="79610C07" w14:textId="77777777" w:rsidTr="009800B7">
        <w:tc>
          <w:tcPr>
            <w:tcW w:w="11114" w:type="dxa"/>
            <w:gridSpan w:val="58"/>
            <w:vAlign w:val="center"/>
          </w:tcPr>
          <w:p w14:paraId="79610C06" w14:textId="77777777" w:rsidR="009A1083" w:rsidRPr="002C2717" w:rsidRDefault="009A1083" w:rsidP="004328A1">
            <w:pPr>
              <w:spacing w:before="0" w:after="0"/>
              <w:rPr>
                <w:rFonts w:ascii="Source Sans Pro" w:hAnsi="Source Sans Pro" w:cs="Tahoma"/>
                <w:b/>
                <w:smallCaps/>
                <w:color w:val="003C7D"/>
              </w:rPr>
            </w:pPr>
            <w:r w:rsidRPr="002C2717">
              <w:rPr>
                <w:rFonts w:ascii="Source Sans Pro" w:hAnsi="Source Sans Pro" w:cs="Tahoma"/>
                <w:b/>
                <w:smallCaps/>
                <w:color w:val="003C7D"/>
              </w:rPr>
              <w:t>Wniosek*</w:t>
            </w:r>
          </w:p>
        </w:tc>
      </w:tr>
      <w:tr w:rsidR="002C2717" w:rsidRPr="002C2717" w14:paraId="79610C09" w14:textId="77777777" w:rsidTr="009800B7">
        <w:tc>
          <w:tcPr>
            <w:tcW w:w="11114" w:type="dxa"/>
            <w:gridSpan w:val="58"/>
            <w:vAlign w:val="center"/>
          </w:tcPr>
          <w:p w14:paraId="79610C08" w14:textId="77777777" w:rsidR="009A1083" w:rsidRPr="002C2717" w:rsidRDefault="009A1083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C2717" w:rsidRPr="002C2717" w14:paraId="79610C0B" w14:textId="77777777" w:rsidTr="009800B7">
        <w:tc>
          <w:tcPr>
            <w:tcW w:w="11114" w:type="dxa"/>
            <w:gridSpan w:val="58"/>
            <w:vAlign w:val="center"/>
          </w:tcPr>
          <w:p w14:paraId="79610C0A" w14:textId="5EC8B6D3" w:rsidR="009A1083" w:rsidRPr="00FE1C84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1602562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C6B88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DD51FB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o gwarancję ubezpieczeniową składaną jako zabezpieczenie akcyzowe</w:t>
            </w:r>
          </w:p>
        </w:tc>
      </w:tr>
      <w:tr w:rsidR="002C2717" w:rsidRPr="002C2717" w14:paraId="79610C0D" w14:textId="77777777" w:rsidTr="009800B7">
        <w:tc>
          <w:tcPr>
            <w:tcW w:w="11114" w:type="dxa"/>
            <w:gridSpan w:val="58"/>
            <w:vAlign w:val="center"/>
          </w:tcPr>
          <w:p w14:paraId="79610C0C" w14:textId="77777777" w:rsidR="009A1083" w:rsidRPr="00A64012" w:rsidRDefault="009A1083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2C2717" w:rsidRPr="002C2717" w14:paraId="79610C0F" w14:textId="77777777" w:rsidTr="009800B7">
        <w:tc>
          <w:tcPr>
            <w:tcW w:w="11114" w:type="dxa"/>
            <w:gridSpan w:val="58"/>
            <w:vAlign w:val="center"/>
          </w:tcPr>
          <w:p w14:paraId="79610C0E" w14:textId="0493B14D" w:rsidR="009A1083" w:rsidRPr="00FE1C84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26916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C6B88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2354CD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o </w:t>
            </w:r>
            <w:r w:rsidR="00DD51FB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aneks do gwarancji ubezpieczeniowej składanej jako zabezpieczenie akcyzowe nr </w:t>
            </w:r>
            <w:bookmarkStart w:id="0" w:name="Tekst228"/>
            <w:r w:rsidR="00DD51FB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8"/>
                  <w:enabled/>
                  <w:calcOnExit w:val="0"/>
                  <w:textInput>
                    <w:default w:val="..............."/>
                  </w:textInput>
                </w:ffData>
              </w:fldChar>
            </w:r>
            <w:r w:rsidR="00DD51FB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="00DD51FB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="00DD51FB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DD51FB"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...............</w:t>
            </w:r>
            <w:r w:rsidR="00DD51FB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  <w:bookmarkEnd w:id="0"/>
          </w:p>
        </w:tc>
      </w:tr>
      <w:tr w:rsidR="002C2717" w:rsidRPr="002C2717" w14:paraId="79610C15" w14:textId="77777777" w:rsidTr="009800B7">
        <w:trPr>
          <w:trHeight w:val="80"/>
        </w:trPr>
        <w:tc>
          <w:tcPr>
            <w:tcW w:w="11114" w:type="dxa"/>
            <w:gridSpan w:val="58"/>
            <w:vAlign w:val="center"/>
          </w:tcPr>
          <w:p w14:paraId="79610C14" w14:textId="77777777" w:rsidR="009A1083" w:rsidRPr="00FE1C84" w:rsidRDefault="009A1083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2C2717" w14:paraId="4D84E3E4" w14:textId="77777777" w:rsidTr="009800B7">
        <w:trPr>
          <w:trHeight w:val="80"/>
        </w:trPr>
        <w:tc>
          <w:tcPr>
            <w:tcW w:w="11114" w:type="dxa"/>
            <w:gridSpan w:val="58"/>
            <w:vAlign w:val="center"/>
          </w:tcPr>
          <w:p w14:paraId="621EAAA2" w14:textId="4A53EBBC" w:rsidR="00377620" w:rsidRPr="00FE1C84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2021424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C6B88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900942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o</w:t>
            </w:r>
            <w:r w:rsidR="00386FD1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umowę zlecenia o okresowe udzielanie gwarancji ubezpieczeniowych składanych </w:t>
            </w:r>
            <w:r w:rsidR="00377620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jako zabezpieczenie akcyzowe</w:t>
            </w:r>
          </w:p>
        </w:tc>
      </w:tr>
      <w:tr w:rsidR="002C2717" w:rsidRPr="002C2717" w14:paraId="0387F461" w14:textId="77777777" w:rsidTr="009800B7">
        <w:trPr>
          <w:trHeight w:val="80"/>
        </w:trPr>
        <w:tc>
          <w:tcPr>
            <w:tcW w:w="11114" w:type="dxa"/>
            <w:gridSpan w:val="58"/>
            <w:vAlign w:val="center"/>
          </w:tcPr>
          <w:p w14:paraId="49FCD519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2C2717" w14:paraId="79610C17" w14:textId="77777777" w:rsidTr="009800B7">
        <w:tc>
          <w:tcPr>
            <w:tcW w:w="11114" w:type="dxa"/>
            <w:gridSpan w:val="58"/>
            <w:vAlign w:val="center"/>
          </w:tcPr>
          <w:p w14:paraId="7BA2B019" w14:textId="77777777" w:rsidR="00377620" w:rsidRPr="00FE1C84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406802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C6B88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377620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o aneks do umowy zlecenia o okresowe udzielanie gwarancji ubezpieczeniowych składanych jako zabezpieczenie akcyzowe nr </w:t>
            </w:r>
            <w:r w:rsidR="00377620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="00377620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="00377620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="00377620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377620"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...........</w:t>
            </w:r>
            <w:r w:rsidR="00377620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  <w:tbl>
            <w:tblPr>
              <w:tblW w:w="10997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587"/>
              <w:gridCol w:w="9410"/>
            </w:tblGrid>
            <w:tr w:rsidR="002C2717" w:rsidRPr="00FE1C84" w14:paraId="09FF3ABD" w14:textId="77777777" w:rsidTr="008E78DD">
              <w:tc>
                <w:tcPr>
                  <w:tcW w:w="1099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4A9480D" w14:textId="77777777" w:rsidR="008E78DD" w:rsidRPr="007824A7" w:rsidRDefault="008E78DD" w:rsidP="008E78DD">
                  <w:pPr>
                    <w:rPr>
                      <w:rFonts w:ascii="Source Sans Pro" w:hAnsi="Source Sans Pro" w:cs="Tahoma"/>
                      <w:b/>
                      <w:color w:val="003C7D"/>
                      <w:sz w:val="12"/>
                      <w:szCs w:val="12"/>
                    </w:rPr>
                  </w:pPr>
                </w:p>
                <w:p w14:paraId="4751037A" w14:textId="7D3DFBFA" w:rsidR="008E78DD" w:rsidRPr="00FE1C84" w:rsidRDefault="008E78DD" w:rsidP="008E78DD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FE1C84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>Gwarancja elektroniczna</w: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– aby otrzymać gwarancję w formie elektronicznej należy wskazać adres mailowy Wnioskodawcy, na który ma być wysłana gwarancja oraz posiadać program Adobe PDF Reader (minimum 7.0)</w:t>
                  </w:r>
                </w:p>
              </w:tc>
            </w:tr>
            <w:tr w:rsidR="002C2717" w:rsidRPr="00FE1C84" w14:paraId="1E3BDB12" w14:textId="77777777" w:rsidTr="008E78DD">
              <w:tc>
                <w:tcPr>
                  <w:tcW w:w="1099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F7D1FDB" w14:textId="77777777" w:rsidR="008E78DD" w:rsidRPr="007022B1" w:rsidRDefault="008E78DD" w:rsidP="008E78DD">
                  <w:pPr>
                    <w:rPr>
                      <w:rFonts w:ascii="Source Sans Pro" w:hAnsi="Source Sans Pro" w:cs="Tahoma"/>
                      <w:color w:val="003C7D"/>
                      <w:sz w:val="2"/>
                      <w:szCs w:val="2"/>
                    </w:rPr>
                  </w:pPr>
                </w:p>
              </w:tc>
            </w:tr>
            <w:tr w:rsidR="002C2717" w:rsidRPr="00FE1C84" w14:paraId="44758D77" w14:textId="77777777" w:rsidTr="008E78DD">
              <w:tc>
                <w:tcPr>
                  <w:tcW w:w="1099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DD6CCA4" w14:textId="77777777" w:rsidR="008E78DD" w:rsidRPr="007824A7" w:rsidRDefault="008E78DD" w:rsidP="008E78DD">
                  <w:pPr>
                    <w:rPr>
                      <w:rFonts w:ascii="Source Sans Pro" w:hAnsi="Source Sans Pro" w:cs="Tahoma"/>
                      <w:color w:val="003C7D"/>
                      <w:sz w:val="2"/>
                      <w:szCs w:val="2"/>
                    </w:rPr>
                  </w:pPr>
                </w:p>
              </w:tc>
            </w:tr>
            <w:tr w:rsidR="002C2717" w:rsidRPr="00FE1C84" w14:paraId="791E6DB6" w14:textId="77777777" w:rsidTr="008E78DD">
              <w:trPr>
                <w:trHeight w:val="255"/>
              </w:trPr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6CC0D88F" w14:textId="2BF8D68C" w:rsidR="008E78DD" w:rsidRPr="00FE1C84" w:rsidRDefault="008E78DD" w:rsidP="008E78DD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Adres e-mail</w:t>
                  </w:r>
                </w:p>
              </w:tc>
              <w:tc>
                <w:tcPr>
                  <w:tcW w:w="9410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D40C6FB" w14:textId="77777777" w:rsidR="008E78DD" w:rsidRPr="00FE1C84" w:rsidRDefault="008E78DD" w:rsidP="008E78DD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79610C16" w14:textId="3CD612F9" w:rsidR="008E78DD" w:rsidRPr="00FE1C84" w:rsidRDefault="008E78D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2C2717" w:rsidRPr="002C2717" w14:paraId="79610C29" w14:textId="77777777" w:rsidTr="009800B7">
        <w:tc>
          <w:tcPr>
            <w:tcW w:w="11114" w:type="dxa"/>
            <w:gridSpan w:val="58"/>
            <w:tcBorders>
              <w:bottom w:val="single" w:sz="18" w:space="0" w:color="003C7D"/>
            </w:tcBorders>
            <w:vAlign w:val="center"/>
          </w:tcPr>
          <w:p w14:paraId="79610C28" w14:textId="77777777" w:rsidR="00377620" w:rsidRPr="002C271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C2717" w:rsidRPr="002C2717" w14:paraId="79610C2B" w14:textId="77777777" w:rsidTr="009800B7">
        <w:tc>
          <w:tcPr>
            <w:tcW w:w="11114" w:type="dxa"/>
            <w:gridSpan w:val="58"/>
            <w:tcBorders>
              <w:top w:val="single" w:sz="18" w:space="0" w:color="003C7D"/>
            </w:tcBorders>
            <w:vAlign w:val="center"/>
          </w:tcPr>
          <w:p w14:paraId="79610C2A" w14:textId="77777777" w:rsidR="00377620" w:rsidRPr="002C271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C2717" w:rsidRPr="00FE1C84" w14:paraId="79610C35" w14:textId="77777777" w:rsidTr="009800B7">
        <w:trPr>
          <w:trHeight w:val="255"/>
        </w:trPr>
        <w:tc>
          <w:tcPr>
            <w:tcW w:w="11114" w:type="dxa"/>
            <w:gridSpan w:val="58"/>
            <w:vAlign w:val="center"/>
          </w:tcPr>
          <w:p w14:paraId="70BF199E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I.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WNIOSKODAWCA</w:t>
            </w:r>
            <w:r w:rsidR="009800B7"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 </w:t>
            </w:r>
            <w:r w:rsidR="009800B7"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(pełna nazwa, adres, NIP, REGON, telefon)</w:t>
            </w:r>
          </w:p>
          <w:tbl>
            <w:tblPr>
              <w:tblW w:w="11007" w:type="dxa"/>
              <w:tblLayout w:type="fixed"/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3524"/>
              <w:gridCol w:w="669"/>
              <w:gridCol w:w="2050"/>
              <w:gridCol w:w="225"/>
              <w:gridCol w:w="2283"/>
              <w:gridCol w:w="2256"/>
            </w:tblGrid>
            <w:tr w:rsidR="002C2717" w:rsidRPr="00FE1C84" w14:paraId="673406E9" w14:textId="77777777" w:rsidTr="009800B7">
              <w:tc>
                <w:tcPr>
                  <w:tcW w:w="5000" w:type="pct"/>
                  <w:gridSpan w:val="6"/>
                  <w:tcBorders>
                    <w:bottom w:val="single" w:sz="4" w:space="0" w:color="003C7D"/>
                  </w:tcBorders>
                  <w:vAlign w:val="center"/>
                </w:tcPr>
                <w:p w14:paraId="530E5086" w14:textId="77777777" w:rsidR="009800B7" w:rsidRPr="007824A7" w:rsidRDefault="009800B7" w:rsidP="009800B7">
                  <w:pPr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2C2717" w:rsidRPr="00FE1C84" w14:paraId="7D98E80D" w14:textId="77777777" w:rsidTr="000828B8">
              <w:trPr>
                <w:trHeight w:val="1287"/>
              </w:trPr>
              <w:tc>
                <w:tcPr>
                  <w:tcW w:w="5000" w:type="pct"/>
                  <w:gridSpan w:val="6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1F9F781" w14:textId="77777777" w:rsidR="009800B7" w:rsidRPr="00FE1C84" w:rsidRDefault="009800B7" w:rsidP="009800B7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8"/>
                        <w:enabled/>
                        <w:calcOnExit w:val="0"/>
                        <w:textInput/>
                      </w:ffData>
                    </w:fldChar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2C2717" w:rsidRPr="00FE1C84" w14:paraId="0EE2E468" w14:textId="77777777" w:rsidTr="009800B7">
              <w:tc>
                <w:tcPr>
                  <w:tcW w:w="5000" w:type="pct"/>
                  <w:gridSpan w:val="6"/>
                  <w:vAlign w:val="center"/>
                </w:tcPr>
                <w:p w14:paraId="078B87BC" w14:textId="77777777" w:rsidR="009800B7" w:rsidRPr="00FE1C84" w:rsidRDefault="009800B7" w:rsidP="009800B7">
                  <w:pPr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2C2717" w:rsidRPr="00FE1C84" w14:paraId="4FFD7258" w14:textId="77777777" w:rsidTr="009800B7">
              <w:tc>
                <w:tcPr>
                  <w:tcW w:w="1905" w:type="pct"/>
                  <w:gridSpan w:val="2"/>
                  <w:tcBorders>
                    <w:right w:val="single" w:sz="4" w:space="0" w:color="003C7D"/>
                  </w:tcBorders>
                  <w:vAlign w:val="center"/>
                </w:tcPr>
                <w:p w14:paraId="31612A98" w14:textId="77777777" w:rsidR="009800B7" w:rsidRPr="00FE1C84" w:rsidRDefault="009800B7" w:rsidP="009800B7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Numer PKD podstawowej działalności gospodarczej</w:t>
                  </w:r>
                </w:p>
              </w:tc>
              <w:tc>
                <w:tcPr>
                  <w:tcW w:w="931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7ABE7A0" w14:textId="77777777" w:rsidR="009800B7" w:rsidRPr="00FE1C84" w:rsidRDefault="009800B7" w:rsidP="009800B7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02" w:type="pct"/>
                  <w:tcBorders>
                    <w:left w:val="single" w:sz="4" w:space="0" w:color="003C7D"/>
                  </w:tcBorders>
                  <w:vAlign w:val="center"/>
                </w:tcPr>
                <w:p w14:paraId="18E1E03C" w14:textId="77777777" w:rsidR="009800B7" w:rsidRPr="00FE1C84" w:rsidRDefault="009800B7" w:rsidP="009800B7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037" w:type="pct"/>
                  <w:tcBorders>
                    <w:right w:val="single" w:sz="4" w:space="0" w:color="003C7D"/>
                  </w:tcBorders>
                  <w:vAlign w:val="center"/>
                </w:tcPr>
                <w:p w14:paraId="2C64220F" w14:textId="77777777" w:rsidR="009800B7" w:rsidRPr="00FE1C84" w:rsidRDefault="009800B7" w:rsidP="009800B7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% udział w obrotach firmy</w:t>
                  </w:r>
                </w:p>
              </w:tc>
              <w:tc>
                <w:tcPr>
                  <w:tcW w:w="1025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87B5F23" w14:textId="77777777" w:rsidR="009800B7" w:rsidRPr="00FE1C84" w:rsidRDefault="009800B7" w:rsidP="009800B7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2C2717" w:rsidRPr="00FE1C84" w14:paraId="49760580" w14:textId="77777777" w:rsidTr="009800B7">
              <w:tc>
                <w:tcPr>
                  <w:tcW w:w="5000" w:type="pct"/>
                  <w:gridSpan w:val="6"/>
                  <w:vAlign w:val="center"/>
                </w:tcPr>
                <w:p w14:paraId="49186F63" w14:textId="77777777" w:rsidR="009800B7" w:rsidRPr="00FE1C84" w:rsidRDefault="009800B7" w:rsidP="009800B7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2C2717" w:rsidRPr="00FE1C84" w14:paraId="6E113E58" w14:textId="77777777" w:rsidTr="009800B7">
              <w:tblPrEx>
                <w:tblBorders>
                  <w:bottom w:val="single" w:sz="18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255"/>
              </w:trPr>
              <w:tc>
                <w:tcPr>
                  <w:tcW w:w="1601" w:type="pct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663180EC" w14:textId="77777777" w:rsidR="009800B7" w:rsidRPr="00FE1C84" w:rsidRDefault="009800B7" w:rsidP="009800B7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</w:rPr>
                    <w:t>Nazwa pośrednika (należy wskazać pośrednika obsługującego to zapytanie)</w:t>
                  </w:r>
                </w:p>
              </w:tc>
              <w:tc>
                <w:tcPr>
                  <w:tcW w:w="3399" w:type="pct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42BC42A" w14:textId="77777777" w:rsidR="009800B7" w:rsidRPr="00FE1C84" w:rsidRDefault="009800B7" w:rsidP="009800B7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FE1C84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FE1C84">
                    <w:rPr>
                      <w:rFonts w:ascii="Source Sans Pro" w:hAnsi="Source Sans Pro" w:cs="Tahoma"/>
                      <w:color w:val="003C7D"/>
                    </w:rPr>
                  </w:r>
                  <w:r w:rsidRPr="00FE1C84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</w:tbl>
          <w:p w14:paraId="79610C34" w14:textId="72A9A22A" w:rsidR="009800B7" w:rsidRPr="00FE1C84" w:rsidRDefault="009800B7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2C2717" w:rsidRPr="00FE1C84" w14:paraId="79610C37" w14:textId="77777777" w:rsidTr="009800B7">
        <w:tc>
          <w:tcPr>
            <w:tcW w:w="11114" w:type="dxa"/>
            <w:gridSpan w:val="58"/>
            <w:vAlign w:val="center"/>
          </w:tcPr>
          <w:p w14:paraId="79610C36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2C2717" w:rsidRPr="00FE1C84" w14:paraId="79610CBC" w14:textId="77777777" w:rsidTr="009800B7">
        <w:tc>
          <w:tcPr>
            <w:tcW w:w="11114" w:type="dxa"/>
            <w:gridSpan w:val="58"/>
            <w:tcBorders>
              <w:bottom w:val="single" w:sz="4" w:space="0" w:color="003C7D"/>
            </w:tcBorders>
            <w:vAlign w:val="center"/>
          </w:tcPr>
          <w:p w14:paraId="79610CBB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0CF1" w14:textId="77777777" w:rsidTr="009800B7">
        <w:tc>
          <w:tcPr>
            <w:tcW w:w="11114" w:type="dxa"/>
            <w:gridSpan w:val="58"/>
            <w:tcBorders>
              <w:top w:val="single" w:sz="4" w:space="0" w:color="003C7D"/>
            </w:tcBorders>
            <w:vAlign w:val="center"/>
          </w:tcPr>
          <w:p w14:paraId="79610CF0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0CF3" w14:textId="77777777" w:rsidTr="009800B7">
        <w:trPr>
          <w:trHeight w:val="255"/>
        </w:trPr>
        <w:tc>
          <w:tcPr>
            <w:tcW w:w="11114" w:type="dxa"/>
            <w:gridSpan w:val="58"/>
            <w:vAlign w:val="center"/>
          </w:tcPr>
          <w:p w14:paraId="79610CF2" w14:textId="67738261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pacing w:val="-2"/>
                <w:sz w:val="18"/>
                <w:szCs w:val="18"/>
              </w:rPr>
              <w:t>Udziałowcy i posiadane udziały/wspólnicy firmy (wszyscy posiadający powyżej 10% kapitału lub jednostki kontrolujące Wnioskodawcę)**</w:t>
            </w:r>
          </w:p>
        </w:tc>
      </w:tr>
      <w:tr w:rsidR="002C2717" w:rsidRPr="00FE1C84" w14:paraId="79610CF5" w14:textId="77777777" w:rsidTr="009800B7">
        <w:tc>
          <w:tcPr>
            <w:tcW w:w="11114" w:type="dxa"/>
            <w:gridSpan w:val="58"/>
            <w:tcBorders>
              <w:bottom w:val="single" w:sz="4" w:space="0" w:color="003C7D"/>
            </w:tcBorders>
            <w:vAlign w:val="center"/>
          </w:tcPr>
          <w:p w14:paraId="79610CF4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0CF9" w14:textId="77777777" w:rsidTr="008E78DD">
        <w:trPr>
          <w:trHeight w:val="255"/>
        </w:trPr>
        <w:tc>
          <w:tcPr>
            <w:tcW w:w="409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6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Lp.</w:t>
            </w:r>
          </w:p>
        </w:tc>
        <w:tc>
          <w:tcPr>
            <w:tcW w:w="8592" w:type="dxa"/>
            <w:gridSpan w:val="4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7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  <w:t>Imię i nazwisko / pełna nazwa</w:t>
            </w:r>
          </w:p>
        </w:tc>
        <w:tc>
          <w:tcPr>
            <w:tcW w:w="2113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8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Procent udziałów/akcji</w:t>
            </w:r>
          </w:p>
        </w:tc>
      </w:tr>
      <w:tr w:rsidR="002C2717" w:rsidRPr="00FE1C84" w14:paraId="79610CFD" w14:textId="77777777" w:rsidTr="008E78DD">
        <w:trPr>
          <w:trHeight w:val="255"/>
        </w:trPr>
        <w:tc>
          <w:tcPr>
            <w:tcW w:w="409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A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8592" w:type="dxa"/>
            <w:gridSpan w:val="4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B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9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13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C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9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0D01" w14:textId="77777777" w:rsidTr="008E78DD">
        <w:trPr>
          <w:trHeight w:val="255"/>
        </w:trPr>
        <w:tc>
          <w:tcPr>
            <w:tcW w:w="409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E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8592" w:type="dxa"/>
            <w:gridSpan w:val="4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CFF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9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13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00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9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0D05" w14:textId="77777777" w:rsidTr="008E78DD">
        <w:trPr>
          <w:trHeight w:val="255"/>
        </w:trPr>
        <w:tc>
          <w:tcPr>
            <w:tcW w:w="409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02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3.</w:t>
            </w:r>
          </w:p>
        </w:tc>
        <w:tc>
          <w:tcPr>
            <w:tcW w:w="8592" w:type="dxa"/>
            <w:gridSpan w:val="4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03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9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13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04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29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0D07" w14:textId="77777777" w:rsidTr="009800B7">
        <w:tc>
          <w:tcPr>
            <w:tcW w:w="11114" w:type="dxa"/>
            <w:gridSpan w:val="58"/>
            <w:tcBorders>
              <w:top w:val="single" w:sz="4" w:space="0" w:color="003C7D"/>
              <w:bottom w:val="single" w:sz="4" w:space="0" w:color="003C7D"/>
            </w:tcBorders>
            <w:vAlign w:val="center"/>
          </w:tcPr>
          <w:p w14:paraId="79610D06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2"/>
                <w:szCs w:val="12"/>
              </w:rPr>
            </w:pPr>
          </w:p>
        </w:tc>
      </w:tr>
      <w:tr w:rsidR="002C2717" w:rsidRPr="00FE1C84" w14:paraId="79610D09" w14:textId="77777777" w:rsidTr="009800B7">
        <w:tc>
          <w:tcPr>
            <w:tcW w:w="11114" w:type="dxa"/>
            <w:gridSpan w:val="58"/>
            <w:tcBorders>
              <w:top w:val="single" w:sz="4" w:space="0" w:color="003C7D"/>
            </w:tcBorders>
            <w:vAlign w:val="center"/>
          </w:tcPr>
          <w:p w14:paraId="79610D08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0D0B" w14:textId="77777777" w:rsidTr="009800B7">
        <w:trPr>
          <w:trHeight w:val="482"/>
        </w:trPr>
        <w:tc>
          <w:tcPr>
            <w:tcW w:w="11114" w:type="dxa"/>
            <w:gridSpan w:val="58"/>
            <w:vAlign w:val="center"/>
          </w:tcPr>
          <w:p w14:paraId="79610D0A" w14:textId="46C0EEC2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Powiązania organizacyjne (tj. wynikające ze stosunku pracy, mianowania, powołania, kontraktu menedżerskiego lub podobnego stosunku prawnego)***</w:t>
            </w:r>
          </w:p>
        </w:tc>
      </w:tr>
      <w:tr w:rsidR="002C2717" w:rsidRPr="00FE1C84" w14:paraId="79610D0D" w14:textId="77777777" w:rsidTr="009800B7">
        <w:tc>
          <w:tcPr>
            <w:tcW w:w="11114" w:type="dxa"/>
            <w:gridSpan w:val="58"/>
            <w:tcBorders>
              <w:bottom w:val="single" w:sz="4" w:space="0" w:color="003C7D"/>
            </w:tcBorders>
            <w:vAlign w:val="center"/>
          </w:tcPr>
          <w:p w14:paraId="79610D0C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0D12" w14:textId="77777777" w:rsidTr="008E78DD">
        <w:trPr>
          <w:trHeight w:val="482"/>
        </w:trPr>
        <w:tc>
          <w:tcPr>
            <w:tcW w:w="409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0E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Lp.</w:t>
            </w:r>
          </w:p>
        </w:tc>
        <w:tc>
          <w:tcPr>
            <w:tcW w:w="3801" w:type="dxa"/>
            <w:gridSpan w:val="2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0F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Imię i nazwisko osoby posiadającej powiązanie organizacyjne</w:t>
            </w:r>
          </w:p>
        </w:tc>
        <w:tc>
          <w:tcPr>
            <w:tcW w:w="4791" w:type="dxa"/>
            <w:gridSpan w:val="2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0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Pełna nazwa firmy i pełniona funkcja w firmie, której dotyczy powiązanie organizacyjne</w:t>
            </w:r>
          </w:p>
        </w:tc>
        <w:tc>
          <w:tcPr>
            <w:tcW w:w="2113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1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  <w:t>Procent udziałów/akcji</w:t>
            </w:r>
          </w:p>
        </w:tc>
      </w:tr>
      <w:tr w:rsidR="002C2717" w:rsidRPr="00FE1C84" w14:paraId="79610D17" w14:textId="77777777" w:rsidTr="008E78DD">
        <w:trPr>
          <w:trHeight w:val="255"/>
        </w:trPr>
        <w:tc>
          <w:tcPr>
            <w:tcW w:w="409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3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3801" w:type="dxa"/>
            <w:gridSpan w:val="2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4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bookmarkStart w:id="1" w:name="Tekst230"/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4791" w:type="dxa"/>
            <w:gridSpan w:val="2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5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13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6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0D1C" w14:textId="77777777" w:rsidTr="008E78DD">
        <w:trPr>
          <w:trHeight w:val="255"/>
        </w:trPr>
        <w:tc>
          <w:tcPr>
            <w:tcW w:w="409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8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3801" w:type="dxa"/>
            <w:gridSpan w:val="2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9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4791" w:type="dxa"/>
            <w:gridSpan w:val="2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A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13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B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0D21" w14:textId="77777777" w:rsidTr="008E78DD">
        <w:trPr>
          <w:trHeight w:val="255"/>
        </w:trPr>
        <w:tc>
          <w:tcPr>
            <w:tcW w:w="409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D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3.</w:t>
            </w:r>
          </w:p>
        </w:tc>
        <w:tc>
          <w:tcPr>
            <w:tcW w:w="3801" w:type="dxa"/>
            <w:gridSpan w:val="2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E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4791" w:type="dxa"/>
            <w:gridSpan w:val="2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1F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13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20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0D23" w14:textId="77777777" w:rsidTr="009800B7">
        <w:tc>
          <w:tcPr>
            <w:tcW w:w="11114" w:type="dxa"/>
            <w:gridSpan w:val="58"/>
            <w:tcBorders>
              <w:top w:val="single" w:sz="4" w:space="0" w:color="003C7D"/>
              <w:bottom w:val="single" w:sz="4" w:space="0" w:color="003C7D"/>
            </w:tcBorders>
            <w:vAlign w:val="center"/>
          </w:tcPr>
          <w:p w14:paraId="79610D22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2"/>
                <w:szCs w:val="12"/>
              </w:rPr>
            </w:pPr>
          </w:p>
        </w:tc>
      </w:tr>
      <w:tr w:rsidR="002C2717" w:rsidRPr="00FE1C84" w14:paraId="79610D25" w14:textId="77777777" w:rsidTr="009800B7">
        <w:tc>
          <w:tcPr>
            <w:tcW w:w="11114" w:type="dxa"/>
            <w:gridSpan w:val="58"/>
            <w:tcBorders>
              <w:top w:val="single" w:sz="4" w:space="0" w:color="003C7D"/>
            </w:tcBorders>
            <w:vAlign w:val="center"/>
          </w:tcPr>
          <w:p w14:paraId="79610D24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0D27" w14:textId="77777777" w:rsidTr="009800B7">
        <w:tc>
          <w:tcPr>
            <w:tcW w:w="11114" w:type="dxa"/>
            <w:gridSpan w:val="58"/>
            <w:vAlign w:val="center"/>
          </w:tcPr>
          <w:p w14:paraId="79610D26" w14:textId="72945E1E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pacing w:val="-6"/>
                <w:sz w:val="18"/>
                <w:szCs w:val="18"/>
              </w:rPr>
              <w:t>Powiązania kapitałowe z innymi firmami (posiadane bezpośrednio i pośrednio akcje, udziały w wysokości co najmniej 20%)**</w:t>
            </w:r>
          </w:p>
        </w:tc>
      </w:tr>
      <w:tr w:rsidR="002C2717" w:rsidRPr="00FE1C84" w14:paraId="79610D29" w14:textId="77777777" w:rsidTr="009800B7">
        <w:tc>
          <w:tcPr>
            <w:tcW w:w="11114" w:type="dxa"/>
            <w:gridSpan w:val="58"/>
            <w:tcBorders>
              <w:bottom w:val="single" w:sz="4" w:space="0" w:color="003C7D"/>
            </w:tcBorders>
            <w:vAlign w:val="center"/>
          </w:tcPr>
          <w:p w14:paraId="79610D28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0D2D" w14:textId="77777777" w:rsidTr="008E78DD">
        <w:trPr>
          <w:trHeight w:val="255"/>
        </w:trPr>
        <w:tc>
          <w:tcPr>
            <w:tcW w:w="409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2A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Lp.</w:t>
            </w:r>
          </w:p>
        </w:tc>
        <w:tc>
          <w:tcPr>
            <w:tcW w:w="8592" w:type="dxa"/>
            <w:gridSpan w:val="4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2B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Pełna nazwa</w:t>
            </w:r>
          </w:p>
        </w:tc>
        <w:tc>
          <w:tcPr>
            <w:tcW w:w="2113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2C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  <w:t>Procent udziałów/akcji</w:t>
            </w:r>
          </w:p>
        </w:tc>
      </w:tr>
      <w:tr w:rsidR="002C2717" w:rsidRPr="00FE1C84" w14:paraId="79610D31" w14:textId="77777777" w:rsidTr="008E78DD">
        <w:trPr>
          <w:trHeight w:val="255"/>
        </w:trPr>
        <w:tc>
          <w:tcPr>
            <w:tcW w:w="409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2E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8592" w:type="dxa"/>
            <w:gridSpan w:val="4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2F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13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0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0D35" w14:textId="77777777" w:rsidTr="008E78DD">
        <w:trPr>
          <w:trHeight w:val="255"/>
        </w:trPr>
        <w:tc>
          <w:tcPr>
            <w:tcW w:w="409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2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8592" w:type="dxa"/>
            <w:gridSpan w:val="4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3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13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4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0D39" w14:textId="77777777" w:rsidTr="008E78DD">
        <w:trPr>
          <w:trHeight w:val="255"/>
        </w:trPr>
        <w:tc>
          <w:tcPr>
            <w:tcW w:w="409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6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3.</w:t>
            </w:r>
          </w:p>
        </w:tc>
        <w:tc>
          <w:tcPr>
            <w:tcW w:w="8592" w:type="dxa"/>
            <w:gridSpan w:val="4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7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13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0D38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pacing w:val="-2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0D3B" w14:textId="77777777" w:rsidTr="009800B7">
        <w:tc>
          <w:tcPr>
            <w:tcW w:w="11114" w:type="dxa"/>
            <w:gridSpan w:val="58"/>
            <w:tcBorders>
              <w:top w:val="single" w:sz="4" w:space="0" w:color="003C7D"/>
            </w:tcBorders>
            <w:vAlign w:val="center"/>
          </w:tcPr>
          <w:p w14:paraId="7185E1EC" w14:textId="77777777" w:rsidR="009800B7" w:rsidRPr="007824A7" w:rsidRDefault="009800B7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tbl>
            <w:tblPr>
              <w:tblW w:w="5003" w:type="pct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5829"/>
              <w:gridCol w:w="5173"/>
            </w:tblGrid>
            <w:tr w:rsidR="002C2717" w:rsidRPr="00FE1C84" w14:paraId="5D54ABAB" w14:textId="77777777" w:rsidTr="00C42AEC">
              <w:tc>
                <w:tcPr>
                  <w:tcW w:w="2649" w:type="pct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16451006" w14:textId="77777777" w:rsidR="009800B7" w:rsidRPr="00FE1C84" w:rsidRDefault="009800B7" w:rsidP="009800B7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</w:rPr>
                    <w:t>Ile razy w ciągu ostatnich dwóch lat nastąpiła zmiana kadry zarządzającej?</w:t>
                  </w:r>
                </w:p>
              </w:tc>
              <w:tc>
                <w:tcPr>
                  <w:tcW w:w="2351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2846CF3" w14:textId="77777777" w:rsidR="009800B7" w:rsidRPr="00FE1C84" w:rsidRDefault="009800B7" w:rsidP="009800B7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FE1C84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FE1C84">
                    <w:rPr>
                      <w:rFonts w:ascii="Source Sans Pro" w:hAnsi="Source Sans Pro" w:cs="Tahoma"/>
                      <w:color w:val="003C7D"/>
                    </w:rPr>
                  </w:r>
                  <w:r w:rsidRPr="00FE1C84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</w:tbl>
          <w:p w14:paraId="79610D3A" w14:textId="4CC6610C" w:rsidR="009800B7" w:rsidRPr="00FE1C84" w:rsidRDefault="009800B7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2C2717" w:rsidRPr="00FE1C84" w14:paraId="79610D97" w14:textId="77777777" w:rsidTr="009800B7">
        <w:tc>
          <w:tcPr>
            <w:tcW w:w="11114" w:type="dxa"/>
            <w:gridSpan w:val="58"/>
            <w:tcBorders>
              <w:bottom w:val="single" w:sz="18" w:space="0" w:color="003C7D"/>
            </w:tcBorders>
            <w:vAlign w:val="center"/>
          </w:tcPr>
          <w:p w14:paraId="79610D96" w14:textId="77777777" w:rsidR="00377620" w:rsidRPr="004324FF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</w:tr>
      <w:tr w:rsidR="002C2717" w:rsidRPr="00FE1C84" w14:paraId="79610D99" w14:textId="77777777" w:rsidTr="009800B7">
        <w:tc>
          <w:tcPr>
            <w:tcW w:w="11114" w:type="dxa"/>
            <w:gridSpan w:val="58"/>
            <w:tcBorders>
              <w:top w:val="single" w:sz="18" w:space="0" w:color="003C7D"/>
            </w:tcBorders>
            <w:vAlign w:val="center"/>
          </w:tcPr>
          <w:p w14:paraId="79610D98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0D9B" w14:textId="77777777" w:rsidTr="009800B7">
        <w:tc>
          <w:tcPr>
            <w:tcW w:w="11114" w:type="dxa"/>
            <w:gridSpan w:val="58"/>
            <w:vAlign w:val="center"/>
          </w:tcPr>
          <w:p w14:paraId="79610D9A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II. PRZEDMIOT WNIOSKU</w:t>
            </w:r>
          </w:p>
        </w:tc>
      </w:tr>
      <w:tr w:rsidR="002C2717" w:rsidRPr="00FE1C84" w14:paraId="0D4C1616" w14:textId="77777777" w:rsidTr="009800B7">
        <w:tc>
          <w:tcPr>
            <w:tcW w:w="11114" w:type="dxa"/>
            <w:gridSpan w:val="58"/>
            <w:vAlign w:val="center"/>
          </w:tcPr>
          <w:p w14:paraId="3E884857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2C2717" w:rsidRPr="00FE1C84" w14:paraId="24EC162E" w14:textId="77777777" w:rsidTr="008E78DD">
        <w:tc>
          <w:tcPr>
            <w:tcW w:w="450" w:type="dxa"/>
            <w:gridSpan w:val="3"/>
            <w:vAlign w:val="center"/>
          </w:tcPr>
          <w:p w14:paraId="3A5DD43C" w14:textId="47AAD0D9" w:rsidR="008B4D92" w:rsidRPr="00FE1C84" w:rsidRDefault="008B4D9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1.</w:t>
            </w:r>
          </w:p>
        </w:tc>
        <w:tc>
          <w:tcPr>
            <w:tcW w:w="9525" w:type="dxa"/>
            <w:gridSpan w:val="50"/>
            <w:vAlign w:val="center"/>
          </w:tcPr>
          <w:p w14:paraId="3F442421" w14:textId="62860752" w:rsidR="008B4D92" w:rsidRPr="00FE1C84" w:rsidRDefault="008B4D92" w:rsidP="00A44965">
            <w:pPr>
              <w:spacing w:before="0" w:after="0"/>
              <w:ind w:left="-27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Umowa okresowa na gwarancje </w:t>
            </w:r>
            <w:r w:rsidR="00304ECA"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składane jako zabezpieczenie </w:t>
            </w: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akcyzowe</w:t>
            </w:r>
          </w:p>
        </w:tc>
        <w:tc>
          <w:tcPr>
            <w:tcW w:w="1139" w:type="dxa"/>
            <w:gridSpan w:val="5"/>
            <w:vAlign w:val="center"/>
          </w:tcPr>
          <w:p w14:paraId="008261BC" w14:textId="629FD3F6" w:rsidR="008B4D92" w:rsidRPr="00FE1C84" w:rsidRDefault="008B4D9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</w:tr>
      <w:tr w:rsidR="002C2717" w:rsidRPr="00FE1C84" w14:paraId="4A985A66" w14:textId="77777777" w:rsidTr="009800B7">
        <w:tc>
          <w:tcPr>
            <w:tcW w:w="11114" w:type="dxa"/>
            <w:gridSpan w:val="58"/>
            <w:vAlign w:val="center"/>
          </w:tcPr>
          <w:p w14:paraId="27462F7B" w14:textId="77777777" w:rsidR="007A0F7C" w:rsidRPr="004324FF" w:rsidRDefault="007A0F7C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8"/>
                <w:szCs w:val="8"/>
              </w:rPr>
            </w:pPr>
          </w:p>
        </w:tc>
      </w:tr>
      <w:tr w:rsidR="002C2717" w:rsidRPr="00FE1C84" w14:paraId="58A1022D" w14:textId="77777777" w:rsidTr="008E78DD">
        <w:trPr>
          <w:trHeight w:val="255"/>
        </w:trPr>
        <w:tc>
          <w:tcPr>
            <w:tcW w:w="5893" w:type="dxa"/>
            <w:gridSpan w:val="33"/>
            <w:tcBorders>
              <w:right w:val="single" w:sz="4" w:space="0" w:color="002060"/>
            </w:tcBorders>
            <w:vAlign w:val="center"/>
          </w:tcPr>
          <w:p w14:paraId="24BD4633" w14:textId="14034B8B" w:rsidR="008B4D92" w:rsidRPr="00FE1C84" w:rsidRDefault="008B4D9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Łączny maksymalny wnioskowany limit zaangażowania dla gwarancji</w:t>
            </w:r>
          </w:p>
        </w:tc>
        <w:tc>
          <w:tcPr>
            <w:tcW w:w="5221" w:type="dxa"/>
            <w:gridSpan w:val="2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3E022B9" w14:textId="45BDB930" w:rsidR="008B4D92" w:rsidRPr="00FE1C84" w:rsidRDefault="008B4D9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5D779603" w14:textId="77777777" w:rsidTr="009800B7">
        <w:tc>
          <w:tcPr>
            <w:tcW w:w="11114" w:type="dxa"/>
            <w:gridSpan w:val="58"/>
            <w:vAlign w:val="center"/>
          </w:tcPr>
          <w:p w14:paraId="4CB52C76" w14:textId="77777777" w:rsidR="007A0F7C" w:rsidRPr="004324FF" w:rsidRDefault="007A0F7C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2C2717" w:rsidRPr="00FE1C84" w14:paraId="603B99F9" w14:textId="77777777" w:rsidTr="008E78DD">
        <w:tc>
          <w:tcPr>
            <w:tcW w:w="5893" w:type="dxa"/>
            <w:gridSpan w:val="33"/>
            <w:tcBorders>
              <w:right w:val="single" w:sz="4" w:space="0" w:color="002060"/>
            </w:tcBorders>
            <w:vAlign w:val="center"/>
          </w:tcPr>
          <w:p w14:paraId="6397D5DA" w14:textId="2DC4495F" w:rsidR="00304ECA" w:rsidRPr="00FE1C84" w:rsidRDefault="00304ECA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Proszę podać maksymalną sumę pojedynczej gwarancji udzielanej w ramach wnioskowanego limitu</w:t>
            </w:r>
          </w:p>
        </w:tc>
        <w:tc>
          <w:tcPr>
            <w:tcW w:w="5221" w:type="dxa"/>
            <w:gridSpan w:val="2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339ECBC" w14:textId="1DB276D8" w:rsidR="00304ECA" w:rsidRPr="00FE1C84" w:rsidRDefault="00304ECA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63F425C5" w14:textId="77777777" w:rsidTr="009800B7">
        <w:tc>
          <w:tcPr>
            <w:tcW w:w="11114" w:type="dxa"/>
            <w:gridSpan w:val="58"/>
            <w:vAlign w:val="center"/>
          </w:tcPr>
          <w:p w14:paraId="11FAF776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</w:tr>
      <w:tr w:rsidR="002C2717" w:rsidRPr="00FE1C84" w14:paraId="1CE5019F" w14:textId="77777777" w:rsidTr="008E78DD">
        <w:tc>
          <w:tcPr>
            <w:tcW w:w="419" w:type="dxa"/>
            <w:gridSpan w:val="2"/>
            <w:vAlign w:val="center"/>
          </w:tcPr>
          <w:p w14:paraId="22540389" w14:textId="2FBE4259" w:rsidR="00377620" w:rsidRPr="00FE1C84" w:rsidRDefault="008B4D9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lastRenderedPageBreak/>
              <w:t>2</w:t>
            </w:r>
            <w:r w:rsidR="00377620"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.</w:t>
            </w:r>
          </w:p>
        </w:tc>
        <w:tc>
          <w:tcPr>
            <w:tcW w:w="10695" w:type="dxa"/>
            <w:gridSpan w:val="56"/>
            <w:tcBorders>
              <w:left w:val="nil"/>
            </w:tcBorders>
            <w:vAlign w:val="center"/>
          </w:tcPr>
          <w:p w14:paraId="5A196FDB" w14:textId="044B8331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Gwarancja składana jako zabezpieczenie akcyzowe  </w:t>
            </w:r>
            <w:r w:rsidRPr="007022B1">
              <w:rPr>
                <w:rFonts w:ascii="Source Sans Pro" w:hAnsi="Source Sans Pro" w:cs="Tahoma"/>
                <w:iCs/>
                <w:color w:val="003C7D"/>
                <w:sz w:val="15"/>
                <w:szCs w:val="15"/>
              </w:rPr>
              <w:t>(należy wypełnić w przypadku wniosku o gwarancję lub aneks do gwarancji)</w:t>
            </w:r>
          </w:p>
        </w:tc>
      </w:tr>
      <w:tr w:rsidR="002C2717" w:rsidRPr="00FE1C84" w14:paraId="51495C50" w14:textId="77777777" w:rsidTr="009800B7">
        <w:tc>
          <w:tcPr>
            <w:tcW w:w="11114" w:type="dxa"/>
            <w:gridSpan w:val="58"/>
            <w:vAlign w:val="center"/>
          </w:tcPr>
          <w:p w14:paraId="675F6242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5A3269" w:rsidRPr="00FE1C84" w14:paraId="2C5D06DA" w14:textId="77777777" w:rsidTr="005A16F2">
        <w:tc>
          <w:tcPr>
            <w:tcW w:w="11114" w:type="dxa"/>
            <w:gridSpan w:val="58"/>
            <w:vAlign w:val="center"/>
          </w:tcPr>
          <w:p w14:paraId="40AF9E69" w14:textId="1C4D7F2F" w:rsidR="005A3269" w:rsidRPr="00FE1C84" w:rsidRDefault="005A3269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Pojedyncza gwarancja/aneks do gwarancji</w:t>
            </w:r>
          </w:p>
        </w:tc>
      </w:tr>
      <w:tr w:rsidR="002C2717" w:rsidRPr="00FE1C84" w14:paraId="4F37B130" w14:textId="77777777" w:rsidTr="009800B7">
        <w:tc>
          <w:tcPr>
            <w:tcW w:w="11114" w:type="dxa"/>
            <w:gridSpan w:val="58"/>
            <w:vAlign w:val="center"/>
          </w:tcPr>
          <w:p w14:paraId="68ACFB75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2C2717" w:rsidRPr="00FE1C84" w14:paraId="59482450" w14:textId="77777777" w:rsidTr="008E78DD">
        <w:tc>
          <w:tcPr>
            <w:tcW w:w="419" w:type="dxa"/>
            <w:gridSpan w:val="2"/>
            <w:vAlign w:val="center"/>
          </w:tcPr>
          <w:p w14:paraId="041B9EA6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2017" w:type="dxa"/>
            <w:gridSpan w:val="5"/>
            <w:tcBorders>
              <w:left w:val="nil"/>
              <w:right w:val="single" w:sz="4" w:space="0" w:color="002060"/>
            </w:tcBorders>
            <w:vAlign w:val="center"/>
          </w:tcPr>
          <w:p w14:paraId="2189829F" w14:textId="39E59985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suma gwaran</w:t>
            </w:r>
            <w:r w:rsidR="00535067">
              <w:rPr>
                <w:rFonts w:ascii="Source Sans Pro" w:hAnsi="Source Sans Pro" w:cs="Tahoma"/>
                <w:color w:val="003C7D"/>
                <w:sz w:val="18"/>
                <w:szCs w:val="18"/>
              </w:rPr>
              <w:t>cyjna</w:t>
            </w:r>
          </w:p>
        </w:tc>
        <w:tc>
          <w:tcPr>
            <w:tcW w:w="8678" w:type="dxa"/>
            <w:gridSpan w:val="51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9666BF3" w14:textId="2023AD1A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E845E6D" w14:textId="77777777" w:rsidTr="009800B7">
        <w:tc>
          <w:tcPr>
            <w:tcW w:w="11114" w:type="dxa"/>
            <w:gridSpan w:val="58"/>
            <w:vAlign w:val="center"/>
          </w:tcPr>
          <w:p w14:paraId="5F2DE3AD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C2717" w:rsidRPr="00FE1C84" w14:paraId="75F1A66A" w14:textId="77777777" w:rsidTr="008E78DD">
        <w:trPr>
          <w:trHeight w:val="255"/>
        </w:trPr>
        <w:tc>
          <w:tcPr>
            <w:tcW w:w="419" w:type="dxa"/>
            <w:gridSpan w:val="2"/>
            <w:vAlign w:val="center"/>
          </w:tcPr>
          <w:p w14:paraId="1D184DCC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</w:tc>
        <w:tc>
          <w:tcPr>
            <w:tcW w:w="3600" w:type="dxa"/>
            <w:gridSpan w:val="16"/>
            <w:tcBorders>
              <w:left w:val="nil"/>
            </w:tcBorders>
            <w:vAlign w:val="center"/>
          </w:tcPr>
          <w:p w14:paraId="7FCA69AB" w14:textId="58B523B2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termin obowiązywania gwarancji</w:t>
            </w:r>
          </w:p>
        </w:tc>
        <w:tc>
          <w:tcPr>
            <w:tcW w:w="907" w:type="dxa"/>
            <w:gridSpan w:val="8"/>
            <w:tcBorders>
              <w:left w:val="nil"/>
              <w:right w:val="single" w:sz="4" w:space="0" w:color="002060"/>
            </w:tcBorders>
            <w:vAlign w:val="center"/>
          </w:tcPr>
          <w:p w14:paraId="763AB137" w14:textId="064D598D" w:rsidR="00377620" w:rsidRPr="00FE1C84" w:rsidRDefault="004324FF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>o</w:t>
            </w:r>
            <w:r w:rsidR="00377620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d</w:t>
            </w:r>
            <w:r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dnia</w:t>
            </w:r>
          </w:p>
        </w:tc>
        <w:tc>
          <w:tcPr>
            <w:tcW w:w="6188" w:type="dxa"/>
            <w:gridSpan w:val="32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F8A4122" w14:textId="13B47CDD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156F2054" w14:textId="77777777" w:rsidTr="009800B7">
        <w:tc>
          <w:tcPr>
            <w:tcW w:w="11114" w:type="dxa"/>
            <w:gridSpan w:val="58"/>
            <w:tcBorders>
              <w:bottom w:val="single" w:sz="4" w:space="0" w:color="002060"/>
            </w:tcBorders>
            <w:vAlign w:val="center"/>
          </w:tcPr>
          <w:p w14:paraId="2CE2D76C" w14:textId="77777777" w:rsidR="00827E0D" w:rsidRPr="004324FF" w:rsidRDefault="00827E0D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8"/>
                <w:szCs w:val="8"/>
              </w:rPr>
            </w:pPr>
          </w:p>
        </w:tc>
      </w:tr>
      <w:tr w:rsidR="002C2717" w:rsidRPr="00FE1C84" w14:paraId="64200505" w14:textId="77777777" w:rsidTr="008E78DD">
        <w:tblPrEx>
          <w:tblLook w:val="01E0" w:firstRow="1" w:lastRow="1" w:firstColumn="1" w:lastColumn="1" w:noHBand="0" w:noVBand="0"/>
        </w:tblPrEx>
        <w:trPr>
          <w:gridAfter w:val="2"/>
          <w:wAfter w:w="113" w:type="dxa"/>
        </w:trPr>
        <w:tc>
          <w:tcPr>
            <w:tcW w:w="11001" w:type="dxa"/>
            <w:gridSpan w:val="56"/>
            <w:tcBorders>
              <w:top w:val="single" w:sz="18" w:space="0" w:color="06376C"/>
            </w:tcBorders>
            <w:vAlign w:val="center"/>
          </w:tcPr>
          <w:p w14:paraId="3DBF0498" w14:textId="77245D99" w:rsidR="009800B7" w:rsidRPr="00FE1C84" w:rsidRDefault="009800B7" w:rsidP="00C42AEC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Podmiot składający zabezpieczenie akcyzowe </w: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(imię i nazwisko lub pełna nazwa, adres, NIP, REGON)</w:t>
            </w:r>
          </w:p>
        </w:tc>
      </w:tr>
      <w:tr w:rsidR="002C2717" w:rsidRPr="00FE1C84" w14:paraId="74E5A40C" w14:textId="77777777" w:rsidTr="008E78DD">
        <w:tblPrEx>
          <w:tblLook w:val="01E0" w:firstRow="1" w:lastRow="1" w:firstColumn="1" w:lastColumn="1" w:noHBand="0" w:noVBand="0"/>
        </w:tblPrEx>
        <w:trPr>
          <w:gridAfter w:val="2"/>
          <w:wAfter w:w="113" w:type="dxa"/>
        </w:trPr>
        <w:tc>
          <w:tcPr>
            <w:tcW w:w="11001" w:type="dxa"/>
            <w:gridSpan w:val="56"/>
            <w:tcBorders>
              <w:bottom w:val="single" w:sz="4" w:space="0" w:color="003C7D"/>
            </w:tcBorders>
            <w:vAlign w:val="center"/>
          </w:tcPr>
          <w:p w14:paraId="3B6D8DCC" w14:textId="77777777" w:rsidR="009800B7" w:rsidRPr="007824A7" w:rsidRDefault="009800B7" w:rsidP="00C42AEC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4DEA8021" w14:textId="77777777" w:rsidTr="008E78DD">
        <w:tblPrEx>
          <w:tblLook w:val="01E0" w:firstRow="1" w:lastRow="1" w:firstColumn="1" w:lastColumn="1" w:noHBand="0" w:noVBand="0"/>
        </w:tblPrEx>
        <w:trPr>
          <w:gridAfter w:val="2"/>
          <w:wAfter w:w="113" w:type="dxa"/>
          <w:trHeight w:val="894"/>
        </w:trPr>
        <w:tc>
          <w:tcPr>
            <w:tcW w:w="11001" w:type="dxa"/>
            <w:gridSpan w:val="5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D35181" w14:textId="77777777" w:rsidR="009800B7" w:rsidRPr="00FE1C84" w:rsidRDefault="009800B7" w:rsidP="00C42AEC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26A36696" w14:textId="77777777" w:rsidTr="009800B7">
        <w:tc>
          <w:tcPr>
            <w:tcW w:w="11114" w:type="dxa"/>
            <w:gridSpan w:val="58"/>
            <w:vAlign w:val="center"/>
          </w:tcPr>
          <w:p w14:paraId="33FA5BE0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2"/>
                <w:szCs w:val="12"/>
              </w:rPr>
            </w:pPr>
          </w:p>
        </w:tc>
      </w:tr>
      <w:tr w:rsidR="002C2717" w:rsidRPr="00FE1C84" w14:paraId="7B48DA60" w14:textId="77777777" w:rsidTr="009800B7">
        <w:tc>
          <w:tcPr>
            <w:tcW w:w="11114" w:type="dxa"/>
            <w:gridSpan w:val="58"/>
            <w:tcBorders>
              <w:top w:val="single" w:sz="4" w:space="0" w:color="002060"/>
            </w:tcBorders>
            <w:vAlign w:val="center"/>
          </w:tcPr>
          <w:p w14:paraId="2155FFF3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C2717" w:rsidRPr="00FE1C84" w14:paraId="0E008A7D" w14:textId="77777777" w:rsidTr="00D52586">
        <w:trPr>
          <w:trHeight w:val="1826"/>
        </w:trPr>
        <w:tc>
          <w:tcPr>
            <w:tcW w:w="11114" w:type="dxa"/>
            <w:gridSpan w:val="58"/>
            <w:vAlign w:val="center"/>
          </w:tcPr>
          <w:p w14:paraId="6EE3726F" w14:textId="287B1A9B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Podatnik*</w:t>
            </w:r>
            <w:r w:rsidR="00D52586"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 </w:t>
            </w:r>
            <w:r w:rsidR="00D52586"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(imię i nazwisko lub pełna nazwa, adres, NIP, REGON, telefon)</w:t>
            </w:r>
          </w:p>
          <w:tbl>
            <w:tblPr>
              <w:tblW w:w="11007" w:type="dxa"/>
              <w:tblLayout w:type="fixed"/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11007"/>
            </w:tblGrid>
            <w:tr w:rsidR="002C2717" w:rsidRPr="00FE1C84" w14:paraId="539C1A87" w14:textId="77777777" w:rsidTr="00D52586">
              <w:tc>
                <w:tcPr>
                  <w:tcW w:w="5000" w:type="pct"/>
                  <w:tcBorders>
                    <w:bottom w:val="single" w:sz="4" w:space="0" w:color="003C7D"/>
                  </w:tcBorders>
                  <w:vAlign w:val="center"/>
                </w:tcPr>
                <w:p w14:paraId="62042213" w14:textId="39C7217F" w:rsidR="00D52586" w:rsidRPr="00FE1C84" w:rsidRDefault="001C6B88" w:rsidP="00D52586">
                  <w:pPr>
                    <w:spacing w:before="0" w:after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       </w:t>
                  </w:r>
                  <w:sdt>
                    <w:sdtPr>
                      <w:rPr>
                        <w:rFonts w:ascii="Source Sans Pro" w:hAnsi="Source Sans Pro" w:cs="Tahoma"/>
                        <w:color w:val="003C7D"/>
                        <w:sz w:val="18"/>
                        <w:szCs w:val="18"/>
                      </w:rPr>
                      <w:id w:val="-4776722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FE1C84">
                        <w:rPr>
                          <w:rFonts w:ascii="Source Sans Pro" w:eastAsia="MS Gothic" w:hAnsi="Source Sans Pro" w:cs="Tahoma"/>
                          <w:color w:val="003C7D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Wnioskodawca                                              </w:t>
                  </w:r>
                  <w:sdt>
                    <w:sdtPr>
                      <w:rPr>
                        <w:rFonts w:ascii="Source Sans Pro" w:hAnsi="Source Sans Pro" w:cs="Tahoma"/>
                        <w:color w:val="003C7D"/>
                        <w:sz w:val="18"/>
                        <w:szCs w:val="18"/>
                      </w:rPr>
                      <w:id w:val="148758759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FE1C84">
                        <w:rPr>
                          <w:rFonts w:ascii="Source Sans Pro" w:eastAsia="MS Gothic" w:hAnsi="Source Sans Pro" w:cs="Tahoma"/>
                          <w:color w:val="003C7D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Osoba trzecia</w:t>
                  </w:r>
                </w:p>
              </w:tc>
            </w:tr>
            <w:tr w:rsidR="002C2717" w:rsidRPr="00FE1C84" w14:paraId="2B20EFF0" w14:textId="77777777" w:rsidTr="000828B8">
              <w:trPr>
                <w:trHeight w:val="1096"/>
              </w:trPr>
              <w:tc>
                <w:tcPr>
                  <w:tcW w:w="5000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6B28EE7" w14:textId="77777777" w:rsidR="00D52586" w:rsidRPr="00FE1C84" w:rsidRDefault="00D52586" w:rsidP="00D52586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8"/>
                        <w:enabled/>
                        <w:calcOnExit w:val="0"/>
                        <w:textInput/>
                      </w:ffData>
                    </w:fldChar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3EEFBBB3" w14:textId="00E2ECF7" w:rsidR="00D52586" w:rsidRPr="000828B8" w:rsidRDefault="00D52586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2C2717" w:rsidRPr="00FE1C84" w14:paraId="78C707E4" w14:textId="77777777" w:rsidTr="009800B7">
        <w:trPr>
          <w:trHeight w:val="80"/>
        </w:trPr>
        <w:tc>
          <w:tcPr>
            <w:tcW w:w="11114" w:type="dxa"/>
            <w:gridSpan w:val="58"/>
            <w:vAlign w:val="center"/>
          </w:tcPr>
          <w:p w14:paraId="7833DD8B" w14:textId="77777777" w:rsidR="00377620" w:rsidRPr="007852B5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2"/>
                <w:szCs w:val="2"/>
              </w:rPr>
            </w:pPr>
          </w:p>
        </w:tc>
      </w:tr>
      <w:tr w:rsidR="002C2717" w:rsidRPr="00FE1C84" w14:paraId="6C205BC2" w14:textId="77777777" w:rsidTr="009800B7">
        <w:tc>
          <w:tcPr>
            <w:tcW w:w="11114" w:type="dxa"/>
            <w:gridSpan w:val="58"/>
            <w:tcBorders>
              <w:top w:val="single" w:sz="4" w:space="0" w:color="002060"/>
            </w:tcBorders>
            <w:vAlign w:val="center"/>
          </w:tcPr>
          <w:p w14:paraId="7A7B6D63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4"/>
                <w:szCs w:val="4"/>
              </w:rPr>
            </w:pPr>
          </w:p>
        </w:tc>
      </w:tr>
      <w:tr w:rsidR="002C2717" w:rsidRPr="00FE1C84" w14:paraId="254CCFA0" w14:textId="77777777" w:rsidTr="009800B7">
        <w:tc>
          <w:tcPr>
            <w:tcW w:w="11114" w:type="dxa"/>
            <w:gridSpan w:val="58"/>
            <w:vAlign w:val="center"/>
          </w:tcPr>
          <w:p w14:paraId="5ED4D06D" w14:textId="1C5B4623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Podstawy prawne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– pr</w:t>
            </w:r>
            <w:r w:rsidR="0050160C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oszę podać odpowiednie artykuły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ustawy o podatku akcyzowym lub innych aktów prawnych </w:t>
            </w:r>
          </w:p>
        </w:tc>
      </w:tr>
      <w:tr w:rsidR="002C2717" w:rsidRPr="00FE1C84" w14:paraId="227D19E7" w14:textId="77777777" w:rsidTr="009800B7">
        <w:tc>
          <w:tcPr>
            <w:tcW w:w="11114" w:type="dxa"/>
            <w:gridSpan w:val="58"/>
            <w:tcBorders>
              <w:bottom w:val="single" w:sz="4" w:space="0" w:color="002060"/>
            </w:tcBorders>
            <w:vAlign w:val="center"/>
          </w:tcPr>
          <w:p w14:paraId="029ED5CF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2C2717" w:rsidRPr="00FE1C84" w14:paraId="119C4CE3" w14:textId="77777777" w:rsidTr="009800B7">
        <w:trPr>
          <w:trHeight w:val="255"/>
        </w:trPr>
        <w:tc>
          <w:tcPr>
            <w:tcW w:w="11114" w:type="dxa"/>
            <w:gridSpan w:val="5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9E8C362" w14:textId="7163CE6B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45E8A0E3" w14:textId="77777777" w:rsidTr="009800B7">
        <w:tc>
          <w:tcPr>
            <w:tcW w:w="11114" w:type="dxa"/>
            <w:gridSpan w:val="58"/>
            <w:tcBorders>
              <w:top w:val="single" w:sz="4" w:space="0" w:color="002060"/>
            </w:tcBorders>
            <w:vAlign w:val="center"/>
          </w:tcPr>
          <w:p w14:paraId="5854BD22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2C2717" w:rsidRPr="00FE1C84" w14:paraId="1454B876" w14:textId="77777777" w:rsidTr="009800B7">
        <w:tc>
          <w:tcPr>
            <w:tcW w:w="11114" w:type="dxa"/>
            <w:gridSpan w:val="58"/>
            <w:vAlign w:val="center"/>
          </w:tcPr>
          <w:p w14:paraId="1CAA7F7C" w14:textId="77777777" w:rsidR="00A44965" w:rsidRPr="007824A7" w:rsidRDefault="00A44965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  <w:p w14:paraId="770EF833" w14:textId="78345B05" w:rsidR="00377620" w:rsidRPr="00FE1C84" w:rsidRDefault="00A44965" w:rsidP="004328A1">
            <w:pPr>
              <w:spacing w:before="0" w:after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Inne </w:t>
            </w:r>
            <w:r w:rsidR="00FE1C84"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wnioskowane </w: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z</w:t>
            </w:r>
            <w:r w:rsidR="00377620"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miany w gwarancji </w:t>
            </w:r>
            <w:r w:rsidR="00FE1C84" w:rsidRPr="007022B1">
              <w:rPr>
                <w:rFonts w:ascii="Source Sans Pro" w:hAnsi="Source Sans Pro" w:cs="Tahoma"/>
                <w:bCs/>
                <w:color w:val="003C7D"/>
                <w:sz w:val="15"/>
                <w:szCs w:val="15"/>
              </w:rPr>
              <w:t>(wypełnić w przypadku aneksu do gwarancji ubezpieczeniowej)</w:t>
            </w:r>
          </w:p>
        </w:tc>
      </w:tr>
      <w:tr w:rsidR="002C2717" w:rsidRPr="00FE1C84" w14:paraId="4CF26F12" w14:textId="77777777" w:rsidTr="009800B7">
        <w:tc>
          <w:tcPr>
            <w:tcW w:w="11114" w:type="dxa"/>
            <w:gridSpan w:val="58"/>
            <w:tcBorders>
              <w:bottom w:val="single" w:sz="4" w:space="0" w:color="002060"/>
            </w:tcBorders>
            <w:vAlign w:val="center"/>
          </w:tcPr>
          <w:p w14:paraId="2710DCC6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2C2717" w:rsidRPr="00FE1C84" w14:paraId="45193A15" w14:textId="77777777" w:rsidTr="009800B7">
        <w:trPr>
          <w:trHeight w:val="255"/>
        </w:trPr>
        <w:tc>
          <w:tcPr>
            <w:tcW w:w="11114" w:type="dxa"/>
            <w:gridSpan w:val="5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9B6CE69" w14:textId="521C72B3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12F1" w14:textId="77777777" w:rsidTr="009800B7">
        <w:tc>
          <w:tcPr>
            <w:tcW w:w="11114" w:type="dxa"/>
            <w:gridSpan w:val="58"/>
            <w:tcBorders>
              <w:bottom w:val="single" w:sz="18" w:space="0" w:color="003C7D"/>
            </w:tcBorders>
            <w:vAlign w:val="center"/>
          </w:tcPr>
          <w:p w14:paraId="796112F0" w14:textId="77777777" w:rsidR="00377620" w:rsidRPr="004324FF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</w:tr>
      <w:tr w:rsidR="002C2717" w:rsidRPr="00FE1C84" w14:paraId="796112F3" w14:textId="77777777" w:rsidTr="009800B7">
        <w:tc>
          <w:tcPr>
            <w:tcW w:w="11114" w:type="dxa"/>
            <w:gridSpan w:val="58"/>
            <w:tcBorders>
              <w:top w:val="single" w:sz="18" w:space="0" w:color="003C7D"/>
            </w:tcBorders>
            <w:vAlign w:val="center"/>
          </w:tcPr>
          <w:p w14:paraId="796112F2" w14:textId="77777777" w:rsidR="00377620" w:rsidRPr="004324FF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</w:tr>
      <w:tr w:rsidR="002C2717" w:rsidRPr="00FE1C84" w14:paraId="796112F5" w14:textId="77777777" w:rsidTr="009800B7">
        <w:tc>
          <w:tcPr>
            <w:tcW w:w="11114" w:type="dxa"/>
            <w:gridSpan w:val="58"/>
            <w:vAlign w:val="center"/>
          </w:tcPr>
          <w:p w14:paraId="796112F4" w14:textId="77777777" w:rsidR="00377620" w:rsidRPr="00FE1C84" w:rsidRDefault="00377620" w:rsidP="004328A1">
            <w:pPr>
              <w:spacing w:before="0" w:after="0"/>
              <w:ind w:left="454" w:hanging="454"/>
              <w:jc w:val="both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III. PROPONOWANE PRAWNE ZABEZPIECZENIE EWENTUALNYCH ROSZCZEŃ PZU SA*</w:t>
            </w:r>
          </w:p>
        </w:tc>
      </w:tr>
      <w:tr w:rsidR="002C2717" w:rsidRPr="00FE1C84" w14:paraId="796112F7" w14:textId="77777777" w:rsidTr="009800B7">
        <w:tc>
          <w:tcPr>
            <w:tcW w:w="11114" w:type="dxa"/>
            <w:gridSpan w:val="58"/>
            <w:vAlign w:val="center"/>
          </w:tcPr>
          <w:p w14:paraId="796112F6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2FA" w14:textId="77777777" w:rsidTr="008E78DD">
        <w:tc>
          <w:tcPr>
            <w:tcW w:w="5354" w:type="dxa"/>
            <w:gridSpan w:val="28"/>
            <w:vAlign w:val="center"/>
          </w:tcPr>
          <w:p w14:paraId="796112F8" w14:textId="70B19B53" w:rsidR="00377620" w:rsidRPr="00FE1C84" w:rsidRDefault="00000000" w:rsidP="00526EF7">
            <w:pPr>
              <w:spacing w:before="0" w:after="0"/>
              <w:ind w:left="454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758053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C6B88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377620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weksel/weksel własny in blanco</w:t>
            </w:r>
          </w:p>
        </w:tc>
        <w:tc>
          <w:tcPr>
            <w:tcW w:w="5760" w:type="dxa"/>
            <w:gridSpan w:val="30"/>
            <w:vAlign w:val="center"/>
          </w:tcPr>
          <w:p w14:paraId="796112F9" w14:textId="7568582E" w:rsidR="00377620" w:rsidRPr="00FE1C84" w:rsidRDefault="00000000" w:rsidP="00D332D9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842117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C6B88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D332D9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zastaw rejestrowy</w:t>
            </w:r>
          </w:p>
        </w:tc>
      </w:tr>
      <w:tr w:rsidR="002C2717" w:rsidRPr="00FE1C84" w14:paraId="796112FC" w14:textId="77777777" w:rsidTr="009800B7">
        <w:tc>
          <w:tcPr>
            <w:tcW w:w="11114" w:type="dxa"/>
            <w:gridSpan w:val="58"/>
            <w:vAlign w:val="center"/>
          </w:tcPr>
          <w:p w14:paraId="796112FB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2FF" w14:textId="77777777" w:rsidTr="008E78DD">
        <w:tc>
          <w:tcPr>
            <w:tcW w:w="5354" w:type="dxa"/>
            <w:gridSpan w:val="28"/>
            <w:vAlign w:val="center"/>
          </w:tcPr>
          <w:p w14:paraId="796112FD" w14:textId="6338AEE3" w:rsidR="00377620" w:rsidRPr="00FE1C84" w:rsidRDefault="00000000" w:rsidP="00D332D9">
            <w:pPr>
              <w:spacing w:before="0" w:after="0"/>
              <w:ind w:left="454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1132560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C6B88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D332D9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kaucja na rachunk</w:t>
            </w:r>
            <w:r w:rsidR="00D52586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u</w:t>
            </w:r>
            <w:r w:rsidR="00D332D9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PZU</w:t>
            </w:r>
          </w:p>
        </w:tc>
        <w:tc>
          <w:tcPr>
            <w:tcW w:w="5760" w:type="dxa"/>
            <w:gridSpan w:val="30"/>
            <w:vAlign w:val="center"/>
          </w:tcPr>
          <w:p w14:paraId="796112FE" w14:textId="44B0F422" w:rsidR="00377620" w:rsidRPr="00FE1C84" w:rsidRDefault="00000000" w:rsidP="00D332D9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571507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C6B88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D332D9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poręczenie</w:t>
            </w:r>
          </w:p>
        </w:tc>
      </w:tr>
      <w:tr w:rsidR="002C2717" w:rsidRPr="00FE1C84" w14:paraId="79611301" w14:textId="77777777" w:rsidTr="009800B7">
        <w:tc>
          <w:tcPr>
            <w:tcW w:w="11114" w:type="dxa"/>
            <w:gridSpan w:val="58"/>
            <w:vAlign w:val="center"/>
          </w:tcPr>
          <w:p w14:paraId="79611300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304" w14:textId="77777777" w:rsidTr="008E78DD">
        <w:tc>
          <w:tcPr>
            <w:tcW w:w="5354" w:type="dxa"/>
            <w:gridSpan w:val="28"/>
            <w:vAlign w:val="center"/>
          </w:tcPr>
          <w:p w14:paraId="79611302" w14:textId="53928CD3" w:rsidR="00377620" w:rsidRPr="00FE1C84" w:rsidRDefault="00000000" w:rsidP="00D332D9">
            <w:pPr>
              <w:spacing w:before="0" w:after="0"/>
              <w:ind w:left="454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1803837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C6B88"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  <w:r w:rsidR="00D332D9"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hipoteka</w:t>
            </w:r>
          </w:p>
        </w:tc>
        <w:tc>
          <w:tcPr>
            <w:tcW w:w="5760" w:type="dxa"/>
            <w:gridSpan w:val="30"/>
            <w:vAlign w:val="center"/>
          </w:tcPr>
          <w:p w14:paraId="79611303" w14:textId="0EBC513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2C2717" w:rsidRPr="00FE1C84" w14:paraId="79611306" w14:textId="77777777" w:rsidTr="009800B7">
        <w:trPr>
          <w:trHeight w:val="70"/>
        </w:trPr>
        <w:tc>
          <w:tcPr>
            <w:tcW w:w="11114" w:type="dxa"/>
            <w:gridSpan w:val="58"/>
            <w:vAlign w:val="center"/>
          </w:tcPr>
          <w:p w14:paraId="79611305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30E" w14:textId="77777777" w:rsidTr="008E78DD">
        <w:trPr>
          <w:trHeight w:val="255"/>
        </w:trPr>
        <w:tc>
          <w:tcPr>
            <w:tcW w:w="2747" w:type="dxa"/>
            <w:gridSpan w:val="11"/>
            <w:tcBorders>
              <w:right w:val="single" w:sz="4" w:space="0" w:color="003C7D"/>
            </w:tcBorders>
            <w:vAlign w:val="center"/>
          </w:tcPr>
          <w:p w14:paraId="7961130C" w14:textId="4C5A5E02" w:rsidR="00377620" w:rsidRPr="00FE1C84" w:rsidRDefault="00000000" w:rsidP="004328A1">
            <w:pPr>
              <w:spacing w:before="0" w:after="0"/>
              <w:ind w:left="454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070625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C6B88"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  <w:r w:rsidR="00377620"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inne (jakie?)</w:t>
            </w:r>
          </w:p>
        </w:tc>
        <w:tc>
          <w:tcPr>
            <w:tcW w:w="8367" w:type="dxa"/>
            <w:gridSpan w:val="4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0D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1310" w14:textId="77777777" w:rsidTr="009800B7">
        <w:tc>
          <w:tcPr>
            <w:tcW w:w="11114" w:type="dxa"/>
            <w:gridSpan w:val="58"/>
            <w:vAlign w:val="center"/>
          </w:tcPr>
          <w:p w14:paraId="7961130F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485B02A8" w14:textId="77777777" w:rsidTr="009800B7">
        <w:tc>
          <w:tcPr>
            <w:tcW w:w="11114" w:type="dxa"/>
            <w:gridSpan w:val="58"/>
            <w:vAlign w:val="center"/>
          </w:tcPr>
          <w:p w14:paraId="6120F4C5" w14:textId="04B61002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W przypadku, gdy proponowanym zabezpieczeniem ewentualnych roszczeń PZU SA są środki trwałe, do wniosku należy dołączyć Oświadczenie dotyczące środków trwałych i/lub nieruchomości sfinansowanych (w całości lub części) ze środków publicznych. </w:t>
            </w:r>
          </w:p>
        </w:tc>
      </w:tr>
      <w:tr w:rsidR="002C2717" w:rsidRPr="00FE1C84" w14:paraId="5990D849" w14:textId="77777777" w:rsidTr="009800B7">
        <w:tc>
          <w:tcPr>
            <w:tcW w:w="11114" w:type="dxa"/>
            <w:gridSpan w:val="58"/>
            <w:tcBorders>
              <w:bottom w:val="single" w:sz="18" w:space="0" w:color="003C7D"/>
            </w:tcBorders>
            <w:vAlign w:val="center"/>
          </w:tcPr>
          <w:p w14:paraId="3354DC36" w14:textId="77777777" w:rsidR="00377620" w:rsidRPr="004324FF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</w:tr>
      <w:tr w:rsidR="002C2717" w:rsidRPr="00FE1C84" w14:paraId="79611312" w14:textId="77777777" w:rsidTr="009800B7">
        <w:tc>
          <w:tcPr>
            <w:tcW w:w="11114" w:type="dxa"/>
            <w:gridSpan w:val="58"/>
            <w:tcBorders>
              <w:top w:val="single" w:sz="18" w:space="0" w:color="003C7D"/>
            </w:tcBorders>
            <w:vAlign w:val="center"/>
          </w:tcPr>
          <w:p w14:paraId="79611311" w14:textId="77777777" w:rsidR="00377620" w:rsidRPr="004324FF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</w:tr>
      <w:tr w:rsidR="002C2717" w:rsidRPr="00FE1C84" w14:paraId="79611314" w14:textId="77777777" w:rsidTr="009800B7">
        <w:tc>
          <w:tcPr>
            <w:tcW w:w="11114" w:type="dxa"/>
            <w:gridSpan w:val="58"/>
            <w:vAlign w:val="center"/>
          </w:tcPr>
          <w:p w14:paraId="79611313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IV. INFORMACJE O FIRMIE</w:t>
            </w:r>
          </w:p>
        </w:tc>
      </w:tr>
      <w:tr w:rsidR="002C2717" w:rsidRPr="00FE1C84" w14:paraId="79611316" w14:textId="77777777" w:rsidTr="009800B7">
        <w:tc>
          <w:tcPr>
            <w:tcW w:w="11114" w:type="dxa"/>
            <w:gridSpan w:val="58"/>
            <w:vAlign w:val="center"/>
          </w:tcPr>
          <w:p w14:paraId="79611315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0BFCABFD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285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54472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Czy sporządza sprawozdanie skonsolidowane? 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FAAD2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roczne</w:t>
            </w:r>
          </w:p>
        </w:tc>
        <w:tc>
          <w:tcPr>
            <w:tcW w:w="45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9193A" w14:textId="79F99311" w:rsidR="00377620" w:rsidRPr="00FE1C84" w:rsidRDefault="0000000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598670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97EDF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4D85A" w14:textId="6F599FB5" w:rsidR="00377620" w:rsidRPr="00FE1C84" w:rsidRDefault="0000000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583760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91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CB609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  <w:tc>
          <w:tcPr>
            <w:tcW w:w="138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050BB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śródroczne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6117E" w14:textId="105A986D" w:rsidR="00377620" w:rsidRPr="00FE1C84" w:rsidRDefault="0000000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169647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9D67C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  <w:tc>
          <w:tcPr>
            <w:tcW w:w="4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60001" w14:textId="512112BD" w:rsidR="00377620" w:rsidRPr="00FE1C84" w:rsidRDefault="0000000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937213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87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AFF9B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</w:tr>
      <w:tr w:rsidR="002C2717" w:rsidRPr="00FE1C84" w14:paraId="2F9C86FC" w14:textId="77777777" w:rsidTr="009800B7">
        <w:tc>
          <w:tcPr>
            <w:tcW w:w="11114" w:type="dxa"/>
            <w:gridSpan w:val="58"/>
            <w:vAlign w:val="center"/>
          </w:tcPr>
          <w:p w14:paraId="54648704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650D2892" w14:textId="77777777" w:rsidTr="009800B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B3000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Amortyzacja za ostatnie dwa lata: </w:t>
            </w:r>
          </w:p>
        </w:tc>
      </w:tr>
      <w:tr w:rsidR="002C2717" w:rsidRPr="00FE1C84" w14:paraId="214BA297" w14:textId="77777777" w:rsidTr="009800B7">
        <w:tc>
          <w:tcPr>
            <w:tcW w:w="11114" w:type="dxa"/>
            <w:gridSpan w:val="58"/>
            <w:vAlign w:val="center"/>
          </w:tcPr>
          <w:p w14:paraId="69CE1013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49FF86D5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68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9601B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Sprawozdanie jednostkowe</w:t>
            </w:r>
          </w:p>
        </w:tc>
        <w:tc>
          <w:tcPr>
            <w:tcW w:w="459" w:type="dxa"/>
            <w:gridSpan w:val="4"/>
            <w:tcBorders>
              <w:top w:val="nil"/>
              <w:left w:val="nil"/>
              <w:bottom w:val="nil"/>
              <w:right w:val="single" w:sz="4" w:space="0" w:color="002355"/>
            </w:tcBorders>
            <w:vAlign w:val="center"/>
          </w:tcPr>
          <w:p w14:paraId="6DC8D00F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1" w:type="dxa"/>
            <w:gridSpan w:val="2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4BE2D100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31" w:type="dxa"/>
            <w:gridSpan w:val="3"/>
            <w:tcBorders>
              <w:top w:val="nil"/>
              <w:left w:val="single" w:sz="4" w:space="0" w:color="002355"/>
              <w:bottom w:val="nil"/>
              <w:right w:val="single" w:sz="4" w:space="0" w:color="002355"/>
            </w:tcBorders>
            <w:vAlign w:val="center"/>
          </w:tcPr>
          <w:p w14:paraId="5778C916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4FC733E6" w14:textId="77777777" w:rsidR="00377620" w:rsidRPr="00FE1C84" w:rsidRDefault="00377620" w:rsidP="004D26A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gridSpan w:val="5"/>
            <w:tcBorders>
              <w:top w:val="nil"/>
              <w:left w:val="single" w:sz="4" w:space="0" w:color="002355"/>
              <w:bottom w:val="nil"/>
              <w:right w:val="nil"/>
            </w:tcBorders>
            <w:vAlign w:val="center"/>
          </w:tcPr>
          <w:p w14:paraId="281ECF67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453" w:type="dxa"/>
            <w:gridSpan w:val="4"/>
            <w:tcBorders>
              <w:top w:val="nil"/>
              <w:left w:val="nil"/>
              <w:bottom w:val="nil"/>
              <w:right w:val="single" w:sz="4" w:space="0" w:color="002355"/>
            </w:tcBorders>
            <w:vAlign w:val="center"/>
          </w:tcPr>
          <w:p w14:paraId="41077BE2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1" w:type="dxa"/>
            <w:gridSpan w:val="3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5728624B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27" w:type="dxa"/>
            <w:tcBorders>
              <w:top w:val="nil"/>
              <w:left w:val="single" w:sz="4" w:space="0" w:color="002355"/>
              <w:bottom w:val="nil"/>
              <w:right w:val="single" w:sz="4" w:space="0" w:color="002355"/>
            </w:tcBorders>
            <w:vAlign w:val="center"/>
          </w:tcPr>
          <w:p w14:paraId="434FC53E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664EA7E0" w14:textId="77777777" w:rsidR="00377620" w:rsidRPr="00FE1C84" w:rsidRDefault="00377620" w:rsidP="004D26A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0" w:type="dxa"/>
            <w:gridSpan w:val="6"/>
            <w:tcBorders>
              <w:top w:val="nil"/>
              <w:left w:val="single" w:sz="4" w:space="0" w:color="002355"/>
              <w:bottom w:val="nil"/>
              <w:right w:val="nil"/>
            </w:tcBorders>
            <w:vAlign w:val="center"/>
          </w:tcPr>
          <w:p w14:paraId="728B19BC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72793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 dotyczy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609FE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A3C13" w14:textId="0197C300" w:rsidR="00377620" w:rsidRPr="00FE1C84" w:rsidRDefault="0000000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205296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2C2717" w:rsidRPr="00FE1C84" w14:paraId="4AA64385" w14:textId="77777777" w:rsidTr="009800B7">
        <w:tc>
          <w:tcPr>
            <w:tcW w:w="11114" w:type="dxa"/>
            <w:gridSpan w:val="58"/>
            <w:vAlign w:val="center"/>
          </w:tcPr>
          <w:p w14:paraId="4B1047FB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665F4D1C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68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BC627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Sprawozdanie skonsolidowane </w:t>
            </w:r>
          </w:p>
        </w:tc>
        <w:tc>
          <w:tcPr>
            <w:tcW w:w="459" w:type="dxa"/>
            <w:gridSpan w:val="4"/>
            <w:tcBorders>
              <w:top w:val="nil"/>
              <w:left w:val="nil"/>
              <w:bottom w:val="nil"/>
              <w:right w:val="single" w:sz="4" w:space="0" w:color="002355"/>
            </w:tcBorders>
            <w:vAlign w:val="center"/>
          </w:tcPr>
          <w:p w14:paraId="6D0D9404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1" w:type="dxa"/>
            <w:gridSpan w:val="2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3CF45317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31" w:type="dxa"/>
            <w:gridSpan w:val="3"/>
            <w:tcBorders>
              <w:top w:val="nil"/>
              <w:left w:val="single" w:sz="4" w:space="0" w:color="002355"/>
              <w:bottom w:val="nil"/>
              <w:right w:val="single" w:sz="4" w:space="0" w:color="002355"/>
            </w:tcBorders>
            <w:vAlign w:val="center"/>
          </w:tcPr>
          <w:p w14:paraId="04247A18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066C8AF1" w14:textId="77777777" w:rsidR="00377620" w:rsidRPr="00FE1C84" w:rsidRDefault="00377620" w:rsidP="004D26A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gridSpan w:val="5"/>
            <w:tcBorders>
              <w:top w:val="nil"/>
              <w:left w:val="single" w:sz="4" w:space="0" w:color="002355"/>
              <w:bottom w:val="nil"/>
              <w:right w:val="nil"/>
            </w:tcBorders>
            <w:vAlign w:val="center"/>
          </w:tcPr>
          <w:p w14:paraId="0D1AF713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453" w:type="dxa"/>
            <w:gridSpan w:val="4"/>
            <w:tcBorders>
              <w:top w:val="nil"/>
              <w:left w:val="nil"/>
              <w:bottom w:val="nil"/>
              <w:right w:val="single" w:sz="4" w:space="0" w:color="002355"/>
            </w:tcBorders>
            <w:vAlign w:val="center"/>
          </w:tcPr>
          <w:p w14:paraId="5E855E3B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1" w:type="dxa"/>
            <w:gridSpan w:val="3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3D7CDE77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27" w:type="dxa"/>
            <w:tcBorders>
              <w:top w:val="nil"/>
              <w:left w:val="single" w:sz="4" w:space="0" w:color="002355"/>
              <w:bottom w:val="nil"/>
              <w:right w:val="single" w:sz="4" w:space="0" w:color="002355"/>
            </w:tcBorders>
            <w:vAlign w:val="center"/>
          </w:tcPr>
          <w:p w14:paraId="7A6F5DAF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1D69F657" w14:textId="77777777" w:rsidR="00377620" w:rsidRPr="00FE1C84" w:rsidRDefault="00377620" w:rsidP="004D26A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0" w:type="dxa"/>
            <w:gridSpan w:val="6"/>
            <w:tcBorders>
              <w:top w:val="nil"/>
              <w:left w:val="single" w:sz="4" w:space="0" w:color="002355"/>
              <w:bottom w:val="nil"/>
              <w:right w:val="nil"/>
            </w:tcBorders>
            <w:vAlign w:val="center"/>
          </w:tcPr>
          <w:p w14:paraId="051C3383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135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0DC24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 dotyczy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3A29B8" w14:textId="0B34B305" w:rsidR="00377620" w:rsidRPr="00FE1C84" w:rsidRDefault="0000000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746924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2C2717" w:rsidRPr="00FE1C84" w14:paraId="566E1B1D" w14:textId="77777777" w:rsidTr="009800B7">
        <w:tc>
          <w:tcPr>
            <w:tcW w:w="11114" w:type="dxa"/>
            <w:gridSpan w:val="58"/>
            <w:vAlign w:val="center"/>
          </w:tcPr>
          <w:p w14:paraId="3DA74E28" w14:textId="77777777" w:rsidR="00377620" w:rsidRPr="004324FF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</w:tr>
      <w:tr w:rsidR="002C2717" w:rsidRPr="00FE1C84" w14:paraId="1C0F6960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095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AAE24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Zaległości wobec US, ZUS, Skarbu Państwa*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78732" w14:textId="7C551C1E" w:rsidR="00377620" w:rsidRPr="00FE1C84" w:rsidRDefault="00000000" w:rsidP="004D26A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2070770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59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A8D7D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  <w:tc>
          <w:tcPr>
            <w:tcW w:w="4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2C5DD" w14:textId="035968E7" w:rsidR="00377620" w:rsidRPr="00FE1C84" w:rsidRDefault="00000000" w:rsidP="004D26AB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192888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4523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7D4D69" w14:textId="77777777" w:rsidR="00377620" w:rsidRPr="00FE1C84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</w:tr>
      <w:tr w:rsidR="002C2717" w:rsidRPr="00FE1C84" w14:paraId="38B3ABD0" w14:textId="77777777" w:rsidTr="009800B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5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4A3A85" w14:textId="77777777" w:rsidR="00377620" w:rsidRPr="004324FF" w:rsidRDefault="00377620" w:rsidP="004D26AB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2C2717" w:rsidRPr="00FE1C84" w14:paraId="41D388DE" w14:textId="77777777" w:rsidTr="009800B7">
        <w:tblPrEx>
          <w:tblLook w:val="00A0" w:firstRow="1" w:lastRow="0" w:firstColumn="1" w:lastColumn="0" w:noHBand="0" w:noVBand="0"/>
        </w:tblPrEx>
        <w:tc>
          <w:tcPr>
            <w:tcW w:w="11114" w:type="dxa"/>
            <w:gridSpan w:val="58"/>
          </w:tcPr>
          <w:p w14:paraId="5FD32231" w14:textId="77777777" w:rsidR="00377620" w:rsidRPr="007824A7" w:rsidRDefault="00377620" w:rsidP="004D26AB">
            <w:pPr>
              <w:pStyle w:val="PZUNiebieskiiTahoma"/>
              <w:ind w:left="170" w:right="6"/>
              <w:rPr>
                <w:rFonts w:ascii="Source Sans Pro" w:hAnsi="Source Sans Pro" w:cs="Tahoma"/>
                <w:color w:val="003C7D"/>
                <w:sz w:val="15"/>
                <w:szCs w:val="15"/>
              </w:rPr>
            </w:pPr>
            <w:r w:rsidRPr="007824A7">
              <w:rPr>
                <w:rFonts w:ascii="Source Sans Pro" w:hAnsi="Source Sans Pro" w:cs="Tahoma"/>
                <w:color w:val="003C7D"/>
                <w:sz w:val="15"/>
                <w:szCs w:val="15"/>
              </w:rPr>
              <w:t>Jeśli tak, czy są decyzje administracyjne regulujące spłatę zadłużenia – prosimy załączyć kopie decyzji wraz z informacją o stopniu realizacji.</w:t>
            </w:r>
          </w:p>
        </w:tc>
      </w:tr>
      <w:tr w:rsidR="002C2717" w:rsidRPr="00FE1C84" w14:paraId="2633F6B0" w14:textId="77777777" w:rsidTr="009800B7">
        <w:tblPrEx>
          <w:tblLook w:val="00A0" w:firstRow="1" w:lastRow="0" w:firstColumn="1" w:lastColumn="0" w:noHBand="0" w:noVBand="0"/>
        </w:tblPrEx>
        <w:tc>
          <w:tcPr>
            <w:tcW w:w="11114" w:type="dxa"/>
            <w:gridSpan w:val="58"/>
          </w:tcPr>
          <w:p w14:paraId="6B368908" w14:textId="77777777" w:rsidR="00377620" w:rsidRPr="004324FF" w:rsidRDefault="00377620" w:rsidP="004D26AB">
            <w:pPr>
              <w:pStyle w:val="PZUNiebieskiiTahoma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</w:tr>
      <w:tr w:rsidR="002C2717" w:rsidRPr="00FE1C84" w14:paraId="79611341" w14:textId="77777777" w:rsidTr="009800B7">
        <w:tc>
          <w:tcPr>
            <w:tcW w:w="11114" w:type="dxa"/>
            <w:gridSpan w:val="58"/>
            <w:tcBorders>
              <w:top w:val="single" w:sz="4" w:space="0" w:color="003C7D"/>
            </w:tcBorders>
            <w:vAlign w:val="center"/>
          </w:tcPr>
          <w:p w14:paraId="79611340" w14:textId="77777777" w:rsidR="00377620" w:rsidRPr="004324FF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</w:tr>
      <w:tr w:rsidR="002C2717" w:rsidRPr="00FE1C84" w14:paraId="79611343" w14:textId="77777777" w:rsidTr="009800B7">
        <w:tc>
          <w:tcPr>
            <w:tcW w:w="11114" w:type="dxa"/>
            <w:gridSpan w:val="58"/>
            <w:vAlign w:val="center"/>
          </w:tcPr>
          <w:tbl>
            <w:tblPr>
              <w:tblW w:w="10855" w:type="dxa"/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5785"/>
              <w:gridCol w:w="5070"/>
            </w:tblGrid>
            <w:tr w:rsidR="002C2717" w:rsidRPr="00FE1C84" w14:paraId="5EC37BEB" w14:textId="77777777" w:rsidTr="00D52586">
              <w:tc>
                <w:tcPr>
                  <w:tcW w:w="5785" w:type="dxa"/>
                  <w:tcBorders>
                    <w:right w:val="single" w:sz="4" w:space="0" w:color="003C7D"/>
                  </w:tcBorders>
                </w:tcPr>
                <w:p w14:paraId="5394FB49" w14:textId="77777777" w:rsidR="00D52586" w:rsidRPr="00FE1C84" w:rsidRDefault="00D52586" w:rsidP="00D52586">
                  <w:pPr>
                    <w:pStyle w:val="PZUNiebieskiiTahoma"/>
                    <w:rPr>
                      <w:rFonts w:ascii="Source Sans Pro" w:hAnsi="Source Sans Pro" w:cs="Tahoma"/>
                      <w:color w:val="003C7D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</w:rPr>
                    <w:t>Zatrudnienie ogółem w osobach</w:t>
                  </w:r>
                </w:p>
              </w:tc>
              <w:tc>
                <w:tcPr>
                  <w:tcW w:w="5070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</w:tcPr>
                <w:p w14:paraId="1579050D" w14:textId="77777777" w:rsidR="00D52586" w:rsidRPr="00FE1C84" w:rsidRDefault="00D52586" w:rsidP="00D52586">
                  <w:pPr>
                    <w:pStyle w:val="PZUNiebieskiiTahoma"/>
                    <w:rPr>
                      <w:rFonts w:ascii="Source Sans Pro" w:hAnsi="Source Sans Pro" w:cs="Tahoma"/>
                      <w:color w:val="003C7D"/>
                    </w:rPr>
                  </w:pPr>
                  <w:r w:rsidRPr="00FE1C84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Pr="00FE1C84">
                    <w:rPr>
                      <w:rFonts w:ascii="Source Sans Pro" w:hAnsi="Source Sans Pro" w:cs="Tahoma"/>
                      <w:bCs/>
                      <w:color w:val="003C7D"/>
                    </w:rPr>
                    <w:instrText xml:space="preserve"> FORMTEXT </w:instrText>
                  </w:r>
                  <w:r w:rsidRPr="00FE1C84">
                    <w:rPr>
                      <w:rFonts w:ascii="Source Sans Pro" w:hAnsi="Source Sans Pro" w:cs="Tahoma"/>
                      <w:bCs/>
                      <w:color w:val="003C7D"/>
                    </w:rPr>
                  </w:r>
                  <w:r w:rsidRPr="00FE1C84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separate"/>
                  </w:r>
                  <w:r w:rsidRPr="00FE1C84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end"/>
                  </w:r>
                </w:p>
              </w:tc>
            </w:tr>
          </w:tbl>
          <w:p w14:paraId="7F17BA6D" w14:textId="77777777" w:rsidR="00D52586" w:rsidRPr="004324FF" w:rsidRDefault="00D52586" w:rsidP="004328A1">
            <w:pPr>
              <w:spacing w:before="0" w:after="0"/>
              <w:rPr>
                <w:rFonts w:ascii="Source Sans Pro" w:hAnsi="Source Sans Pro" w:cs="Tahoma"/>
                <w:b/>
                <w:bCs/>
                <w:color w:val="003C7D"/>
                <w:sz w:val="8"/>
                <w:szCs w:val="8"/>
              </w:rPr>
            </w:pPr>
          </w:p>
          <w:p w14:paraId="79611342" w14:textId="5087A6D3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Bank obsługujący główny rachunek bieżący</w:t>
            </w:r>
          </w:p>
        </w:tc>
      </w:tr>
      <w:tr w:rsidR="002C2717" w:rsidRPr="00FE1C84" w14:paraId="79611345" w14:textId="77777777" w:rsidTr="009800B7">
        <w:trPr>
          <w:trHeight w:val="80"/>
        </w:trPr>
        <w:tc>
          <w:tcPr>
            <w:tcW w:w="11114" w:type="dxa"/>
            <w:gridSpan w:val="58"/>
            <w:vAlign w:val="center"/>
          </w:tcPr>
          <w:p w14:paraId="79611344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372" w14:textId="77777777" w:rsidTr="008E78DD">
        <w:trPr>
          <w:gridAfter w:val="1"/>
          <w:wAfter w:w="99" w:type="dxa"/>
          <w:trHeight w:val="255"/>
        </w:trPr>
        <w:tc>
          <w:tcPr>
            <w:tcW w:w="1325" w:type="dxa"/>
            <w:gridSpan w:val="4"/>
            <w:tcBorders>
              <w:right w:val="single" w:sz="4" w:space="0" w:color="003C7D"/>
            </w:tcBorders>
            <w:vAlign w:val="center"/>
          </w:tcPr>
          <w:p w14:paraId="79611370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Nazwa banku</w:t>
            </w:r>
          </w:p>
        </w:tc>
        <w:tc>
          <w:tcPr>
            <w:tcW w:w="9690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71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1374" w14:textId="77777777" w:rsidTr="008E78DD">
        <w:trPr>
          <w:gridAfter w:val="1"/>
          <w:wAfter w:w="99" w:type="dxa"/>
        </w:trPr>
        <w:tc>
          <w:tcPr>
            <w:tcW w:w="11015" w:type="dxa"/>
            <w:gridSpan w:val="57"/>
            <w:tcBorders>
              <w:bottom w:val="single" w:sz="4" w:space="0" w:color="003C7D"/>
            </w:tcBorders>
            <w:vAlign w:val="center"/>
          </w:tcPr>
          <w:p w14:paraId="79611373" w14:textId="77777777" w:rsidR="00377620" w:rsidRPr="004324FF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</w:tr>
      <w:tr w:rsidR="002C2717" w:rsidRPr="00FE1C84" w14:paraId="79611376" w14:textId="77777777" w:rsidTr="008E78DD">
        <w:trPr>
          <w:gridAfter w:val="1"/>
          <w:wAfter w:w="99" w:type="dxa"/>
        </w:trPr>
        <w:tc>
          <w:tcPr>
            <w:tcW w:w="11015" w:type="dxa"/>
            <w:gridSpan w:val="57"/>
            <w:tcBorders>
              <w:top w:val="single" w:sz="4" w:space="0" w:color="003C7D"/>
            </w:tcBorders>
            <w:vAlign w:val="center"/>
          </w:tcPr>
          <w:p w14:paraId="79611375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378" w14:textId="77777777" w:rsidTr="008E78DD">
        <w:trPr>
          <w:gridAfter w:val="1"/>
          <w:wAfter w:w="99" w:type="dxa"/>
        </w:trPr>
        <w:tc>
          <w:tcPr>
            <w:tcW w:w="11015" w:type="dxa"/>
            <w:gridSpan w:val="57"/>
            <w:vAlign w:val="center"/>
          </w:tcPr>
          <w:p w14:paraId="27F707DC" w14:textId="77777777" w:rsidR="004324FF" w:rsidRPr="000828B8" w:rsidRDefault="004324FF" w:rsidP="004328A1">
            <w:pPr>
              <w:spacing w:before="0" w:after="0"/>
              <w:rPr>
                <w:rFonts w:ascii="Source Sans Pro" w:hAnsi="Source Sans Pro" w:cs="Tahoma"/>
                <w:b/>
                <w:bCs/>
                <w:color w:val="003C7D"/>
                <w:sz w:val="3"/>
                <w:szCs w:val="3"/>
              </w:rPr>
            </w:pPr>
          </w:p>
          <w:p w14:paraId="79611377" w14:textId="40EB965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Zobowiązania z tytułu zaciągniętych kredytów bankowych (w tym rachunki bieżące), pożyczek, leasingu**</w:t>
            </w:r>
          </w:p>
        </w:tc>
      </w:tr>
      <w:tr w:rsidR="002C2717" w:rsidRPr="00FE1C84" w14:paraId="68EA1414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gridAfter w:val="1"/>
          <w:wAfter w:w="99" w:type="dxa"/>
        </w:trPr>
        <w:tc>
          <w:tcPr>
            <w:tcW w:w="11015" w:type="dxa"/>
            <w:gridSpan w:val="57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3B208062" w14:textId="77777777" w:rsidR="00377620" w:rsidRPr="007824A7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2C2717" w:rsidRPr="00FE1C84" w14:paraId="2CBAF702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551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711335B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Kredytodawca /</w:t>
            </w:r>
          </w:p>
          <w:p w14:paraId="69EC2012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Pożyczkodawca /</w:t>
            </w:r>
          </w:p>
          <w:p w14:paraId="22972FAD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Leasingodawca</w:t>
            </w:r>
          </w:p>
        </w:tc>
        <w:tc>
          <w:tcPr>
            <w:tcW w:w="1564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D0CD139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Kredytu /</w:t>
            </w:r>
          </w:p>
          <w:p w14:paraId="0FC3353A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Pożyczki</w:t>
            </w:r>
          </w:p>
          <w:p w14:paraId="4EDDAA6A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/Leasingu</w:t>
            </w:r>
          </w:p>
        </w:tc>
        <w:tc>
          <w:tcPr>
            <w:tcW w:w="135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DF9520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</w:t>
            </w:r>
          </w:p>
          <w:p w14:paraId="2468C6B1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i waluta</w:t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29B3483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</w:t>
            </w:r>
          </w:p>
          <w:p w14:paraId="773A78FA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aktualnego</w:t>
            </w:r>
          </w:p>
          <w:p w14:paraId="19400489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zadłużenia</w:t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7FABD08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</w:t>
            </w:r>
          </w:p>
          <w:p w14:paraId="7932BDC2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obowiązywania</w:t>
            </w:r>
          </w:p>
          <w:p w14:paraId="2AA6C439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umowy</w:t>
            </w:r>
          </w:p>
        </w:tc>
        <w:tc>
          <w:tcPr>
            <w:tcW w:w="15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AC28537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Rodzaj zabezpieczeń</w:t>
            </w:r>
          </w:p>
        </w:tc>
        <w:tc>
          <w:tcPr>
            <w:tcW w:w="21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37D65E5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Aktualna wartość zabezpieczeń</w:t>
            </w:r>
          </w:p>
        </w:tc>
      </w:tr>
      <w:tr w:rsidR="002C2717" w:rsidRPr="00FE1C84" w14:paraId="2BFA035C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51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BA2C219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64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DFCFFAA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DE8FAA4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E45645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BCE7619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A957F9C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44D7E7C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195C8096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51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15FAF9F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64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EE14060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26F8601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B74BA1D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814DDFF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3957C64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D1F2CE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3E979D37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51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CBDB35E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64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496CB74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80804B9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6A9F00B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06AB0BC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80AF4DE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7609096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0E6AF922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51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9770ED6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64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7810900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C4315FF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4AFBF09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540AF96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9CD5F2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4C8978E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093CFDE0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51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8E438F6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64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66A0445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C3288CF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9B73A73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54A3209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A6E3818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1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16ACCBB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3BF1E4D5" w14:textId="77777777" w:rsidTr="009800B7">
        <w:tc>
          <w:tcPr>
            <w:tcW w:w="11114" w:type="dxa"/>
            <w:gridSpan w:val="58"/>
            <w:tcBorders>
              <w:bottom w:val="single" w:sz="4" w:space="0" w:color="003C7D"/>
            </w:tcBorders>
            <w:vAlign w:val="center"/>
          </w:tcPr>
          <w:p w14:paraId="76948CFE" w14:textId="77777777" w:rsidR="00377620" w:rsidRPr="004324FF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8"/>
                <w:szCs w:val="8"/>
              </w:rPr>
            </w:pPr>
          </w:p>
        </w:tc>
      </w:tr>
      <w:tr w:rsidR="002C2717" w:rsidRPr="00FE1C84" w14:paraId="796113AA" w14:textId="77777777" w:rsidTr="009800B7">
        <w:tc>
          <w:tcPr>
            <w:tcW w:w="11114" w:type="dxa"/>
            <w:gridSpan w:val="58"/>
            <w:vAlign w:val="center"/>
          </w:tcPr>
          <w:p w14:paraId="54FE8FEC" w14:textId="47687F5A" w:rsidR="004324FF" w:rsidRDefault="004324FF" w:rsidP="004328A1">
            <w:pPr>
              <w:spacing w:before="0" w:after="0"/>
              <w:rPr>
                <w:rFonts w:ascii="Source Sans Pro" w:hAnsi="Source Sans Pro" w:cs="Tahoma"/>
                <w:b/>
                <w:bCs/>
                <w:color w:val="003C7D"/>
                <w:sz w:val="12"/>
                <w:szCs w:val="12"/>
              </w:rPr>
            </w:pPr>
          </w:p>
          <w:p w14:paraId="0EEA86BA" w14:textId="563F37AE" w:rsidR="002A1F42" w:rsidRDefault="002A1F42" w:rsidP="004328A1">
            <w:pPr>
              <w:spacing w:before="0" w:after="0"/>
              <w:rPr>
                <w:rFonts w:ascii="Source Sans Pro" w:hAnsi="Source Sans Pro" w:cs="Tahoma"/>
                <w:b/>
                <w:bCs/>
                <w:color w:val="003C7D"/>
                <w:sz w:val="12"/>
                <w:szCs w:val="12"/>
              </w:rPr>
            </w:pPr>
          </w:p>
          <w:p w14:paraId="5247EB32" w14:textId="2C16C6F7" w:rsidR="002A1F42" w:rsidRDefault="002A1F42" w:rsidP="004328A1">
            <w:pPr>
              <w:spacing w:before="0" w:after="0"/>
              <w:rPr>
                <w:rFonts w:ascii="Source Sans Pro" w:hAnsi="Source Sans Pro" w:cs="Tahoma"/>
                <w:b/>
                <w:bCs/>
                <w:color w:val="003C7D"/>
                <w:sz w:val="12"/>
                <w:szCs w:val="12"/>
              </w:rPr>
            </w:pPr>
          </w:p>
          <w:p w14:paraId="00DBB77E" w14:textId="081B1460" w:rsidR="002A1F42" w:rsidRDefault="002A1F42" w:rsidP="004328A1">
            <w:pPr>
              <w:spacing w:before="0" w:after="0"/>
              <w:rPr>
                <w:rFonts w:ascii="Source Sans Pro" w:hAnsi="Source Sans Pro" w:cs="Tahoma"/>
                <w:b/>
                <w:bCs/>
                <w:color w:val="003C7D"/>
                <w:sz w:val="12"/>
                <w:szCs w:val="12"/>
              </w:rPr>
            </w:pPr>
          </w:p>
          <w:p w14:paraId="11E951D0" w14:textId="3EF45A9D" w:rsidR="002A1F42" w:rsidRDefault="002A1F42" w:rsidP="004328A1">
            <w:pPr>
              <w:spacing w:before="0" w:after="0"/>
              <w:rPr>
                <w:rFonts w:ascii="Source Sans Pro" w:hAnsi="Source Sans Pro" w:cs="Tahoma"/>
                <w:b/>
                <w:bCs/>
                <w:color w:val="003C7D"/>
                <w:sz w:val="12"/>
                <w:szCs w:val="12"/>
              </w:rPr>
            </w:pPr>
          </w:p>
          <w:p w14:paraId="3F450427" w14:textId="55BD167F" w:rsidR="002A1F42" w:rsidRDefault="002A1F42" w:rsidP="004328A1">
            <w:pPr>
              <w:spacing w:before="0" w:after="0"/>
              <w:rPr>
                <w:rFonts w:ascii="Source Sans Pro" w:hAnsi="Source Sans Pro" w:cs="Tahoma"/>
                <w:b/>
                <w:bCs/>
                <w:color w:val="003C7D"/>
                <w:sz w:val="12"/>
                <w:szCs w:val="12"/>
              </w:rPr>
            </w:pPr>
          </w:p>
          <w:p w14:paraId="5214E72B" w14:textId="77777777" w:rsidR="002A1F42" w:rsidRPr="004324FF" w:rsidRDefault="002A1F42" w:rsidP="004328A1">
            <w:pPr>
              <w:spacing w:before="0" w:after="0"/>
              <w:rPr>
                <w:rFonts w:ascii="Source Sans Pro" w:hAnsi="Source Sans Pro" w:cs="Tahoma"/>
                <w:b/>
                <w:bCs/>
                <w:color w:val="003C7D"/>
                <w:sz w:val="12"/>
                <w:szCs w:val="12"/>
              </w:rPr>
            </w:pPr>
          </w:p>
          <w:p w14:paraId="796113A9" w14:textId="28F361BF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lastRenderedPageBreak/>
              <w:t>Zobowiązania warunkowe (gwarancje, poręczenia)**</w:t>
            </w:r>
          </w:p>
        </w:tc>
      </w:tr>
      <w:tr w:rsidR="002C2717" w:rsidRPr="00FE1C84" w14:paraId="796113AC" w14:textId="77777777" w:rsidTr="009800B7">
        <w:tc>
          <w:tcPr>
            <w:tcW w:w="11114" w:type="dxa"/>
            <w:gridSpan w:val="58"/>
            <w:tcBorders>
              <w:bottom w:val="single" w:sz="4" w:space="0" w:color="003C7D"/>
            </w:tcBorders>
            <w:vAlign w:val="center"/>
          </w:tcPr>
          <w:p w14:paraId="796113AB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53D4DF2E" w14:textId="77777777" w:rsidTr="009800B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2E7DB4D" w14:textId="3B6FF541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Gwarancje bankowe i ubezpieczeniowe posiadane poza PZU </w:t>
            </w:r>
            <w:r w:rsidRPr="00FE1C84">
              <w:rPr>
                <w:rFonts w:ascii="Source Sans Pro" w:hAnsi="Source Sans Pro" w:cs="Tahoma"/>
                <w:i/>
                <w:color w:val="003C7D"/>
                <w:sz w:val="18"/>
                <w:szCs w:val="18"/>
              </w:rPr>
              <w:t>(według stanu na koniec miesiąca)</w:t>
            </w:r>
          </w:p>
        </w:tc>
      </w:tr>
      <w:tr w:rsidR="002C2717" w:rsidRPr="00FE1C84" w14:paraId="7F13CA34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325" w:type="dxa"/>
            <w:gridSpan w:val="4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2882C91F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gwarancji</w:t>
            </w:r>
          </w:p>
        </w:tc>
        <w:tc>
          <w:tcPr>
            <w:tcW w:w="1329" w:type="dxa"/>
            <w:gridSpan w:val="4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3C6A62D5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Gwarant</w:t>
            </w:r>
          </w:p>
        </w:tc>
        <w:tc>
          <w:tcPr>
            <w:tcW w:w="2714" w:type="dxa"/>
            <w:gridSpan w:val="21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85E6489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Limit</w:t>
            </w:r>
          </w:p>
        </w:tc>
        <w:tc>
          <w:tcPr>
            <w:tcW w:w="1356" w:type="dxa"/>
            <w:gridSpan w:val="9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3843CFD6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umowy</w:t>
            </w:r>
          </w:p>
        </w:tc>
        <w:tc>
          <w:tcPr>
            <w:tcW w:w="1806" w:type="dxa"/>
            <w:gridSpan w:val="7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1C890615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Gwarancje poza limitem(pojedyncze) – łączna suma</w:t>
            </w:r>
          </w:p>
        </w:tc>
        <w:tc>
          <w:tcPr>
            <w:tcW w:w="1356" w:type="dxa"/>
            <w:gridSpan w:val="7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4FBB1617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zabezpieczeń</w:t>
            </w:r>
          </w:p>
        </w:tc>
        <w:tc>
          <w:tcPr>
            <w:tcW w:w="1228" w:type="dxa"/>
            <w:gridSpan w:val="6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574B4E9D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Aktualna wartość zabezpieczeń</w:t>
            </w:r>
          </w:p>
        </w:tc>
      </w:tr>
      <w:tr w:rsidR="002C2717" w:rsidRPr="00FE1C84" w14:paraId="7677B2B4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325" w:type="dxa"/>
            <w:gridSpan w:val="4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5411FAF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39" w:type="dxa"/>
            <w:gridSpan w:val="5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693A8B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4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5F7A24A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 (waluta)</w:t>
            </w:r>
          </w:p>
        </w:tc>
        <w:tc>
          <w:tcPr>
            <w:tcW w:w="1356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819C8C6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wykorzystanie (waluta)</w:t>
            </w:r>
          </w:p>
        </w:tc>
        <w:tc>
          <w:tcPr>
            <w:tcW w:w="1356" w:type="dxa"/>
            <w:gridSpan w:val="9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038303E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806" w:type="dxa"/>
            <w:gridSpan w:val="7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69F8BF9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56" w:type="dxa"/>
            <w:gridSpan w:val="7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1C993F1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228" w:type="dxa"/>
            <w:gridSpan w:val="6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D3D5F24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2C2717" w:rsidRPr="00FE1C84" w14:paraId="1FC63C69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32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90FA04B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3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78555A9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4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133E3E5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EBACE89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F9251D6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6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B5A4027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05C07F6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28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5AA4281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3B8480A0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32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3085134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3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11FEF30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4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127E03B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1D1D81A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A5C3EC8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6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FE13BDF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EC2C336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28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C7C95A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2E5FFAA7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32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5474893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3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AB8100E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4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24CF56E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D7038AD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53B3C23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6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C7EDBCA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9C29C63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28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9F67128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144D9328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32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31F9A75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3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E754069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4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334E80A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FB6B70D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F994B63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6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6EDCA64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B7A255C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28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7F81BC1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14F63838" w14:textId="77777777" w:rsidTr="008E78DD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32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F13296A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3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D28B714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4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E043F93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07C4EA" w14:textId="77777777" w:rsidR="00377620" w:rsidRPr="00FE1C84" w:rsidRDefault="00377620" w:rsidP="000051B6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1A2F07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6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C8B2091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6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06D52CA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28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D0DC973" w14:textId="77777777" w:rsidR="00377620" w:rsidRPr="00FE1C84" w:rsidRDefault="00377620" w:rsidP="000051B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6DA92CEC" w14:textId="77777777" w:rsidTr="008E78DD">
        <w:trPr>
          <w:gridAfter w:val="1"/>
          <w:wAfter w:w="99" w:type="dxa"/>
        </w:trPr>
        <w:tc>
          <w:tcPr>
            <w:tcW w:w="11015" w:type="dxa"/>
            <w:gridSpan w:val="57"/>
            <w:tcBorders>
              <w:bottom w:val="single" w:sz="4" w:space="0" w:color="003C7D"/>
            </w:tcBorders>
            <w:vAlign w:val="center"/>
          </w:tcPr>
          <w:p w14:paraId="66F8B0F2" w14:textId="77777777" w:rsidR="00377620" w:rsidRPr="005E42A2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2C2717" w:rsidRPr="00FE1C84" w14:paraId="796113D9" w14:textId="77777777" w:rsidTr="009800B7">
        <w:trPr>
          <w:trHeight w:val="255"/>
        </w:trPr>
        <w:tc>
          <w:tcPr>
            <w:tcW w:w="11114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D8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Poręczenia wystawione przez firmę</w:t>
            </w:r>
          </w:p>
        </w:tc>
      </w:tr>
      <w:tr w:rsidR="002C2717" w:rsidRPr="00FE1C84" w14:paraId="796113DE" w14:textId="77777777" w:rsidTr="008E78DD">
        <w:trPr>
          <w:trHeight w:val="255"/>
        </w:trPr>
        <w:tc>
          <w:tcPr>
            <w:tcW w:w="2229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DA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 i waluta</w:t>
            </w:r>
          </w:p>
        </w:tc>
        <w:tc>
          <w:tcPr>
            <w:tcW w:w="3166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DB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Beneficjent</w:t>
            </w:r>
          </w:p>
        </w:tc>
        <w:tc>
          <w:tcPr>
            <w:tcW w:w="3173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DC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Za kogo</w:t>
            </w:r>
          </w:p>
        </w:tc>
        <w:tc>
          <w:tcPr>
            <w:tcW w:w="2546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DD" w14:textId="77777777" w:rsidR="00377620" w:rsidRPr="00FE1C84" w:rsidRDefault="00377620" w:rsidP="004328A1">
            <w:pPr>
              <w:spacing w:before="0" w:after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</w:t>
            </w:r>
          </w:p>
        </w:tc>
      </w:tr>
      <w:tr w:rsidR="002C2717" w:rsidRPr="00FE1C84" w14:paraId="796113E3" w14:textId="77777777" w:rsidTr="008E78DD">
        <w:trPr>
          <w:trHeight w:val="255"/>
        </w:trPr>
        <w:tc>
          <w:tcPr>
            <w:tcW w:w="2229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DF" w14:textId="77777777" w:rsidR="00377620" w:rsidRPr="00FE1C84" w:rsidRDefault="00377620" w:rsidP="00C47DAC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166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0" w14:textId="77777777" w:rsidR="00377620" w:rsidRPr="00FE1C84" w:rsidRDefault="00377620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173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1" w14:textId="77777777" w:rsidR="00377620" w:rsidRPr="00FE1C84" w:rsidRDefault="00377620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546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2" w14:textId="77777777" w:rsidR="00377620" w:rsidRPr="00FE1C84" w:rsidRDefault="00377620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13E8" w14:textId="77777777" w:rsidTr="008E78DD">
        <w:trPr>
          <w:trHeight w:val="255"/>
        </w:trPr>
        <w:tc>
          <w:tcPr>
            <w:tcW w:w="2229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4" w14:textId="77777777" w:rsidR="00377620" w:rsidRPr="00FE1C84" w:rsidRDefault="00377620" w:rsidP="00C47DAC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166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5" w14:textId="77777777" w:rsidR="00377620" w:rsidRPr="00FE1C84" w:rsidRDefault="00377620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173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6" w14:textId="77777777" w:rsidR="00377620" w:rsidRPr="00FE1C84" w:rsidRDefault="00377620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546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7" w14:textId="77777777" w:rsidR="00377620" w:rsidRPr="00FE1C84" w:rsidRDefault="00377620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13ED" w14:textId="77777777" w:rsidTr="008E78DD">
        <w:trPr>
          <w:trHeight w:val="255"/>
        </w:trPr>
        <w:tc>
          <w:tcPr>
            <w:tcW w:w="2229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9" w14:textId="2FF81679" w:rsidR="00377620" w:rsidRPr="00FE1C84" w:rsidRDefault="00377620" w:rsidP="00C47DAC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166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3EA" w14:textId="4772BBE1" w:rsidR="00377620" w:rsidRPr="00FE1C84" w:rsidRDefault="00377620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3173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</w:tcPr>
          <w:p w14:paraId="796113EB" w14:textId="31D4BCCF" w:rsidR="00377620" w:rsidRPr="00FE1C84" w:rsidRDefault="00377620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546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</w:tcPr>
          <w:p w14:paraId="796113EC" w14:textId="20FE5154" w:rsidR="00377620" w:rsidRPr="00FE1C84" w:rsidRDefault="00377620" w:rsidP="00C47DAC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0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29C0CFD5" w14:textId="77777777" w:rsidTr="009800B7">
        <w:tc>
          <w:tcPr>
            <w:tcW w:w="11114" w:type="dxa"/>
            <w:gridSpan w:val="58"/>
            <w:tcBorders>
              <w:top w:val="single" w:sz="4" w:space="0" w:color="003C7D"/>
              <w:bottom w:val="single" w:sz="12" w:space="0" w:color="003C7D"/>
            </w:tcBorders>
            <w:vAlign w:val="center"/>
          </w:tcPr>
          <w:tbl>
            <w:tblPr>
              <w:tblW w:w="11114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1114"/>
            </w:tblGrid>
            <w:tr w:rsidR="002C2717" w:rsidRPr="00FE1C84" w14:paraId="05F6D028" w14:textId="77777777" w:rsidTr="006B016D">
              <w:tc>
                <w:tcPr>
                  <w:tcW w:w="1105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26F615D" w14:textId="77777777" w:rsidR="00377620" w:rsidRPr="007824A7" w:rsidRDefault="00377620" w:rsidP="006B016D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</w:tbl>
          <w:tbl>
            <w:tblPr>
              <w:tblpPr w:leftFromText="141" w:rightFromText="141" w:vertAnchor="text" w:tblpY="1"/>
              <w:tblOverlap w:val="never"/>
              <w:tblW w:w="11057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1057"/>
            </w:tblGrid>
            <w:tr w:rsidR="002C2717" w:rsidRPr="00FE1C84" w14:paraId="07B109F2" w14:textId="77777777" w:rsidTr="008630F3">
              <w:tc>
                <w:tcPr>
                  <w:tcW w:w="110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886D549" w14:textId="4EBB95F1" w:rsidR="002A1F42" w:rsidRPr="007824A7" w:rsidRDefault="002A1F42" w:rsidP="00880EB3">
                  <w:pPr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2C2717" w:rsidRPr="00FE1C84" w14:paraId="33EA08E0" w14:textId="77777777" w:rsidTr="008630F3">
              <w:tc>
                <w:tcPr>
                  <w:tcW w:w="110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tbl>
                  <w:tblPr>
                    <w:tblpPr w:leftFromText="141" w:rightFromText="141" w:vertAnchor="text" w:tblpY="1"/>
                    <w:tblOverlap w:val="never"/>
                    <w:tblW w:w="11131" w:type="dxa"/>
                    <w:tblBorders>
                      <w:bottom w:val="single" w:sz="18" w:space="0" w:color="auto"/>
                    </w:tblBorders>
                    <w:tblLayout w:type="fixed"/>
                    <w:tblCellMar>
                      <w:left w:w="57" w:type="dxa"/>
                      <w:right w:w="57" w:type="dxa"/>
                    </w:tblCellMar>
                    <w:tblLook w:val="0080" w:firstRow="0" w:lastRow="0" w:firstColumn="1" w:lastColumn="0" w:noHBand="0" w:noVBand="0"/>
                  </w:tblPr>
                  <w:tblGrid>
                    <w:gridCol w:w="454"/>
                    <w:gridCol w:w="681"/>
                    <w:gridCol w:w="455"/>
                    <w:gridCol w:w="681"/>
                    <w:gridCol w:w="227"/>
                    <w:gridCol w:w="227"/>
                    <w:gridCol w:w="1363"/>
                    <w:gridCol w:w="1136"/>
                    <w:gridCol w:w="227"/>
                    <w:gridCol w:w="682"/>
                    <w:gridCol w:w="909"/>
                    <w:gridCol w:w="454"/>
                    <w:gridCol w:w="681"/>
                    <w:gridCol w:w="228"/>
                    <w:gridCol w:w="1363"/>
                    <w:gridCol w:w="1135"/>
                    <w:gridCol w:w="228"/>
                  </w:tblGrid>
                  <w:tr w:rsidR="007E2A9F" w:rsidRPr="008A76F2" w14:paraId="203C7AC5" w14:textId="77777777" w:rsidTr="005B0979">
                    <w:tc>
                      <w:tcPr>
                        <w:tcW w:w="11131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55EDD620" w14:textId="77777777" w:rsidR="007E2A9F" w:rsidRPr="008A76F2" w:rsidRDefault="007E2A9F" w:rsidP="007E2A9F">
                        <w:pPr>
                          <w:rPr>
                            <w:rFonts w:ascii="Source Sans Pro" w:hAnsi="Source Sans Pro" w:cs="Tahoma"/>
                            <w:b/>
                            <w:bCs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b/>
                            <w:color w:val="003C7D"/>
                            <w:sz w:val="18"/>
                            <w:szCs w:val="18"/>
                          </w:rPr>
                          <w:t xml:space="preserve">Zobowiązania i należności - wartość </w:t>
                        </w:r>
                        <w:r w:rsidRPr="008A76F2">
                          <w:rPr>
                            <w:rFonts w:ascii="Source Sans Pro" w:hAnsi="Source Sans Pro" w:cs="Tahoma"/>
                            <w:b/>
                            <w:bCs/>
                            <w:color w:val="003C7D"/>
                            <w:sz w:val="18"/>
                            <w:szCs w:val="18"/>
                          </w:rPr>
                          <w:t>na koniec ostatniego miesiąca</w:t>
                        </w:r>
                      </w:p>
                    </w:tc>
                  </w:tr>
                  <w:tr w:rsidR="007E2A9F" w:rsidRPr="008A76F2" w14:paraId="3B01244E" w14:textId="77777777" w:rsidTr="005B0979">
                    <w:tc>
                      <w:tcPr>
                        <w:tcW w:w="11131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4B3E95AE" w14:textId="77777777" w:rsidR="007E2A9F" w:rsidRPr="008A76F2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7E2A9F" w:rsidRPr="00DE7A59" w14:paraId="1C212241" w14:textId="77777777" w:rsidTr="005B0979">
                    <w:tc>
                      <w:tcPr>
                        <w:tcW w:w="45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35DA93FC" w14:textId="77777777" w:rsidR="007E2A9F" w:rsidRPr="00DE7A59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1.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1D6C079C" w14:textId="77777777" w:rsidR="007E2A9F" w:rsidRPr="00DE7A59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zobowiązań</w:t>
                        </w:r>
                      </w:p>
                    </w:tc>
                    <w:tc>
                      <w:tcPr>
                        <w:tcW w:w="1135" w:type="dxa"/>
                        <w:gridSpan w:val="3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546CB613" w14:textId="77777777" w:rsidR="007E2A9F" w:rsidRPr="00DE7A59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8406" w:type="dxa"/>
                        <w:gridSpan w:val="11"/>
                        <w:tcBorders>
                          <w:top w:val="nil"/>
                          <w:left w:val="single" w:sz="4" w:space="0" w:color="003C7D"/>
                          <w:bottom w:val="nil"/>
                          <w:right w:val="nil"/>
                        </w:tcBorders>
                        <w:vAlign w:val="center"/>
                      </w:tcPr>
                      <w:p w14:paraId="6991DEE7" w14:textId="77777777" w:rsidR="007E2A9F" w:rsidRPr="007E2A9F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 xml:space="preserve">w tym przeterminowanych </w:t>
                        </w: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5"/>
                            <w:szCs w:val="15"/>
                          </w:rPr>
                          <w:t>(z wyłączeniem zobowiązań przeterminowanych wobec właściciela):</w:t>
                        </w:r>
                      </w:p>
                    </w:tc>
                  </w:tr>
                  <w:tr w:rsidR="007E2A9F" w:rsidRPr="008A76F2" w14:paraId="41492238" w14:textId="77777777" w:rsidTr="005B0979">
                    <w:tc>
                      <w:tcPr>
                        <w:tcW w:w="11131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26DB2C8F" w14:textId="77777777" w:rsidR="007E2A9F" w:rsidRPr="007E2A9F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7E2A9F" w:rsidRPr="00574364" w14:paraId="66D889BD" w14:textId="77777777" w:rsidTr="005B0979">
                    <w:tc>
                      <w:tcPr>
                        <w:tcW w:w="1135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2DB2A7FE" w14:textId="77777777" w:rsidR="007E2A9F" w:rsidRPr="007E2A9F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do 30 dni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39E39976" w14:textId="77777777" w:rsidR="007E2A9F" w:rsidRPr="007E2A9F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7E2A9F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7E2A9F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7E2A9F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7E2A9F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7E2A9F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227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nil"/>
                        </w:tcBorders>
                        <w:vAlign w:val="center"/>
                      </w:tcPr>
                      <w:p w14:paraId="6B8303B4" w14:textId="77777777" w:rsidR="007E2A9F" w:rsidRPr="007E2A9F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59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1C32074E" w14:textId="77777777" w:rsidR="007E2A9F" w:rsidRPr="001559E6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1559E6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od 31 do 90 dni</w:t>
                        </w:r>
                      </w:p>
                    </w:tc>
                    <w:tc>
                      <w:tcPr>
                        <w:tcW w:w="1136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464EF900" w14:textId="77777777" w:rsidR="007E2A9F" w:rsidRPr="001559E6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1559E6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1559E6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1559E6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1559E6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1559E6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1559E6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1559E6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1559E6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1559E6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1559E6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227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nil"/>
                        </w:tcBorders>
                        <w:vAlign w:val="center"/>
                      </w:tcPr>
                      <w:p w14:paraId="5EB361A5" w14:textId="77777777" w:rsidR="007E2A9F" w:rsidRPr="001559E6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59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22B5DF52" w14:textId="77777777" w:rsidR="007E2A9F" w:rsidRPr="001559E6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1559E6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od 91 do 180 dni</w:t>
                        </w:r>
                      </w:p>
                    </w:tc>
                    <w:tc>
                      <w:tcPr>
                        <w:tcW w:w="1135" w:type="dxa"/>
                        <w:gridSpan w:val="2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3645013D" w14:textId="77777777" w:rsidR="007E2A9F" w:rsidRPr="007E2A9F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7E2A9F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7E2A9F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7E2A9F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7E2A9F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7E2A9F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228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nil"/>
                        </w:tcBorders>
                        <w:vAlign w:val="center"/>
                      </w:tcPr>
                      <w:p w14:paraId="104D60B2" w14:textId="77777777" w:rsidR="007E2A9F" w:rsidRPr="007E2A9F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363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038356D9" w14:textId="77777777" w:rsidR="007E2A9F" w:rsidRPr="007E2A9F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7E2A9F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o ponad 180 dni</w:t>
                        </w:r>
                      </w:p>
                    </w:tc>
                    <w:tc>
                      <w:tcPr>
                        <w:tcW w:w="1135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60A76F90" w14:textId="77777777" w:rsidR="007E2A9F" w:rsidRPr="003E21DD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3E21DD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228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nil"/>
                        </w:tcBorders>
                        <w:vAlign w:val="center"/>
                      </w:tcPr>
                      <w:p w14:paraId="126FD203" w14:textId="77777777" w:rsidR="007E2A9F" w:rsidRPr="00574364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E2A9F" w:rsidRPr="008A76F2" w14:paraId="6E79F6FB" w14:textId="77777777" w:rsidTr="005B0979">
                    <w:tc>
                      <w:tcPr>
                        <w:tcW w:w="11131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1C2910E6" w14:textId="77777777" w:rsidR="007E2A9F" w:rsidRPr="008A76F2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7E2A9F" w:rsidRPr="006D6027" w14:paraId="051AC338" w14:textId="77777777" w:rsidTr="005B0979">
                    <w:tc>
                      <w:tcPr>
                        <w:tcW w:w="45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5804FA8F" w14:textId="77777777" w:rsidR="007E2A9F" w:rsidRPr="006D6027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2.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520D380F" w14:textId="77777777" w:rsidR="007E2A9F" w:rsidRPr="006D6027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 xml:space="preserve">należności </w:t>
                        </w:r>
                      </w:p>
                    </w:tc>
                    <w:tc>
                      <w:tcPr>
                        <w:tcW w:w="1135" w:type="dxa"/>
                        <w:gridSpan w:val="3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602C77CE" w14:textId="77777777" w:rsidR="007E2A9F" w:rsidRPr="006D6027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3408" w:type="dxa"/>
                        <w:gridSpan w:val="4"/>
                        <w:tcBorders>
                          <w:top w:val="nil"/>
                          <w:left w:val="single" w:sz="4" w:space="0" w:color="003C7D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24FD0A4E" w14:textId="77777777" w:rsidR="007E2A9F" w:rsidRPr="006D6027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w tym przeterminowanych o ponad 180 dni</w:t>
                        </w:r>
                      </w:p>
                    </w:tc>
                    <w:tc>
                      <w:tcPr>
                        <w:tcW w:w="1363" w:type="dxa"/>
                        <w:gridSpan w:val="2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1A811E77" w14:textId="77777777" w:rsidR="007E2A9F" w:rsidRPr="006D6027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57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3635" w:type="dxa"/>
                        <w:gridSpan w:val="5"/>
                        <w:tcBorders>
                          <w:top w:val="nil"/>
                          <w:left w:val="single" w:sz="4" w:space="0" w:color="003C7D"/>
                          <w:bottom w:val="nil"/>
                          <w:right w:val="nil"/>
                        </w:tcBorders>
                        <w:vAlign w:val="center"/>
                      </w:tcPr>
                      <w:p w14:paraId="667A83AF" w14:textId="77777777" w:rsidR="007E2A9F" w:rsidRPr="006D6027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E2A9F" w:rsidRPr="008A76F2" w14:paraId="09E08C61" w14:textId="77777777" w:rsidTr="005B0979">
                    <w:tc>
                      <w:tcPr>
                        <w:tcW w:w="11131" w:type="dxa"/>
                        <w:gridSpan w:val="1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75DF12C8" w14:textId="77777777" w:rsidR="007E2A9F" w:rsidRPr="008A76F2" w:rsidRDefault="007E2A9F" w:rsidP="007E2A9F">
                        <w:pPr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W przypadku przeterminowań powyżej 180 dni należy podać przyczyny ich występowania**</w:t>
                        </w:r>
                      </w:p>
                    </w:tc>
                  </w:tr>
                </w:tbl>
                <w:p w14:paraId="2DD733C6" w14:textId="64283521" w:rsidR="00377620" w:rsidRPr="00FE1C84" w:rsidRDefault="00377620" w:rsidP="00880EB3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</w:tr>
            <w:tr w:rsidR="002C2717" w:rsidRPr="00FE1C84" w14:paraId="5DB3823C" w14:textId="77777777" w:rsidTr="008630F3">
              <w:tc>
                <w:tcPr>
                  <w:tcW w:w="11057" w:type="dxa"/>
                  <w:tcBorders>
                    <w:top w:val="nil"/>
                    <w:left w:val="nil"/>
                    <w:bottom w:val="single" w:sz="4" w:space="0" w:color="003C7D"/>
                    <w:right w:val="nil"/>
                  </w:tcBorders>
                  <w:vAlign w:val="center"/>
                </w:tcPr>
                <w:p w14:paraId="3661B1E5" w14:textId="77777777" w:rsidR="00377620" w:rsidRDefault="00377620" w:rsidP="00880EB3">
                  <w:pPr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  <w:p w14:paraId="346339F7" w14:textId="4DE07127" w:rsidR="007E2A9F" w:rsidRPr="007824A7" w:rsidRDefault="007E2A9F" w:rsidP="00880EB3">
                  <w:pPr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2C2717" w:rsidRPr="00FE1C84" w14:paraId="48003F58" w14:textId="77777777" w:rsidTr="00A101B5">
              <w:trPr>
                <w:trHeight w:val="300"/>
              </w:trPr>
              <w:tc>
                <w:tcPr>
                  <w:tcW w:w="1105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A9818E7" w14:textId="77777777" w:rsidR="00377620" w:rsidRPr="00FE1C84" w:rsidRDefault="00377620" w:rsidP="00880EB3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69"/>
                        <w:enabled/>
                        <w:calcOnExit w:val="0"/>
                        <w:textInput/>
                      </w:ffData>
                    </w:fldChar>
                  </w:r>
                  <w:bookmarkStart w:id="2" w:name="Tekst369"/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FE1C84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  <w:bookmarkEnd w:id="2"/>
                </w:p>
              </w:tc>
            </w:tr>
            <w:tr w:rsidR="002C2717" w:rsidRPr="00FE1C84" w14:paraId="06304F75" w14:textId="77777777" w:rsidTr="008630F3">
              <w:tc>
                <w:tcPr>
                  <w:tcW w:w="11057" w:type="dxa"/>
                  <w:tcBorders>
                    <w:top w:val="single" w:sz="4" w:space="0" w:color="003C7D"/>
                    <w:left w:val="nil"/>
                    <w:bottom w:val="nil"/>
                    <w:right w:val="nil"/>
                  </w:tcBorders>
                  <w:vAlign w:val="center"/>
                </w:tcPr>
                <w:p w14:paraId="4C8ADC40" w14:textId="77777777" w:rsidR="00377620" w:rsidRPr="007824A7" w:rsidRDefault="00377620" w:rsidP="00880EB3">
                  <w:pPr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</w:tbl>
          <w:p w14:paraId="01CCD2D4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2C2717" w:rsidRPr="00FE1C84" w14:paraId="796113FF" w14:textId="77777777" w:rsidTr="004558DA">
        <w:trPr>
          <w:trHeight w:val="50"/>
        </w:trPr>
        <w:tc>
          <w:tcPr>
            <w:tcW w:w="11114" w:type="dxa"/>
            <w:gridSpan w:val="58"/>
            <w:vAlign w:val="center"/>
          </w:tcPr>
          <w:p w14:paraId="796113FE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08" w14:textId="77777777" w:rsidTr="009800B7">
        <w:tc>
          <w:tcPr>
            <w:tcW w:w="11114" w:type="dxa"/>
            <w:gridSpan w:val="58"/>
            <w:vAlign w:val="center"/>
          </w:tcPr>
          <w:p w14:paraId="79611407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V. INFORMACJE DOTYCZĄCE OBROTU TOWAROWEGO Z ZAGRANICĄ</w:t>
            </w:r>
          </w:p>
        </w:tc>
      </w:tr>
      <w:tr w:rsidR="002C2717" w:rsidRPr="00FE1C84" w14:paraId="7961140A" w14:textId="77777777" w:rsidTr="009800B7">
        <w:tc>
          <w:tcPr>
            <w:tcW w:w="11114" w:type="dxa"/>
            <w:gridSpan w:val="58"/>
            <w:vAlign w:val="center"/>
          </w:tcPr>
          <w:p w14:paraId="79611409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0D" w14:textId="77777777" w:rsidTr="009800B7">
        <w:tc>
          <w:tcPr>
            <w:tcW w:w="11114" w:type="dxa"/>
            <w:gridSpan w:val="58"/>
            <w:vAlign w:val="center"/>
          </w:tcPr>
          <w:p w14:paraId="7961140B" w14:textId="77777777" w:rsidR="00377620" w:rsidRPr="00FE1C84" w:rsidRDefault="00377620" w:rsidP="004328A1">
            <w:pPr>
              <w:autoSpaceDE w:val="0"/>
              <w:autoSpaceDN w:val="0"/>
              <w:adjustRightInd w:val="0"/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Rodzaj prowadzonej działalności związanej z obrotem towarowym z zagranicą </w:t>
            </w:r>
          </w:p>
          <w:p w14:paraId="7961140C" w14:textId="7D3673A2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(związanej z obowiązkiem uiszczenia należności celnych i podatkowych), rodzaj towarów – proszę podać krótki opis**</w:t>
            </w:r>
          </w:p>
        </w:tc>
      </w:tr>
      <w:tr w:rsidR="002C2717" w:rsidRPr="00FE1C84" w14:paraId="7961140F" w14:textId="77777777" w:rsidTr="009800B7">
        <w:tc>
          <w:tcPr>
            <w:tcW w:w="11114" w:type="dxa"/>
            <w:gridSpan w:val="58"/>
            <w:tcBorders>
              <w:bottom w:val="single" w:sz="4" w:space="0" w:color="003C7D"/>
            </w:tcBorders>
            <w:vAlign w:val="center"/>
          </w:tcPr>
          <w:p w14:paraId="7961140E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11" w14:textId="77777777" w:rsidTr="009800B7">
        <w:trPr>
          <w:trHeight w:val="255"/>
        </w:trPr>
        <w:tc>
          <w:tcPr>
            <w:tcW w:w="11114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10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1413" w14:textId="77777777" w:rsidTr="009800B7">
        <w:tc>
          <w:tcPr>
            <w:tcW w:w="11114" w:type="dxa"/>
            <w:gridSpan w:val="58"/>
            <w:tcBorders>
              <w:top w:val="single" w:sz="4" w:space="0" w:color="003C7D"/>
            </w:tcBorders>
            <w:vAlign w:val="center"/>
          </w:tcPr>
          <w:p w14:paraId="79611412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15" w14:textId="77777777" w:rsidTr="009800B7">
        <w:tc>
          <w:tcPr>
            <w:tcW w:w="11114" w:type="dxa"/>
            <w:gridSpan w:val="58"/>
            <w:vAlign w:val="center"/>
          </w:tcPr>
          <w:p w14:paraId="79611414" w14:textId="5304E0F2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procedury celnej (art. Wspólnotowego prawa celnego) i przybliżona wysokość zabezpieczanych należności celnych i podatkowych w ostatnim roku**</w:t>
            </w:r>
          </w:p>
        </w:tc>
      </w:tr>
      <w:tr w:rsidR="002C2717" w:rsidRPr="00FE1C84" w14:paraId="79611417" w14:textId="77777777" w:rsidTr="009800B7">
        <w:tc>
          <w:tcPr>
            <w:tcW w:w="11114" w:type="dxa"/>
            <w:gridSpan w:val="58"/>
            <w:vAlign w:val="center"/>
          </w:tcPr>
          <w:p w14:paraId="79611416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1A" w14:textId="77777777" w:rsidTr="008E78DD">
        <w:trPr>
          <w:trHeight w:val="255"/>
        </w:trPr>
        <w:tc>
          <w:tcPr>
            <w:tcW w:w="450" w:type="dxa"/>
            <w:gridSpan w:val="3"/>
            <w:tcBorders>
              <w:right w:val="single" w:sz="4" w:space="0" w:color="003C7D"/>
            </w:tcBorders>
            <w:vAlign w:val="center"/>
          </w:tcPr>
          <w:p w14:paraId="79611418" w14:textId="77777777" w:rsidR="00377620" w:rsidRPr="00FE1C84" w:rsidRDefault="00377620" w:rsidP="004328A1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10664" w:type="dxa"/>
            <w:gridSpan w:val="5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19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141C" w14:textId="77777777" w:rsidTr="009800B7">
        <w:tc>
          <w:tcPr>
            <w:tcW w:w="11114" w:type="dxa"/>
            <w:gridSpan w:val="58"/>
            <w:vAlign w:val="center"/>
          </w:tcPr>
          <w:p w14:paraId="7961141B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1F" w14:textId="77777777" w:rsidTr="008E78DD">
        <w:trPr>
          <w:trHeight w:val="255"/>
        </w:trPr>
        <w:tc>
          <w:tcPr>
            <w:tcW w:w="450" w:type="dxa"/>
            <w:gridSpan w:val="3"/>
            <w:tcBorders>
              <w:right w:val="single" w:sz="4" w:space="0" w:color="003C7D"/>
            </w:tcBorders>
            <w:vAlign w:val="center"/>
          </w:tcPr>
          <w:p w14:paraId="7961141D" w14:textId="77777777" w:rsidR="00377620" w:rsidRPr="00FE1C84" w:rsidRDefault="00377620" w:rsidP="004328A1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10664" w:type="dxa"/>
            <w:gridSpan w:val="5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1E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1421" w14:textId="77777777" w:rsidTr="009800B7">
        <w:tc>
          <w:tcPr>
            <w:tcW w:w="11114" w:type="dxa"/>
            <w:gridSpan w:val="58"/>
            <w:vAlign w:val="center"/>
          </w:tcPr>
          <w:p w14:paraId="79611420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23" w14:textId="77777777" w:rsidTr="009800B7">
        <w:tc>
          <w:tcPr>
            <w:tcW w:w="11114" w:type="dxa"/>
            <w:gridSpan w:val="58"/>
            <w:vAlign w:val="center"/>
          </w:tcPr>
          <w:p w14:paraId="79611422" w14:textId="2CFF183F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Adresy własnych składów celnych**</w:t>
            </w:r>
          </w:p>
        </w:tc>
      </w:tr>
      <w:tr w:rsidR="002C2717" w:rsidRPr="00FE1C84" w14:paraId="79611425" w14:textId="77777777" w:rsidTr="009800B7">
        <w:tc>
          <w:tcPr>
            <w:tcW w:w="11114" w:type="dxa"/>
            <w:gridSpan w:val="58"/>
            <w:vAlign w:val="center"/>
          </w:tcPr>
          <w:p w14:paraId="79611424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28" w14:textId="77777777" w:rsidTr="008E78DD">
        <w:trPr>
          <w:trHeight w:val="255"/>
        </w:trPr>
        <w:tc>
          <w:tcPr>
            <w:tcW w:w="450" w:type="dxa"/>
            <w:gridSpan w:val="3"/>
            <w:tcBorders>
              <w:right w:val="single" w:sz="4" w:space="0" w:color="003C7D"/>
            </w:tcBorders>
            <w:vAlign w:val="center"/>
          </w:tcPr>
          <w:p w14:paraId="79611426" w14:textId="77777777" w:rsidR="00377620" w:rsidRPr="00FE1C84" w:rsidRDefault="00377620" w:rsidP="004328A1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10664" w:type="dxa"/>
            <w:gridSpan w:val="5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27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142A" w14:textId="77777777" w:rsidTr="009800B7">
        <w:tc>
          <w:tcPr>
            <w:tcW w:w="11114" w:type="dxa"/>
            <w:gridSpan w:val="58"/>
            <w:vAlign w:val="center"/>
          </w:tcPr>
          <w:p w14:paraId="79611429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2D" w14:textId="77777777" w:rsidTr="008E78DD">
        <w:trPr>
          <w:trHeight w:val="255"/>
        </w:trPr>
        <w:tc>
          <w:tcPr>
            <w:tcW w:w="450" w:type="dxa"/>
            <w:gridSpan w:val="3"/>
            <w:tcBorders>
              <w:right w:val="single" w:sz="4" w:space="0" w:color="003C7D"/>
            </w:tcBorders>
            <w:vAlign w:val="center"/>
          </w:tcPr>
          <w:p w14:paraId="7961142B" w14:textId="77777777" w:rsidR="00377620" w:rsidRPr="00FE1C84" w:rsidRDefault="00377620" w:rsidP="004328A1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10664" w:type="dxa"/>
            <w:gridSpan w:val="5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2C" w14:textId="77777777" w:rsidR="00377620" w:rsidRPr="00FE1C84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142F" w14:textId="77777777" w:rsidTr="009800B7">
        <w:tc>
          <w:tcPr>
            <w:tcW w:w="11114" w:type="dxa"/>
            <w:gridSpan w:val="58"/>
            <w:tcBorders>
              <w:bottom w:val="single" w:sz="12" w:space="0" w:color="003C7D"/>
            </w:tcBorders>
            <w:vAlign w:val="center"/>
          </w:tcPr>
          <w:p w14:paraId="7961142E" w14:textId="77777777" w:rsidR="00377620" w:rsidRPr="007824A7" w:rsidRDefault="0037762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0"/>
                <w:szCs w:val="10"/>
              </w:rPr>
            </w:pPr>
          </w:p>
        </w:tc>
      </w:tr>
      <w:tr w:rsidR="002C2717" w:rsidRPr="00FE1C84" w14:paraId="7961144B" w14:textId="77777777" w:rsidTr="009800B7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58"/>
            <w:tcBorders>
              <w:top w:val="single" w:sz="12" w:space="0" w:color="003C7D"/>
              <w:left w:val="nil"/>
              <w:bottom w:val="nil"/>
              <w:right w:val="nil"/>
            </w:tcBorders>
            <w:vAlign w:val="center"/>
          </w:tcPr>
          <w:p w14:paraId="50D79741" w14:textId="77777777" w:rsidR="00377620" w:rsidRPr="004558DA" w:rsidRDefault="00377620" w:rsidP="00361479">
            <w:pPr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  <w:tbl>
            <w:tblPr>
              <w:tblpPr w:leftFromText="141" w:rightFromText="141" w:vertAnchor="text" w:tblpX="-85" w:tblpY="1"/>
              <w:tblOverlap w:val="never"/>
              <w:tblW w:w="11057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496"/>
              <w:gridCol w:w="6967"/>
              <w:gridCol w:w="676"/>
              <w:gridCol w:w="624"/>
              <w:gridCol w:w="452"/>
              <w:gridCol w:w="694"/>
              <w:gridCol w:w="451"/>
              <w:gridCol w:w="697"/>
            </w:tblGrid>
            <w:tr w:rsidR="005E42A2" w:rsidRPr="008A76F2" w14:paraId="0BF0DC0B" w14:textId="77777777" w:rsidTr="005E42A2">
              <w:tc>
                <w:tcPr>
                  <w:tcW w:w="87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106DFF2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Czy firma współpracuje ze stałymi podwykonawcami, dostawcami?* </w:t>
                  </w:r>
                </w:p>
                <w:p w14:paraId="1FCA0209" w14:textId="70878C0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 xml:space="preserve">Jeśli TAK, to proszę ich wymienić (nazwa firmy, </w:t>
                  </w:r>
                  <w:r w:rsidR="004558DA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>NIP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 xml:space="preserve">) oraz procent udziału w dostawach </w:t>
                  </w: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3BCD2D0" w14:textId="77777777" w:rsidR="005E42A2" w:rsidRPr="008A76F2" w:rsidRDefault="00000000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</w:rPr>
                      <w:id w:val="-66575753"/>
                    </w:sdtPr>
                    <w:sdtContent>
                      <w:r w:rsidR="005E42A2" w:rsidRPr="008A76F2">
                        <w:rPr>
                          <w:rFonts w:ascii="MS Gothic" w:eastAsia="MS Gothic" w:hAnsi="MS Gothic" w:cs="Tahoma" w:hint="eastAsia"/>
                          <w:color w:val="003C7D"/>
                        </w:rPr>
                        <w:t>☐</w:t>
                      </w:r>
                    </w:sdtContent>
                  </w:sdt>
                  <w:r w:rsidR="005E42A2" w:rsidRPr="008A76F2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DF02A3D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4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191343D" w14:textId="77777777" w:rsidR="005E42A2" w:rsidRPr="008A76F2" w:rsidRDefault="00000000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</w:rPr>
                      <w:id w:val="900801845"/>
                    </w:sdtPr>
                    <w:sdtContent>
                      <w:r w:rsidR="005E42A2" w:rsidRPr="008A76F2">
                        <w:rPr>
                          <w:rFonts w:ascii="MS Gothic" w:eastAsia="MS Gothic" w:hAnsi="MS Gothic" w:cs="Tahoma" w:hint="eastAsia"/>
                          <w:color w:val="003C7D"/>
                        </w:rPr>
                        <w:t>☐</w:t>
                      </w:r>
                    </w:sdtContent>
                  </w:sdt>
                  <w:r w:rsidR="005E42A2" w:rsidRPr="008A76F2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A8DC5FA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NIE</w:t>
                  </w:r>
                </w:p>
              </w:tc>
            </w:tr>
            <w:tr w:rsidR="005E42A2" w:rsidRPr="008A76F2" w14:paraId="123E2E0A" w14:textId="77777777" w:rsidTr="005E42A2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351D2CB2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B486FFF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64FD607A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918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676B162A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E42A2" w:rsidRPr="008A76F2" w14:paraId="1956F48B" w14:textId="77777777" w:rsidTr="005E42A2">
              <w:tc>
                <w:tcPr>
                  <w:tcW w:w="1105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678F4DF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5E42A2" w:rsidRPr="008A76F2" w14:paraId="68EF3B99" w14:textId="77777777" w:rsidTr="005E42A2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37F030C5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48BB8DB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4F3F6161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918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D87AC71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E42A2" w:rsidRPr="008A76F2" w14:paraId="4F8EAD72" w14:textId="77777777" w:rsidTr="005E42A2">
              <w:tc>
                <w:tcPr>
                  <w:tcW w:w="1105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CCE4089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5E42A2" w:rsidRPr="008A76F2" w14:paraId="663B6DA4" w14:textId="77777777" w:rsidTr="005E42A2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2FA0DAE9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8FAF715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5EE5C3AF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918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F90EF5C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E42A2" w:rsidRPr="008A76F2" w14:paraId="022F4D0F" w14:textId="77777777" w:rsidTr="005E42A2">
              <w:tc>
                <w:tcPr>
                  <w:tcW w:w="1105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0EA28E3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5E42A2" w:rsidRPr="008A76F2" w14:paraId="677C4611" w14:textId="77777777" w:rsidTr="005E42A2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6BABDB97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B1410F7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0BDBADDF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918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5AA0B33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E42A2" w:rsidRPr="008A76F2" w14:paraId="77461E5E" w14:textId="77777777" w:rsidTr="005E42A2">
              <w:tc>
                <w:tcPr>
                  <w:tcW w:w="1105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598F044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5E42A2" w:rsidRPr="008A76F2" w14:paraId="223E9759" w14:textId="77777777" w:rsidTr="005E42A2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5807E8CB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27A9C45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74C9EBD0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918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1688839" w14:textId="77777777" w:rsidR="005E42A2" w:rsidRPr="008A76F2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E42A2" w:rsidRPr="008A76F2" w14:paraId="1750DFEE" w14:textId="77777777" w:rsidTr="005E42A2">
              <w:tc>
                <w:tcPr>
                  <w:tcW w:w="1105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8E46A44" w14:textId="33370664" w:rsidR="005E42A2" w:rsidRPr="004558DA" w:rsidRDefault="005E42A2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2"/>
                      <w:szCs w:val="2"/>
                    </w:rPr>
                  </w:pPr>
                </w:p>
                <w:tbl>
                  <w:tblPr>
                    <w:tblpPr w:leftFromText="141" w:rightFromText="141" w:vertAnchor="text" w:tblpX="-85" w:tblpY="1"/>
                    <w:tblOverlap w:val="never"/>
                    <w:tblW w:w="10915" w:type="dxa"/>
                    <w:tblBorders>
                      <w:bottom w:val="single" w:sz="18" w:space="0" w:color="auto"/>
                    </w:tblBorders>
                    <w:tblLayout w:type="fixed"/>
                    <w:tblCellMar>
                      <w:left w:w="57" w:type="dxa"/>
                      <w:right w:w="57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496"/>
                    <w:gridCol w:w="6967"/>
                    <w:gridCol w:w="676"/>
                    <w:gridCol w:w="624"/>
                    <w:gridCol w:w="452"/>
                    <w:gridCol w:w="694"/>
                    <w:gridCol w:w="451"/>
                    <w:gridCol w:w="555"/>
                  </w:tblGrid>
                  <w:tr w:rsidR="004558DA" w:rsidRPr="002D75D5" w14:paraId="45F4A938" w14:textId="77777777" w:rsidTr="005B0979">
                    <w:tc>
                      <w:tcPr>
                        <w:tcW w:w="8763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202B202F" w14:textId="77777777" w:rsidR="004558DA" w:rsidRPr="004558DA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b/>
                            <w:color w:val="003C7D"/>
                            <w:sz w:val="18"/>
                            <w:szCs w:val="18"/>
                          </w:rPr>
                        </w:pPr>
                        <w:r w:rsidRPr="004558DA">
                          <w:rPr>
                            <w:rFonts w:ascii="Source Sans Pro" w:hAnsi="Source Sans Pro" w:cs="Tahoma"/>
                            <w:b/>
                            <w:color w:val="003C7D"/>
                            <w:sz w:val="18"/>
                            <w:szCs w:val="18"/>
                          </w:rPr>
                          <w:t xml:space="preserve">Czy firma współpracuje ze stałymi odbiorcami?* </w:t>
                        </w:r>
                      </w:p>
                      <w:p w14:paraId="317E679E" w14:textId="77777777" w:rsidR="004558DA" w:rsidRPr="004558DA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4"/>
                            <w:szCs w:val="14"/>
                          </w:rPr>
                        </w:pPr>
                        <w:r w:rsidRPr="004558DA">
                          <w:rPr>
                            <w:rFonts w:ascii="Source Sans Pro" w:hAnsi="Source Sans Pro" w:cs="Tahoma"/>
                            <w:color w:val="003C7D"/>
                            <w:sz w:val="14"/>
                            <w:szCs w:val="14"/>
                          </w:rPr>
                          <w:t xml:space="preserve">Jeśli TAK, to proszę ich wymienić (nazwa firmy, NIP) oraz procent udziału w sprzedaży </w:t>
                        </w:r>
                      </w:p>
                    </w:tc>
                    <w:tc>
                      <w:tcPr>
                        <w:tcW w:w="4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5959E93F" w14:textId="77777777" w:rsidR="004558DA" w:rsidRPr="004558DA" w:rsidRDefault="00000000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sdt>
                          <w:sdtPr>
                            <w:rPr>
                              <w:rFonts w:ascii="Source Sans Pro" w:hAnsi="Source Sans Pro" w:cs="Tahoma"/>
                              <w:color w:val="003C7D"/>
                            </w:rPr>
                            <w:id w:val="1544551028"/>
                          </w:sdtPr>
                          <w:sdtContent>
                            <w:r w:rsidR="004558DA" w:rsidRPr="004558DA">
                              <w:rPr>
                                <w:rFonts w:ascii="MS Gothic" w:eastAsia="MS Gothic" w:hAnsi="MS Gothic" w:cs="Tahoma" w:hint="eastAsia"/>
                                <w:color w:val="003C7D"/>
                              </w:rPr>
                              <w:t>☐</w:t>
                            </w:r>
                          </w:sdtContent>
                        </w:sdt>
                        <w:r w:rsidR="004558DA" w:rsidRPr="004558DA" w:rsidDel="00631607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6955EF59" w14:textId="77777777" w:rsidR="004558DA" w:rsidRPr="004558DA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4558DA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TAK</w:t>
                        </w:r>
                      </w:p>
                    </w:tc>
                    <w:tc>
                      <w:tcPr>
                        <w:tcW w:w="4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20CC24E4" w14:textId="77777777" w:rsidR="004558DA" w:rsidRPr="004558DA" w:rsidRDefault="00000000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sdt>
                          <w:sdtPr>
                            <w:rPr>
                              <w:rFonts w:ascii="Source Sans Pro" w:hAnsi="Source Sans Pro" w:cs="Tahoma"/>
                              <w:color w:val="003C7D"/>
                            </w:rPr>
                            <w:id w:val="-1864123607"/>
                          </w:sdtPr>
                          <w:sdtContent>
                            <w:r w:rsidR="004558DA" w:rsidRPr="004558DA">
                              <w:rPr>
                                <w:rFonts w:ascii="MS Gothic" w:eastAsia="MS Gothic" w:hAnsi="MS Gothic" w:cs="Tahoma" w:hint="eastAsia"/>
                                <w:color w:val="003C7D"/>
                              </w:rPr>
                              <w:t>☐</w:t>
                            </w:r>
                          </w:sdtContent>
                        </w:sdt>
                        <w:r w:rsidR="004558DA" w:rsidRPr="004558DA" w:rsidDel="00631607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52B00675" w14:textId="77777777" w:rsidR="004558DA" w:rsidRPr="004558DA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4558DA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NIE</w:t>
                        </w:r>
                      </w:p>
                    </w:tc>
                  </w:tr>
                  <w:tr w:rsidR="004558DA" w:rsidRPr="008A76F2" w14:paraId="2BDF6F19" w14:textId="77777777" w:rsidTr="005B0979">
                    <w:trPr>
                      <w:trHeight w:val="255"/>
                    </w:trPr>
                    <w:tc>
                      <w:tcPr>
                        <w:tcW w:w="496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2438D0A4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1.</w:t>
                        </w:r>
                      </w:p>
                    </w:tc>
                    <w:tc>
                      <w:tcPr>
                        <w:tcW w:w="6967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32A8DD0D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19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76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1334FB6A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776" w:type="dxa"/>
                        <w:gridSpan w:val="5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729DD41E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20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</w:tr>
                  <w:tr w:rsidR="004558DA" w:rsidRPr="008A76F2" w14:paraId="1B123D7C" w14:textId="77777777" w:rsidTr="005B0979">
                    <w:tc>
                      <w:tcPr>
                        <w:tcW w:w="10915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35B5D0A6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4558DA" w:rsidRPr="008A76F2" w14:paraId="5A619A12" w14:textId="77777777" w:rsidTr="005B0979">
                    <w:trPr>
                      <w:trHeight w:val="255"/>
                    </w:trPr>
                    <w:tc>
                      <w:tcPr>
                        <w:tcW w:w="496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25CD74F9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2.</w:t>
                        </w:r>
                      </w:p>
                    </w:tc>
                    <w:tc>
                      <w:tcPr>
                        <w:tcW w:w="6967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560D2D67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19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76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5293A40E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776" w:type="dxa"/>
                        <w:gridSpan w:val="5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05098C8C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20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</w:tr>
                  <w:tr w:rsidR="004558DA" w:rsidRPr="008A76F2" w14:paraId="29788570" w14:textId="77777777" w:rsidTr="005B0979">
                    <w:tc>
                      <w:tcPr>
                        <w:tcW w:w="10915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6D607BC1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4558DA" w:rsidRPr="008A76F2" w14:paraId="681DC1AE" w14:textId="77777777" w:rsidTr="005B0979">
                    <w:trPr>
                      <w:trHeight w:val="255"/>
                    </w:trPr>
                    <w:tc>
                      <w:tcPr>
                        <w:tcW w:w="496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0FA3E9F0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3.</w:t>
                        </w:r>
                      </w:p>
                    </w:tc>
                    <w:tc>
                      <w:tcPr>
                        <w:tcW w:w="6967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1E526445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19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76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59DD7ADD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776" w:type="dxa"/>
                        <w:gridSpan w:val="5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20BF5B49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20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</w:tr>
                  <w:tr w:rsidR="004558DA" w:rsidRPr="008A76F2" w14:paraId="77766CA8" w14:textId="77777777" w:rsidTr="005B0979">
                    <w:tc>
                      <w:tcPr>
                        <w:tcW w:w="10915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589C18F6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4558DA" w:rsidRPr="008A76F2" w14:paraId="5D22B1FE" w14:textId="77777777" w:rsidTr="005B0979">
                    <w:trPr>
                      <w:trHeight w:val="255"/>
                    </w:trPr>
                    <w:tc>
                      <w:tcPr>
                        <w:tcW w:w="496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15335A53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4.</w:t>
                        </w:r>
                      </w:p>
                    </w:tc>
                    <w:tc>
                      <w:tcPr>
                        <w:tcW w:w="6967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6E1CEE34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19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76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66EB28BD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776" w:type="dxa"/>
                        <w:gridSpan w:val="5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6686D192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20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</w:tr>
                  <w:tr w:rsidR="004558DA" w:rsidRPr="008A76F2" w14:paraId="58FC50C6" w14:textId="77777777" w:rsidTr="005B0979">
                    <w:tc>
                      <w:tcPr>
                        <w:tcW w:w="10915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14:paraId="171342F4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4558DA" w:rsidRPr="008A76F2" w14:paraId="3E5A927B" w14:textId="77777777" w:rsidTr="005B0979">
                    <w:trPr>
                      <w:trHeight w:val="255"/>
                    </w:trPr>
                    <w:tc>
                      <w:tcPr>
                        <w:tcW w:w="496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62B3965E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t>5.</w:t>
                        </w:r>
                      </w:p>
                    </w:tc>
                    <w:tc>
                      <w:tcPr>
                        <w:tcW w:w="6967" w:type="dxa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1E9C7735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19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676" w:type="dxa"/>
                        <w:tcBorders>
                          <w:top w:val="nil"/>
                          <w:left w:val="single" w:sz="4" w:space="0" w:color="003C7D"/>
                          <w:bottom w:val="nil"/>
                          <w:right w:val="single" w:sz="4" w:space="0" w:color="003C7D"/>
                        </w:tcBorders>
                        <w:vAlign w:val="center"/>
                      </w:tcPr>
                      <w:p w14:paraId="7395E4AC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776" w:type="dxa"/>
                        <w:gridSpan w:val="5"/>
                        <w:tcBorders>
                          <w:top w:val="single" w:sz="4" w:space="0" w:color="003C7D"/>
                          <w:left w:val="single" w:sz="4" w:space="0" w:color="003C7D"/>
                          <w:bottom w:val="single" w:sz="4" w:space="0" w:color="003C7D"/>
                          <w:right w:val="single" w:sz="4" w:space="0" w:color="003C7D"/>
                        </w:tcBorders>
                        <w:vAlign w:val="center"/>
                      </w:tcPr>
                      <w:p w14:paraId="58729212" w14:textId="77777777" w:rsidR="004558DA" w:rsidRPr="008A76F2" w:rsidRDefault="004558DA" w:rsidP="004558DA">
                        <w:pPr>
                          <w:autoSpaceDE w:val="0"/>
                          <w:autoSpaceDN w:val="0"/>
                          <w:adjustRightInd w:val="0"/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pP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begin">
                            <w:ffData>
                              <w:name w:val="Tekst320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instrText xml:space="preserve"> FORMTEXT </w:instrTex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separate"/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noProof/>
                            <w:color w:val="003C7D"/>
                            <w:sz w:val="18"/>
                            <w:szCs w:val="18"/>
                          </w:rPr>
                          <w:t> </w:t>
                        </w:r>
                        <w:r w:rsidRPr="008A76F2">
                          <w:rPr>
                            <w:rFonts w:ascii="Source Sans Pro" w:hAnsi="Source Sans Pro" w:cs="Tahoma"/>
                            <w:color w:val="003C7D"/>
                            <w:sz w:val="18"/>
                            <w:szCs w:val="18"/>
                          </w:rPr>
                          <w:fldChar w:fldCharType="end"/>
                        </w:r>
                      </w:p>
                    </w:tc>
                  </w:tr>
                </w:tbl>
                <w:p w14:paraId="7B36DE7F" w14:textId="77777777" w:rsidR="004558DA" w:rsidRDefault="004558DA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  <w:p w14:paraId="5641045A" w14:textId="4F549722" w:rsidR="004558DA" w:rsidRPr="008A76F2" w:rsidRDefault="004558DA" w:rsidP="005E42A2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5E42A2" w:rsidRPr="008A76F2" w14:paraId="0E8A3F2A" w14:textId="77777777" w:rsidTr="005E42A2">
              <w:tc>
                <w:tcPr>
                  <w:tcW w:w="11057" w:type="dxa"/>
                  <w:gridSpan w:val="8"/>
                  <w:tcBorders>
                    <w:top w:val="single" w:sz="12" w:space="0" w:color="003C7D"/>
                    <w:left w:val="nil"/>
                    <w:bottom w:val="nil"/>
                    <w:right w:val="nil"/>
                  </w:tcBorders>
                  <w:vAlign w:val="center"/>
                </w:tcPr>
                <w:p w14:paraId="14AB668F" w14:textId="77777777" w:rsidR="005E42A2" w:rsidRPr="008A76F2" w:rsidRDefault="005E42A2" w:rsidP="005E42A2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</w:tbl>
          <w:p w14:paraId="7961144A" w14:textId="32786C18" w:rsidR="005E42A2" w:rsidRPr="007824A7" w:rsidRDefault="005E42A2" w:rsidP="00361479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</w:tbl>
    <w:tbl>
      <w:tblPr>
        <w:tblpPr w:leftFromText="141" w:rightFromText="141" w:vertAnchor="text" w:tblpX="-85" w:tblpY="1"/>
        <w:tblOverlap w:val="never"/>
        <w:tblW w:w="11216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11216"/>
      </w:tblGrid>
      <w:tr w:rsidR="002C2717" w:rsidRPr="00FE1C84" w14:paraId="1B7F30B8" w14:textId="77777777" w:rsidTr="003F3E2E">
        <w:tc>
          <w:tcPr>
            <w:tcW w:w="112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B9AF1A" w14:textId="77777777" w:rsidR="006E67C4" w:rsidRPr="00FE1C84" w:rsidRDefault="006E67C4" w:rsidP="006E67C4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Informacje dotyczące restrukturyzacji</w:t>
            </w:r>
          </w:p>
        </w:tc>
      </w:tr>
    </w:tbl>
    <w:tbl>
      <w:tblPr>
        <w:tblW w:w="11114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1819"/>
        <w:gridCol w:w="1814"/>
        <w:gridCol w:w="1587"/>
        <w:gridCol w:w="1562"/>
        <w:gridCol w:w="459"/>
        <w:gridCol w:w="472"/>
        <w:gridCol w:w="1342"/>
        <w:gridCol w:w="680"/>
        <w:gridCol w:w="1316"/>
        <w:gridCol w:w="63"/>
      </w:tblGrid>
      <w:tr w:rsidR="002C2717" w:rsidRPr="00FE1C84" w14:paraId="79611453" w14:textId="77777777" w:rsidTr="001C6B88">
        <w:tc>
          <w:tcPr>
            <w:tcW w:w="678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1144E" w14:textId="77777777" w:rsidR="00D92540" w:rsidRPr="00FE1C84" w:rsidRDefault="00D9254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Czy w firmie jest prowadzona restrukturyzacja*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1144F" w14:textId="2167F3E5" w:rsidR="00D92540" w:rsidRPr="00FE1C84" w:rsidRDefault="0000000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1001588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11450" w14:textId="77777777" w:rsidR="00D92540" w:rsidRPr="00FE1C84" w:rsidRDefault="00D9254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11451" w14:textId="63354448" w:rsidR="00D92540" w:rsidRPr="00FE1C84" w:rsidRDefault="0000000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2108923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11452" w14:textId="77777777" w:rsidR="00D92540" w:rsidRPr="00FE1C84" w:rsidRDefault="00D9254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2C2717" w:rsidRPr="00FE1C84" w14:paraId="7961145B" w14:textId="77777777" w:rsidTr="001C6B88">
        <w:trPr>
          <w:trHeight w:val="272"/>
        </w:trPr>
        <w:tc>
          <w:tcPr>
            <w:tcW w:w="678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11456" w14:textId="77777777" w:rsidR="00D92540" w:rsidRPr="00FE1C84" w:rsidRDefault="00D9254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Czy w firmie jest planowana restrukturyzacja*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11457" w14:textId="5FD6E518" w:rsidR="00D92540" w:rsidRPr="00FE1C84" w:rsidRDefault="0000000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1381014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11458" w14:textId="77777777" w:rsidR="00D92540" w:rsidRPr="00FE1C84" w:rsidRDefault="00D9254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11459" w14:textId="168D2ED4" w:rsidR="00D92540" w:rsidRPr="00FE1C84" w:rsidRDefault="0000000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-76554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1145A" w14:textId="77777777" w:rsidR="00D92540" w:rsidRPr="00FE1C84" w:rsidRDefault="00D9254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2C2717" w:rsidRPr="00FE1C84" w14:paraId="7961145F" w14:textId="77777777" w:rsidTr="001C6B88">
        <w:trPr>
          <w:trHeight w:val="263"/>
        </w:trPr>
        <w:tc>
          <w:tcPr>
            <w:tcW w:w="1111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1145E" w14:textId="667E7757" w:rsidR="00D92540" w:rsidRPr="00FE1C84" w:rsidRDefault="00D9254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lastRenderedPageBreak/>
              <w:t>Opis sytuacji</w:t>
            </w:r>
            <w:r w:rsidRPr="00FE1C84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**</w:t>
            </w:r>
          </w:p>
        </w:tc>
      </w:tr>
      <w:tr w:rsidR="002C2717" w:rsidRPr="00FE1C84" w14:paraId="79611461" w14:textId="77777777" w:rsidTr="001C6B88">
        <w:trPr>
          <w:trHeight w:val="80"/>
        </w:trPr>
        <w:tc>
          <w:tcPr>
            <w:tcW w:w="11114" w:type="dxa"/>
            <w:gridSpan w:val="10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79611460" w14:textId="77777777" w:rsidR="00D92540" w:rsidRPr="007824A7" w:rsidRDefault="00D92540" w:rsidP="00361479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63" w14:textId="77777777" w:rsidTr="001C6B88">
        <w:trPr>
          <w:trHeight w:val="482"/>
        </w:trPr>
        <w:tc>
          <w:tcPr>
            <w:tcW w:w="11114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62" w14:textId="77777777" w:rsidR="00D92540" w:rsidRPr="00FE1C84" w:rsidRDefault="00D92540" w:rsidP="0036147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334"/>
                  <w:enabled/>
                  <w:calcOnExit w:val="0"/>
                  <w:textInput/>
                </w:ffData>
              </w:fldChar>
            </w:r>
            <w:bookmarkStart w:id="3" w:name="Tekst334"/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  <w:bookmarkEnd w:id="3"/>
          </w:p>
        </w:tc>
      </w:tr>
      <w:tr w:rsidR="002C2717" w:rsidRPr="00FE1C84" w14:paraId="79611471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1114" w:type="dxa"/>
            <w:gridSpan w:val="10"/>
            <w:tcBorders>
              <w:top w:val="single" w:sz="4" w:space="0" w:color="003C7D"/>
            </w:tcBorders>
            <w:vAlign w:val="center"/>
          </w:tcPr>
          <w:p w14:paraId="79611470" w14:textId="77777777" w:rsidR="00D92540" w:rsidRPr="007824A7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73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1114" w:type="dxa"/>
            <w:gridSpan w:val="10"/>
            <w:vAlign w:val="center"/>
          </w:tcPr>
          <w:p w14:paraId="5EF32EE8" w14:textId="77777777" w:rsidR="005E42A2" w:rsidRDefault="005E42A2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79611472" w14:textId="51C3C897" w:rsidR="00D92540" w:rsidRPr="00FE1C84" w:rsidRDefault="00D92540" w:rsidP="004328A1">
            <w:pPr>
              <w:spacing w:before="0" w:after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Czy było zgłoszone roszczenie, z jakiejkolwiek gwarancji udzielonej na zlecenie Wnioskodawcy przez</w:t>
            </w:r>
            <w:r w:rsidRPr="00FE1C84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*</w:t>
            </w:r>
          </w:p>
        </w:tc>
      </w:tr>
      <w:tr w:rsidR="002C2717" w:rsidRPr="00FE1C84" w14:paraId="79611475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1114" w:type="dxa"/>
            <w:gridSpan w:val="10"/>
            <w:vAlign w:val="center"/>
          </w:tcPr>
          <w:p w14:paraId="79611474" w14:textId="77777777" w:rsidR="00D92540" w:rsidRPr="007824A7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7F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819" w:type="dxa"/>
            <w:vAlign w:val="center"/>
          </w:tcPr>
          <w:p w14:paraId="7961147C" w14:textId="77777777" w:rsidR="00D92540" w:rsidRPr="00FE1C84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Innego Gwaranta</w:t>
            </w:r>
          </w:p>
        </w:tc>
        <w:tc>
          <w:tcPr>
            <w:tcW w:w="1814" w:type="dxa"/>
            <w:vAlign w:val="center"/>
          </w:tcPr>
          <w:p w14:paraId="7961147D" w14:textId="7F35B8AE" w:rsidR="00D92540" w:rsidRPr="00FE1C84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1153337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C6B88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D92540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7481" w:type="dxa"/>
            <w:gridSpan w:val="8"/>
            <w:vAlign w:val="center"/>
          </w:tcPr>
          <w:p w14:paraId="7961147E" w14:textId="0653C6E5" w:rsidR="00D92540" w:rsidRPr="00FE1C84" w:rsidRDefault="0000000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18"/>
                  <w:szCs w:val="18"/>
                </w:rPr>
                <w:id w:val="800496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6B88" w:rsidRPr="00FE1C84">
                  <w:rPr>
                    <w:rFonts w:ascii="Source Sans Pro" w:eastAsia="MS Gothic" w:hAnsi="Source Sans Pro" w:cs="Tahoma"/>
                    <w:color w:val="003C7D"/>
                    <w:sz w:val="18"/>
                    <w:szCs w:val="18"/>
                  </w:rPr>
                  <w:t>☐</w:t>
                </w:r>
              </w:sdtContent>
            </w:sdt>
            <w:r w:rsidR="001C6B88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D92540"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2C2717" w:rsidRPr="00FE1C84" w14:paraId="79611481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1114" w:type="dxa"/>
            <w:gridSpan w:val="10"/>
            <w:vAlign w:val="center"/>
          </w:tcPr>
          <w:p w14:paraId="79611480" w14:textId="77777777" w:rsidR="00D92540" w:rsidRPr="007824A7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86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819" w:type="dxa"/>
            <w:tcBorders>
              <w:right w:val="single" w:sz="4" w:space="0" w:color="003C7D"/>
            </w:tcBorders>
            <w:vAlign w:val="center"/>
          </w:tcPr>
          <w:p w14:paraId="79611482" w14:textId="77777777" w:rsidR="00D92540" w:rsidRPr="00FE1C84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 roszczenia</w:t>
            </w:r>
          </w:p>
        </w:tc>
        <w:tc>
          <w:tcPr>
            <w:tcW w:w="3401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83" w14:textId="77777777" w:rsidR="00D92540" w:rsidRPr="00FE1C84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493" w:type="dxa"/>
            <w:gridSpan w:val="3"/>
            <w:tcBorders>
              <w:left w:val="single" w:sz="4" w:space="0" w:color="003C7D"/>
              <w:right w:val="single" w:sz="4" w:space="0" w:color="003C7D"/>
            </w:tcBorders>
            <w:vAlign w:val="center"/>
          </w:tcPr>
          <w:p w14:paraId="79611484" w14:textId="77777777" w:rsidR="00D92540" w:rsidRPr="00FE1C84" w:rsidRDefault="00D92540" w:rsidP="004328A1">
            <w:pPr>
              <w:spacing w:before="0" w:after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Data zgłoszenia roszczenia</w:t>
            </w:r>
          </w:p>
        </w:tc>
        <w:tc>
          <w:tcPr>
            <w:tcW w:w="3401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85" w14:textId="77777777" w:rsidR="00D92540" w:rsidRPr="00FE1C84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1488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1114" w:type="dxa"/>
            <w:gridSpan w:val="10"/>
            <w:vAlign w:val="center"/>
          </w:tcPr>
          <w:p w14:paraId="79611487" w14:textId="77777777" w:rsidR="00D92540" w:rsidRPr="007824A7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8B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819" w:type="dxa"/>
            <w:tcBorders>
              <w:right w:val="single" w:sz="4" w:space="0" w:color="003C7D"/>
            </w:tcBorders>
            <w:vAlign w:val="center"/>
          </w:tcPr>
          <w:p w14:paraId="79611489" w14:textId="77777777" w:rsidR="00D92540" w:rsidRPr="00FE1C84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gwarancji</w:t>
            </w:r>
          </w:p>
        </w:tc>
        <w:tc>
          <w:tcPr>
            <w:tcW w:w="9295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8A" w14:textId="77777777" w:rsidR="00D92540" w:rsidRPr="00FE1C84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2C2717" w:rsidRPr="00FE1C84" w14:paraId="7961148D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1114" w:type="dxa"/>
            <w:gridSpan w:val="10"/>
            <w:vAlign w:val="center"/>
          </w:tcPr>
          <w:p w14:paraId="7961148C" w14:textId="77777777" w:rsidR="00D92540" w:rsidRPr="007824A7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8F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1114" w:type="dxa"/>
            <w:gridSpan w:val="10"/>
            <w:vAlign w:val="center"/>
          </w:tcPr>
          <w:p w14:paraId="7961148E" w14:textId="5151EF3E" w:rsidR="00D92540" w:rsidRPr="00FE1C84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t>Opis sytuacji (szkoda u innego Gwaranta)**</w:t>
            </w:r>
          </w:p>
        </w:tc>
      </w:tr>
      <w:tr w:rsidR="002C2717" w:rsidRPr="00FE1C84" w14:paraId="79611491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1114" w:type="dxa"/>
            <w:gridSpan w:val="10"/>
            <w:tcBorders>
              <w:bottom w:val="single" w:sz="4" w:space="0" w:color="003C7D"/>
            </w:tcBorders>
            <w:vAlign w:val="center"/>
          </w:tcPr>
          <w:p w14:paraId="79611490" w14:textId="77777777" w:rsidR="00D92540" w:rsidRPr="007824A7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2C2717" w:rsidRPr="00FE1C84" w14:paraId="79611493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rPr>
          <w:trHeight w:val="482"/>
        </w:trPr>
        <w:tc>
          <w:tcPr>
            <w:tcW w:w="11114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9611492" w14:textId="77777777" w:rsidR="00D92540" w:rsidRPr="00FE1C84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3"/>
                  <w:enabled/>
                  <w:calcOnExit w:val="0"/>
                  <w:textInput/>
                </w:ffData>
              </w:fldChar>
            </w:r>
            <w:bookmarkStart w:id="4" w:name="Tekst233"/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FE1C84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  <w:bookmarkEnd w:id="4"/>
          </w:p>
        </w:tc>
      </w:tr>
      <w:tr w:rsidR="002C2717" w:rsidRPr="002C2717" w14:paraId="79611495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1114" w:type="dxa"/>
            <w:gridSpan w:val="10"/>
            <w:tcBorders>
              <w:top w:val="single" w:sz="4" w:space="0" w:color="003C7D"/>
            </w:tcBorders>
            <w:vAlign w:val="center"/>
          </w:tcPr>
          <w:p w14:paraId="79611494" w14:textId="77777777" w:rsidR="00D92540" w:rsidRPr="002C2717" w:rsidRDefault="00D92540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C2717" w:rsidRPr="002C2717" w14:paraId="37B88AB2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1114" w:type="dxa"/>
            <w:gridSpan w:val="10"/>
            <w:tcBorders>
              <w:top w:val="single" w:sz="12" w:space="0" w:color="003C7D"/>
            </w:tcBorders>
            <w:vAlign w:val="center"/>
          </w:tcPr>
          <w:p w14:paraId="343A32B8" w14:textId="77777777" w:rsidR="00AF3C2D" w:rsidRPr="002C2717" w:rsidRDefault="00AF3C2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2C2717" w:rsidRPr="002C2717" w14:paraId="501867B7" w14:textId="77777777" w:rsidTr="001C6B88">
        <w:tblPrEx>
          <w:tblBorders>
            <w:bottom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1114" w:type="dxa"/>
            <w:gridSpan w:val="10"/>
            <w:vAlign w:val="center"/>
          </w:tcPr>
          <w:p w14:paraId="2746542F" w14:textId="77777777" w:rsidR="00AF3C2D" w:rsidRPr="002C2717" w:rsidRDefault="00AF3C2D" w:rsidP="004328A1">
            <w:pPr>
              <w:spacing w:before="0" w:after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2C2717" w:rsidRPr="002C2717" w14:paraId="3E9C473B" w14:textId="77777777" w:rsidTr="001C6B88">
        <w:trPr>
          <w:gridAfter w:val="1"/>
          <w:wAfter w:w="63" w:type="dxa"/>
          <w:trHeight w:val="5537"/>
        </w:trPr>
        <w:tc>
          <w:tcPr>
            <w:tcW w:w="1105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B1F0D" w14:textId="1E0DD2C5" w:rsidR="008E78DD" w:rsidRPr="00FE1C84" w:rsidRDefault="008E78DD" w:rsidP="008E78DD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Wykaz dokumentów do wniosku</w:t>
            </w:r>
          </w:p>
          <w:p w14:paraId="59470CD4" w14:textId="77777777" w:rsidR="008E78DD" w:rsidRPr="00FE1C84" w:rsidRDefault="008E78DD" w:rsidP="00FE1C84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</w:p>
          <w:p w14:paraId="15C3F6A9" w14:textId="77777777" w:rsidR="008E78DD" w:rsidRPr="00FE1C84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rejestrowe firmy:</w:t>
            </w:r>
          </w:p>
          <w:p w14:paraId="19DA7C7A" w14:textId="77B3B5AF" w:rsidR="008E78DD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aktualny statut spółki lub aktualna umowa spółki</w:t>
            </w:r>
            <w:r w:rsidR="001B6043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73056EFB" w14:textId="35946BE1" w:rsidR="008E78DD" w:rsidRPr="00FE1C84" w:rsidRDefault="008E78DD" w:rsidP="008E78DD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finansowe:</w:t>
            </w:r>
          </w:p>
          <w:p w14:paraId="327F82AE" w14:textId="135B939B" w:rsidR="008E78DD" w:rsidRPr="00FE1C84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Dla podmiotów prowadzących pełną księgowość zgodnie z ustawą o rachunkowości:  </w:t>
            </w:r>
          </w:p>
          <w:p w14:paraId="60C50B7A" w14:textId="34207E35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num" w:pos="360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pełne sprawozdanie finansowe skonsolidowane i jednostkowe (bilanse, rachunki zysków i strat, rachunki przepływów pieniężnych, sprawozdanie ze zmian w kapitale własnym, informacj</w:t>
            </w:r>
            <w:r w:rsidR="0011456E">
              <w:rPr>
                <w:rFonts w:ascii="Source Sans Pro" w:hAnsi="Source Sans Pro" w:cs="Tahoma"/>
                <w:color w:val="003C7D"/>
                <w:sz w:val="16"/>
                <w:szCs w:val="16"/>
              </w:rPr>
              <w:t>a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dodatkow</w:t>
            </w:r>
            <w:r w:rsidR="0011456E">
              <w:rPr>
                <w:rFonts w:ascii="Source Sans Pro" w:hAnsi="Source Sans Pro" w:cs="Tahoma"/>
                <w:color w:val="003C7D"/>
                <w:sz w:val="16"/>
                <w:szCs w:val="16"/>
              </w:rPr>
              <w:t>a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, sprawozdanie zarządu z działalności) wraz ze sprawozdaniem biegłego rewidenta z badania bilansu za trzy ostatnie lata obrachunkowe</w:t>
            </w:r>
            <w:r w:rsidR="005E42A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(o ile nie są dostępne w eKRS)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02561EFE" w14:textId="3FB33374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F–01/I–01/ sprawozdanie o przychodach, kosztach i wyniku finansowym oraz o nakładach na środki trwałe sporządzane kwartalnie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1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(za bieżący rok)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 xml:space="preserve"> 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oraz w przypadku firm budowlanych za analogiczny okres roku poprzedniego,</w:t>
            </w:r>
          </w:p>
          <w:p w14:paraId="3CEF9751" w14:textId="5E667ECA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dodatkowe informacje, gdy suma wnioskowanej transakcji przekracza 1</w:t>
            </w:r>
            <w:r w:rsidR="00871C18">
              <w:rPr>
                <w:rFonts w:ascii="Source Sans Pro" w:hAnsi="Source Sans Pro" w:cs="Tahoma"/>
                <w:color w:val="003C7D"/>
                <w:sz w:val="16"/>
                <w:szCs w:val="16"/>
              </w:rPr>
              <w:t>5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 000 000,00 </w:t>
            </w:r>
            <w:r w:rsidR="0011456E">
              <w:rPr>
                <w:rFonts w:ascii="Source Sans Pro" w:hAnsi="Source Sans Pro" w:cs="Tahoma"/>
                <w:color w:val="003C7D"/>
                <w:sz w:val="16"/>
                <w:szCs w:val="16"/>
              </w:rPr>
              <w:t>PLN</w:t>
            </w:r>
            <w:r w:rsidR="007022B1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4E8CDC3D" w14:textId="2F8762F6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plan finansowy – gdy suma wnioskowanej transakcji przekracza 1</w:t>
            </w:r>
            <w:r w:rsidR="00871C18">
              <w:rPr>
                <w:rFonts w:ascii="Source Sans Pro" w:hAnsi="Source Sans Pro" w:cs="Tahoma"/>
                <w:color w:val="003C7D"/>
                <w:sz w:val="16"/>
                <w:szCs w:val="16"/>
              </w:rPr>
              <w:t>5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 000 000,00 </w:t>
            </w:r>
            <w:r w:rsidR="0011456E">
              <w:rPr>
                <w:rFonts w:ascii="Source Sans Pro" w:hAnsi="Source Sans Pro" w:cs="Tahoma"/>
                <w:color w:val="003C7D"/>
                <w:sz w:val="16"/>
                <w:szCs w:val="16"/>
              </w:rPr>
              <w:t>PLN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. W przypadku nieprzedstawienia planu finansowego posiadanego przez wnioskodawcę prosimy o podanie w formie załączników prognozy rachunków i strat oraz prognozy bilansu, </w:t>
            </w:r>
          </w:p>
          <w:p w14:paraId="0CE9EA87" w14:textId="5BA9E271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w przypadku spółek giełdowych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– emitentów, których akcje są w obrocie publicznym, na rynku podstawowym Giełdy Papierów Wartościowych w Warszawie – dopuszczone jest pozyskiwanie danych finansowych ze stron internetowych danego podmiotu notowanego na Giełdzie Papierów Wartościowych, które są opublikowane zgodnie z wymogami nałożonymi na te podmioty rozporządzeniem Ministerstwa Finansów w sprawie informacji bieżących i okresowych przekazywanych przez emitentów papierów wartościowych</w:t>
            </w:r>
            <w:r w:rsidR="0011456E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04D6F2C5" w14:textId="3B3A5216" w:rsidR="008E78DD" w:rsidRPr="00FE1C84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Dla podmiotów nieprowadzących pełnej księgowości zgodnie z ustawą o rachunkowości: </w:t>
            </w:r>
          </w:p>
          <w:p w14:paraId="36D83C48" w14:textId="64FEF9E8" w:rsidR="008E78DD" w:rsidRPr="005E42A2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deklaracje podatkowe osób fizycznych prowadzących działalność gospodarczą za ostatni rok w przypadku klientów współpracujących z PZU oraz 3 lata w przypadku nowych klientów</w:t>
            </w:r>
            <w:r w:rsidR="00DC07E6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</w:t>
            </w:r>
            <w:r w:rsidR="00DC07E6"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wraz z oświadczeniem o przychodach i kosztach z bieżącego okresu</w:t>
            </w:r>
            <w:r w:rsidR="001B6043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208D6B5A" w14:textId="7E249B6A" w:rsidR="008E78DD" w:rsidRPr="00FE1C84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inne:</w:t>
            </w:r>
          </w:p>
          <w:p w14:paraId="6C5C2353" w14:textId="77777777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zaświadczenie z ZUS o niezaleganiu z płatnościami wystawione nie wcześniej niż 3 miesiące od daty złożenia wniosku,</w:t>
            </w:r>
          </w:p>
          <w:p w14:paraId="25C419DF" w14:textId="77777777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zaświadczenie z Urzędu Skarbowego o niezaleganiu z płatnościami wystawione nie wcześniej niż 3 miesiące od daty złożenia wniosku, </w:t>
            </w:r>
          </w:p>
          <w:p w14:paraId="6F213715" w14:textId="16A3B547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opinie banku prowadzącego główny rachunek bieżący oraz opinie banków prowadzących rachunki kredytowe wystawione nie wcześniej niż 3 miesiące od momentu złożenia wniosku</w:t>
            </w:r>
            <w:r w:rsidR="007022B1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3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684B0DDF" w14:textId="24C618AB" w:rsidR="008E78DD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oświadczenie dotyczące środków trwałych i/lub nieruchomości sfinansowanych (w całości lub części) ze środków publicznych</w:t>
            </w:r>
            <w:r w:rsidR="007022B1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22601DEC" w14:textId="77777777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posiadane referencje,</w:t>
            </w:r>
          </w:p>
          <w:p w14:paraId="5C68AE84" w14:textId="1B7CF483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oświadczenie poręczyciela, w przypadku, gdy zabezpieczeniem będzie poręczenie podmiotu gospodarczego</w:t>
            </w:r>
            <w:r w:rsidR="007022B1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36FBD83E" w14:textId="77777777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pełnomocnictwo lub umowa konsorcjum – jeżeli dotyczy. </w:t>
            </w:r>
          </w:p>
          <w:p w14:paraId="76A397A4" w14:textId="14499FA1" w:rsidR="008E78DD" w:rsidRPr="00FE1C84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Dla osób fizycznych prowadzących działalność gospodarczą, dla wspólników spółek cywilnych oraz wspólników spółek jawnych:</w:t>
            </w:r>
          </w:p>
          <w:p w14:paraId="7CFD559A" w14:textId="23BD02A9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oświadczenie majątkowe</w:t>
            </w:r>
            <w:r w:rsidR="007022B1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1DC9EBDC" w14:textId="33FE14A6" w:rsidR="008E78DD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oświadczenie poręczyciela, w przypadku, gdy zabezpieczeniem będzie poręczenie osoby fizycznej</w:t>
            </w:r>
            <w:r w:rsidR="007022B1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35C00BB0" w14:textId="77777777" w:rsidR="004558DA" w:rsidRPr="004558DA" w:rsidRDefault="004558DA" w:rsidP="004558DA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4558DA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Dla podmiotów będących Jednostką Samorządu Terytorialnego: </w:t>
            </w:r>
          </w:p>
          <w:p w14:paraId="356AECE9" w14:textId="3BCE1839" w:rsidR="004558DA" w:rsidRPr="004558DA" w:rsidRDefault="004558DA" w:rsidP="004558DA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4558DA">
              <w:rPr>
                <w:rFonts w:ascii="Source Sans Pro" w:hAnsi="Source Sans Pro" w:cs="Tahoma"/>
                <w:color w:val="003C7D"/>
                <w:sz w:val="16"/>
                <w:szCs w:val="16"/>
              </w:rPr>
              <w:t>dodatkowe informacje, gdy Wnioskodawcą jest Jednostka Samorządu Terytorialnego</w:t>
            </w:r>
            <w:r w:rsidRPr="0020396A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="0020396A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666A1496" w14:textId="677DA439" w:rsidR="008E78DD" w:rsidRPr="00FE1C84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W przypadku obsługi przez pośrednika: </w:t>
            </w:r>
          </w:p>
          <w:p w14:paraId="0EA4AB24" w14:textId="77777777" w:rsidR="008E78DD" w:rsidRPr="00FE1C84" w:rsidRDefault="008E78DD" w:rsidP="008E78DD">
            <w:pPr>
              <w:numPr>
                <w:ilvl w:val="0"/>
                <w:numId w:val="2"/>
              </w:numPr>
              <w:tabs>
                <w:tab w:val="clear" w:pos="1211"/>
                <w:tab w:val="num" w:pos="360"/>
                <w:tab w:val="num" w:pos="4897"/>
              </w:tabs>
              <w:autoSpaceDE w:val="0"/>
              <w:autoSpaceDN w:val="0"/>
              <w:adjustRightInd w:val="0"/>
              <w:spacing w:before="0" w:after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pełnomocnictwo udzielone pośrednikowi.</w:t>
            </w:r>
          </w:p>
          <w:p w14:paraId="48FBBB2B" w14:textId="77777777" w:rsidR="008E78DD" w:rsidRPr="006924A0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  <w:p w14:paraId="7C484027" w14:textId="5A121C83" w:rsidR="008E78DD" w:rsidRPr="00FE1C84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niezbędne do ustanowienia zabezpieczenia:</w:t>
            </w:r>
          </w:p>
          <w:p w14:paraId="7AD208B5" w14:textId="77777777" w:rsidR="008E78DD" w:rsidRPr="00FE1C84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6"/>
                <w:szCs w:val="16"/>
              </w:rPr>
              <w:t xml:space="preserve">- 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kaucja – nr rachunku do wypłaty odsetek,</w:t>
            </w:r>
          </w:p>
          <w:p w14:paraId="66A5015C" w14:textId="1F610117" w:rsidR="008E78DD" w:rsidRPr="00FE1C84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6"/>
                <w:szCs w:val="16"/>
              </w:rPr>
              <w:t>-</w:t>
            </w:r>
            <w:r w:rsidRPr="00FE1C8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 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hipoteka</w:t>
            </w:r>
            <w:r w:rsidR="0011456E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- wycena rzeczoznawcy nie starsza niż 9 miesięcy oraz polisa ubezpieczeniowa,</w:t>
            </w:r>
          </w:p>
          <w:p w14:paraId="63321F21" w14:textId="383F6420" w:rsidR="008E78DD" w:rsidRPr="00FE1C84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- poręczenie wekslowe – wypełnienie ankiety poręczyciela</w:t>
            </w:r>
            <w:r w:rsidR="00535067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oraz załączenie wymaganych w niej dokumentów,</w:t>
            </w:r>
          </w:p>
          <w:p w14:paraId="14E126BB" w14:textId="3BDA20B0" w:rsidR="008E78DD" w:rsidRPr="00FE1C84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bCs/>
                <w:color w:val="003C7D"/>
                <w:sz w:val="16"/>
                <w:szCs w:val="16"/>
              </w:rPr>
              <w:t xml:space="preserve">- 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zastaw rejestrowy –</w:t>
            </w:r>
            <w:r w:rsidRPr="00FE1C8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 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dołączenie szczegółowego wykazu/dowodu rejestracyjnego</w:t>
            </w:r>
            <w:r w:rsidR="00DC07E6">
              <w:rPr>
                <w:rFonts w:ascii="Source Sans Pro" w:hAnsi="Source Sans Pro" w:cs="Tahoma"/>
                <w:color w:val="003C7D"/>
                <w:sz w:val="16"/>
                <w:szCs w:val="16"/>
              </w:rPr>
              <w:t>/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>polis</w:t>
            </w:r>
            <w:r w:rsidR="00DC07E6">
              <w:rPr>
                <w:rFonts w:ascii="Source Sans Pro" w:hAnsi="Source Sans Pro" w:cs="Tahoma"/>
                <w:color w:val="003C7D"/>
                <w:sz w:val="16"/>
                <w:szCs w:val="16"/>
              </w:rPr>
              <w:t>y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ubezpieczeniow</w:t>
            </w:r>
            <w:r w:rsidR="00DC07E6">
              <w:rPr>
                <w:rFonts w:ascii="Source Sans Pro" w:hAnsi="Source Sans Pro" w:cs="Tahoma"/>
                <w:color w:val="003C7D"/>
                <w:sz w:val="16"/>
                <w:szCs w:val="16"/>
              </w:rPr>
              <w:t>ej</w:t>
            </w: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AC.</w:t>
            </w:r>
          </w:p>
          <w:p w14:paraId="1C97A36F" w14:textId="77777777" w:rsidR="008E78DD" w:rsidRPr="006924A0" w:rsidRDefault="008E78DD" w:rsidP="008E78DD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  <w:p w14:paraId="209D8814" w14:textId="67EB0F34" w:rsidR="007022B1" w:rsidRPr="007022B1" w:rsidRDefault="008E78DD" w:rsidP="007022B1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FE1C8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W uzasadnionych przypadkach PZU SA może zwrócić się z prośbą o udostępnienie dodatkowych informacji bądź dokumentów np. dotyczących zobowiązań, zabezpieczeń. </w:t>
            </w:r>
          </w:p>
          <w:tbl>
            <w:tblPr>
              <w:tblW w:w="11057" w:type="dxa"/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567"/>
              <w:gridCol w:w="10490"/>
            </w:tblGrid>
            <w:tr w:rsidR="007022B1" w:rsidRPr="007022B1" w14:paraId="6705F731" w14:textId="77777777" w:rsidTr="000965F8">
              <w:tc>
                <w:tcPr>
                  <w:tcW w:w="567" w:type="dxa"/>
                </w:tcPr>
                <w:p w14:paraId="567A381D" w14:textId="77777777" w:rsidR="007022B1" w:rsidRPr="006924A0" w:rsidRDefault="007022B1" w:rsidP="007022B1">
                  <w:pPr>
                    <w:jc w:val="right"/>
                    <w:rPr>
                      <w:rFonts w:ascii="Source Sans Pro" w:hAnsi="Source Sans Pro" w:cs="Tahoma"/>
                      <w:i/>
                      <w:color w:val="003C7D"/>
                      <w:sz w:val="14"/>
                      <w:szCs w:val="14"/>
                      <w:vertAlign w:val="superscript"/>
                    </w:rPr>
                  </w:pPr>
                  <w:r w:rsidRPr="006924A0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  <w:vertAlign w:val="superscript"/>
                    </w:rPr>
                    <w:t>1</w:t>
                  </w:r>
                </w:p>
              </w:tc>
              <w:tc>
                <w:tcPr>
                  <w:tcW w:w="10490" w:type="dxa"/>
                </w:tcPr>
                <w:p w14:paraId="29C78A00" w14:textId="77777777" w:rsidR="007022B1" w:rsidRPr="00F81174" w:rsidRDefault="007022B1" w:rsidP="007022B1">
                  <w:pPr>
                    <w:rPr>
                      <w:rFonts w:ascii="Source Sans Pro" w:hAnsi="Source Sans Pro" w:cs="Tahoma"/>
                      <w:color w:val="003C7D"/>
                      <w:sz w:val="13"/>
                      <w:szCs w:val="13"/>
                    </w:rPr>
                  </w:pPr>
                  <w:r w:rsidRPr="00F81174">
                    <w:rPr>
                      <w:rFonts w:ascii="Source Sans Pro" w:hAnsi="Source Sans Pro" w:cs="Tahoma"/>
                      <w:color w:val="003C7D"/>
                      <w:sz w:val="13"/>
                      <w:szCs w:val="13"/>
                    </w:rPr>
                    <w:t>Składane są dokumenty, do których sporządzania podmiot jest zobowiązany na mocy przepisów prawa.</w:t>
                  </w:r>
                </w:p>
              </w:tc>
            </w:tr>
            <w:tr w:rsidR="007022B1" w:rsidRPr="007022B1" w14:paraId="5FC4B24D" w14:textId="77777777" w:rsidTr="000965F8">
              <w:tc>
                <w:tcPr>
                  <w:tcW w:w="567" w:type="dxa"/>
                </w:tcPr>
                <w:p w14:paraId="6AE900CB" w14:textId="77777777" w:rsidR="007022B1" w:rsidRPr="006924A0" w:rsidRDefault="007022B1" w:rsidP="007022B1">
                  <w:pPr>
                    <w:jc w:val="right"/>
                    <w:rPr>
                      <w:rFonts w:ascii="Source Sans Pro" w:hAnsi="Source Sans Pro" w:cs="Tahoma"/>
                      <w:i/>
                      <w:color w:val="003C7D"/>
                      <w:sz w:val="14"/>
                      <w:szCs w:val="14"/>
                      <w:vertAlign w:val="superscript"/>
                    </w:rPr>
                  </w:pPr>
                  <w:r w:rsidRPr="006924A0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  <w:vertAlign w:val="superscript"/>
                    </w:rPr>
                    <w:t>2</w:t>
                  </w:r>
                </w:p>
              </w:tc>
              <w:tc>
                <w:tcPr>
                  <w:tcW w:w="10490" w:type="dxa"/>
                </w:tcPr>
                <w:p w14:paraId="07D05E77" w14:textId="77777777" w:rsidR="007022B1" w:rsidRPr="00F81174" w:rsidRDefault="007022B1" w:rsidP="007022B1">
                  <w:pPr>
                    <w:rPr>
                      <w:rFonts w:ascii="Source Sans Pro" w:hAnsi="Source Sans Pro" w:cs="Tahoma"/>
                      <w:color w:val="003C7D"/>
                      <w:sz w:val="13"/>
                      <w:szCs w:val="13"/>
                    </w:rPr>
                  </w:pPr>
                  <w:r w:rsidRPr="00F81174">
                    <w:rPr>
                      <w:rFonts w:ascii="Source Sans Pro" w:hAnsi="Source Sans Pro" w:cs="Tahoma"/>
                      <w:color w:val="003C7D"/>
                      <w:sz w:val="13"/>
                      <w:szCs w:val="13"/>
                    </w:rPr>
                    <w:t>Dostępne na stronie www.pzu.pl.</w:t>
                  </w:r>
                </w:p>
              </w:tc>
            </w:tr>
            <w:tr w:rsidR="007022B1" w:rsidRPr="007022B1" w14:paraId="770016DD" w14:textId="77777777" w:rsidTr="000965F8">
              <w:tc>
                <w:tcPr>
                  <w:tcW w:w="567" w:type="dxa"/>
                </w:tcPr>
                <w:p w14:paraId="17F92139" w14:textId="77777777" w:rsidR="007022B1" w:rsidRPr="006924A0" w:rsidRDefault="007022B1" w:rsidP="007022B1">
                  <w:pPr>
                    <w:jc w:val="right"/>
                    <w:rPr>
                      <w:rFonts w:ascii="Source Sans Pro" w:hAnsi="Source Sans Pro" w:cs="Tahoma"/>
                      <w:i/>
                      <w:color w:val="003C7D"/>
                      <w:sz w:val="14"/>
                      <w:szCs w:val="14"/>
                      <w:vertAlign w:val="superscript"/>
                    </w:rPr>
                  </w:pPr>
                  <w:r w:rsidRPr="006924A0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  <w:vertAlign w:val="superscript"/>
                    </w:rPr>
                    <w:t>3</w:t>
                  </w:r>
                </w:p>
              </w:tc>
              <w:tc>
                <w:tcPr>
                  <w:tcW w:w="10490" w:type="dxa"/>
                </w:tcPr>
                <w:p w14:paraId="46A183B3" w14:textId="77777777" w:rsidR="004558DA" w:rsidRDefault="007022B1" w:rsidP="007022B1">
                  <w:pPr>
                    <w:rPr>
                      <w:rFonts w:ascii="Source Sans Pro" w:hAnsi="Source Sans Pro" w:cs="Tahoma"/>
                      <w:color w:val="003C7D"/>
                      <w:sz w:val="13"/>
                      <w:szCs w:val="13"/>
                    </w:rPr>
                  </w:pPr>
                  <w:r w:rsidRPr="00F81174">
                    <w:rPr>
                      <w:rFonts w:ascii="Source Sans Pro" w:hAnsi="Source Sans Pro" w:cs="Tahoma"/>
                      <w:color w:val="003C7D"/>
                      <w:sz w:val="13"/>
                      <w:szCs w:val="13"/>
                    </w:rPr>
                    <w:t>Należy każdorazowo sprawdzać, czy w dokumencie nie jest przewidziany krótszy okres jego ważności. W takiej sytuacji za datę ważności dokumentu uznaje się datę w nim określoną.</w:t>
                  </w:r>
                </w:p>
                <w:p w14:paraId="4B7C34BD" w14:textId="21F4C7CB" w:rsidR="0020396A" w:rsidRPr="0020396A" w:rsidRDefault="0020396A" w:rsidP="007022B1">
                  <w:pPr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</w:tr>
          </w:tbl>
          <w:p w14:paraId="236E9DC4" w14:textId="77777777" w:rsidR="00A1549B" w:rsidRPr="00A1549B" w:rsidRDefault="00A1549B" w:rsidP="00A1549B">
            <w:pPr>
              <w:autoSpaceDE w:val="0"/>
              <w:autoSpaceDN w:val="0"/>
              <w:adjustRightInd w:val="0"/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  <w:t>[Administrator i dane kontaktowe administratora i Inspektora Ochrony Danych]</w:t>
            </w:r>
          </w:p>
          <w:p w14:paraId="65A73FCB" w14:textId="77777777" w:rsidR="00A1549B" w:rsidRPr="00A1549B" w:rsidRDefault="00A1549B" w:rsidP="00A1549B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Administratorem danych osobowych podanych w związku z zawarciem umowy gwarancji ubezpieczeniowej jest PZU SA z siedzibą w Warszawie, przy Rondzie Ignacego Daszyńskiego 4, 00-843 Warszawa.</w:t>
            </w:r>
          </w:p>
          <w:p w14:paraId="32DE1DCB" w14:textId="6A083386" w:rsidR="00A1549B" w:rsidRPr="00B068C5" w:rsidRDefault="00A1549B" w:rsidP="00A1549B">
            <w:pPr>
              <w:autoSpaceDE w:val="0"/>
              <w:autoSpaceDN w:val="0"/>
              <w:adjustRightInd w:val="0"/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 xml:space="preserve">Kontakt z administratorem jest możliwy za pośrednictwem adresu e-mail kontakt@pzu.pl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IODpzu@pzu.pl lub pisemnie na adres PZU SA, IOD, Rondo Ignacego Daszyńskiego 4, 00-843 Warszawa.   </w:t>
            </w:r>
          </w:p>
          <w:p w14:paraId="0E29B7BC" w14:textId="77777777" w:rsidR="00A1549B" w:rsidRPr="00A1549B" w:rsidRDefault="00A1549B" w:rsidP="00A1549B">
            <w:pPr>
              <w:spacing w:before="0" w:after="0"/>
              <w:contextualSpacing/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  <w:t>[Przetwarzanie danych]</w:t>
            </w:r>
          </w:p>
          <w:p w14:paraId="717A699B" w14:textId="77777777" w:rsidR="00A1549B" w:rsidRPr="00A1549B" w:rsidRDefault="00A1549B" w:rsidP="00A1549B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lastRenderedPageBreak/>
              <w:t xml:space="preserve">Administrator może przetwarzać Pani/Pana dane w celu: </w:t>
            </w:r>
          </w:p>
          <w:p w14:paraId="00325600" w14:textId="77777777" w:rsidR="00A1549B" w:rsidRPr="00A1549B" w:rsidRDefault="00A1549B" w:rsidP="00A1549B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 xml:space="preserve">zawarcia i wykonania umowy gwarancji ubezpieczeniowej – podstawą prawną przetwarzania jest niezbędność przetwarzania danych do zawarcia i wykonywania umowy </w:t>
            </w:r>
            <w:r w:rsidRPr="00A1549B">
              <w:rPr>
                <w:rFonts w:ascii="Source Sans Pro" w:hAnsi="Source Sans Pro" w:cs="Tahoma"/>
                <w:color w:val="003C7D"/>
                <w:sz w:val="16"/>
                <w:szCs w:val="16"/>
                <w:lang w:eastAsia="pl-PL"/>
              </w:rPr>
              <w:t>gwarancji ubezpieczeniowej</w:t>
            </w: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,</w:t>
            </w:r>
          </w:p>
          <w:p w14:paraId="2619E6B0" w14:textId="77777777" w:rsidR="00A1549B" w:rsidRPr="00A1549B" w:rsidRDefault="00A1549B" w:rsidP="00A1549B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oceny ryzyka ubezpieczeniowego przed zawarciem umowy – podstawą prawną przetwarzania jest niezbędność przetwarzania danych do zawarcia i wykonania umowy gwarancji ubezpieczeniowej,</w:t>
            </w:r>
          </w:p>
          <w:p w14:paraId="4AB3B99E" w14:textId="77777777" w:rsidR="00A1549B" w:rsidRPr="00A1549B" w:rsidRDefault="00A1549B" w:rsidP="00A1549B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</w:t>
            </w:r>
          </w:p>
          <w:p w14:paraId="6BE4B5CB" w14:textId="77777777" w:rsidR="00A1549B" w:rsidRPr="00A1549B" w:rsidRDefault="00A1549B" w:rsidP="00A1549B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</w:t>
            </w:r>
          </w:p>
          <w:p w14:paraId="401F0CF4" w14:textId="77777777" w:rsidR="00A1549B" w:rsidRPr="00A1549B" w:rsidRDefault="00A1549B" w:rsidP="00A1549B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</w:t>
            </w:r>
          </w:p>
          <w:p w14:paraId="0240CF2D" w14:textId="77777777" w:rsidR="00A1549B" w:rsidRPr="00A1549B" w:rsidRDefault="00A1549B" w:rsidP="00A1549B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</w:t>
            </w:r>
          </w:p>
          <w:p w14:paraId="0B589F5B" w14:textId="77777777" w:rsidR="00A1549B" w:rsidRPr="00A1549B" w:rsidRDefault="00A1549B" w:rsidP="00A1549B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jc w:val="both"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</w:t>
            </w:r>
          </w:p>
          <w:p w14:paraId="5676A284" w14:textId="289E1000" w:rsidR="00A1549B" w:rsidRPr="00535067" w:rsidRDefault="00A1549B" w:rsidP="00A1549B">
            <w:pPr>
              <w:numPr>
                <w:ilvl w:val="0"/>
                <w:numId w:val="4"/>
              </w:num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</w:t>
            </w:r>
          </w:p>
          <w:p w14:paraId="20458935" w14:textId="77777777" w:rsidR="00A1549B" w:rsidRPr="00A1549B" w:rsidRDefault="00A1549B" w:rsidP="00A1549B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Podanie danych osobowych w związku z zawieraną umową jest konieczne do zawarcia i wykonywania umowy gwarancji ubezpieczeniowej oraz do dokonania oceny ryzyka – bez podania danych osobowych nie jest możliwe zawarcie umowy gwarancji ubezpieczeniowej.</w:t>
            </w:r>
          </w:p>
          <w:p w14:paraId="38EEF841" w14:textId="57AD8567" w:rsidR="001B6043" w:rsidRPr="00B068C5" w:rsidRDefault="00A1549B" w:rsidP="00A1549B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Podanie danych osobowych w celach marketingowych jest dobrowolne.</w:t>
            </w:r>
          </w:p>
          <w:p w14:paraId="6778A8B0" w14:textId="77777777" w:rsidR="00A1549B" w:rsidRPr="00A1549B" w:rsidRDefault="00A1549B" w:rsidP="00A1549B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b/>
                <w:iCs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b/>
                <w:iCs/>
                <w:color w:val="003C7D"/>
                <w:sz w:val="16"/>
                <w:szCs w:val="16"/>
                <w:lang w:eastAsia="pl-PL"/>
              </w:rPr>
              <w:t>[Okres przechowywania danych]</w:t>
            </w:r>
          </w:p>
          <w:p w14:paraId="1AEC52DD" w14:textId="77777777" w:rsidR="00A1549B" w:rsidRPr="00A1549B" w:rsidRDefault="00A1549B" w:rsidP="00A1549B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Pani/Pana dane osobowe będą przechowywane do momentu przedawnienia roszczeń z tytułu umowy gwarancji ubezpieczeniowej lub do momentu wygaśnięcia obowiązku przechowywania danych wynikającego z przepisów prawa.</w:t>
            </w:r>
          </w:p>
          <w:p w14:paraId="7733A37A" w14:textId="77777777" w:rsidR="00A1549B" w:rsidRPr="00A1549B" w:rsidRDefault="00A1549B" w:rsidP="00A1549B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 xml:space="preserve">Administrator przestanie wcześniej przetwarzać dane wykorzystywane do celów marketingu bezpośredniego, obejmującego profilowanie, jeżeli zgłosi Pani/Pan sprzeciw wobec przetwarzania Pani/Pana danych w tym celu. </w:t>
            </w:r>
          </w:p>
          <w:p w14:paraId="6B2A6ACA" w14:textId="36E3A592" w:rsidR="00A1549B" w:rsidRPr="00B068C5" w:rsidRDefault="00A1549B" w:rsidP="00B068C5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W zakresie, w jakim podstawą przetwarzania danych jest zgoda, Pani/Pana dane osobowe będą przetwarzane do czasu jej wycofania.</w:t>
            </w:r>
          </w:p>
          <w:p w14:paraId="554FC32A" w14:textId="77777777" w:rsidR="00A1549B" w:rsidRPr="00A1549B" w:rsidRDefault="00A1549B" w:rsidP="00A1549B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  <w:t>[Przekazywanie danych]</w:t>
            </w:r>
          </w:p>
          <w:p w14:paraId="6FFEFECB" w14:textId="77777777" w:rsidR="00A1549B" w:rsidRPr="00A1549B" w:rsidRDefault="00A1549B" w:rsidP="00A1549B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Pani/Pana dane osobowe mogą być udostępnione podmiotom i organom upoważnionym do przetwarzania tych danych na podstawie przepisów prawa.</w:t>
            </w:r>
          </w:p>
          <w:p w14:paraId="2481981A" w14:textId="77777777" w:rsidR="00A1549B" w:rsidRPr="00A1549B" w:rsidRDefault="00A1549B" w:rsidP="00A1549B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Pani/Pana dane osobowe mogą być udostępnione zakładom reasekuracji, a także mogą być przekazywane innym spółkom z Grupy PZU, jeśli wyraziła Pani/Pan zgodę na takie przekazanie.</w:t>
            </w:r>
          </w:p>
          <w:p w14:paraId="1AB4D5B8" w14:textId="77777777" w:rsidR="00A1549B" w:rsidRPr="00A1549B" w:rsidRDefault="00A1549B" w:rsidP="00A1549B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Pani/Pana dane osobowe mogą być przekazywane podmiotom przetwarzającym dane osobowe na zlecenie administratora, w tym m.in. dostawcom usług IT, podmiotom przetwarzającym dane w celu windykacji należności, agencjom marketingowym, czy też agentom ubezpieczeniowym, przy czym takie podmioty przetwarzają dane na podstawie umowy z administratorem i wyłącznie zgodnie z poleceniami administratora.</w:t>
            </w:r>
          </w:p>
          <w:p w14:paraId="59B94B2C" w14:textId="5653B41F" w:rsidR="00A1549B" w:rsidRPr="00B068C5" w:rsidRDefault="00A1549B" w:rsidP="00B068C5">
            <w:pPr>
              <w:autoSpaceDN w:val="0"/>
              <w:spacing w:before="0" w:after="0"/>
              <w:jc w:val="both"/>
              <w:textAlignment w:val="baseline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</w:t>
            </w:r>
          </w:p>
          <w:p w14:paraId="3485BD30" w14:textId="77777777" w:rsidR="00A1549B" w:rsidRPr="00A1549B" w:rsidRDefault="00A1549B" w:rsidP="00A1549B">
            <w:pPr>
              <w:autoSpaceDN w:val="0"/>
              <w:spacing w:before="0" w:after="0"/>
              <w:contextualSpacing/>
              <w:textAlignment w:val="baseline"/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b/>
                <w:color w:val="003C7D"/>
                <w:sz w:val="16"/>
                <w:szCs w:val="16"/>
                <w:lang w:eastAsia="pl-PL"/>
              </w:rPr>
              <w:t>[Pani/Pana prawa]</w:t>
            </w:r>
          </w:p>
          <w:p w14:paraId="09B7AAFD" w14:textId="77777777" w:rsidR="00A1549B" w:rsidRPr="00A1549B" w:rsidRDefault="00A1549B" w:rsidP="00A1549B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Przysługuje Pani/Panu prawo dostępu do swoich danych osobowych oraz prawo żądania ich sprostowania, ich usunięcia lub ograniczenia ich przetwarzania.</w:t>
            </w:r>
          </w:p>
          <w:p w14:paraId="66276980" w14:textId="77777777" w:rsidR="00A1549B" w:rsidRPr="00A1549B" w:rsidRDefault="00A1549B" w:rsidP="00A1549B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Przysługuje Pani/Panu prawo do przenoszenia danych osobowych, tj. do otrzymania od administratora Pani/Pana danych osobowych, w ustrukturyzowanym, powszechnie używanym formacie nadającym się do odczytu maszynowego. Może Pani/Pan przesłać te dane innemu administratorowi.</w:t>
            </w:r>
          </w:p>
          <w:p w14:paraId="1107392E" w14:textId="77777777" w:rsidR="00A1549B" w:rsidRPr="00A1549B" w:rsidRDefault="00A1549B" w:rsidP="00A1549B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      </w:r>
          </w:p>
          <w:p w14:paraId="5D295FD8" w14:textId="77777777" w:rsidR="00A1549B" w:rsidRPr="00A1549B" w:rsidRDefault="00A1549B" w:rsidP="00A1549B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W zakresie, w jakim podstawą przetwarzania Pani/Pana danych osobowych jest zgoda, ma Pani/Pan prawo jej wycofania. Zgodę można odwołać w każdym czasie w oddziale lub wysyłając e-mail na adres kontakt@pzu.pl albo pismo na adres PZU, ul. Postępu 18a, 02-676 Warszawa. Wycofanie zgody nie wpływa na zgodność z prawem przetwarzania dokonanego na podstawie zgody przed jej wycofaniem.</w:t>
            </w:r>
          </w:p>
          <w:p w14:paraId="174EBBE9" w14:textId="77777777" w:rsidR="00A1549B" w:rsidRPr="00A1549B" w:rsidRDefault="00A1549B" w:rsidP="00A1549B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W celu skorzystania z powyższych praw należy skontaktować się z administratorem lub z Inspektorem Ochrony Danych, korzystając ze wskazanych wyżej danych kontaktowych.</w:t>
            </w:r>
          </w:p>
          <w:p w14:paraId="7A619B33" w14:textId="7E172CEC" w:rsidR="001C6B88" w:rsidRPr="006924A0" w:rsidRDefault="00A1549B" w:rsidP="006924A0">
            <w:pPr>
              <w:spacing w:before="0" w:after="0"/>
              <w:jc w:val="both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  <w:r w:rsidRPr="00A1549B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>Przysługuje Pani/Panu prawo wniesienia skargi do organu nadzorczego. W Polsce takim organem nadzorczym jest Prezes Urzędu Ochrony Danych Osobowych.</w:t>
            </w:r>
          </w:p>
          <w:p w14:paraId="6FF77E93" w14:textId="7B30ED80" w:rsidR="00A44965" w:rsidRDefault="00A44965" w:rsidP="00FE1C84">
            <w:pPr>
              <w:contextualSpacing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37554FBA" w14:textId="77777777" w:rsidR="00935DD5" w:rsidRPr="00935DD5" w:rsidRDefault="00935DD5" w:rsidP="00935DD5">
            <w:pPr>
              <w:spacing w:before="0" w:after="0"/>
              <w:contextualSpacing/>
              <w:jc w:val="center"/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</w:pPr>
            <w:r w:rsidRPr="00935DD5">
              <w:rPr>
                <w:rFonts w:ascii="Source Sans Pro" w:eastAsia="Times New Roman" w:hAnsi="Source Sans Pro" w:cs="Tahoma"/>
                <w:b/>
                <w:color w:val="003C7D"/>
                <w:sz w:val="18"/>
                <w:szCs w:val="18"/>
                <w:lang w:eastAsia="pl-PL"/>
              </w:rPr>
              <w:t>OŚWIADCZENIA</w:t>
            </w:r>
          </w:p>
          <w:p w14:paraId="5EE06F8E" w14:textId="77777777" w:rsidR="00935DD5" w:rsidRPr="00935DD5" w:rsidRDefault="00935DD5" w:rsidP="00935DD5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</w:pPr>
            <w:r w:rsidRPr="00935DD5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>Niniejszym oświadczam, że zapoznałam/em się z powyższą „Informacją Administratora danych osobowych” o przetwarzaniu moich danych osobowych.</w:t>
            </w:r>
          </w:p>
          <w:p w14:paraId="63248462" w14:textId="77777777" w:rsidR="00935DD5" w:rsidRPr="00935DD5" w:rsidRDefault="00935DD5" w:rsidP="00935DD5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6"/>
                <w:szCs w:val="6"/>
                <w:lang w:eastAsia="pl-PL"/>
              </w:rPr>
            </w:pPr>
          </w:p>
          <w:p w14:paraId="0AF78FBA" w14:textId="77777777" w:rsidR="00935DD5" w:rsidRPr="00935DD5" w:rsidRDefault="00935DD5" w:rsidP="00935DD5">
            <w:pPr>
              <w:spacing w:before="0" w:after="0"/>
              <w:contextualSpacing/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</w:pPr>
            <w:r w:rsidRPr="00935DD5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>Niniejszym potwierdzam(y), że informacje wymienione we wniosku oraz dokumentach załączonych do wniosku są zgodne z aktualnym stanem faktycznym oraz, że do dnia dzisiejszego nie dokonano żadnych czynności formalnych zmierzających do ich zmiany.</w:t>
            </w:r>
          </w:p>
          <w:p w14:paraId="56518A2B" w14:textId="77777777" w:rsidR="00935DD5" w:rsidRPr="00935DD5" w:rsidRDefault="00935DD5" w:rsidP="00935DD5">
            <w:pPr>
              <w:spacing w:before="0" w:after="0"/>
              <w:rPr>
                <w:rFonts w:ascii="Source Sans Pro" w:eastAsia="Times New Roman" w:hAnsi="Source Sans Pro" w:cs="Tahoma"/>
                <w:color w:val="003C7D"/>
                <w:sz w:val="6"/>
                <w:szCs w:val="6"/>
                <w:lang w:eastAsia="pl-PL"/>
              </w:rPr>
            </w:pPr>
          </w:p>
          <w:p w14:paraId="112E64EC" w14:textId="77777777" w:rsidR="00935DD5" w:rsidRPr="00935DD5" w:rsidRDefault="00935DD5" w:rsidP="00935DD5">
            <w:pPr>
              <w:spacing w:before="0" w:after="0"/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</w:pPr>
            <w:r w:rsidRPr="00935DD5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>Niniejszym oświadczam/y, że wyrażam/y zgodę na sprawdzenie mnie/nas/reprezentowanej spółki w Krajowym Rejestrze Długów.</w:t>
            </w:r>
            <w:r w:rsidRPr="00935DD5">
              <w:rPr>
                <w:rFonts w:ascii="Source Sans Pro" w:eastAsia="Times New Roman" w:hAnsi="Source Sans Pro" w:cs="Tahoma"/>
                <w:color w:val="003C7D"/>
                <w:sz w:val="12"/>
                <w:szCs w:val="12"/>
                <w:lang w:eastAsia="pl-PL"/>
              </w:rPr>
              <w:t xml:space="preserve"> </w:t>
            </w:r>
          </w:p>
          <w:p w14:paraId="3BE26848" w14:textId="77777777" w:rsidR="00935DD5" w:rsidRPr="00935DD5" w:rsidRDefault="00935DD5" w:rsidP="00935DD5">
            <w:pPr>
              <w:autoSpaceDE w:val="0"/>
              <w:autoSpaceDN w:val="0"/>
              <w:adjustRightInd w:val="0"/>
              <w:spacing w:before="0" w:after="0"/>
              <w:rPr>
                <w:rFonts w:ascii="Source Sans Pro" w:eastAsia="Times New Roman" w:hAnsi="Source Sans Pro" w:cs="Tahoma"/>
                <w:color w:val="003C7D"/>
                <w:sz w:val="6"/>
                <w:szCs w:val="6"/>
                <w:lang w:eastAsia="pl-PL"/>
              </w:rPr>
            </w:pPr>
          </w:p>
          <w:p w14:paraId="77C774FC" w14:textId="77777777" w:rsidR="00935DD5" w:rsidRPr="00935DD5" w:rsidRDefault="00935DD5" w:rsidP="00935DD5">
            <w:pPr>
              <w:autoSpaceDE w:val="0"/>
              <w:autoSpaceDN w:val="0"/>
              <w:adjustRightInd w:val="0"/>
              <w:spacing w:before="0" w:after="0"/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</w:pPr>
            <w:r w:rsidRPr="00935DD5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 xml:space="preserve">Niniejszym oświadczam/y, że wyrażam/y zgodę na przesyłanie informacji i dokumentów, w tym dokumentu gwarancji ubezpieczeniowej, a także informacji, które mają związek z wnioskowaną lub zawartą umową zlecenia udzielenia gwarancji ubezpieczeniowej za pośrednictwem środków komunikacji elektronicznej, w tym wiadomości SMS/MMS lub e-mail na wskazany numer telefonu lub adres mailowy. </w:t>
            </w:r>
          </w:p>
          <w:p w14:paraId="39DFD7CA" w14:textId="77777777" w:rsidR="00935DD5" w:rsidRPr="00935DD5" w:rsidRDefault="00935DD5" w:rsidP="00935DD5">
            <w:pPr>
              <w:autoSpaceDE w:val="0"/>
              <w:autoSpaceDN w:val="0"/>
              <w:adjustRightInd w:val="0"/>
              <w:spacing w:before="0" w:after="0"/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</w:pPr>
            <w:r w:rsidRPr="00935DD5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>W razie zmiany podanych danych kontaktowych, zobowiązuję się/</w:t>
            </w:r>
            <w:proofErr w:type="spellStart"/>
            <w:r w:rsidRPr="00935DD5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>emy</w:t>
            </w:r>
            <w:proofErr w:type="spellEnd"/>
            <w:r w:rsidRPr="00935DD5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 xml:space="preserve"> się uaktualnić dane, dzięki którym będę/będziemy otrzymywać informacje za pośrednictwem środków komunikacji elektronicznej. </w:t>
            </w:r>
          </w:p>
          <w:p w14:paraId="5B663E1E" w14:textId="77777777" w:rsidR="00935DD5" w:rsidRPr="00935DD5" w:rsidRDefault="00935DD5" w:rsidP="00935DD5">
            <w:pPr>
              <w:autoSpaceDE w:val="0"/>
              <w:autoSpaceDN w:val="0"/>
              <w:adjustRightInd w:val="0"/>
              <w:spacing w:before="0" w:after="0"/>
              <w:rPr>
                <w:rFonts w:ascii="Source Sans Pro" w:eastAsia="Times New Roman" w:hAnsi="Source Sans Pro" w:cs="Tahoma"/>
                <w:color w:val="003C7D"/>
                <w:sz w:val="6"/>
                <w:szCs w:val="6"/>
                <w:lang w:eastAsia="pl-PL"/>
              </w:rPr>
            </w:pPr>
          </w:p>
          <w:p w14:paraId="7C69E7A7" w14:textId="77777777" w:rsidR="00935DD5" w:rsidRPr="00935DD5" w:rsidRDefault="00935DD5" w:rsidP="00935DD5">
            <w:pPr>
              <w:autoSpaceDE w:val="0"/>
              <w:autoSpaceDN w:val="0"/>
              <w:adjustRightInd w:val="0"/>
              <w:spacing w:before="0" w:after="0"/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</w:pPr>
            <w:r w:rsidRPr="00935DD5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>Niniejszym wyrażam/y zgodę na udostępnienie przez PZU SA informacji wymienionych we wniosku  oraz w dokumentach załączonych do wniosku, podmiotom świadczącym ochronę reasekuracyjną. Powyższa zgoda jest niezbędna do pozyskania przez PZU SA ochrony reasekuracyjnej dla transakcji związanej z wnioskiem.</w:t>
            </w:r>
          </w:p>
          <w:p w14:paraId="05E8DAF2" w14:textId="77777777" w:rsidR="00935DD5" w:rsidRPr="00935DD5" w:rsidRDefault="00935DD5" w:rsidP="00935DD5">
            <w:pPr>
              <w:autoSpaceDE w:val="0"/>
              <w:autoSpaceDN w:val="0"/>
              <w:adjustRightInd w:val="0"/>
              <w:spacing w:before="0" w:after="0"/>
              <w:rPr>
                <w:rFonts w:ascii="Source Sans Pro" w:eastAsia="Times New Roman" w:hAnsi="Source Sans Pro" w:cs="Tahoma"/>
                <w:color w:val="003C7D"/>
                <w:sz w:val="6"/>
                <w:szCs w:val="6"/>
                <w:lang w:eastAsia="pl-PL"/>
              </w:rPr>
            </w:pPr>
          </w:p>
          <w:p w14:paraId="51243155" w14:textId="77777777" w:rsidR="00935DD5" w:rsidRPr="00935DD5" w:rsidRDefault="00935DD5" w:rsidP="00935DD5">
            <w:pPr>
              <w:spacing w:before="0" w:after="0"/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</w:pPr>
            <w:r w:rsidRPr="00935DD5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lastRenderedPageBreak/>
              <w:t xml:space="preserve">PZU SA zastrzega sobie prawo wglądu przez upoważnione osoby do ksiąg rachunkowych albo podatkowych oraz innych dokumentów, które są niezbędne do oceny ryzyka udzielanej gwarancji ubezpieczeniowej. </w:t>
            </w:r>
          </w:p>
          <w:p w14:paraId="7485654A" w14:textId="77777777" w:rsidR="00935DD5" w:rsidRPr="00935DD5" w:rsidRDefault="00935DD5" w:rsidP="00935DD5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Source Sans Pro" w:eastAsia="Times New Roman" w:hAnsi="Source Sans Pro" w:cs="Tahoma"/>
                <w:color w:val="003C7D"/>
                <w:sz w:val="6"/>
                <w:szCs w:val="6"/>
                <w:lang w:eastAsia="pl-PL"/>
              </w:rPr>
            </w:pPr>
          </w:p>
          <w:p w14:paraId="3C8BB8CD" w14:textId="77777777" w:rsidR="00935DD5" w:rsidRPr="00935DD5" w:rsidRDefault="00935DD5" w:rsidP="00935DD5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</w:pPr>
            <w:r w:rsidRPr="00935DD5">
              <w:rPr>
                <w:rFonts w:ascii="Source Sans Pro" w:eastAsia="Times New Roman" w:hAnsi="Source Sans Pro" w:cs="Tahoma"/>
                <w:color w:val="003C7D"/>
                <w:sz w:val="18"/>
                <w:szCs w:val="18"/>
                <w:lang w:eastAsia="pl-PL"/>
              </w:rPr>
              <w:t>Przedstawione informacje traktowane są jako poufne. PZU SA zastrzega sobie prawo do kontaktowania się z innymi podmiotami, aby uzyskać informacje, które mogą przyczynić się do poznania sytuacji wnioskodawcy lub ewentualnie poręczycieli.</w:t>
            </w:r>
          </w:p>
          <w:p w14:paraId="1F14424F" w14:textId="384BDD1E" w:rsidR="00935DD5" w:rsidRDefault="00935DD5" w:rsidP="00FE1C84">
            <w:pPr>
              <w:contextualSpacing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516E8890" w14:textId="1879CCCA" w:rsidR="00935DD5" w:rsidRDefault="00935DD5" w:rsidP="00FE1C84">
            <w:pPr>
              <w:contextualSpacing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13B21802" w14:textId="30FCBA5D" w:rsidR="00935DD5" w:rsidRDefault="00935DD5" w:rsidP="00FE1C84">
            <w:pPr>
              <w:contextualSpacing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6A865DB8" w14:textId="3FC6572D" w:rsidR="00935DD5" w:rsidRDefault="00935DD5" w:rsidP="00FE1C84">
            <w:pPr>
              <w:contextualSpacing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370B3270" w14:textId="439ACB67" w:rsidR="00935DD5" w:rsidRDefault="00935DD5" w:rsidP="00FE1C84">
            <w:pPr>
              <w:contextualSpacing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247A0AA8" w14:textId="77777777" w:rsidR="00935DD5" w:rsidRDefault="00935DD5" w:rsidP="00FE1C84">
            <w:pPr>
              <w:contextualSpacing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39BEB904" w14:textId="64CCAC69" w:rsidR="00935DD5" w:rsidRDefault="00935DD5" w:rsidP="00FE1C84">
            <w:pPr>
              <w:contextualSpacing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1AFF2FCF" w14:textId="4AD9CEBF" w:rsidR="00935DD5" w:rsidRDefault="00935DD5" w:rsidP="00FE1C84">
            <w:pPr>
              <w:contextualSpacing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20DD5838" w14:textId="77777777" w:rsidR="00935DD5" w:rsidRDefault="00935DD5" w:rsidP="00FE1C84">
            <w:pPr>
              <w:contextualSpacing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tbl>
            <w:tblPr>
              <w:tblW w:w="1085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4530"/>
              <w:gridCol w:w="2004"/>
              <w:gridCol w:w="4316"/>
            </w:tblGrid>
            <w:tr w:rsidR="00935DD5" w:rsidRPr="00935DD5" w14:paraId="0B60ADF4" w14:textId="77777777" w:rsidTr="00935DD5">
              <w:trPr>
                <w:trHeight w:val="255"/>
              </w:trPr>
              <w:tc>
                <w:tcPr>
                  <w:tcW w:w="4530" w:type="dxa"/>
                  <w:tcBorders>
                    <w:top w:val="nil"/>
                    <w:left w:val="single" w:sz="4" w:space="0" w:color="06376C"/>
                    <w:bottom w:val="single" w:sz="4" w:space="0" w:color="06376C"/>
                    <w:right w:val="single" w:sz="4" w:space="0" w:color="06376C"/>
                  </w:tcBorders>
                  <w:vAlign w:val="center"/>
                </w:tcPr>
                <w:p w14:paraId="46516EEA" w14:textId="77777777" w:rsidR="00935DD5" w:rsidRPr="00935DD5" w:rsidRDefault="00935DD5" w:rsidP="00935DD5">
                  <w:pPr>
                    <w:spacing w:before="0" w:after="0"/>
                    <w:ind w:right="5"/>
                    <w:rPr>
                      <w:rFonts w:ascii="Source Sans Pro" w:hAnsi="Source Sans Pro" w:cs="Tahoma"/>
                      <w:color w:val="003C7D"/>
                      <w:sz w:val="14"/>
                      <w:szCs w:val="10"/>
                    </w:rPr>
                  </w:pPr>
                  <w:r w:rsidRPr="00935DD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935DD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935DD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935DD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935DD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935DD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935DD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935DD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935DD5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935DD5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004" w:type="dxa"/>
                  <w:tcBorders>
                    <w:top w:val="nil"/>
                    <w:left w:val="nil"/>
                    <w:bottom w:val="nil"/>
                    <w:right w:val="single" w:sz="4" w:space="0" w:color="06376C"/>
                  </w:tcBorders>
                  <w:vAlign w:val="center"/>
                </w:tcPr>
                <w:p w14:paraId="3D18F022" w14:textId="77777777" w:rsidR="00935DD5" w:rsidRPr="00935DD5" w:rsidRDefault="00935DD5" w:rsidP="00935DD5">
                  <w:pPr>
                    <w:spacing w:before="0" w:after="0"/>
                    <w:ind w:right="5"/>
                    <w:rPr>
                      <w:rFonts w:ascii="Source Sans Pro" w:hAnsi="Source Sans Pro" w:cs="Tahoma"/>
                      <w:color w:val="003C7D"/>
                      <w:sz w:val="14"/>
                      <w:szCs w:val="10"/>
                    </w:rPr>
                  </w:pPr>
                </w:p>
              </w:tc>
              <w:tc>
                <w:tcPr>
                  <w:tcW w:w="4316" w:type="dxa"/>
                  <w:tcBorders>
                    <w:top w:val="nil"/>
                    <w:left w:val="single" w:sz="4" w:space="0" w:color="06376C"/>
                    <w:bottom w:val="single" w:sz="4" w:space="0" w:color="06376C"/>
                    <w:right w:val="single" w:sz="4" w:space="0" w:color="06376C"/>
                  </w:tcBorders>
                  <w:vAlign w:val="center"/>
                </w:tcPr>
                <w:p w14:paraId="00C11C20" w14:textId="77777777" w:rsidR="00935DD5" w:rsidRPr="00935DD5" w:rsidRDefault="00935DD5" w:rsidP="00935DD5">
                  <w:pPr>
                    <w:spacing w:before="0" w:after="0"/>
                    <w:ind w:right="5"/>
                    <w:rPr>
                      <w:rFonts w:ascii="Source Sans Pro" w:hAnsi="Source Sans Pro" w:cs="Tahoma"/>
                      <w:color w:val="003C7D"/>
                      <w:sz w:val="14"/>
                      <w:szCs w:val="18"/>
                    </w:rPr>
                  </w:pPr>
                </w:p>
              </w:tc>
            </w:tr>
          </w:tbl>
          <w:p w14:paraId="16FE1135" w14:textId="77777777" w:rsidR="00935DD5" w:rsidRPr="00935DD5" w:rsidRDefault="00935DD5" w:rsidP="00935DD5">
            <w:pPr>
              <w:spacing w:before="0" w:after="0"/>
              <w:rPr>
                <w:rFonts w:ascii="Source Sans Pro" w:eastAsia="Times New Roman" w:hAnsi="Source Sans Pro" w:cs="Tahoma"/>
                <w:color w:val="002355"/>
                <w:sz w:val="16"/>
                <w:szCs w:val="16"/>
                <w:lang w:eastAsia="pl-PL"/>
              </w:rPr>
            </w:pPr>
            <w:r w:rsidRPr="00935DD5">
              <w:rPr>
                <w:rFonts w:ascii="Source Sans Pro" w:eastAsia="Times New Roman" w:hAnsi="Source Sans Pro" w:cs="Tahoma"/>
                <w:color w:val="003C7D"/>
                <w:sz w:val="14"/>
                <w:szCs w:val="14"/>
                <w:lang w:eastAsia="pl-PL"/>
              </w:rPr>
              <w:t>Miejscowość i data</w:t>
            </w:r>
            <w:r w:rsidRPr="00935DD5">
              <w:rPr>
                <w:rFonts w:ascii="Source Sans Pro" w:eastAsia="Times New Roman" w:hAnsi="Source Sans Pro" w:cs="Tahoma"/>
                <w:color w:val="003C7D"/>
                <w:sz w:val="24"/>
                <w:szCs w:val="20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2355"/>
                <w:sz w:val="24"/>
                <w:szCs w:val="20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2355"/>
                <w:sz w:val="24"/>
                <w:szCs w:val="20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2355"/>
                <w:sz w:val="24"/>
                <w:szCs w:val="20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2355"/>
                <w:sz w:val="24"/>
                <w:szCs w:val="20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2355"/>
                <w:sz w:val="24"/>
                <w:szCs w:val="20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2355"/>
                <w:sz w:val="24"/>
                <w:szCs w:val="20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2355"/>
                <w:sz w:val="24"/>
                <w:szCs w:val="20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2355"/>
                <w:sz w:val="24"/>
                <w:szCs w:val="20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4"/>
                <w:szCs w:val="14"/>
                <w:lang w:eastAsia="pl-PL"/>
              </w:rPr>
              <w:t>Pieczęć firmowa i podpisy</w:t>
            </w:r>
            <w:r w:rsidRPr="00935DD5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  <w:tab/>
            </w:r>
            <w:r w:rsidRPr="00935DD5">
              <w:rPr>
                <w:rFonts w:ascii="Source Sans Pro" w:eastAsia="Times New Roman" w:hAnsi="Source Sans Pro" w:cs="Tahoma"/>
                <w:color w:val="003C7D"/>
                <w:sz w:val="14"/>
                <w:szCs w:val="14"/>
                <w:lang w:eastAsia="pl-PL"/>
              </w:rPr>
              <w:t xml:space="preserve"> </w:t>
            </w:r>
            <w:r w:rsidRPr="00935DD5">
              <w:rPr>
                <w:rFonts w:ascii="Source Sans Pro" w:eastAsia="Times New Roman" w:hAnsi="Source Sans Pro" w:cs="Tahoma"/>
                <w:color w:val="003C7D"/>
                <w:sz w:val="14"/>
                <w:szCs w:val="14"/>
                <w:lang w:eastAsia="pl-PL"/>
              </w:rPr>
              <w:tab/>
              <w:t>(osób uprawnionych do zaciągania zobowiązań majątkowych)</w:t>
            </w:r>
            <w:r w:rsidRPr="00935DD5">
              <w:rPr>
                <w:rFonts w:ascii="Source Sans Pro" w:eastAsia="Times New Roman" w:hAnsi="Source Sans Pro" w:cs="Tahoma"/>
                <w:color w:val="002355"/>
                <w:sz w:val="16"/>
                <w:szCs w:val="16"/>
                <w:lang w:eastAsia="pl-PL"/>
              </w:rPr>
              <w:t xml:space="preserve"> </w:t>
            </w:r>
          </w:p>
          <w:p w14:paraId="2BE6D9A3" w14:textId="77777777" w:rsidR="00935DD5" w:rsidRPr="00935DD5" w:rsidRDefault="00935DD5" w:rsidP="00935DD5">
            <w:pPr>
              <w:spacing w:before="0" w:after="0"/>
              <w:rPr>
                <w:rFonts w:ascii="Source Sans Pro" w:eastAsia="Times New Roman" w:hAnsi="Source Sans Pro" w:cs="Tahoma"/>
                <w:sz w:val="24"/>
                <w:szCs w:val="20"/>
                <w:lang w:eastAsia="pl-PL"/>
              </w:rPr>
            </w:pPr>
          </w:p>
          <w:p w14:paraId="523806F6" w14:textId="77777777" w:rsidR="00935DD5" w:rsidRPr="00935DD5" w:rsidRDefault="00935DD5" w:rsidP="00935DD5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Source Sans Pro" w:eastAsia="Times New Roman" w:hAnsi="Source Sans Pro" w:cs="Tahoma"/>
                <w:b/>
                <w:color w:val="003C7D"/>
                <w:sz w:val="18"/>
                <w:szCs w:val="18"/>
                <w:lang w:eastAsia="pl-PL"/>
              </w:rPr>
            </w:pPr>
            <w:r w:rsidRPr="00935DD5">
              <w:rPr>
                <w:rFonts w:ascii="Source Sans Pro" w:eastAsia="Times New Roman" w:hAnsi="Source Sans Pro" w:cs="Tahoma"/>
                <w:b/>
                <w:color w:val="003C7D"/>
                <w:sz w:val="18"/>
                <w:szCs w:val="18"/>
                <w:lang w:eastAsia="pl-PL"/>
              </w:rPr>
              <w:t>Informujemy, że złożenie kompletu wymaganych dokumentów przyspieszy proces rozpatrywania wniosku.</w:t>
            </w:r>
          </w:p>
          <w:p w14:paraId="4A6FEB2A" w14:textId="77777777" w:rsidR="00935DD5" w:rsidRPr="00935DD5" w:rsidRDefault="00935DD5" w:rsidP="00935DD5">
            <w:pPr>
              <w:spacing w:before="0" w:after="0"/>
              <w:rPr>
                <w:rFonts w:ascii="Source Sans Pro" w:eastAsia="Times New Roman" w:hAnsi="Source Sans Pro" w:cs="Tahoma"/>
                <w:color w:val="003C7D"/>
                <w:sz w:val="16"/>
                <w:szCs w:val="16"/>
                <w:lang w:eastAsia="pl-PL"/>
              </w:rPr>
            </w:pPr>
          </w:p>
          <w:p w14:paraId="429D79AF" w14:textId="77777777" w:rsidR="00935DD5" w:rsidRPr="00935DD5" w:rsidRDefault="00935DD5" w:rsidP="00935DD5">
            <w:pPr>
              <w:autoSpaceDE w:val="0"/>
              <w:autoSpaceDN w:val="0"/>
              <w:adjustRightInd w:val="0"/>
              <w:spacing w:before="0" w:after="0"/>
              <w:ind w:left="567"/>
              <w:jc w:val="both"/>
              <w:rPr>
                <w:rFonts w:ascii="Source Sans Pro" w:hAnsi="Source Sans Pro" w:cs="Tahoma"/>
                <w:color w:val="003C7D"/>
                <w:sz w:val="12"/>
                <w:szCs w:val="12"/>
              </w:rPr>
            </w:pPr>
            <w:r w:rsidRPr="00935DD5">
              <w:rPr>
                <w:rFonts w:ascii="Source Sans Pro" w:hAnsi="Source Sans Pro"/>
                <w:color w:val="003C7D"/>
                <w:sz w:val="12"/>
                <w:szCs w:val="12"/>
              </w:rPr>
              <w:t xml:space="preserve">          *  </w:t>
            </w:r>
            <w:r w:rsidRPr="00935DD5">
              <w:rPr>
                <w:rFonts w:ascii="Source Sans Pro" w:hAnsi="Source Sans Pro" w:cs="Tahoma"/>
                <w:color w:val="003C7D"/>
                <w:sz w:val="12"/>
                <w:szCs w:val="12"/>
              </w:rPr>
              <w:t>Właściwe zakreślić</w:t>
            </w:r>
          </w:p>
          <w:p w14:paraId="2E51F6BB" w14:textId="77777777" w:rsidR="00935DD5" w:rsidRPr="00935DD5" w:rsidRDefault="00935DD5" w:rsidP="00935DD5">
            <w:pPr>
              <w:autoSpaceDE w:val="0"/>
              <w:autoSpaceDN w:val="0"/>
              <w:adjustRightInd w:val="0"/>
              <w:spacing w:before="0" w:after="0"/>
              <w:ind w:left="567"/>
              <w:jc w:val="both"/>
              <w:rPr>
                <w:rFonts w:ascii="Source Sans Pro" w:hAnsi="Source Sans Pro" w:cs="Tahoma"/>
                <w:color w:val="003C7D"/>
                <w:sz w:val="12"/>
                <w:szCs w:val="12"/>
              </w:rPr>
            </w:pPr>
            <w:r w:rsidRPr="00935DD5">
              <w:rPr>
                <w:rFonts w:ascii="Source Sans Pro" w:hAnsi="Source Sans Pro" w:cs="Tahoma"/>
                <w:color w:val="003C7D"/>
                <w:sz w:val="12"/>
                <w:szCs w:val="12"/>
              </w:rPr>
              <w:t xml:space="preserve">        **  W przypadku zbyt małej ilości miejsca w danej rubryce prosimy przedstawić pełne informacje w formie załącznika</w:t>
            </w:r>
          </w:p>
          <w:p w14:paraId="19733AB4" w14:textId="77777777" w:rsidR="00935DD5" w:rsidRPr="00935DD5" w:rsidRDefault="00935DD5" w:rsidP="00935DD5">
            <w:pPr>
              <w:spacing w:before="0" w:after="0"/>
              <w:rPr>
                <w:rFonts w:ascii="Source Sans Pro" w:hAnsi="Source Sans Pro" w:cs="Tahoma"/>
                <w:color w:val="003C7D"/>
                <w:sz w:val="12"/>
                <w:szCs w:val="12"/>
              </w:rPr>
            </w:pPr>
            <w:r w:rsidRPr="00935DD5">
              <w:rPr>
                <w:rFonts w:ascii="Source Sans Pro" w:hAnsi="Source Sans Pro" w:cs="Tahoma"/>
                <w:color w:val="003C7D"/>
                <w:sz w:val="12"/>
                <w:szCs w:val="12"/>
              </w:rPr>
              <w:t xml:space="preserve">     </w:t>
            </w:r>
            <w:r w:rsidRPr="00935DD5">
              <w:rPr>
                <w:rFonts w:ascii="Source Sans Pro" w:hAnsi="Source Sans Pro" w:cs="Tahoma"/>
                <w:color w:val="003C7D"/>
                <w:sz w:val="12"/>
                <w:szCs w:val="12"/>
              </w:rPr>
              <w:tab/>
              <w:t>***  Członkowie zarządu i właściciele firm jednocześnie pełniący stanowisko o podobnym charakterze w podmiocie powiązanym z ww. firmą</w:t>
            </w:r>
          </w:p>
          <w:p w14:paraId="4A4EA65F" w14:textId="77777777" w:rsidR="00935DD5" w:rsidRDefault="00935DD5" w:rsidP="00FE1C84">
            <w:pPr>
              <w:contextualSpacing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3531D4F2" w14:textId="77777777" w:rsidR="00935DD5" w:rsidRPr="002C2717" w:rsidRDefault="00935DD5" w:rsidP="00FE1C84">
            <w:pPr>
              <w:contextualSpacing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4D00DF75" w14:textId="2C9D7E22" w:rsidR="001C6B88" w:rsidRDefault="001C6B88" w:rsidP="00B068C5">
            <w:pPr>
              <w:contextualSpacing/>
              <w:jc w:val="center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380413B5" w14:textId="0F74E684" w:rsidR="00935DD5" w:rsidRDefault="00935DD5" w:rsidP="00B068C5">
            <w:pPr>
              <w:contextualSpacing/>
              <w:jc w:val="center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12BC0EAD" w14:textId="538BC994" w:rsidR="00935DD5" w:rsidRDefault="00935DD5" w:rsidP="00B068C5">
            <w:pPr>
              <w:contextualSpacing/>
              <w:jc w:val="center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</w:p>
          <w:p w14:paraId="34C11E97" w14:textId="77777777" w:rsidR="00935DD5" w:rsidRPr="00B068C5" w:rsidRDefault="00935DD5" w:rsidP="00B068C5">
            <w:pPr>
              <w:contextualSpacing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  <w:p w14:paraId="486464C0" w14:textId="77777777" w:rsidR="00935DD5" w:rsidRDefault="00935DD5" w:rsidP="00935DD5">
            <w:pPr>
              <w:contextualSpacing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  <w:p w14:paraId="273F3335" w14:textId="40B705C0" w:rsidR="00935DD5" w:rsidRPr="002C2717" w:rsidRDefault="00935DD5" w:rsidP="00935DD5">
            <w:pPr>
              <w:contextualSpacing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</w:tbl>
    <w:p w14:paraId="29386DB9" w14:textId="6D1A8C4A" w:rsidR="001C6B88" w:rsidRPr="002C2717" w:rsidRDefault="001C6B88" w:rsidP="00F81174">
      <w:pPr>
        <w:tabs>
          <w:tab w:val="left" w:pos="3210"/>
        </w:tabs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18"/>
          <w:szCs w:val="18"/>
        </w:rPr>
      </w:pPr>
      <w:r w:rsidRPr="002C2717">
        <w:rPr>
          <w:rFonts w:ascii="Source Sans Pro" w:hAnsi="Source Sans Pro" w:cs="Tahoma"/>
          <w:b/>
          <w:color w:val="003C7D"/>
          <w:sz w:val="18"/>
          <w:szCs w:val="18"/>
        </w:rPr>
        <w:lastRenderedPageBreak/>
        <w:tab/>
      </w:r>
    </w:p>
    <w:p w14:paraId="79611515" w14:textId="44ADD751" w:rsidR="002B5B4A" w:rsidRDefault="002B5B4A" w:rsidP="006924A0">
      <w:pPr>
        <w:spacing w:before="0" w:after="0"/>
        <w:rPr>
          <w:rFonts w:ascii="Source Sans Pro" w:hAnsi="Source Sans Pro" w:cs="Tahoma"/>
          <w:i/>
          <w:color w:val="003C7D"/>
          <w:sz w:val="18"/>
          <w:szCs w:val="18"/>
          <w:lang w:val="x-none" w:eastAsia="x-none"/>
        </w:rPr>
      </w:pPr>
    </w:p>
    <w:p w14:paraId="5C2A0BD3" w14:textId="77777777" w:rsidR="00935DD5" w:rsidRPr="006924A0" w:rsidRDefault="00935DD5" w:rsidP="006924A0">
      <w:pPr>
        <w:spacing w:before="0" w:after="0"/>
        <w:rPr>
          <w:rFonts w:ascii="Source Sans Pro" w:hAnsi="Source Sans Pro" w:cs="Tahoma"/>
          <w:color w:val="003C7D"/>
          <w:sz w:val="12"/>
          <w:szCs w:val="12"/>
        </w:rPr>
      </w:pPr>
    </w:p>
    <w:sectPr w:rsidR="00935DD5" w:rsidRPr="006924A0" w:rsidSect="009A1083">
      <w:footerReference w:type="default" r:id="rId13"/>
      <w:footerReference w:type="first" r:id="rId14"/>
      <w:pgSz w:w="11906" w:h="16838"/>
      <w:pgMar w:top="454" w:right="454" w:bottom="454" w:left="454" w:header="709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C7A7A" w14:textId="77777777" w:rsidR="00F527CC" w:rsidRDefault="00F527CC" w:rsidP="009A1083">
      <w:pPr>
        <w:pStyle w:val="Nagwek"/>
      </w:pPr>
      <w:r>
        <w:separator/>
      </w:r>
    </w:p>
  </w:endnote>
  <w:endnote w:type="continuationSeparator" w:id="0">
    <w:p w14:paraId="2445EAC0" w14:textId="77777777" w:rsidR="00F527CC" w:rsidRDefault="00F527CC" w:rsidP="009A1083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1151C" w14:textId="77777777" w:rsidR="0050160C" w:rsidRPr="004928AB" w:rsidRDefault="0050160C">
    <w:pPr>
      <w:rPr>
        <w:rFonts w:ascii="Tahoma" w:hAnsi="Tahoma" w:cs="Tahoma"/>
        <w:sz w:val="12"/>
        <w:szCs w:val="12"/>
      </w:rPr>
    </w:pPr>
  </w:p>
  <w:tbl>
    <w:tblPr>
      <w:tblW w:w="4778" w:type="pct"/>
      <w:tblInd w:w="108" w:type="dxa"/>
      <w:tblLook w:val="01E0" w:firstRow="1" w:lastRow="1" w:firstColumn="1" w:lastColumn="1" w:noHBand="0" w:noVBand="0"/>
    </w:tblPr>
    <w:tblGrid>
      <w:gridCol w:w="9594"/>
      <w:gridCol w:w="416"/>
      <w:gridCol w:w="500"/>
    </w:tblGrid>
    <w:tr w:rsidR="0050160C" w:rsidRPr="004328A1" w14:paraId="79611520" w14:textId="77777777" w:rsidTr="000747FF">
      <w:trPr>
        <w:trHeight w:val="79"/>
      </w:trPr>
      <w:tc>
        <w:tcPr>
          <w:tcW w:w="4564" w:type="pct"/>
        </w:tcPr>
        <w:p w14:paraId="7961151D" w14:textId="4E4F876D" w:rsidR="0050160C" w:rsidRPr="007C09F4" w:rsidRDefault="00E241ED" w:rsidP="007C09F4">
          <w:pPr>
            <w:pStyle w:val="PZUNiebieskiiTahoma"/>
            <w:ind w:right="0"/>
            <w:rPr>
              <w:rFonts w:cs="Tahoma"/>
              <w:color w:val="003C7D"/>
              <w:sz w:val="14"/>
              <w:szCs w:val="14"/>
              <w:lang w:val="pl-PL"/>
            </w:rPr>
          </w:pPr>
          <w:r w:rsidRPr="001B6043">
            <w:rPr>
              <w:rFonts w:ascii="Source Sans Pro" w:hAnsi="Source Sans Pro" w:cs="Tahoma"/>
              <w:b/>
              <w:bCs/>
              <w:color w:val="003C7D"/>
            </w:rPr>
            <w:t>801 102 102</w:t>
          </w:r>
          <w:r w:rsidRPr="00E241ED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    </w:t>
          </w:r>
          <w:r w:rsidRPr="001B6043">
            <w:rPr>
              <w:rFonts w:ascii="Source Sans Pro" w:hAnsi="Source Sans Pro" w:cs="Tahoma"/>
              <w:color w:val="003C7D"/>
              <w:sz w:val="13"/>
              <w:szCs w:val="13"/>
            </w:rPr>
            <w:t>Opłata zgodna z taryfą operatora</w:t>
          </w:r>
        </w:p>
      </w:tc>
      <w:tc>
        <w:tcPr>
          <w:tcW w:w="198" w:type="pct"/>
        </w:tcPr>
        <w:p w14:paraId="7961151E" w14:textId="77777777" w:rsidR="0050160C" w:rsidRPr="004328A1" w:rsidRDefault="0050160C" w:rsidP="004928AB">
          <w:pPr>
            <w:pStyle w:val="PZUNiebieskiiTahoma"/>
            <w:rPr>
              <w:rFonts w:cs="Tahoma"/>
              <w:sz w:val="14"/>
              <w:szCs w:val="14"/>
            </w:rPr>
          </w:pPr>
        </w:p>
      </w:tc>
      <w:tc>
        <w:tcPr>
          <w:tcW w:w="238" w:type="pct"/>
        </w:tcPr>
        <w:p w14:paraId="7961151F" w14:textId="78504A49" w:rsidR="0050160C" w:rsidRPr="00E241ED" w:rsidRDefault="0050160C" w:rsidP="004928AB">
          <w:pPr>
            <w:pStyle w:val="Stopka"/>
            <w:rPr>
              <w:rFonts w:ascii="Source Sans Pro" w:hAnsi="Source Sans Pro" w:cs="Tahoma"/>
              <w:color w:val="00417D"/>
              <w:sz w:val="18"/>
              <w:szCs w:val="18"/>
            </w:rPr>
          </w:pPr>
          <w:r w:rsidRPr="00E241ED">
            <w:rPr>
              <w:rFonts w:ascii="Source Sans Pro" w:hAnsi="Source Sans Pro" w:cs="Tahoma"/>
              <w:color w:val="00417D"/>
              <w:sz w:val="18"/>
              <w:szCs w:val="18"/>
            </w:rPr>
            <w:fldChar w:fldCharType="begin"/>
          </w:r>
          <w:r w:rsidRPr="00E241ED">
            <w:rPr>
              <w:rFonts w:ascii="Source Sans Pro" w:hAnsi="Source Sans Pro" w:cs="Tahoma"/>
              <w:color w:val="00417D"/>
              <w:sz w:val="18"/>
              <w:szCs w:val="18"/>
            </w:rPr>
            <w:instrText xml:space="preserve"> PAGE </w:instrText>
          </w:r>
          <w:r w:rsidRPr="00E241ED">
            <w:rPr>
              <w:rFonts w:ascii="Source Sans Pro" w:hAnsi="Source Sans Pro" w:cs="Tahoma"/>
              <w:color w:val="00417D"/>
              <w:sz w:val="18"/>
              <w:szCs w:val="18"/>
            </w:rPr>
            <w:fldChar w:fldCharType="separate"/>
          </w:r>
          <w:r w:rsidR="005D2D3C" w:rsidRPr="00E241ED">
            <w:rPr>
              <w:rFonts w:ascii="Source Sans Pro" w:hAnsi="Source Sans Pro" w:cs="Tahoma"/>
              <w:noProof/>
              <w:color w:val="00417D"/>
              <w:sz w:val="18"/>
              <w:szCs w:val="18"/>
            </w:rPr>
            <w:t>7</w:t>
          </w:r>
          <w:r w:rsidRPr="00E241ED">
            <w:rPr>
              <w:rFonts w:ascii="Source Sans Pro" w:hAnsi="Source Sans Pro" w:cs="Tahoma"/>
              <w:color w:val="00417D"/>
              <w:sz w:val="18"/>
              <w:szCs w:val="18"/>
            </w:rPr>
            <w:fldChar w:fldCharType="end"/>
          </w:r>
          <w:r w:rsidRPr="00E241ED">
            <w:rPr>
              <w:rFonts w:ascii="Source Sans Pro" w:hAnsi="Source Sans Pro" w:cs="Tahoma"/>
              <w:color w:val="00417D"/>
              <w:sz w:val="18"/>
              <w:szCs w:val="18"/>
            </w:rPr>
            <w:t>/</w:t>
          </w:r>
          <w:r w:rsidR="00EA2935">
            <w:rPr>
              <w:rFonts w:ascii="Source Sans Pro" w:hAnsi="Source Sans Pro" w:cs="Tahoma"/>
              <w:color w:val="00417D"/>
              <w:sz w:val="18"/>
              <w:szCs w:val="18"/>
            </w:rPr>
            <w:t>6</w:t>
          </w:r>
        </w:p>
      </w:tc>
    </w:tr>
  </w:tbl>
  <w:p w14:paraId="79611521" w14:textId="77777777" w:rsidR="0050160C" w:rsidRPr="004928AB" w:rsidRDefault="0050160C">
    <w:pPr>
      <w:pStyle w:val="Stopka"/>
      <w:rPr>
        <w:rFonts w:ascii="Tahoma" w:hAnsi="Tahoma" w:cs="Tahom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11522" w14:textId="77777777" w:rsidR="0050160C" w:rsidRPr="009A1083" w:rsidRDefault="0050160C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1E0" w:firstRow="1" w:lastRow="1" w:firstColumn="1" w:lastColumn="1" w:noHBand="0" w:noVBand="0"/>
    </w:tblPr>
    <w:tblGrid>
      <w:gridCol w:w="9135"/>
      <w:gridCol w:w="1099"/>
      <w:gridCol w:w="500"/>
    </w:tblGrid>
    <w:tr w:rsidR="0050160C" w:rsidRPr="004328A1" w14:paraId="79611527" w14:textId="77777777" w:rsidTr="00502982">
      <w:trPr>
        <w:trHeight w:val="79"/>
      </w:trPr>
      <w:tc>
        <w:tcPr>
          <w:tcW w:w="4255" w:type="pct"/>
        </w:tcPr>
        <w:p w14:paraId="79611523" w14:textId="3A6D349B" w:rsidR="0050160C" w:rsidRPr="00F418AD" w:rsidRDefault="0050160C" w:rsidP="00502982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F418AD">
            <w:rPr>
              <w:rFonts w:ascii="Source Sans Pro" w:hAnsi="Source Sans Pro" w:cs="Tahoma"/>
              <w:color w:val="003C7D"/>
              <w:sz w:val="14"/>
              <w:szCs w:val="14"/>
            </w:rPr>
            <w:t>Powszechny Zakład Ubezpieczeń Spółka Akcyjna, Sąd Rejonowy dla m.st. Warszawy, XI</w:t>
          </w:r>
          <w:r w:rsidR="00F418AD" w:rsidRPr="00F418AD">
            <w:rPr>
              <w:rFonts w:ascii="Source Sans Pro" w:hAnsi="Source Sans Pro" w:cs="Tahoma"/>
              <w:color w:val="003C7D"/>
              <w:sz w:val="14"/>
              <w:szCs w:val="14"/>
              <w:lang w:val="pl-PL"/>
            </w:rPr>
            <w:t>I</w:t>
          </w:r>
          <w:r w:rsidRPr="00F418AD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I Wydział Gospodarczy, KRS 9831, NIP 526-025-10-49, </w:t>
          </w:r>
        </w:p>
        <w:p w14:paraId="79611524" w14:textId="34241BB6" w:rsidR="0050160C" w:rsidRPr="00F418AD" w:rsidRDefault="0050160C" w:rsidP="00502982">
          <w:pPr>
            <w:pStyle w:val="Stopka"/>
            <w:rPr>
              <w:rFonts w:ascii="Source Sans Pro" w:hAnsi="Source Sans Pro" w:cs="Tahoma"/>
              <w:sz w:val="14"/>
              <w:szCs w:val="14"/>
            </w:rPr>
          </w:pPr>
          <w:r w:rsidRPr="00F418AD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F418AD" w:rsidRPr="00F418AD">
            <w:rPr>
              <w:rFonts w:ascii="Source Sans Pro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F418AD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 pzu.pl, infolinia: 801 102</w:t>
          </w:r>
          <w:r w:rsidR="00F418AD" w:rsidRPr="00F418AD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F418AD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F418AD" w:rsidRPr="00F418AD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(opłata zgodna z</w:t>
          </w:r>
          <w:r w:rsidR="007C09F4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</w:t>
          </w:r>
          <w:r w:rsidR="00F418AD" w:rsidRPr="00F418AD">
            <w:rPr>
              <w:rFonts w:ascii="Source Sans Pro" w:hAnsi="Source Sans Pro" w:cs="Tahoma"/>
              <w:color w:val="003C7D"/>
              <w:sz w:val="14"/>
              <w:szCs w:val="14"/>
            </w:rPr>
            <w:t>taryfą operatora)</w:t>
          </w:r>
        </w:p>
      </w:tc>
      <w:tc>
        <w:tcPr>
          <w:tcW w:w="512" w:type="pct"/>
        </w:tcPr>
        <w:p w14:paraId="79611525" w14:textId="77777777" w:rsidR="0050160C" w:rsidRPr="00F418AD" w:rsidRDefault="0050160C" w:rsidP="00502982">
          <w:pPr>
            <w:pStyle w:val="Stopka"/>
            <w:jc w:val="right"/>
            <w:rPr>
              <w:rFonts w:ascii="Source Sans Pro" w:hAnsi="Source Sans Pro" w:cs="Tahoma"/>
              <w:sz w:val="14"/>
              <w:szCs w:val="14"/>
            </w:rPr>
          </w:pPr>
        </w:p>
      </w:tc>
      <w:tc>
        <w:tcPr>
          <w:tcW w:w="233" w:type="pct"/>
        </w:tcPr>
        <w:p w14:paraId="79611526" w14:textId="015E6F02" w:rsidR="0050160C" w:rsidRPr="00F418AD" w:rsidRDefault="0050160C" w:rsidP="00E527A2">
          <w:pPr>
            <w:pStyle w:val="Stopka"/>
            <w:rPr>
              <w:rFonts w:ascii="Source Sans Pro" w:hAnsi="Source Sans Pro" w:cs="Tahoma"/>
              <w:color w:val="00417D"/>
              <w:sz w:val="18"/>
              <w:szCs w:val="18"/>
            </w:rPr>
          </w:pPr>
          <w:r w:rsidRPr="00F418AD">
            <w:rPr>
              <w:rFonts w:ascii="Source Sans Pro" w:hAnsi="Source Sans Pro" w:cs="Tahoma"/>
              <w:color w:val="00417D"/>
              <w:sz w:val="18"/>
              <w:szCs w:val="18"/>
            </w:rPr>
            <w:fldChar w:fldCharType="begin"/>
          </w:r>
          <w:r w:rsidRPr="00F418AD">
            <w:rPr>
              <w:rFonts w:ascii="Source Sans Pro" w:hAnsi="Source Sans Pro" w:cs="Tahoma"/>
              <w:color w:val="00417D"/>
              <w:sz w:val="18"/>
              <w:szCs w:val="18"/>
            </w:rPr>
            <w:instrText xml:space="preserve"> PAGE </w:instrText>
          </w:r>
          <w:r w:rsidRPr="00F418AD">
            <w:rPr>
              <w:rFonts w:ascii="Source Sans Pro" w:hAnsi="Source Sans Pro" w:cs="Tahoma"/>
              <w:color w:val="00417D"/>
              <w:sz w:val="18"/>
              <w:szCs w:val="18"/>
            </w:rPr>
            <w:fldChar w:fldCharType="separate"/>
          </w:r>
          <w:r w:rsidR="00BA2E05" w:rsidRPr="00F418AD">
            <w:rPr>
              <w:rFonts w:ascii="Source Sans Pro" w:hAnsi="Source Sans Pro" w:cs="Tahoma"/>
              <w:noProof/>
              <w:color w:val="00417D"/>
              <w:sz w:val="18"/>
              <w:szCs w:val="18"/>
            </w:rPr>
            <w:t>1</w:t>
          </w:r>
          <w:r w:rsidRPr="00F418AD">
            <w:rPr>
              <w:rFonts w:ascii="Source Sans Pro" w:hAnsi="Source Sans Pro" w:cs="Tahoma"/>
              <w:color w:val="00417D"/>
              <w:sz w:val="18"/>
              <w:szCs w:val="18"/>
            </w:rPr>
            <w:fldChar w:fldCharType="end"/>
          </w:r>
          <w:r w:rsidRPr="00F418AD">
            <w:rPr>
              <w:rFonts w:ascii="Source Sans Pro" w:hAnsi="Source Sans Pro" w:cs="Tahoma"/>
              <w:color w:val="00417D"/>
              <w:sz w:val="18"/>
              <w:szCs w:val="18"/>
            </w:rPr>
            <w:t>/</w:t>
          </w:r>
          <w:r w:rsidR="00EA2935">
            <w:rPr>
              <w:rFonts w:ascii="Source Sans Pro" w:hAnsi="Source Sans Pro" w:cs="Tahoma"/>
              <w:color w:val="00417D"/>
              <w:sz w:val="18"/>
              <w:szCs w:val="18"/>
            </w:rPr>
            <w:t>6</w:t>
          </w:r>
        </w:p>
      </w:tc>
    </w:tr>
  </w:tbl>
  <w:p w14:paraId="79611528" w14:textId="77777777" w:rsidR="0050160C" w:rsidRPr="009A1083" w:rsidRDefault="0050160C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7C157" w14:textId="77777777" w:rsidR="00F527CC" w:rsidRDefault="00F527CC" w:rsidP="009A1083">
      <w:pPr>
        <w:pStyle w:val="Nagwek"/>
      </w:pPr>
      <w:r>
        <w:separator/>
      </w:r>
    </w:p>
  </w:footnote>
  <w:footnote w:type="continuationSeparator" w:id="0">
    <w:p w14:paraId="5D072F91" w14:textId="77777777" w:rsidR="00F527CC" w:rsidRDefault="00F527CC" w:rsidP="009A1083">
      <w:pPr>
        <w:pStyle w:val="Nagwek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6A4122"/>
    <w:multiLevelType w:val="hybridMultilevel"/>
    <w:tmpl w:val="171E5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51D8A"/>
    <w:multiLevelType w:val="hybridMultilevel"/>
    <w:tmpl w:val="5E8E0580"/>
    <w:lvl w:ilvl="0" w:tplc="98F2FC0E">
      <w:start w:val="3"/>
      <w:numFmt w:val="decimal"/>
      <w:lvlText w:val="%1."/>
      <w:lvlJc w:val="left"/>
      <w:pPr>
        <w:ind w:left="729" w:hanging="360"/>
      </w:pPr>
      <w:rPr>
        <w:rFonts w:eastAsia="Calibri" w:hint="default"/>
        <w:b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6A080725"/>
    <w:multiLevelType w:val="hybridMultilevel"/>
    <w:tmpl w:val="53A44EF6"/>
    <w:lvl w:ilvl="0" w:tplc="0415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74626D"/>
    <w:multiLevelType w:val="hybridMultilevel"/>
    <w:tmpl w:val="6012F086"/>
    <w:lvl w:ilvl="0" w:tplc="B540F93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 w15:restartNumberingAfterBreak="0">
    <w:nsid w:val="7C7D17A9"/>
    <w:multiLevelType w:val="hybridMultilevel"/>
    <w:tmpl w:val="89CE1A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259962">
    <w:abstractNumId w:val="1"/>
  </w:num>
  <w:num w:numId="2" w16cid:durableId="2124491617">
    <w:abstractNumId w:val="5"/>
  </w:num>
  <w:num w:numId="3" w16cid:durableId="451441531">
    <w:abstractNumId w:val="4"/>
  </w:num>
  <w:num w:numId="4" w16cid:durableId="606347674">
    <w:abstractNumId w:val="0"/>
  </w:num>
  <w:num w:numId="5" w16cid:durableId="252320832">
    <w:abstractNumId w:val="3"/>
  </w:num>
  <w:num w:numId="6" w16cid:durableId="211427950">
    <w:abstractNumId w:val="6"/>
  </w:num>
  <w:num w:numId="7" w16cid:durableId="1654409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CIXyP2pZflCr8T7IBIxb12OsItSVP+3rf8nmAO2dNhC3R0R/+9YJfEdfVdiYxZY9sD9qT/DcAg33/zd02ndB2g==" w:salt="6ZGxwKP5VcH/m4ZLpgxp1w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083"/>
    <w:rsid w:val="0000389E"/>
    <w:rsid w:val="000051B6"/>
    <w:rsid w:val="0001250B"/>
    <w:rsid w:val="00016531"/>
    <w:rsid w:val="00020DED"/>
    <w:rsid w:val="000217E4"/>
    <w:rsid w:val="000359D5"/>
    <w:rsid w:val="0004022A"/>
    <w:rsid w:val="0004424A"/>
    <w:rsid w:val="0005603D"/>
    <w:rsid w:val="00061755"/>
    <w:rsid w:val="0006462A"/>
    <w:rsid w:val="00071273"/>
    <w:rsid w:val="000747FF"/>
    <w:rsid w:val="00077963"/>
    <w:rsid w:val="000828B8"/>
    <w:rsid w:val="000858A7"/>
    <w:rsid w:val="00091154"/>
    <w:rsid w:val="00093ED5"/>
    <w:rsid w:val="00094517"/>
    <w:rsid w:val="000A6A0E"/>
    <w:rsid w:val="000B0E51"/>
    <w:rsid w:val="000B18D4"/>
    <w:rsid w:val="000C176F"/>
    <w:rsid w:val="000C1A38"/>
    <w:rsid w:val="000E0723"/>
    <w:rsid w:val="000E21E0"/>
    <w:rsid w:val="000E54AD"/>
    <w:rsid w:val="000F55C3"/>
    <w:rsid w:val="000F57D8"/>
    <w:rsid w:val="000F5A30"/>
    <w:rsid w:val="00107158"/>
    <w:rsid w:val="00111449"/>
    <w:rsid w:val="001120B3"/>
    <w:rsid w:val="00113716"/>
    <w:rsid w:val="00114128"/>
    <w:rsid w:val="0011456E"/>
    <w:rsid w:val="00117920"/>
    <w:rsid w:val="001215CA"/>
    <w:rsid w:val="00124F1A"/>
    <w:rsid w:val="00126465"/>
    <w:rsid w:val="00130B90"/>
    <w:rsid w:val="001447D2"/>
    <w:rsid w:val="001448B8"/>
    <w:rsid w:val="001449BE"/>
    <w:rsid w:val="00153D9F"/>
    <w:rsid w:val="001559E6"/>
    <w:rsid w:val="00160F63"/>
    <w:rsid w:val="001703B5"/>
    <w:rsid w:val="00171561"/>
    <w:rsid w:val="00172F20"/>
    <w:rsid w:val="00183812"/>
    <w:rsid w:val="00184AC4"/>
    <w:rsid w:val="00186AF3"/>
    <w:rsid w:val="00190E29"/>
    <w:rsid w:val="001962F6"/>
    <w:rsid w:val="00196BC8"/>
    <w:rsid w:val="001A398F"/>
    <w:rsid w:val="001A7A8F"/>
    <w:rsid w:val="001B6043"/>
    <w:rsid w:val="001B6300"/>
    <w:rsid w:val="001B65E7"/>
    <w:rsid w:val="001B6E5C"/>
    <w:rsid w:val="001C3725"/>
    <w:rsid w:val="001C5EF2"/>
    <w:rsid w:val="001C6B88"/>
    <w:rsid w:val="001C6F1C"/>
    <w:rsid w:val="001E1A13"/>
    <w:rsid w:val="001E685C"/>
    <w:rsid w:val="001F146F"/>
    <w:rsid w:val="001F4E02"/>
    <w:rsid w:val="0020396A"/>
    <w:rsid w:val="0020453D"/>
    <w:rsid w:val="00205A3F"/>
    <w:rsid w:val="0022166C"/>
    <w:rsid w:val="0022208D"/>
    <w:rsid w:val="00227055"/>
    <w:rsid w:val="002354CD"/>
    <w:rsid w:val="00243748"/>
    <w:rsid w:val="002510B0"/>
    <w:rsid w:val="00254391"/>
    <w:rsid w:val="00254589"/>
    <w:rsid w:val="00254A0D"/>
    <w:rsid w:val="002558B8"/>
    <w:rsid w:val="00256554"/>
    <w:rsid w:val="00261654"/>
    <w:rsid w:val="002616AF"/>
    <w:rsid w:val="00263634"/>
    <w:rsid w:val="0026690A"/>
    <w:rsid w:val="00270E5C"/>
    <w:rsid w:val="002772F8"/>
    <w:rsid w:val="002843DF"/>
    <w:rsid w:val="002A1463"/>
    <w:rsid w:val="002A1F42"/>
    <w:rsid w:val="002A7E01"/>
    <w:rsid w:val="002B18BD"/>
    <w:rsid w:val="002B2C4D"/>
    <w:rsid w:val="002B5B4A"/>
    <w:rsid w:val="002C2717"/>
    <w:rsid w:val="002C4A06"/>
    <w:rsid w:val="002C563E"/>
    <w:rsid w:val="002D5EE9"/>
    <w:rsid w:val="002D640F"/>
    <w:rsid w:val="002E042C"/>
    <w:rsid w:val="002E3ADC"/>
    <w:rsid w:val="002E64D7"/>
    <w:rsid w:val="002E6F61"/>
    <w:rsid w:val="002F5F35"/>
    <w:rsid w:val="002F60E9"/>
    <w:rsid w:val="0030499A"/>
    <w:rsid w:val="00304ECA"/>
    <w:rsid w:val="003074FD"/>
    <w:rsid w:val="00314920"/>
    <w:rsid w:val="003308AE"/>
    <w:rsid w:val="0033406D"/>
    <w:rsid w:val="0033461A"/>
    <w:rsid w:val="003348DB"/>
    <w:rsid w:val="003374B5"/>
    <w:rsid w:val="00340D58"/>
    <w:rsid w:val="0034637F"/>
    <w:rsid w:val="003505DD"/>
    <w:rsid w:val="00361479"/>
    <w:rsid w:val="00366B7F"/>
    <w:rsid w:val="00374186"/>
    <w:rsid w:val="003756BF"/>
    <w:rsid w:val="00377620"/>
    <w:rsid w:val="00383C1E"/>
    <w:rsid w:val="0038518E"/>
    <w:rsid w:val="00386FD1"/>
    <w:rsid w:val="00387EE3"/>
    <w:rsid w:val="00395DDB"/>
    <w:rsid w:val="003A09C8"/>
    <w:rsid w:val="003A4A5B"/>
    <w:rsid w:val="003A4E47"/>
    <w:rsid w:val="003A78F6"/>
    <w:rsid w:val="003B1250"/>
    <w:rsid w:val="003B3C8B"/>
    <w:rsid w:val="003D0F1E"/>
    <w:rsid w:val="003D3F35"/>
    <w:rsid w:val="003F1676"/>
    <w:rsid w:val="003F3E2E"/>
    <w:rsid w:val="003F65EC"/>
    <w:rsid w:val="003F6D70"/>
    <w:rsid w:val="00405AA1"/>
    <w:rsid w:val="00410E14"/>
    <w:rsid w:val="00427EBC"/>
    <w:rsid w:val="00431DF6"/>
    <w:rsid w:val="00432111"/>
    <w:rsid w:val="004324FF"/>
    <w:rsid w:val="004328A1"/>
    <w:rsid w:val="00433013"/>
    <w:rsid w:val="00433A8B"/>
    <w:rsid w:val="004414AC"/>
    <w:rsid w:val="004558DA"/>
    <w:rsid w:val="00464520"/>
    <w:rsid w:val="00464F36"/>
    <w:rsid w:val="00476588"/>
    <w:rsid w:val="00480653"/>
    <w:rsid w:val="004928AB"/>
    <w:rsid w:val="00494047"/>
    <w:rsid w:val="004A2721"/>
    <w:rsid w:val="004A29F6"/>
    <w:rsid w:val="004B0F4E"/>
    <w:rsid w:val="004B2597"/>
    <w:rsid w:val="004C014E"/>
    <w:rsid w:val="004C18F6"/>
    <w:rsid w:val="004C5846"/>
    <w:rsid w:val="004C5ABE"/>
    <w:rsid w:val="004C6025"/>
    <w:rsid w:val="004C7A41"/>
    <w:rsid w:val="004D10BE"/>
    <w:rsid w:val="004D26AB"/>
    <w:rsid w:val="004E4C4E"/>
    <w:rsid w:val="004E5862"/>
    <w:rsid w:val="004E6B82"/>
    <w:rsid w:val="004F0175"/>
    <w:rsid w:val="004F439F"/>
    <w:rsid w:val="004F5663"/>
    <w:rsid w:val="004F685C"/>
    <w:rsid w:val="00500145"/>
    <w:rsid w:val="0050160C"/>
    <w:rsid w:val="00502982"/>
    <w:rsid w:val="00502AA1"/>
    <w:rsid w:val="00505A49"/>
    <w:rsid w:val="005112B7"/>
    <w:rsid w:val="0052623A"/>
    <w:rsid w:val="00526EF7"/>
    <w:rsid w:val="00534044"/>
    <w:rsid w:val="00535067"/>
    <w:rsid w:val="005355C2"/>
    <w:rsid w:val="00541EAB"/>
    <w:rsid w:val="00542826"/>
    <w:rsid w:val="005524BF"/>
    <w:rsid w:val="0057578E"/>
    <w:rsid w:val="0057663F"/>
    <w:rsid w:val="00580623"/>
    <w:rsid w:val="00581461"/>
    <w:rsid w:val="00581A74"/>
    <w:rsid w:val="00584604"/>
    <w:rsid w:val="00586FA4"/>
    <w:rsid w:val="005953F3"/>
    <w:rsid w:val="005A2E6F"/>
    <w:rsid w:val="005A3269"/>
    <w:rsid w:val="005A488D"/>
    <w:rsid w:val="005B09E2"/>
    <w:rsid w:val="005B0A7A"/>
    <w:rsid w:val="005B7D72"/>
    <w:rsid w:val="005C12D4"/>
    <w:rsid w:val="005C2C01"/>
    <w:rsid w:val="005C461D"/>
    <w:rsid w:val="005D019B"/>
    <w:rsid w:val="005D1639"/>
    <w:rsid w:val="005D2D3C"/>
    <w:rsid w:val="005E00EE"/>
    <w:rsid w:val="005E0466"/>
    <w:rsid w:val="005E42A2"/>
    <w:rsid w:val="005E5582"/>
    <w:rsid w:val="005F42DF"/>
    <w:rsid w:val="005F50D8"/>
    <w:rsid w:val="005F6A10"/>
    <w:rsid w:val="006116FE"/>
    <w:rsid w:val="006167DA"/>
    <w:rsid w:val="00617200"/>
    <w:rsid w:val="006255B8"/>
    <w:rsid w:val="006256F9"/>
    <w:rsid w:val="0063019F"/>
    <w:rsid w:val="0064055B"/>
    <w:rsid w:val="0064775B"/>
    <w:rsid w:val="00651C52"/>
    <w:rsid w:val="0065537E"/>
    <w:rsid w:val="00665DE6"/>
    <w:rsid w:val="0066724F"/>
    <w:rsid w:val="006704F7"/>
    <w:rsid w:val="00675DC2"/>
    <w:rsid w:val="0067774A"/>
    <w:rsid w:val="00687E8A"/>
    <w:rsid w:val="006918C0"/>
    <w:rsid w:val="006924A0"/>
    <w:rsid w:val="00694853"/>
    <w:rsid w:val="006A0718"/>
    <w:rsid w:val="006A2FCF"/>
    <w:rsid w:val="006A3A03"/>
    <w:rsid w:val="006A5D2B"/>
    <w:rsid w:val="006B016D"/>
    <w:rsid w:val="006B0933"/>
    <w:rsid w:val="006B1ECF"/>
    <w:rsid w:val="006B3046"/>
    <w:rsid w:val="006C2EF5"/>
    <w:rsid w:val="006C5442"/>
    <w:rsid w:val="006C7A77"/>
    <w:rsid w:val="006D016F"/>
    <w:rsid w:val="006D3618"/>
    <w:rsid w:val="006E1FD7"/>
    <w:rsid w:val="006E5A35"/>
    <w:rsid w:val="006E67C4"/>
    <w:rsid w:val="006F0252"/>
    <w:rsid w:val="006F0B94"/>
    <w:rsid w:val="006F4047"/>
    <w:rsid w:val="006F65A3"/>
    <w:rsid w:val="006F7C1C"/>
    <w:rsid w:val="00700186"/>
    <w:rsid w:val="007022B1"/>
    <w:rsid w:val="00703908"/>
    <w:rsid w:val="00704105"/>
    <w:rsid w:val="00710123"/>
    <w:rsid w:val="007105CB"/>
    <w:rsid w:val="00713E57"/>
    <w:rsid w:val="00716893"/>
    <w:rsid w:val="00717E33"/>
    <w:rsid w:val="00723812"/>
    <w:rsid w:val="0072670E"/>
    <w:rsid w:val="007357BB"/>
    <w:rsid w:val="00736CD7"/>
    <w:rsid w:val="007425BE"/>
    <w:rsid w:val="00743B0F"/>
    <w:rsid w:val="00744B15"/>
    <w:rsid w:val="00745164"/>
    <w:rsid w:val="00757594"/>
    <w:rsid w:val="00757B13"/>
    <w:rsid w:val="00764261"/>
    <w:rsid w:val="00771063"/>
    <w:rsid w:val="00776D64"/>
    <w:rsid w:val="0078211F"/>
    <w:rsid w:val="007824A7"/>
    <w:rsid w:val="007835F5"/>
    <w:rsid w:val="007845D3"/>
    <w:rsid w:val="007852B5"/>
    <w:rsid w:val="007A0F7C"/>
    <w:rsid w:val="007A5147"/>
    <w:rsid w:val="007A529D"/>
    <w:rsid w:val="007A6224"/>
    <w:rsid w:val="007B1E8D"/>
    <w:rsid w:val="007B2507"/>
    <w:rsid w:val="007B4911"/>
    <w:rsid w:val="007C0328"/>
    <w:rsid w:val="007C088C"/>
    <w:rsid w:val="007C09F4"/>
    <w:rsid w:val="007D359D"/>
    <w:rsid w:val="007E0B33"/>
    <w:rsid w:val="007E2A9F"/>
    <w:rsid w:val="007F66A6"/>
    <w:rsid w:val="00805E7C"/>
    <w:rsid w:val="0081781B"/>
    <w:rsid w:val="0082567B"/>
    <w:rsid w:val="00827E0D"/>
    <w:rsid w:val="00841565"/>
    <w:rsid w:val="00854E81"/>
    <w:rsid w:val="00855592"/>
    <w:rsid w:val="00856646"/>
    <w:rsid w:val="00862520"/>
    <w:rsid w:val="00862F24"/>
    <w:rsid w:val="008630F3"/>
    <w:rsid w:val="00871C18"/>
    <w:rsid w:val="00874D16"/>
    <w:rsid w:val="00875632"/>
    <w:rsid w:val="00880EB3"/>
    <w:rsid w:val="008920E6"/>
    <w:rsid w:val="008B09EA"/>
    <w:rsid w:val="008B4D92"/>
    <w:rsid w:val="008B78CE"/>
    <w:rsid w:val="008C0B01"/>
    <w:rsid w:val="008C1EB3"/>
    <w:rsid w:val="008C6047"/>
    <w:rsid w:val="008C60F5"/>
    <w:rsid w:val="008D4E14"/>
    <w:rsid w:val="008D69EF"/>
    <w:rsid w:val="008E78DD"/>
    <w:rsid w:val="008F0A33"/>
    <w:rsid w:val="008F4703"/>
    <w:rsid w:val="008F585B"/>
    <w:rsid w:val="00900282"/>
    <w:rsid w:val="00900942"/>
    <w:rsid w:val="00901DA5"/>
    <w:rsid w:val="00904939"/>
    <w:rsid w:val="009067E2"/>
    <w:rsid w:val="00915DAF"/>
    <w:rsid w:val="009239D6"/>
    <w:rsid w:val="00923F60"/>
    <w:rsid w:val="00926F40"/>
    <w:rsid w:val="00927C51"/>
    <w:rsid w:val="0093040B"/>
    <w:rsid w:val="009353C9"/>
    <w:rsid w:val="00935DD5"/>
    <w:rsid w:val="009366D9"/>
    <w:rsid w:val="00951A55"/>
    <w:rsid w:val="00956375"/>
    <w:rsid w:val="00957447"/>
    <w:rsid w:val="00970BDF"/>
    <w:rsid w:val="0097778D"/>
    <w:rsid w:val="009800B7"/>
    <w:rsid w:val="00995750"/>
    <w:rsid w:val="009A1083"/>
    <w:rsid w:val="009A21C7"/>
    <w:rsid w:val="009B076F"/>
    <w:rsid w:val="009B6BCE"/>
    <w:rsid w:val="009D0051"/>
    <w:rsid w:val="009D428C"/>
    <w:rsid w:val="009D52B8"/>
    <w:rsid w:val="009D7A8E"/>
    <w:rsid w:val="009E02D7"/>
    <w:rsid w:val="009E0D40"/>
    <w:rsid w:val="009E442C"/>
    <w:rsid w:val="009F5DC4"/>
    <w:rsid w:val="009F5F3B"/>
    <w:rsid w:val="009F7778"/>
    <w:rsid w:val="00A03C88"/>
    <w:rsid w:val="00A06DFC"/>
    <w:rsid w:val="00A101B5"/>
    <w:rsid w:val="00A1109A"/>
    <w:rsid w:val="00A1549B"/>
    <w:rsid w:val="00A1636B"/>
    <w:rsid w:val="00A24851"/>
    <w:rsid w:val="00A32852"/>
    <w:rsid w:val="00A33641"/>
    <w:rsid w:val="00A370EC"/>
    <w:rsid w:val="00A4258E"/>
    <w:rsid w:val="00A42CF7"/>
    <w:rsid w:val="00A44965"/>
    <w:rsid w:val="00A52E2E"/>
    <w:rsid w:val="00A6081D"/>
    <w:rsid w:val="00A64012"/>
    <w:rsid w:val="00A73741"/>
    <w:rsid w:val="00A75CF4"/>
    <w:rsid w:val="00A763D1"/>
    <w:rsid w:val="00A839AE"/>
    <w:rsid w:val="00A84230"/>
    <w:rsid w:val="00A9131C"/>
    <w:rsid w:val="00A95A63"/>
    <w:rsid w:val="00AA1E02"/>
    <w:rsid w:val="00AA6937"/>
    <w:rsid w:val="00AB08C6"/>
    <w:rsid w:val="00AC40C6"/>
    <w:rsid w:val="00AC793A"/>
    <w:rsid w:val="00AD12D4"/>
    <w:rsid w:val="00AD12E7"/>
    <w:rsid w:val="00AD1D2C"/>
    <w:rsid w:val="00AD2F85"/>
    <w:rsid w:val="00AE1AAC"/>
    <w:rsid w:val="00AE204A"/>
    <w:rsid w:val="00AF2A26"/>
    <w:rsid w:val="00AF3B3A"/>
    <w:rsid w:val="00AF3C2D"/>
    <w:rsid w:val="00B068C5"/>
    <w:rsid w:val="00B06C44"/>
    <w:rsid w:val="00B13343"/>
    <w:rsid w:val="00B1429C"/>
    <w:rsid w:val="00B34116"/>
    <w:rsid w:val="00B36308"/>
    <w:rsid w:val="00B37407"/>
    <w:rsid w:val="00B430FC"/>
    <w:rsid w:val="00B47C3B"/>
    <w:rsid w:val="00B47D02"/>
    <w:rsid w:val="00B513D4"/>
    <w:rsid w:val="00B54C43"/>
    <w:rsid w:val="00B62C33"/>
    <w:rsid w:val="00B62D50"/>
    <w:rsid w:val="00B81141"/>
    <w:rsid w:val="00B82E52"/>
    <w:rsid w:val="00B86570"/>
    <w:rsid w:val="00BA2E05"/>
    <w:rsid w:val="00BA31B1"/>
    <w:rsid w:val="00BB1687"/>
    <w:rsid w:val="00BB2E53"/>
    <w:rsid w:val="00BB6A53"/>
    <w:rsid w:val="00BC0C3B"/>
    <w:rsid w:val="00BC3EEE"/>
    <w:rsid w:val="00BC40F8"/>
    <w:rsid w:val="00BD117B"/>
    <w:rsid w:val="00BD1DD3"/>
    <w:rsid w:val="00BD5469"/>
    <w:rsid w:val="00BE3505"/>
    <w:rsid w:val="00BF2B35"/>
    <w:rsid w:val="00BF4AD5"/>
    <w:rsid w:val="00C0497C"/>
    <w:rsid w:val="00C06360"/>
    <w:rsid w:val="00C133F8"/>
    <w:rsid w:val="00C216D5"/>
    <w:rsid w:val="00C26C37"/>
    <w:rsid w:val="00C36975"/>
    <w:rsid w:val="00C4016F"/>
    <w:rsid w:val="00C407BA"/>
    <w:rsid w:val="00C4166E"/>
    <w:rsid w:val="00C4353E"/>
    <w:rsid w:val="00C43837"/>
    <w:rsid w:val="00C46038"/>
    <w:rsid w:val="00C47DAC"/>
    <w:rsid w:val="00C57BF5"/>
    <w:rsid w:val="00C62889"/>
    <w:rsid w:val="00C62AE1"/>
    <w:rsid w:val="00C712FA"/>
    <w:rsid w:val="00C86E05"/>
    <w:rsid w:val="00C87445"/>
    <w:rsid w:val="00C9014F"/>
    <w:rsid w:val="00C917A3"/>
    <w:rsid w:val="00C92582"/>
    <w:rsid w:val="00C951DD"/>
    <w:rsid w:val="00CB5029"/>
    <w:rsid w:val="00CC1747"/>
    <w:rsid w:val="00CC500F"/>
    <w:rsid w:val="00CD3F93"/>
    <w:rsid w:val="00CD73E7"/>
    <w:rsid w:val="00CE06E1"/>
    <w:rsid w:val="00CE0888"/>
    <w:rsid w:val="00CE6CC2"/>
    <w:rsid w:val="00CF0245"/>
    <w:rsid w:val="00CF1D80"/>
    <w:rsid w:val="00CF59A3"/>
    <w:rsid w:val="00D14FC4"/>
    <w:rsid w:val="00D17D13"/>
    <w:rsid w:val="00D214FF"/>
    <w:rsid w:val="00D27895"/>
    <w:rsid w:val="00D332D9"/>
    <w:rsid w:val="00D33CFC"/>
    <w:rsid w:val="00D369CC"/>
    <w:rsid w:val="00D52586"/>
    <w:rsid w:val="00D62F72"/>
    <w:rsid w:val="00D64A23"/>
    <w:rsid w:val="00D70C21"/>
    <w:rsid w:val="00D805DF"/>
    <w:rsid w:val="00D81C04"/>
    <w:rsid w:val="00D82117"/>
    <w:rsid w:val="00D8519A"/>
    <w:rsid w:val="00D92540"/>
    <w:rsid w:val="00DA27DB"/>
    <w:rsid w:val="00DA42F4"/>
    <w:rsid w:val="00DA5907"/>
    <w:rsid w:val="00DA5E96"/>
    <w:rsid w:val="00DB0CC8"/>
    <w:rsid w:val="00DB1134"/>
    <w:rsid w:val="00DB794E"/>
    <w:rsid w:val="00DC07E6"/>
    <w:rsid w:val="00DC2BDD"/>
    <w:rsid w:val="00DC3DFE"/>
    <w:rsid w:val="00DC6BED"/>
    <w:rsid w:val="00DD106E"/>
    <w:rsid w:val="00DD51FB"/>
    <w:rsid w:val="00DF46B2"/>
    <w:rsid w:val="00DF5AA3"/>
    <w:rsid w:val="00E15C9A"/>
    <w:rsid w:val="00E20EEF"/>
    <w:rsid w:val="00E241ED"/>
    <w:rsid w:val="00E27511"/>
    <w:rsid w:val="00E44B49"/>
    <w:rsid w:val="00E45002"/>
    <w:rsid w:val="00E46F86"/>
    <w:rsid w:val="00E50FF3"/>
    <w:rsid w:val="00E527A2"/>
    <w:rsid w:val="00E74103"/>
    <w:rsid w:val="00E84767"/>
    <w:rsid w:val="00E9425D"/>
    <w:rsid w:val="00EA1BCB"/>
    <w:rsid w:val="00EA2935"/>
    <w:rsid w:val="00EA563D"/>
    <w:rsid w:val="00EA63FE"/>
    <w:rsid w:val="00EB22DF"/>
    <w:rsid w:val="00EB22FF"/>
    <w:rsid w:val="00EC4DCC"/>
    <w:rsid w:val="00EC5326"/>
    <w:rsid w:val="00EC7F87"/>
    <w:rsid w:val="00EE0D20"/>
    <w:rsid w:val="00EF25F1"/>
    <w:rsid w:val="00F000A9"/>
    <w:rsid w:val="00F0310E"/>
    <w:rsid w:val="00F05668"/>
    <w:rsid w:val="00F16473"/>
    <w:rsid w:val="00F22EE9"/>
    <w:rsid w:val="00F275F5"/>
    <w:rsid w:val="00F307F0"/>
    <w:rsid w:val="00F418AD"/>
    <w:rsid w:val="00F46072"/>
    <w:rsid w:val="00F46246"/>
    <w:rsid w:val="00F4783F"/>
    <w:rsid w:val="00F51122"/>
    <w:rsid w:val="00F527CC"/>
    <w:rsid w:val="00F55CD4"/>
    <w:rsid w:val="00F61E8D"/>
    <w:rsid w:val="00F73571"/>
    <w:rsid w:val="00F81174"/>
    <w:rsid w:val="00F82A96"/>
    <w:rsid w:val="00F84CAD"/>
    <w:rsid w:val="00F91E60"/>
    <w:rsid w:val="00F95AA5"/>
    <w:rsid w:val="00F95E15"/>
    <w:rsid w:val="00F97C7F"/>
    <w:rsid w:val="00FA10FA"/>
    <w:rsid w:val="00FA1641"/>
    <w:rsid w:val="00FA16B2"/>
    <w:rsid w:val="00FA5724"/>
    <w:rsid w:val="00FB12AF"/>
    <w:rsid w:val="00FB261F"/>
    <w:rsid w:val="00FB7775"/>
    <w:rsid w:val="00FB7D08"/>
    <w:rsid w:val="00FC4840"/>
    <w:rsid w:val="00FC629D"/>
    <w:rsid w:val="00FD407E"/>
    <w:rsid w:val="00FD62DE"/>
    <w:rsid w:val="00FE075B"/>
    <w:rsid w:val="00FE1C84"/>
    <w:rsid w:val="00FE5F6D"/>
    <w:rsid w:val="00FE6046"/>
    <w:rsid w:val="00FE60A8"/>
    <w:rsid w:val="00FE7439"/>
    <w:rsid w:val="00FF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610BDD"/>
  <w15:docId w15:val="{4FB38E67-7A6A-4675-9FEC-9DD19A081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E47"/>
    <w:pPr>
      <w:spacing w:before="20" w:after="20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1083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A1083"/>
  </w:style>
  <w:style w:type="paragraph" w:styleId="Stopka">
    <w:name w:val="footer"/>
    <w:basedOn w:val="Normalny"/>
    <w:link w:val="StopkaZnak"/>
    <w:unhideWhenUsed/>
    <w:rsid w:val="009A1083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rsid w:val="009A1083"/>
  </w:style>
  <w:style w:type="paragraph" w:customStyle="1" w:styleId="PZUNiebieskiiTahoma">
    <w:name w:val="PZU_Niebieski_i_Tahoma"/>
    <w:basedOn w:val="Normalny"/>
    <w:link w:val="PZUNiebieskiiTahomaZnak"/>
    <w:qFormat/>
    <w:rsid w:val="009A1083"/>
    <w:pPr>
      <w:spacing w:before="0" w:after="0"/>
      <w:ind w:right="5"/>
    </w:pPr>
    <w:rPr>
      <w:rFonts w:ascii="Tahoma" w:hAnsi="Tahoma"/>
      <w:color w:val="06376C"/>
      <w:sz w:val="18"/>
      <w:szCs w:val="18"/>
      <w:lang w:val="x-none" w:eastAsia="x-none"/>
    </w:rPr>
  </w:style>
  <w:style w:type="character" w:customStyle="1" w:styleId="PZUNiebieskiiTahomaZnak">
    <w:name w:val="PZU_Niebieski_i_Tahoma Znak"/>
    <w:link w:val="PZUNiebieskiiTahoma"/>
    <w:rsid w:val="009A1083"/>
    <w:rPr>
      <w:rFonts w:ascii="Tahoma" w:eastAsia="Calibri" w:hAnsi="Tahoma" w:cs="Times New Roman"/>
      <w:color w:val="06376C"/>
      <w:sz w:val="18"/>
      <w:szCs w:val="18"/>
    </w:rPr>
  </w:style>
  <w:style w:type="table" w:styleId="Tabela-Siatka">
    <w:name w:val="Table Grid"/>
    <w:basedOn w:val="Standardowy"/>
    <w:uiPriority w:val="59"/>
    <w:rsid w:val="009A108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C46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63D1"/>
    <w:pPr>
      <w:spacing w:before="0" w:after="0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763D1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basedOn w:val="Domylnaczcionkaakapitu"/>
    <w:rsid w:val="00A839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THF7PXD7REW7-9-8771</_dlc_DocId>
    <_dlc_DocIdUrl xmlns="e146631b-43cc-4d30-abc9-eb69be5cd154">
      <Url>http://za-dok.pzu.pl/sites/BUF/_layouts/DocIdRedir.aspx?ID=THF7PXD7REW7-9-8771</Url>
      <Description>THF7PXD7REW7-9-8771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10218F8-0191-4CF9-B807-8D754ABE3D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47B4AA-69F7-4009-872B-803690725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77E0FB-CA93-4251-BE35-3840F18491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8ED339-670A-45C9-864C-B32933663D3F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5.xml><?xml version="1.0" encoding="utf-8"?>
<ds:datastoreItem xmlns:ds="http://schemas.openxmlformats.org/officeDocument/2006/customXml" ds:itemID="{D2806DB0-210D-4DE2-A31D-642901412A8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25</TotalTime>
  <Pages>6</Pages>
  <Words>3334</Words>
  <Characters>20007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23295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Kalbarczyk Agnieszka (Centrala PZUSA)</dc:creator>
  <cp:lastModifiedBy>Sobańska Beata (Centrala PZUSA)</cp:lastModifiedBy>
  <cp:revision>10</cp:revision>
  <cp:lastPrinted>2020-02-14T12:05:00Z</cp:lastPrinted>
  <dcterms:created xsi:type="dcterms:W3CDTF">2024-02-29T08:47:00Z</dcterms:created>
  <dcterms:modified xsi:type="dcterms:W3CDTF">2024-04-01T20:32:00Z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52528e39-8364-4f4d-b002-a715e477b0be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2024-02-16T08:45:47Z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fd03b616-80f9-4b4e-8cec-7adad2184f78</vt:lpwstr>
  </property>
  <property fmtid="{D5CDD505-2E9C-101B-9397-08002B2CF9AE}" pid="10" name="MSIP_Label_ad6fd914-8286-453e-8cdd-01ba4c22f429_ContentBits">
    <vt:lpwstr>0</vt:lpwstr>
  </property>
</Properties>
</file>