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D23EF4" w:rsidRPr="00A44574" w14:paraId="450C96B9" w14:textId="77777777" w:rsidTr="0028077E">
        <w:tc>
          <w:tcPr>
            <w:tcW w:w="9776" w:type="dxa"/>
            <w:tcBorders>
              <w:bottom w:val="single" w:sz="4" w:space="0" w:color="auto"/>
            </w:tcBorders>
          </w:tcPr>
          <w:p w14:paraId="0F2CCEF7" w14:textId="7E37B513" w:rsidR="00D23EF4" w:rsidRPr="00A44574" w:rsidRDefault="004608D0" w:rsidP="006E50E0">
            <w:pPr>
              <w:jc w:val="center"/>
              <w:rPr>
                <w:b/>
                <w:sz w:val="24"/>
                <w:szCs w:val="24"/>
              </w:rPr>
            </w:pPr>
            <w:r w:rsidRPr="004608D0">
              <w:rPr>
                <w:b/>
                <w:sz w:val="24"/>
                <w:szCs w:val="24"/>
              </w:rPr>
              <w:t>Formularz oceny indywidualnej pierwotnej</w:t>
            </w:r>
            <w:r w:rsidR="006B518E">
              <w:rPr>
                <w:b/>
                <w:sz w:val="24"/>
                <w:szCs w:val="24"/>
              </w:rPr>
              <w:t xml:space="preserve"> – </w:t>
            </w:r>
            <w:r w:rsidR="006E50E0">
              <w:rPr>
                <w:b/>
                <w:sz w:val="24"/>
                <w:szCs w:val="24"/>
              </w:rPr>
              <w:t>Zarząd</w:t>
            </w:r>
          </w:p>
        </w:tc>
      </w:tr>
    </w:tbl>
    <w:p w14:paraId="7AFC72E3" w14:textId="2AF12CF1" w:rsidR="006414A2" w:rsidRDefault="006414A2"/>
    <w:tbl>
      <w:tblPr>
        <w:tblStyle w:val="Tabela-Siatka"/>
        <w:tblW w:w="9752" w:type="dxa"/>
        <w:tblLook w:val="04A0" w:firstRow="1" w:lastRow="0" w:firstColumn="1" w:lastColumn="0" w:noHBand="0" w:noVBand="1"/>
      </w:tblPr>
      <w:tblGrid>
        <w:gridCol w:w="9752"/>
      </w:tblGrid>
      <w:tr w:rsidR="0028077E" w:rsidRPr="0028077E" w14:paraId="69FE1EE0" w14:textId="77777777" w:rsidTr="006414A2">
        <w:tc>
          <w:tcPr>
            <w:tcW w:w="9752" w:type="dxa"/>
            <w:shd w:val="clear" w:color="auto" w:fill="E7E6E6" w:themeFill="background2"/>
          </w:tcPr>
          <w:p w14:paraId="47141F35" w14:textId="3463FD62" w:rsidR="0028077E" w:rsidRPr="0028077E" w:rsidRDefault="0028077E">
            <w:pPr>
              <w:rPr>
                <w:b/>
                <w:sz w:val="24"/>
                <w:szCs w:val="24"/>
              </w:rPr>
            </w:pPr>
            <w:r w:rsidRPr="0028077E">
              <w:rPr>
                <w:b/>
                <w:sz w:val="24"/>
                <w:szCs w:val="24"/>
              </w:rPr>
              <w:t>SEKCJA 1 – wypełnia kandydat</w:t>
            </w:r>
          </w:p>
        </w:tc>
      </w:tr>
      <w:tr w:rsidR="0028077E" w14:paraId="1839FD3B" w14:textId="77777777" w:rsidTr="006414A2">
        <w:tc>
          <w:tcPr>
            <w:tcW w:w="9752" w:type="dxa"/>
            <w:shd w:val="clear" w:color="auto" w:fill="DEEAF6" w:themeFill="accent1" w:themeFillTint="33"/>
            <w:tcMar>
              <w:top w:w="284" w:type="dxa"/>
              <w:bottom w:w="284" w:type="dxa"/>
            </w:tcMar>
          </w:tcPr>
          <w:tbl>
            <w:tblPr>
              <w:tblStyle w:val="Tabela-Siatka"/>
              <w:tblW w:w="9526" w:type="dxa"/>
              <w:tblLook w:val="04A0" w:firstRow="1" w:lastRow="0" w:firstColumn="1" w:lastColumn="0" w:noHBand="0" w:noVBand="1"/>
            </w:tblPr>
            <w:tblGrid>
              <w:gridCol w:w="2944"/>
              <w:gridCol w:w="6582"/>
            </w:tblGrid>
            <w:tr w:rsidR="0028077E" w:rsidRPr="00A44574" w14:paraId="3A12814D" w14:textId="77777777" w:rsidTr="0028077E">
              <w:tc>
                <w:tcPr>
                  <w:tcW w:w="9526" w:type="dxa"/>
                  <w:gridSpan w:val="2"/>
                  <w:shd w:val="clear" w:color="auto" w:fill="E7E6E6" w:themeFill="background2"/>
                </w:tcPr>
                <w:p w14:paraId="56EF6C17" w14:textId="77777777" w:rsidR="0028077E" w:rsidRPr="00A44574" w:rsidRDefault="0028077E" w:rsidP="0028077E">
                  <w:pPr>
                    <w:pStyle w:val="Akapitzlist"/>
                    <w:numPr>
                      <w:ilvl w:val="0"/>
                      <w:numId w:val="1"/>
                    </w:numPr>
                    <w:rPr>
                      <w:b/>
                      <w:sz w:val="28"/>
                      <w:szCs w:val="24"/>
                    </w:rPr>
                  </w:pPr>
                  <w:r w:rsidRPr="00A44574">
                    <w:rPr>
                      <w:b/>
                      <w:sz w:val="28"/>
                      <w:szCs w:val="24"/>
                    </w:rPr>
                    <w:t>Informacje o kandydacie</w:t>
                  </w:r>
                </w:p>
              </w:tc>
            </w:tr>
            <w:tr w:rsidR="0028077E" w:rsidRPr="00A44574" w14:paraId="5CBA21FF" w14:textId="77777777" w:rsidTr="0028077E">
              <w:tc>
                <w:tcPr>
                  <w:tcW w:w="2944" w:type="dxa"/>
                  <w:shd w:val="clear" w:color="auto" w:fill="E7E6E6" w:themeFill="background2"/>
                </w:tcPr>
                <w:p w14:paraId="72F743BB" w14:textId="77777777" w:rsidR="0028077E" w:rsidRPr="00A44574" w:rsidRDefault="0028077E" w:rsidP="0028077E">
                  <w:pPr>
                    <w:pStyle w:val="Akapitzlist"/>
                    <w:numPr>
                      <w:ilvl w:val="0"/>
                      <w:numId w:val="2"/>
                    </w:numPr>
                    <w:jc w:val="both"/>
                    <w:rPr>
                      <w:sz w:val="24"/>
                      <w:szCs w:val="24"/>
                    </w:rPr>
                  </w:pPr>
                  <w:r w:rsidRPr="00A44574">
                    <w:rPr>
                      <w:sz w:val="24"/>
                      <w:szCs w:val="24"/>
                    </w:rPr>
                    <w:t>Imię:</w:t>
                  </w:r>
                </w:p>
              </w:tc>
              <w:tc>
                <w:tcPr>
                  <w:tcW w:w="6582" w:type="dxa"/>
                  <w:shd w:val="clear" w:color="auto" w:fill="FFFFFF" w:themeFill="background1"/>
                </w:tcPr>
                <w:p w14:paraId="12EE5832" w14:textId="77777777" w:rsidR="0028077E" w:rsidRPr="00A44574" w:rsidRDefault="0028077E" w:rsidP="0028077E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28077E" w:rsidRPr="00A44574" w14:paraId="481C3732" w14:textId="77777777" w:rsidTr="0028077E">
              <w:tc>
                <w:tcPr>
                  <w:tcW w:w="2944" w:type="dxa"/>
                  <w:shd w:val="clear" w:color="auto" w:fill="E7E6E6" w:themeFill="background2"/>
                </w:tcPr>
                <w:p w14:paraId="6BB71770" w14:textId="77777777" w:rsidR="0028077E" w:rsidRPr="00A44574" w:rsidRDefault="0028077E" w:rsidP="0028077E">
                  <w:pPr>
                    <w:pStyle w:val="Akapitzlist"/>
                    <w:numPr>
                      <w:ilvl w:val="0"/>
                      <w:numId w:val="2"/>
                    </w:numPr>
                    <w:jc w:val="both"/>
                    <w:rPr>
                      <w:sz w:val="24"/>
                      <w:szCs w:val="24"/>
                    </w:rPr>
                  </w:pPr>
                  <w:r w:rsidRPr="00A44574">
                    <w:rPr>
                      <w:sz w:val="24"/>
                      <w:szCs w:val="24"/>
                    </w:rPr>
                    <w:t>Nazwisko:</w:t>
                  </w:r>
                </w:p>
              </w:tc>
              <w:tc>
                <w:tcPr>
                  <w:tcW w:w="6582" w:type="dxa"/>
                  <w:shd w:val="clear" w:color="auto" w:fill="FFFFFF" w:themeFill="background1"/>
                </w:tcPr>
                <w:p w14:paraId="6A0B21CA" w14:textId="77777777" w:rsidR="0028077E" w:rsidRPr="00A44574" w:rsidRDefault="0028077E" w:rsidP="0028077E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28077E" w:rsidRPr="00A44574" w14:paraId="575F82B7" w14:textId="77777777" w:rsidTr="0028077E">
              <w:tc>
                <w:tcPr>
                  <w:tcW w:w="2944" w:type="dxa"/>
                  <w:shd w:val="clear" w:color="auto" w:fill="E7E6E6" w:themeFill="background2"/>
                </w:tcPr>
                <w:p w14:paraId="466C68F8" w14:textId="77777777" w:rsidR="0028077E" w:rsidRPr="00A44574" w:rsidRDefault="0028077E" w:rsidP="0028077E">
                  <w:pPr>
                    <w:pStyle w:val="Akapitzlist"/>
                    <w:numPr>
                      <w:ilvl w:val="0"/>
                      <w:numId w:val="2"/>
                    </w:numPr>
                    <w:jc w:val="both"/>
                    <w:rPr>
                      <w:sz w:val="24"/>
                      <w:szCs w:val="24"/>
                    </w:rPr>
                  </w:pPr>
                  <w:r w:rsidRPr="00A44574">
                    <w:rPr>
                      <w:sz w:val="24"/>
                      <w:szCs w:val="24"/>
                    </w:rPr>
                    <w:t>Miejsce urodzenia:</w:t>
                  </w:r>
                </w:p>
              </w:tc>
              <w:tc>
                <w:tcPr>
                  <w:tcW w:w="6582" w:type="dxa"/>
                  <w:shd w:val="clear" w:color="auto" w:fill="FFFFFF" w:themeFill="background1"/>
                </w:tcPr>
                <w:p w14:paraId="4803DDC4" w14:textId="77777777" w:rsidR="0028077E" w:rsidRPr="00A44574" w:rsidRDefault="0028077E" w:rsidP="0028077E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28077E" w:rsidRPr="00A44574" w14:paraId="79632FA3" w14:textId="77777777" w:rsidTr="0028077E">
              <w:tc>
                <w:tcPr>
                  <w:tcW w:w="2944" w:type="dxa"/>
                  <w:tcBorders>
                    <w:bottom w:val="single" w:sz="4" w:space="0" w:color="auto"/>
                  </w:tcBorders>
                  <w:shd w:val="clear" w:color="auto" w:fill="E7E6E6" w:themeFill="background2"/>
                </w:tcPr>
                <w:p w14:paraId="06269082" w14:textId="77777777" w:rsidR="0028077E" w:rsidRPr="00A44574" w:rsidRDefault="0028077E" w:rsidP="0028077E">
                  <w:pPr>
                    <w:pStyle w:val="Akapitzlist"/>
                    <w:numPr>
                      <w:ilvl w:val="0"/>
                      <w:numId w:val="2"/>
                    </w:numPr>
                    <w:jc w:val="both"/>
                    <w:rPr>
                      <w:sz w:val="24"/>
                      <w:szCs w:val="24"/>
                    </w:rPr>
                  </w:pPr>
                  <w:r w:rsidRPr="00A44574">
                    <w:rPr>
                      <w:sz w:val="24"/>
                      <w:szCs w:val="24"/>
                    </w:rPr>
                    <w:t>Data urodzenia:</w:t>
                  </w:r>
                </w:p>
              </w:tc>
              <w:tc>
                <w:tcPr>
                  <w:tcW w:w="6582" w:type="dxa"/>
                  <w:tcBorders>
                    <w:bottom w:val="single" w:sz="4" w:space="0" w:color="auto"/>
                  </w:tcBorders>
                  <w:shd w:val="clear" w:color="auto" w:fill="FFFFFF" w:themeFill="background1"/>
                </w:tcPr>
                <w:p w14:paraId="10827F88" w14:textId="77777777" w:rsidR="0028077E" w:rsidRPr="00A44574" w:rsidRDefault="0028077E" w:rsidP="0028077E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28077E" w:rsidRPr="00A44574" w14:paraId="75416CC8" w14:textId="77777777" w:rsidTr="0028077E">
              <w:tc>
                <w:tcPr>
                  <w:tcW w:w="2944" w:type="dxa"/>
                  <w:tcBorders>
                    <w:bottom w:val="single" w:sz="4" w:space="0" w:color="auto"/>
                  </w:tcBorders>
                  <w:shd w:val="clear" w:color="auto" w:fill="E7E6E6" w:themeFill="background2"/>
                </w:tcPr>
                <w:p w14:paraId="6D2778FF" w14:textId="77777777" w:rsidR="0028077E" w:rsidRPr="00A44574" w:rsidRDefault="0028077E" w:rsidP="0028077E">
                  <w:pPr>
                    <w:pStyle w:val="Akapitzlist"/>
                    <w:numPr>
                      <w:ilvl w:val="0"/>
                      <w:numId w:val="2"/>
                    </w:numPr>
                    <w:jc w:val="both"/>
                    <w:rPr>
                      <w:sz w:val="24"/>
                      <w:szCs w:val="24"/>
                    </w:rPr>
                  </w:pPr>
                  <w:r w:rsidRPr="00A44574">
                    <w:rPr>
                      <w:sz w:val="24"/>
                      <w:szCs w:val="24"/>
                    </w:rPr>
                    <w:t>Obywatelstwo:</w:t>
                  </w:r>
                </w:p>
              </w:tc>
              <w:tc>
                <w:tcPr>
                  <w:tcW w:w="6582" w:type="dxa"/>
                  <w:tcBorders>
                    <w:bottom w:val="single" w:sz="4" w:space="0" w:color="auto"/>
                  </w:tcBorders>
                  <w:shd w:val="clear" w:color="auto" w:fill="FFFFFF" w:themeFill="background1"/>
                </w:tcPr>
                <w:p w14:paraId="1E59C759" w14:textId="77777777" w:rsidR="0028077E" w:rsidRPr="00A44574" w:rsidRDefault="0028077E" w:rsidP="0028077E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28077E" w:rsidRPr="00A44574" w14:paraId="748A777B" w14:textId="77777777" w:rsidTr="0028077E">
              <w:tc>
                <w:tcPr>
                  <w:tcW w:w="9526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FFFFFF" w:themeFill="background1"/>
                </w:tcPr>
                <w:p w14:paraId="0098EDEF" w14:textId="3742BB3F" w:rsidR="0028077E" w:rsidRDefault="00EF1DC9" w:rsidP="0028077E">
                  <w:pPr>
                    <w:jc w:val="both"/>
                    <w:rPr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-45779945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8077E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28077E" w:rsidRPr="00A44574">
                    <w:rPr>
                      <w:rFonts w:ascii="Wingdings" w:hAnsi="Wingdings" w:cs="Wingdings"/>
                      <w:sz w:val="24"/>
                      <w:szCs w:val="24"/>
                    </w:rPr>
                    <w:t></w:t>
                  </w:r>
                  <w:r w:rsidR="0028077E">
                    <w:rPr>
                      <w:sz w:val="24"/>
                      <w:szCs w:val="24"/>
                    </w:rPr>
                    <w:t>Posiadam pełną zdolność do czynności prawnych</w:t>
                  </w:r>
                  <w:r w:rsidR="00BA72F1">
                    <w:rPr>
                      <w:sz w:val="24"/>
                      <w:szCs w:val="24"/>
                    </w:rPr>
                    <w:t>.</w:t>
                  </w:r>
                </w:p>
                <w:p w14:paraId="05EC9CDB" w14:textId="16162772" w:rsidR="0028077E" w:rsidRPr="00884DEE" w:rsidRDefault="00EF1DC9" w:rsidP="0028077E">
                  <w:pPr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-18444807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8077E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28077E" w:rsidRPr="00A44574">
                    <w:rPr>
                      <w:rFonts w:ascii="Wingdings" w:hAnsi="Wingdings" w:cs="Wingdings"/>
                      <w:sz w:val="24"/>
                      <w:szCs w:val="24"/>
                    </w:rPr>
                    <w:t></w:t>
                  </w:r>
                  <w:r w:rsidR="0028077E">
                    <w:rPr>
                      <w:rFonts w:cstheme="minorHAnsi"/>
                      <w:sz w:val="24"/>
                      <w:szCs w:val="24"/>
                    </w:rPr>
                    <w:t>Wyrażam zgodę na objęcie stanowiska wskazanego w części II niniejszego formularza</w:t>
                  </w:r>
                  <w:r w:rsidR="00BA72F1">
                    <w:rPr>
                      <w:rFonts w:cstheme="minorHAnsi"/>
                      <w:sz w:val="24"/>
                      <w:szCs w:val="24"/>
                    </w:rPr>
                    <w:t>.</w:t>
                  </w:r>
                </w:p>
                <w:p w14:paraId="614A256B" w14:textId="3812FD41" w:rsidR="0028077E" w:rsidRPr="00BB24C5" w:rsidRDefault="00EF1DC9" w:rsidP="0028077E">
                  <w:pPr>
                    <w:jc w:val="both"/>
                    <w:rPr>
                      <w:rFonts w:cs="Wingdings"/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1837162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8077E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28077E" w:rsidRPr="00A44574">
                    <w:rPr>
                      <w:rFonts w:ascii="Wingdings" w:hAnsi="Wingdings" w:cs="Wingdings"/>
                      <w:sz w:val="24"/>
                      <w:szCs w:val="24"/>
                    </w:rPr>
                    <w:t></w:t>
                  </w:r>
                  <w:r w:rsidR="007C72AF">
                    <w:t xml:space="preserve"> </w:t>
                  </w:r>
                  <w:r w:rsidR="007C72AF" w:rsidRPr="007C72AF">
                    <w:rPr>
                      <w:rFonts w:cs="Wingdings"/>
                      <w:sz w:val="24"/>
                      <w:szCs w:val="24"/>
                    </w:rPr>
                    <w:t>Zapoznałam/em si</w:t>
                  </w:r>
                  <w:r w:rsidR="007C72AF">
                    <w:rPr>
                      <w:rFonts w:cs="Wingdings"/>
                      <w:sz w:val="24"/>
                      <w:szCs w:val="24"/>
                    </w:rPr>
                    <w:t>ę z Informacją Administratora d</w:t>
                  </w:r>
                  <w:r w:rsidR="007C72AF" w:rsidRPr="007C72AF">
                    <w:rPr>
                      <w:rFonts w:cs="Wingdings"/>
                      <w:sz w:val="24"/>
                      <w:szCs w:val="24"/>
                    </w:rPr>
                    <w:t>anych osobowych dla kandydatów i członków organów PZU</w:t>
                  </w:r>
                </w:p>
              </w:tc>
            </w:tr>
            <w:tr w:rsidR="0028077E" w:rsidRPr="00A44574" w14:paraId="0C5677E1" w14:textId="77777777" w:rsidTr="00BE7777">
              <w:tc>
                <w:tcPr>
                  <w:tcW w:w="2944" w:type="dxa"/>
                  <w:tcBorders>
                    <w:top w:val="nil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</w:tcPr>
                <w:p w14:paraId="7F16A310" w14:textId="6AF405CC" w:rsidR="0028077E" w:rsidRDefault="0028077E" w:rsidP="0028077E">
                  <w:pPr>
                    <w:jc w:val="both"/>
                    <w:rPr>
                      <w:sz w:val="24"/>
                      <w:szCs w:val="24"/>
                    </w:rPr>
                  </w:pPr>
                  <w:r w:rsidRPr="00A44574">
                    <w:rPr>
                      <w:sz w:val="24"/>
                      <w:szCs w:val="24"/>
                    </w:rPr>
                    <w:t>Data i podpis kandydata</w:t>
                  </w:r>
                  <w:r w:rsidR="00BA72F1">
                    <w:rPr>
                      <w:sz w:val="24"/>
                      <w:szCs w:val="24"/>
                    </w:rPr>
                    <w:t>:</w:t>
                  </w:r>
                </w:p>
                <w:p w14:paraId="227AA6E8" w14:textId="77777777" w:rsidR="0028077E" w:rsidRDefault="0028077E" w:rsidP="0028077E">
                  <w:pPr>
                    <w:jc w:val="both"/>
                    <w:rPr>
                      <w:sz w:val="24"/>
                      <w:szCs w:val="24"/>
                    </w:rPr>
                  </w:pPr>
                </w:p>
                <w:p w14:paraId="5661E321" w14:textId="77777777" w:rsidR="0028077E" w:rsidRPr="00A44574" w:rsidRDefault="0028077E" w:rsidP="0028077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6582" w:type="dxa"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04534275" w14:textId="77777777" w:rsidR="0028077E" w:rsidRPr="00A44574" w:rsidRDefault="0028077E" w:rsidP="0028077E">
                  <w:pPr>
                    <w:rPr>
                      <w:sz w:val="24"/>
                      <w:szCs w:val="24"/>
                    </w:rPr>
                  </w:pPr>
                </w:p>
                <w:p w14:paraId="09293156" w14:textId="77777777" w:rsidR="0028077E" w:rsidRPr="00A44574" w:rsidRDefault="0028077E" w:rsidP="0028077E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54F3636C" w14:textId="37C16652" w:rsidR="0028077E" w:rsidRDefault="0028077E">
            <w:pPr>
              <w:rPr>
                <w:sz w:val="24"/>
                <w:szCs w:val="24"/>
              </w:rPr>
            </w:pPr>
          </w:p>
        </w:tc>
      </w:tr>
    </w:tbl>
    <w:p w14:paraId="1CF598D5" w14:textId="77777777" w:rsidR="0028077E" w:rsidRDefault="0028077E"/>
    <w:p w14:paraId="5AE411CC" w14:textId="77777777" w:rsidR="00F15CBD" w:rsidRDefault="00F15CBD">
      <w: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52"/>
      </w:tblGrid>
      <w:tr w:rsidR="0028077E" w14:paraId="14D9C77F" w14:textId="77777777" w:rsidTr="0028077E">
        <w:tc>
          <w:tcPr>
            <w:tcW w:w="9736" w:type="dxa"/>
            <w:shd w:val="clear" w:color="auto" w:fill="E7E6E6" w:themeFill="background2"/>
          </w:tcPr>
          <w:p w14:paraId="5FF6A9B7" w14:textId="5CCFE6E3" w:rsidR="0028077E" w:rsidRPr="0028077E" w:rsidRDefault="0028077E">
            <w:pPr>
              <w:rPr>
                <w:b/>
                <w:sz w:val="24"/>
                <w:szCs w:val="24"/>
              </w:rPr>
            </w:pPr>
            <w:r w:rsidRPr="0028077E">
              <w:rPr>
                <w:b/>
                <w:sz w:val="24"/>
                <w:szCs w:val="24"/>
              </w:rPr>
              <w:lastRenderedPageBreak/>
              <w:t>SEKCJA 2 –</w:t>
            </w:r>
            <w:r w:rsidR="00144E4C">
              <w:rPr>
                <w:b/>
                <w:sz w:val="24"/>
                <w:szCs w:val="24"/>
              </w:rPr>
              <w:t xml:space="preserve"> </w:t>
            </w:r>
            <w:r w:rsidRPr="0028077E">
              <w:rPr>
                <w:b/>
                <w:sz w:val="24"/>
                <w:szCs w:val="24"/>
              </w:rPr>
              <w:t>wypełnia podmiot dokonujący oceny</w:t>
            </w:r>
          </w:p>
        </w:tc>
      </w:tr>
      <w:tr w:rsidR="0028077E" w14:paraId="4BD12125" w14:textId="77777777" w:rsidTr="000D37CE">
        <w:trPr>
          <w:trHeight w:val="8495"/>
        </w:trPr>
        <w:tc>
          <w:tcPr>
            <w:tcW w:w="9736" w:type="dxa"/>
            <w:shd w:val="clear" w:color="auto" w:fill="FBE4D5" w:themeFill="accent2" w:themeFillTint="33"/>
            <w:tcMar>
              <w:top w:w="284" w:type="dxa"/>
              <w:bottom w:w="284" w:type="dxa"/>
            </w:tcMar>
          </w:tcPr>
          <w:tbl>
            <w:tblPr>
              <w:tblStyle w:val="Tabela-Siatka"/>
              <w:tblW w:w="9526" w:type="dxa"/>
              <w:tblLook w:val="04A0" w:firstRow="1" w:lastRow="0" w:firstColumn="1" w:lastColumn="0" w:noHBand="0" w:noVBand="1"/>
            </w:tblPr>
            <w:tblGrid>
              <w:gridCol w:w="2759"/>
              <w:gridCol w:w="2056"/>
              <w:gridCol w:w="1957"/>
              <w:gridCol w:w="2754"/>
            </w:tblGrid>
            <w:tr w:rsidR="0028077E" w:rsidRPr="00A44574" w14:paraId="27387CFB" w14:textId="77777777" w:rsidTr="0028077E">
              <w:tc>
                <w:tcPr>
                  <w:tcW w:w="9526" w:type="dxa"/>
                  <w:gridSpan w:val="4"/>
                  <w:tcBorders>
                    <w:top w:val="single" w:sz="4" w:space="0" w:color="auto"/>
                  </w:tcBorders>
                  <w:shd w:val="clear" w:color="auto" w:fill="E7E6E6" w:themeFill="background2"/>
                </w:tcPr>
                <w:p w14:paraId="6A750B1E" w14:textId="77777777" w:rsidR="0028077E" w:rsidRPr="00A44574" w:rsidRDefault="0028077E" w:rsidP="0028077E">
                  <w:pPr>
                    <w:pStyle w:val="Akapitzlist"/>
                    <w:numPr>
                      <w:ilvl w:val="0"/>
                      <w:numId w:val="1"/>
                    </w:numPr>
                    <w:rPr>
                      <w:b/>
                      <w:sz w:val="28"/>
                      <w:szCs w:val="24"/>
                    </w:rPr>
                  </w:pPr>
                  <w:r w:rsidRPr="00A44574">
                    <w:rPr>
                      <w:b/>
                      <w:sz w:val="28"/>
                      <w:szCs w:val="24"/>
                    </w:rPr>
                    <w:t xml:space="preserve">Informacje o </w:t>
                  </w:r>
                  <w:r>
                    <w:rPr>
                      <w:b/>
                      <w:sz w:val="28"/>
                      <w:szCs w:val="24"/>
                    </w:rPr>
                    <w:t xml:space="preserve">docelowym </w:t>
                  </w:r>
                  <w:r w:rsidRPr="00A44574">
                    <w:rPr>
                      <w:b/>
                      <w:sz w:val="28"/>
                      <w:szCs w:val="24"/>
                    </w:rPr>
                    <w:t>stanowisku</w:t>
                  </w:r>
                </w:p>
              </w:tc>
            </w:tr>
            <w:tr w:rsidR="0028077E" w:rsidRPr="00A44574" w14:paraId="71324B7F" w14:textId="77777777" w:rsidTr="005F5963">
              <w:tc>
                <w:tcPr>
                  <w:tcW w:w="2759" w:type="dxa"/>
                  <w:shd w:val="clear" w:color="auto" w:fill="E7E6E6" w:themeFill="background2"/>
                </w:tcPr>
                <w:p w14:paraId="3D1F760F" w14:textId="0821937A" w:rsidR="0028077E" w:rsidRPr="00A44574" w:rsidRDefault="0028077E" w:rsidP="008E0CE0">
                  <w:pPr>
                    <w:pStyle w:val="Akapitzlist"/>
                    <w:numPr>
                      <w:ilvl w:val="0"/>
                      <w:numId w:val="3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Nazwa/firma podmiotu</w:t>
                  </w:r>
                  <w:r w:rsidRPr="00A44574">
                    <w:rPr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6767" w:type="dxa"/>
                  <w:gridSpan w:val="3"/>
                  <w:shd w:val="clear" w:color="auto" w:fill="FFFFFF" w:themeFill="background1"/>
                </w:tcPr>
                <w:p w14:paraId="7B010539" w14:textId="77777777" w:rsidR="0028077E" w:rsidRPr="00A44574" w:rsidRDefault="0028077E" w:rsidP="0028077E">
                  <w:pPr>
                    <w:ind w:left="708"/>
                    <w:rPr>
                      <w:sz w:val="24"/>
                      <w:szCs w:val="24"/>
                    </w:rPr>
                  </w:pPr>
                </w:p>
              </w:tc>
            </w:tr>
            <w:tr w:rsidR="0028077E" w:rsidRPr="00A44574" w14:paraId="04546DE4" w14:textId="77777777" w:rsidTr="005F5963">
              <w:tc>
                <w:tcPr>
                  <w:tcW w:w="2759" w:type="dxa"/>
                  <w:shd w:val="clear" w:color="auto" w:fill="E7E6E6" w:themeFill="background2"/>
                </w:tcPr>
                <w:p w14:paraId="318747A4" w14:textId="77777777" w:rsidR="0028077E" w:rsidRPr="00A44574" w:rsidRDefault="0028077E" w:rsidP="0028077E">
                  <w:pPr>
                    <w:pStyle w:val="Akapitzlist"/>
                    <w:numPr>
                      <w:ilvl w:val="0"/>
                      <w:numId w:val="3"/>
                    </w:numPr>
                    <w:rPr>
                      <w:sz w:val="24"/>
                      <w:szCs w:val="24"/>
                    </w:rPr>
                  </w:pPr>
                  <w:r w:rsidRPr="00A44574">
                    <w:rPr>
                      <w:sz w:val="24"/>
                      <w:szCs w:val="24"/>
                    </w:rPr>
                    <w:t>Organ i stanowisko:</w:t>
                  </w:r>
                </w:p>
              </w:tc>
              <w:tc>
                <w:tcPr>
                  <w:tcW w:w="6767" w:type="dxa"/>
                  <w:gridSpan w:val="3"/>
                  <w:shd w:val="clear" w:color="auto" w:fill="FFFFFF" w:themeFill="background1"/>
                </w:tcPr>
                <w:p w14:paraId="04EBF345" w14:textId="533EA327" w:rsidR="0028077E" w:rsidRPr="00A44574" w:rsidRDefault="006E50E0" w:rsidP="0028077E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Zarząd</w:t>
                  </w:r>
                  <w:r w:rsidR="00BA72F1">
                    <w:rPr>
                      <w:sz w:val="24"/>
                      <w:szCs w:val="24"/>
                    </w:rPr>
                    <w:t>:</w:t>
                  </w:r>
                </w:p>
                <w:p w14:paraId="6AE05463" w14:textId="74B4E49B" w:rsidR="0028077E" w:rsidRDefault="00EF1DC9" w:rsidP="0028077E">
                  <w:pPr>
                    <w:ind w:left="708"/>
                    <w:rPr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-52995838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8077E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28077E" w:rsidRPr="00A44574">
                    <w:rPr>
                      <w:rFonts w:ascii="Wingdings" w:hAnsi="Wingdings" w:cs="Wingdings"/>
                      <w:sz w:val="24"/>
                      <w:szCs w:val="24"/>
                    </w:rPr>
                    <w:t></w:t>
                  </w:r>
                  <w:r w:rsidR="006E50E0">
                    <w:rPr>
                      <w:sz w:val="24"/>
                      <w:szCs w:val="24"/>
                    </w:rPr>
                    <w:t>Prezes Zarządu</w:t>
                  </w:r>
                </w:p>
                <w:p w14:paraId="6ABE1370" w14:textId="77777777" w:rsidR="006E50E0" w:rsidRDefault="00EF1DC9" w:rsidP="0028077E">
                  <w:pPr>
                    <w:ind w:left="708"/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-140391468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8077E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28077E" w:rsidRPr="00A44574">
                    <w:rPr>
                      <w:rFonts w:ascii="Wingdings" w:hAnsi="Wingdings" w:cs="Wingdings"/>
                      <w:sz w:val="24"/>
                      <w:szCs w:val="24"/>
                    </w:rPr>
                    <w:t></w:t>
                  </w:r>
                  <w:r w:rsidR="0028077E">
                    <w:rPr>
                      <w:sz w:val="24"/>
                      <w:szCs w:val="24"/>
                    </w:rPr>
                    <w:t xml:space="preserve">Członek </w:t>
                  </w:r>
                  <w:r w:rsidR="006E50E0">
                    <w:rPr>
                      <w:sz w:val="24"/>
                      <w:szCs w:val="24"/>
                    </w:rPr>
                    <w:t>Zarządu</w:t>
                  </w:r>
                </w:p>
                <w:p w14:paraId="3B124E41" w14:textId="51119A53" w:rsidR="0028077E" w:rsidRDefault="00EF1DC9" w:rsidP="0028077E">
                  <w:pPr>
                    <w:ind w:left="708"/>
                    <w:rPr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211964437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E50E0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6E50E0" w:rsidRPr="00A44574">
                    <w:rPr>
                      <w:rFonts w:ascii="Wingdings" w:hAnsi="Wingdings" w:cs="Wingdings"/>
                      <w:sz w:val="24"/>
                      <w:szCs w:val="24"/>
                    </w:rPr>
                    <w:t></w:t>
                  </w:r>
                  <w:r w:rsidR="006E50E0">
                    <w:rPr>
                      <w:rFonts w:cstheme="minorHAnsi"/>
                      <w:sz w:val="24"/>
                      <w:szCs w:val="24"/>
                    </w:rPr>
                    <w:t>Członek Zarządu odpowiedzialny za zarządzanie ryzykiem</w:t>
                  </w:r>
                </w:p>
                <w:p w14:paraId="444774B0" w14:textId="6AB380FB" w:rsidR="0028077E" w:rsidRPr="00A44574" w:rsidRDefault="0028077E" w:rsidP="00BA72F1">
                  <w:pPr>
                    <w:ind w:left="708"/>
                    <w:rPr>
                      <w:sz w:val="24"/>
                      <w:szCs w:val="24"/>
                    </w:rPr>
                  </w:pPr>
                </w:p>
              </w:tc>
            </w:tr>
            <w:tr w:rsidR="0028077E" w:rsidRPr="00A44574" w14:paraId="21482D5B" w14:textId="77777777" w:rsidTr="005F5963">
              <w:tc>
                <w:tcPr>
                  <w:tcW w:w="2759" w:type="dxa"/>
                  <w:shd w:val="clear" w:color="auto" w:fill="E7E6E6" w:themeFill="background2"/>
                </w:tcPr>
                <w:p w14:paraId="36087CA0" w14:textId="77777777" w:rsidR="0028077E" w:rsidRPr="00A44574" w:rsidRDefault="0028077E" w:rsidP="0028077E">
                  <w:pPr>
                    <w:pStyle w:val="Akapitzlist"/>
                    <w:numPr>
                      <w:ilvl w:val="0"/>
                      <w:numId w:val="3"/>
                    </w:numPr>
                    <w:rPr>
                      <w:sz w:val="24"/>
                      <w:szCs w:val="24"/>
                    </w:rPr>
                  </w:pPr>
                  <w:r w:rsidRPr="00A44574">
                    <w:rPr>
                      <w:sz w:val="24"/>
                      <w:szCs w:val="24"/>
                    </w:rPr>
                    <w:t>Nazwa stanowiska:</w:t>
                  </w:r>
                </w:p>
              </w:tc>
              <w:tc>
                <w:tcPr>
                  <w:tcW w:w="6767" w:type="dxa"/>
                  <w:gridSpan w:val="3"/>
                  <w:shd w:val="clear" w:color="auto" w:fill="FFFFFF" w:themeFill="background1"/>
                </w:tcPr>
                <w:p w14:paraId="7EA1D3D2" w14:textId="77777777" w:rsidR="0028077E" w:rsidRPr="00A44574" w:rsidRDefault="0028077E" w:rsidP="0028077E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28077E" w:rsidRPr="00A44574" w14:paraId="31C94927" w14:textId="77777777" w:rsidTr="005F5963">
              <w:tc>
                <w:tcPr>
                  <w:tcW w:w="2759" w:type="dxa"/>
                  <w:shd w:val="clear" w:color="auto" w:fill="E7E6E6" w:themeFill="background2"/>
                </w:tcPr>
                <w:p w14:paraId="6900BE85" w14:textId="77777777" w:rsidR="0028077E" w:rsidRDefault="0028077E" w:rsidP="0028077E">
                  <w:pPr>
                    <w:pStyle w:val="Akapitzlist"/>
                    <w:numPr>
                      <w:ilvl w:val="0"/>
                      <w:numId w:val="3"/>
                    </w:numPr>
                    <w:ind w:left="357" w:hanging="357"/>
                    <w:rPr>
                      <w:sz w:val="24"/>
                      <w:szCs w:val="24"/>
                    </w:rPr>
                  </w:pPr>
                  <w:r w:rsidRPr="00A44574">
                    <w:rPr>
                      <w:sz w:val="24"/>
                      <w:szCs w:val="24"/>
                    </w:rPr>
                    <w:t>Zakres</w:t>
                  </w:r>
                </w:p>
                <w:p w14:paraId="5C99D293" w14:textId="77777777" w:rsidR="0028077E" w:rsidRPr="00A44574" w:rsidRDefault="0028077E" w:rsidP="0028077E">
                  <w:pPr>
                    <w:pStyle w:val="Akapitzlist"/>
                    <w:ind w:left="357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odpowiedzialności:</w:t>
                  </w:r>
                </w:p>
              </w:tc>
              <w:tc>
                <w:tcPr>
                  <w:tcW w:w="6767" w:type="dxa"/>
                  <w:gridSpan w:val="3"/>
                  <w:shd w:val="clear" w:color="auto" w:fill="FFFFFF" w:themeFill="background1"/>
                </w:tcPr>
                <w:p w14:paraId="14303E93" w14:textId="77777777" w:rsidR="0028077E" w:rsidRPr="00A44574" w:rsidRDefault="0028077E" w:rsidP="0028077E">
                  <w:pPr>
                    <w:rPr>
                      <w:sz w:val="24"/>
                      <w:szCs w:val="24"/>
                    </w:rPr>
                  </w:pPr>
                </w:p>
                <w:p w14:paraId="19DD59D5" w14:textId="77777777" w:rsidR="0028077E" w:rsidRPr="00A44574" w:rsidRDefault="0028077E" w:rsidP="0028077E">
                  <w:pPr>
                    <w:rPr>
                      <w:sz w:val="24"/>
                      <w:szCs w:val="24"/>
                    </w:rPr>
                  </w:pPr>
                </w:p>
                <w:p w14:paraId="5BCBFE58" w14:textId="77777777" w:rsidR="0028077E" w:rsidRPr="00A44574" w:rsidRDefault="0028077E" w:rsidP="0028077E">
                  <w:pPr>
                    <w:rPr>
                      <w:sz w:val="24"/>
                      <w:szCs w:val="24"/>
                    </w:rPr>
                  </w:pPr>
                </w:p>
                <w:p w14:paraId="3BE95820" w14:textId="77777777" w:rsidR="0028077E" w:rsidRPr="00A44574" w:rsidRDefault="0028077E" w:rsidP="0028077E">
                  <w:pPr>
                    <w:rPr>
                      <w:sz w:val="24"/>
                      <w:szCs w:val="24"/>
                    </w:rPr>
                  </w:pPr>
                </w:p>
                <w:p w14:paraId="01E69B85" w14:textId="77777777" w:rsidR="0028077E" w:rsidRPr="00A44574" w:rsidRDefault="0028077E" w:rsidP="0028077E">
                  <w:pPr>
                    <w:rPr>
                      <w:sz w:val="24"/>
                      <w:szCs w:val="24"/>
                    </w:rPr>
                  </w:pPr>
                </w:p>
                <w:p w14:paraId="06E8F345" w14:textId="77777777" w:rsidR="0028077E" w:rsidRPr="00A44574" w:rsidRDefault="0028077E" w:rsidP="0028077E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28077E" w:rsidRPr="00A44574" w14:paraId="5B7003D2" w14:textId="77777777" w:rsidTr="005F5963">
              <w:tc>
                <w:tcPr>
                  <w:tcW w:w="2759" w:type="dxa"/>
                  <w:shd w:val="clear" w:color="auto" w:fill="E7E6E6" w:themeFill="background2"/>
                </w:tcPr>
                <w:p w14:paraId="120838A6" w14:textId="77777777" w:rsidR="0028077E" w:rsidRPr="00A44574" w:rsidRDefault="0028077E" w:rsidP="0028077E">
                  <w:pPr>
                    <w:pStyle w:val="Akapitzlist"/>
                    <w:numPr>
                      <w:ilvl w:val="0"/>
                      <w:numId w:val="3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Podległe jednostki organizacyjne:</w:t>
                  </w:r>
                </w:p>
              </w:tc>
              <w:tc>
                <w:tcPr>
                  <w:tcW w:w="6767" w:type="dxa"/>
                  <w:gridSpan w:val="3"/>
                  <w:shd w:val="clear" w:color="auto" w:fill="FFFFFF" w:themeFill="background1"/>
                </w:tcPr>
                <w:p w14:paraId="6071FA94" w14:textId="77777777" w:rsidR="0028077E" w:rsidRDefault="0028077E" w:rsidP="0028077E">
                  <w:pPr>
                    <w:rPr>
                      <w:sz w:val="24"/>
                      <w:szCs w:val="24"/>
                    </w:rPr>
                  </w:pPr>
                </w:p>
                <w:p w14:paraId="0FA6DFCA" w14:textId="77777777" w:rsidR="0028077E" w:rsidRDefault="0028077E" w:rsidP="0028077E">
                  <w:pPr>
                    <w:rPr>
                      <w:sz w:val="24"/>
                      <w:szCs w:val="24"/>
                    </w:rPr>
                  </w:pPr>
                </w:p>
                <w:p w14:paraId="0FE40647" w14:textId="77777777" w:rsidR="0028077E" w:rsidRDefault="0028077E" w:rsidP="0028077E">
                  <w:pPr>
                    <w:rPr>
                      <w:sz w:val="24"/>
                      <w:szCs w:val="24"/>
                    </w:rPr>
                  </w:pPr>
                </w:p>
                <w:p w14:paraId="39D1869E" w14:textId="77777777" w:rsidR="0028077E" w:rsidRDefault="0028077E" w:rsidP="0028077E">
                  <w:pPr>
                    <w:rPr>
                      <w:sz w:val="24"/>
                      <w:szCs w:val="24"/>
                    </w:rPr>
                  </w:pPr>
                </w:p>
                <w:p w14:paraId="36263769" w14:textId="77777777" w:rsidR="0028077E" w:rsidRDefault="0028077E" w:rsidP="0028077E">
                  <w:pPr>
                    <w:rPr>
                      <w:sz w:val="24"/>
                      <w:szCs w:val="24"/>
                    </w:rPr>
                  </w:pPr>
                </w:p>
                <w:p w14:paraId="73289314" w14:textId="77777777" w:rsidR="0028077E" w:rsidRDefault="0028077E" w:rsidP="0028077E">
                  <w:pPr>
                    <w:rPr>
                      <w:sz w:val="24"/>
                      <w:szCs w:val="24"/>
                    </w:rPr>
                  </w:pPr>
                </w:p>
                <w:p w14:paraId="769F6198" w14:textId="77777777" w:rsidR="0028077E" w:rsidRPr="00A44574" w:rsidRDefault="0028077E" w:rsidP="0028077E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28077E" w:rsidRPr="00A44574" w14:paraId="1D56E5C6" w14:textId="77777777" w:rsidTr="0028077E">
              <w:tc>
                <w:tcPr>
                  <w:tcW w:w="2759" w:type="dxa"/>
                  <w:vMerge w:val="restart"/>
                  <w:shd w:val="clear" w:color="auto" w:fill="E7E6E6" w:themeFill="background2"/>
                </w:tcPr>
                <w:p w14:paraId="734F7603" w14:textId="77777777" w:rsidR="0028077E" w:rsidRPr="00A44574" w:rsidRDefault="0028077E" w:rsidP="0028077E">
                  <w:pPr>
                    <w:pStyle w:val="Akapitzlist"/>
                    <w:numPr>
                      <w:ilvl w:val="0"/>
                      <w:numId w:val="3"/>
                    </w:numPr>
                    <w:rPr>
                      <w:sz w:val="24"/>
                      <w:szCs w:val="24"/>
                    </w:rPr>
                  </w:pPr>
                  <w:r w:rsidRPr="00A44574">
                    <w:rPr>
                      <w:sz w:val="24"/>
                      <w:szCs w:val="24"/>
                    </w:rPr>
                    <w:t>Liczba pracowników:</w:t>
                  </w:r>
                </w:p>
                <w:p w14:paraId="4A6F526A" w14:textId="77777777" w:rsidR="0028077E" w:rsidRPr="00884DEE" w:rsidRDefault="0028077E" w:rsidP="0028077E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056" w:type="dxa"/>
                  <w:shd w:val="clear" w:color="auto" w:fill="E7E6E6" w:themeFill="background2"/>
                </w:tcPr>
                <w:p w14:paraId="2BB99A21" w14:textId="77777777" w:rsidR="0028077E" w:rsidRPr="00A44574" w:rsidRDefault="0028077E" w:rsidP="0028077E">
                  <w:pPr>
                    <w:rPr>
                      <w:sz w:val="24"/>
                      <w:szCs w:val="24"/>
                    </w:rPr>
                  </w:pPr>
                  <w:r w:rsidRPr="00A44574">
                    <w:rPr>
                      <w:sz w:val="24"/>
                      <w:szCs w:val="24"/>
                    </w:rPr>
                    <w:t>Bezpośrednio</w:t>
                  </w:r>
                  <w:r>
                    <w:rPr>
                      <w:sz w:val="24"/>
                      <w:szCs w:val="24"/>
                    </w:rPr>
                    <w:t xml:space="preserve"> podległych</w:t>
                  </w:r>
                  <w:r w:rsidRPr="00A44574">
                    <w:rPr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1957" w:type="dxa"/>
                  <w:shd w:val="clear" w:color="auto" w:fill="E7E6E6" w:themeFill="background2"/>
                </w:tcPr>
                <w:p w14:paraId="0A5AB3DE" w14:textId="77777777" w:rsidR="0028077E" w:rsidRPr="00A44574" w:rsidRDefault="0028077E" w:rsidP="0028077E">
                  <w:pPr>
                    <w:rPr>
                      <w:sz w:val="24"/>
                      <w:szCs w:val="24"/>
                    </w:rPr>
                  </w:pPr>
                  <w:r w:rsidRPr="00A44574">
                    <w:rPr>
                      <w:sz w:val="24"/>
                      <w:szCs w:val="24"/>
                    </w:rPr>
                    <w:t>Pośrednio</w:t>
                  </w:r>
                  <w:r>
                    <w:rPr>
                      <w:sz w:val="24"/>
                      <w:szCs w:val="24"/>
                    </w:rPr>
                    <w:t xml:space="preserve"> podległych</w:t>
                  </w:r>
                  <w:r w:rsidRPr="00A44574">
                    <w:rPr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2754" w:type="dxa"/>
                  <w:shd w:val="clear" w:color="auto" w:fill="E7E6E6" w:themeFill="background2"/>
                </w:tcPr>
                <w:p w14:paraId="54B2F0E3" w14:textId="77777777" w:rsidR="0028077E" w:rsidRDefault="0028077E" w:rsidP="0028077E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Łącznie</w:t>
                  </w:r>
                </w:p>
                <w:p w14:paraId="6FD018DE" w14:textId="77777777" w:rsidR="0028077E" w:rsidRPr="00A44574" w:rsidRDefault="0028077E" w:rsidP="0028077E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w podmiocie:</w:t>
                  </w:r>
                </w:p>
              </w:tc>
            </w:tr>
            <w:tr w:rsidR="0028077E" w:rsidRPr="00A44574" w14:paraId="0A587B04" w14:textId="77777777" w:rsidTr="005F5963">
              <w:tc>
                <w:tcPr>
                  <w:tcW w:w="2759" w:type="dxa"/>
                  <w:vMerge/>
                  <w:shd w:val="clear" w:color="auto" w:fill="E7E6E6" w:themeFill="background2"/>
                </w:tcPr>
                <w:p w14:paraId="29B9B0C7" w14:textId="77777777" w:rsidR="0028077E" w:rsidRDefault="0028077E" w:rsidP="0028077E">
                  <w:pPr>
                    <w:pStyle w:val="Akapitzlist"/>
                    <w:numPr>
                      <w:ilvl w:val="0"/>
                      <w:numId w:val="3"/>
                    </w:num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056" w:type="dxa"/>
                  <w:shd w:val="clear" w:color="auto" w:fill="FFFFFF" w:themeFill="background1"/>
                </w:tcPr>
                <w:p w14:paraId="53BF7F95" w14:textId="77777777" w:rsidR="0028077E" w:rsidRPr="00A44574" w:rsidRDefault="0028077E" w:rsidP="0028077E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957" w:type="dxa"/>
                  <w:shd w:val="clear" w:color="auto" w:fill="FFFFFF" w:themeFill="background1"/>
                </w:tcPr>
                <w:p w14:paraId="748E674B" w14:textId="77777777" w:rsidR="0028077E" w:rsidRPr="00A44574" w:rsidRDefault="0028077E" w:rsidP="0028077E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754" w:type="dxa"/>
                  <w:shd w:val="clear" w:color="auto" w:fill="FFFFFF" w:themeFill="background1"/>
                </w:tcPr>
                <w:p w14:paraId="161DA53B" w14:textId="77777777" w:rsidR="0028077E" w:rsidRPr="00A44574" w:rsidRDefault="0028077E" w:rsidP="0028077E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7BF55FAD" w14:textId="42288F37" w:rsidR="005F5963" w:rsidRDefault="005F5963">
            <w:pPr>
              <w:rPr>
                <w:sz w:val="24"/>
                <w:szCs w:val="24"/>
              </w:rPr>
            </w:pPr>
          </w:p>
          <w:p w14:paraId="290B15D6" w14:textId="0DFEEFC7" w:rsidR="002A3CF3" w:rsidRDefault="002A3CF3">
            <w:pPr>
              <w:rPr>
                <w:sz w:val="24"/>
                <w:szCs w:val="24"/>
              </w:rPr>
            </w:pPr>
          </w:p>
          <w:p w14:paraId="2197B479" w14:textId="77777777" w:rsidR="00EE25E1" w:rsidRDefault="00EE25E1">
            <w:pPr>
              <w:rPr>
                <w:sz w:val="24"/>
                <w:szCs w:val="24"/>
              </w:rPr>
            </w:pPr>
          </w:p>
          <w:tbl>
            <w:tblPr>
              <w:tblStyle w:val="Tabela-Siatka"/>
              <w:tblW w:w="9526" w:type="dxa"/>
              <w:tblLook w:val="04A0" w:firstRow="1" w:lastRow="0" w:firstColumn="1" w:lastColumn="0" w:noHBand="0" w:noVBand="1"/>
            </w:tblPr>
            <w:tblGrid>
              <w:gridCol w:w="2944"/>
              <w:gridCol w:w="2039"/>
              <w:gridCol w:w="2039"/>
              <w:gridCol w:w="2504"/>
            </w:tblGrid>
            <w:tr w:rsidR="005F5963" w:rsidRPr="00A44574" w14:paraId="27534C5B" w14:textId="77777777" w:rsidTr="005F5963">
              <w:tc>
                <w:tcPr>
                  <w:tcW w:w="9526" w:type="dxa"/>
                  <w:gridSpan w:val="4"/>
                  <w:shd w:val="clear" w:color="auto" w:fill="E7E6E6" w:themeFill="background2"/>
                  <w:vAlign w:val="center"/>
                </w:tcPr>
                <w:p w14:paraId="4A6F350F" w14:textId="77777777" w:rsidR="005F5963" w:rsidRPr="00A44574" w:rsidRDefault="005F5963" w:rsidP="005F5963">
                  <w:pPr>
                    <w:pStyle w:val="Akapitzlist"/>
                    <w:numPr>
                      <w:ilvl w:val="0"/>
                      <w:numId w:val="1"/>
                    </w:numPr>
                    <w:rPr>
                      <w:b/>
                      <w:sz w:val="28"/>
                      <w:szCs w:val="24"/>
                    </w:rPr>
                  </w:pPr>
                  <w:r w:rsidRPr="00A44574">
                    <w:rPr>
                      <w:b/>
                      <w:sz w:val="28"/>
                      <w:szCs w:val="24"/>
                    </w:rPr>
                    <w:t>Podsumowanie oceny</w:t>
                  </w:r>
                </w:p>
              </w:tc>
            </w:tr>
            <w:tr w:rsidR="005F5963" w:rsidRPr="00A44574" w14:paraId="490E9BD5" w14:textId="77777777" w:rsidTr="005F5963">
              <w:tc>
                <w:tcPr>
                  <w:tcW w:w="9526" w:type="dxa"/>
                  <w:gridSpan w:val="4"/>
                  <w:tcBorders>
                    <w:bottom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3F12A346" w14:textId="368AB02F" w:rsidR="000D37CE" w:rsidRPr="00A44574" w:rsidRDefault="000D37C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5F5963" w:rsidRPr="00A44574" w14:paraId="1883A4F4" w14:textId="77777777" w:rsidTr="005F5963">
              <w:tc>
                <w:tcPr>
                  <w:tcW w:w="2944" w:type="dxa"/>
                  <w:tcBorders>
                    <w:bottom w:val="nil"/>
                  </w:tcBorders>
                  <w:shd w:val="clear" w:color="auto" w:fill="E7E6E6" w:themeFill="background2"/>
                  <w:vAlign w:val="center"/>
                </w:tcPr>
                <w:p w14:paraId="507D0754" w14:textId="5E2778E3" w:rsidR="005F5963" w:rsidRPr="00A44574" w:rsidRDefault="005F5963" w:rsidP="00BA72F1">
                  <w:pPr>
                    <w:pStyle w:val="Akapitzlist"/>
                    <w:numPr>
                      <w:ilvl w:val="0"/>
                      <w:numId w:val="4"/>
                    </w:numPr>
                    <w:rPr>
                      <w:sz w:val="24"/>
                      <w:szCs w:val="24"/>
                    </w:rPr>
                  </w:pPr>
                  <w:r w:rsidRPr="00A44574">
                    <w:rPr>
                      <w:sz w:val="24"/>
                      <w:szCs w:val="24"/>
                    </w:rPr>
                    <w:t xml:space="preserve">Kompetencje </w:t>
                  </w:r>
                  <w:r w:rsidR="00BA72F1">
                    <w:rPr>
                      <w:sz w:val="24"/>
                      <w:szCs w:val="24"/>
                    </w:rPr>
                    <w:t>–</w:t>
                  </w:r>
                  <w:r w:rsidRPr="00A44574">
                    <w:rPr>
                      <w:sz w:val="24"/>
                      <w:szCs w:val="24"/>
                    </w:rPr>
                    <w:t xml:space="preserve"> wiedza i doświadczenie:</w:t>
                  </w:r>
                </w:p>
              </w:tc>
              <w:tc>
                <w:tcPr>
                  <w:tcW w:w="2039" w:type="dxa"/>
                  <w:tcBorders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78F1042" w14:textId="03B84015" w:rsidR="005F5963" w:rsidRPr="00A44574" w:rsidRDefault="00EF1DC9" w:rsidP="005F5963">
                  <w:pPr>
                    <w:rPr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192861238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F5963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5F5963" w:rsidRPr="00A44574">
                    <w:rPr>
                      <w:rFonts w:ascii="Wingdings" w:hAnsi="Wingdings" w:cs="Wingdings"/>
                      <w:sz w:val="24"/>
                      <w:szCs w:val="24"/>
                    </w:rPr>
                    <w:t></w:t>
                  </w:r>
                  <w:r w:rsidR="005F5963" w:rsidRPr="00A44574">
                    <w:rPr>
                      <w:sz w:val="24"/>
                      <w:szCs w:val="24"/>
                    </w:rPr>
                    <w:t xml:space="preserve">spełnia         </w:t>
                  </w:r>
                </w:p>
              </w:tc>
              <w:tc>
                <w:tcPr>
                  <w:tcW w:w="2039" w:type="dxa"/>
                  <w:tcBorders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766F9FA5" w14:textId="08462BA0" w:rsidR="005F5963" w:rsidRPr="00A44574" w:rsidRDefault="00EF1DC9" w:rsidP="005F5963">
                  <w:pPr>
                    <w:rPr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38283656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F5963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5F5963" w:rsidRPr="00A44574">
                    <w:rPr>
                      <w:rFonts w:ascii="Wingdings" w:hAnsi="Wingdings" w:cs="Wingdings"/>
                      <w:sz w:val="24"/>
                      <w:szCs w:val="24"/>
                    </w:rPr>
                    <w:t></w:t>
                  </w:r>
                  <w:r w:rsidR="005F5963" w:rsidRPr="00A44574">
                    <w:rPr>
                      <w:sz w:val="24"/>
                      <w:szCs w:val="24"/>
                    </w:rPr>
                    <w:t>nie spełnia</w:t>
                  </w:r>
                </w:p>
              </w:tc>
              <w:tc>
                <w:tcPr>
                  <w:tcW w:w="2504" w:type="dxa"/>
                  <w:tcBorders>
                    <w:left w:val="nil"/>
                    <w:bottom w:val="nil"/>
                  </w:tcBorders>
                  <w:shd w:val="clear" w:color="auto" w:fill="FFFFFF" w:themeFill="background1"/>
                  <w:vAlign w:val="center"/>
                </w:tcPr>
                <w:p w14:paraId="334C7DD2" w14:textId="366E5044" w:rsidR="005F5963" w:rsidRPr="00A44574" w:rsidRDefault="00EF1DC9" w:rsidP="005F5963">
                  <w:pPr>
                    <w:rPr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-169583889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F5963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5F5963" w:rsidRPr="00A44574">
                    <w:rPr>
                      <w:rFonts w:ascii="Wingdings" w:hAnsi="Wingdings" w:cs="Wingdings"/>
                      <w:sz w:val="24"/>
                      <w:szCs w:val="24"/>
                    </w:rPr>
                    <w:t></w:t>
                  </w:r>
                  <w:r w:rsidR="005F5963" w:rsidRPr="00A44574">
                    <w:rPr>
                      <w:sz w:val="24"/>
                      <w:szCs w:val="24"/>
                    </w:rPr>
                    <w:t>nie dotyczy</w:t>
                  </w:r>
                </w:p>
              </w:tc>
            </w:tr>
            <w:tr w:rsidR="005F5963" w:rsidRPr="00A44574" w14:paraId="12DDC4E1" w14:textId="77777777" w:rsidTr="005F5963">
              <w:tc>
                <w:tcPr>
                  <w:tcW w:w="2944" w:type="dxa"/>
                  <w:tcBorders>
                    <w:top w:val="nil"/>
                    <w:bottom w:val="nil"/>
                  </w:tcBorders>
                  <w:shd w:val="clear" w:color="auto" w:fill="E7E6E6" w:themeFill="background2"/>
                  <w:vAlign w:val="center"/>
                </w:tcPr>
                <w:p w14:paraId="0D5BD8F2" w14:textId="32D4ADA7" w:rsidR="005F5963" w:rsidRPr="00A44574" w:rsidRDefault="005F5963" w:rsidP="005F5963">
                  <w:pPr>
                    <w:pStyle w:val="Akapitzlist"/>
                    <w:spacing w:before="240"/>
                    <w:ind w:left="360"/>
                    <w:jc w:val="right"/>
                    <w:rPr>
                      <w:sz w:val="24"/>
                      <w:szCs w:val="24"/>
                    </w:rPr>
                  </w:pPr>
                  <w:r w:rsidRPr="00A44574">
                    <w:rPr>
                      <w:sz w:val="24"/>
                      <w:szCs w:val="24"/>
                    </w:rPr>
                    <w:t xml:space="preserve">Załącznik </w:t>
                  </w:r>
                  <w:r w:rsidR="0067432E">
                    <w:rPr>
                      <w:sz w:val="24"/>
                      <w:szCs w:val="24"/>
                    </w:rPr>
                    <w:t>1</w:t>
                  </w:r>
                  <w:r w:rsidR="004F78FD">
                    <w:rPr>
                      <w:sz w:val="24"/>
                      <w:szCs w:val="24"/>
                    </w:rPr>
                    <w:t>.</w:t>
                  </w:r>
                  <w:r w:rsidR="0067432E">
                    <w:rPr>
                      <w:sz w:val="24"/>
                      <w:szCs w:val="24"/>
                    </w:rPr>
                    <w:t>1</w:t>
                  </w:r>
                </w:p>
                <w:p w14:paraId="179E6727" w14:textId="14733D73" w:rsidR="005F5963" w:rsidRPr="00A44574" w:rsidRDefault="005F5963" w:rsidP="005F5963">
                  <w:pPr>
                    <w:pStyle w:val="Akapitzlist"/>
                    <w:ind w:left="360"/>
                    <w:jc w:val="right"/>
                    <w:rPr>
                      <w:sz w:val="24"/>
                      <w:szCs w:val="24"/>
                    </w:rPr>
                  </w:pPr>
                  <w:r w:rsidRPr="00A44574">
                    <w:rPr>
                      <w:sz w:val="24"/>
                      <w:szCs w:val="24"/>
                    </w:rPr>
                    <w:t xml:space="preserve">Załącznik </w:t>
                  </w:r>
                  <w:r w:rsidR="0067432E">
                    <w:rPr>
                      <w:sz w:val="24"/>
                      <w:szCs w:val="24"/>
                    </w:rPr>
                    <w:t>1</w:t>
                  </w:r>
                  <w:r w:rsidR="004F78FD">
                    <w:rPr>
                      <w:sz w:val="24"/>
                      <w:szCs w:val="24"/>
                    </w:rPr>
                    <w:t>.</w:t>
                  </w:r>
                  <w:r w:rsidR="0067432E">
                    <w:rPr>
                      <w:sz w:val="24"/>
                      <w:szCs w:val="24"/>
                    </w:rPr>
                    <w:t>2</w:t>
                  </w:r>
                </w:p>
                <w:p w14:paraId="32E7EF3A" w14:textId="0B33AFF4" w:rsidR="005F5963" w:rsidRPr="00A44574" w:rsidRDefault="005F5963" w:rsidP="005F5963">
                  <w:pPr>
                    <w:pStyle w:val="Akapitzlist"/>
                    <w:ind w:left="360"/>
                    <w:jc w:val="right"/>
                    <w:rPr>
                      <w:sz w:val="24"/>
                      <w:szCs w:val="24"/>
                    </w:rPr>
                  </w:pPr>
                  <w:r w:rsidRPr="00A44574">
                    <w:rPr>
                      <w:sz w:val="24"/>
                      <w:szCs w:val="24"/>
                    </w:rPr>
                    <w:t xml:space="preserve">Załącznik </w:t>
                  </w:r>
                  <w:r w:rsidR="0067432E">
                    <w:rPr>
                      <w:sz w:val="24"/>
                      <w:szCs w:val="24"/>
                    </w:rPr>
                    <w:t>1</w:t>
                  </w:r>
                  <w:r w:rsidR="004F78FD">
                    <w:rPr>
                      <w:sz w:val="24"/>
                      <w:szCs w:val="24"/>
                    </w:rPr>
                    <w:t>.</w:t>
                  </w:r>
                  <w:r w:rsidR="0067432E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6582" w:type="dxa"/>
                  <w:gridSpan w:val="3"/>
                  <w:tcBorders>
                    <w:top w:val="nil"/>
                    <w:bottom w:val="nil"/>
                  </w:tcBorders>
                  <w:shd w:val="clear" w:color="auto" w:fill="FFFFFF" w:themeFill="background1"/>
                  <w:vAlign w:val="center"/>
                </w:tcPr>
                <w:p w14:paraId="06D1566C" w14:textId="0835652F" w:rsidR="005F5963" w:rsidRPr="00A44574" w:rsidRDefault="00EF1DC9" w:rsidP="005F5963">
                  <w:pPr>
                    <w:spacing w:before="240"/>
                    <w:rPr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15108737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F5963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BA72F1">
                    <w:rPr>
                      <w:rFonts w:cs="Wingdings"/>
                      <w:sz w:val="24"/>
                      <w:szCs w:val="24"/>
                    </w:rPr>
                    <w:t>–</w:t>
                  </w:r>
                  <w:r w:rsidR="005F5963" w:rsidRPr="00A44574">
                    <w:rPr>
                      <w:rFonts w:cs="Wingdings"/>
                      <w:sz w:val="24"/>
                      <w:szCs w:val="24"/>
                    </w:rPr>
                    <w:t xml:space="preserve"> wykształcenie</w:t>
                  </w:r>
                </w:p>
                <w:p w14:paraId="27ED1240" w14:textId="2246F296" w:rsidR="005F5963" w:rsidRPr="00A44574" w:rsidRDefault="00EF1DC9" w:rsidP="005F5963">
                  <w:pPr>
                    <w:rPr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-81294605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F5963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5F5963" w:rsidRPr="00A44574">
                    <w:rPr>
                      <w:rFonts w:cs="Wingdings"/>
                      <w:sz w:val="24"/>
                      <w:szCs w:val="24"/>
                    </w:rPr>
                    <w:t xml:space="preserve"> </w:t>
                  </w:r>
                  <w:r w:rsidR="00BA72F1">
                    <w:rPr>
                      <w:rFonts w:cs="Wingdings"/>
                      <w:sz w:val="24"/>
                      <w:szCs w:val="24"/>
                    </w:rPr>
                    <w:t>–</w:t>
                  </w:r>
                  <w:r w:rsidR="005F5963" w:rsidRPr="00A44574">
                    <w:rPr>
                      <w:rFonts w:cs="Wingdings"/>
                      <w:sz w:val="24"/>
                      <w:szCs w:val="24"/>
                    </w:rPr>
                    <w:t xml:space="preserve"> życiorys zawodowy</w:t>
                  </w:r>
                </w:p>
                <w:p w14:paraId="4CE1F0C0" w14:textId="0983A592" w:rsidR="005F5963" w:rsidRPr="00A44574" w:rsidRDefault="00EF1DC9" w:rsidP="00BA72F1">
                  <w:pPr>
                    <w:rPr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159798210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F5963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5F5963" w:rsidRPr="00A44574">
                    <w:rPr>
                      <w:rFonts w:cs="Wingdings"/>
                      <w:sz w:val="24"/>
                      <w:szCs w:val="24"/>
                    </w:rPr>
                    <w:t xml:space="preserve"> </w:t>
                  </w:r>
                  <w:r w:rsidR="00BA72F1">
                    <w:rPr>
                      <w:rFonts w:cs="Wingdings"/>
                      <w:sz w:val="24"/>
                      <w:szCs w:val="24"/>
                    </w:rPr>
                    <w:t>–</w:t>
                  </w:r>
                  <w:r w:rsidR="005F5963" w:rsidRPr="00A44574">
                    <w:rPr>
                      <w:rFonts w:cs="Wingdings"/>
                      <w:sz w:val="24"/>
                      <w:szCs w:val="24"/>
                    </w:rPr>
                    <w:t xml:space="preserve"> opis pozycji z życiorysu </w:t>
                  </w:r>
                  <w:r w:rsidR="005F5963" w:rsidRPr="00A44574">
                    <w:rPr>
                      <w:sz w:val="24"/>
                      <w:szCs w:val="24"/>
                    </w:rPr>
                    <w:t>(        egzemplarzy)</w:t>
                  </w:r>
                </w:p>
              </w:tc>
            </w:tr>
            <w:tr w:rsidR="005F5963" w:rsidRPr="00A44574" w14:paraId="5484748E" w14:textId="77777777" w:rsidTr="005F5963">
              <w:tc>
                <w:tcPr>
                  <w:tcW w:w="2944" w:type="dxa"/>
                  <w:tcBorders>
                    <w:top w:val="nil"/>
                    <w:bottom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60D69805" w14:textId="77777777" w:rsidR="005F5963" w:rsidRPr="00A44574" w:rsidRDefault="005F5963" w:rsidP="005F5963">
                  <w:pPr>
                    <w:pStyle w:val="Akapitzlist"/>
                    <w:spacing w:before="240"/>
                    <w:ind w:left="360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Uwagi:</w:t>
                  </w:r>
                </w:p>
              </w:tc>
              <w:tc>
                <w:tcPr>
                  <w:tcW w:w="6582" w:type="dxa"/>
                  <w:gridSpan w:val="3"/>
                  <w:tcBorders>
                    <w:top w:val="nil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392DF12" w14:textId="77777777" w:rsidR="005F5963" w:rsidRPr="00A44574" w:rsidRDefault="005F5963" w:rsidP="005F5963">
                  <w:pPr>
                    <w:spacing w:before="240"/>
                    <w:rPr>
                      <w:rFonts w:ascii="Wingdings" w:hAnsi="Wingdings" w:cs="Wingdings"/>
                      <w:sz w:val="24"/>
                      <w:szCs w:val="24"/>
                    </w:rPr>
                  </w:pPr>
                </w:p>
              </w:tc>
            </w:tr>
            <w:tr w:rsidR="005F5963" w:rsidRPr="00A44574" w14:paraId="3992C731" w14:textId="77777777" w:rsidTr="005F5963">
              <w:tc>
                <w:tcPr>
                  <w:tcW w:w="2944" w:type="dxa"/>
                  <w:tcBorders>
                    <w:bottom w:val="nil"/>
                  </w:tcBorders>
                  <w:shd w:val="clear" w:color="auto" w:fill="E7E6E6" w:themeFill="background2"/>
                  <w:vAlign w:val="center"/>
                </w:tcPr>
                <w:p w14:paraId="78783C35" w14:textId="5B1E1E69" w:rsidR="005F5963" w:rsidRPr="00A44574" w:rsidRDefault="005F5963" w:rsidP="00BA72F1">
                  <w:pPr>
                    <w:pStyle w:val="Akapitzlist"/>
                    <w:numPr>
                      <w:ilvl w:val="0"/>
                      <w:numId w:val="4"/>
                    </w:numPr>
                    <w:rPr>
                      <w:sz w:val="24"/>
                      <w:szCs w:val="24"/>
                    </w:rPr>
                  </w:pPr>
                  <w:r w:rsidRPr="00A44574">
                    <w:rPr>
                      <w:sz w:val="24"/>
                      <w:szCs w:val="24"/>
                    </w:rPr>
                    <w:t xml:space="preserve">Kompetencje </w:t>
                  </w:r>
                  <w:r w:rsidR="00BA72F1">
                    <w:rPr>
                      <w:sz w:val="24"/>
                      <w:szCs w:val="24"/>
                    </w:rPr>
                    <w:t>–</w:t>
                  </w:r>
                  <w:r w:rsidRPr="00A44574">
                    <w:rPr>
                      <w:sz w:val="24"/>
                      <w:szCs w:val="24"/>
                    </w:rPr>
                    <w:t xml:space="preserve"> umiejętności:</w:t>
                  </w:r>
                </w:p>
              </w:tc>
              <w:tc>
                <w:tcPr>
                  <w:tcW w:w="2039" w:type="dxa"/>
                  <w:tcBorders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37AAA82D" w14:textId="06361E55" w:rsidR="005F5963" w:rsidRPr="00A44574" w:rsidRDefault="00EF1DC9" w:rsidP="005F5963">
                  <w:pPr>
                    <w:rPr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84282468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F5963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5F5963" w:rsidRPr="00A44574">
                    <w:rPr>
                      <w:rFonts w:ascii="Wingdings" w:hAnsi="Wingdings" w:cs="Wingdings"/>
                      <w:sz w:val="24"/>
                      <w:szCs w:val="24"/>
                    </w:rPr>
                    <w:t></w:t>
                  </w:r>
                  <w:r w:rsidR="005F5963" w:rsidRPr="00A44574">
                    <w:rPr>
                      <w:sz w:val="24"/>
                      <w:szCs w:val="24"/>
                    </w:rPr>
                    <w:t xml:space="preserve">spełnia         </w:t>
                  </w:r>
                </w:p>
              </w:tc>
              <w:tc>
                <w:tcPr>
                  <w:tcW w:w="2039" w:type="dxa"/>
                  <w:tcBorders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902A7FB" w14:textId="31A1B427" w:rsidR="005F5963" w:rsidRPr="00A44574" w:rsidRDefault="00EF1DC9" w:rsidP="005F5963">
                  <w:pPr>
                    <w:rPr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-188532306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F5963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5F5963" w:rsidRPr="00A44574">
                    <w:rPr>
                      <w:rFonts w:ascii="Wingdings" w:hAnsi="Wingdings" w:cs="Wingdings"/>
                      <w:sz w:val="24"/>
                      <w:szCs w:val="24"/>
                    </w:rPr>
                    <w:t></w:t>
                  </w:r>
                  <w:r w:rsidR="005F5963" w:rsidRPr="00A44574">
                    <w:rPr>
                      <w:sz w:val="24"/>
                      <w:szCs w:val="24"/>
                    </w:rPr>
                    <w:t>nie spełnia</w:t>
                  </w:r>
                </w:p>
              </w:tc>
              <w:tc>
                <w:tcPr>
                  <w:tcW w:w="2504" w:type="dxa"/>
                  <w:tcBorders>
                    <w:left w:val="nil"/>
                    <w:bottom w:val="nil"/>
                  </w:tcBorders>
                  <w:shd w:val="clear" w:color="auto" w:fill="FFFFFF" w:themeFill="background1"/>
                  <w:vAlign w:val="center"/>
                </w:tcPr>
                <w:p w14:paraId="65F315A8" w14:textId="59C18A96" w:rsidR="005F5963" w:rsidRPr="00A44574" w:rsidRDefault="00EF1DC9" w:rsidP="005F5963">
                  <w:pPr>
                    <w:rPr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47843365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F5963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5F5963" w:rsidRPr="00A44574">
                    <w:rPr>
                      <w:rFonts w:ascii="Wingdings" w:hAnsi="Wingdings" w:cs="Wingdings"/>
                      <w:sz w:val="24"/>
                      <w:szCs w:val="24"/>
                    </w:rPr>
                    <w:t></w:t>
                  </w:r>
                  <w:r w:rsidR="005F5963" w:rsidRPr="00A44574">
                    <w:rPr>
                      <w:sz w:val="24"/>
                      <w:szCs w:val="24"/>
                    </w:rPr>
                    <w:t>nie dotyczy</w:t>
                  </w:r>
                </w:p>
              </w:tc>
            </w:tr>
            <w:tr w:rsidR="005F5963" w:rsidRPr="00A44574" w14:paraId="3C98AFB6" w14:textId="77777777" w:rsidTr="005F5963">
              <w:tc>
                <w:tcPr>
                  <w:tcW w:w="2944" w:type="dxa"/>
                  <w:tcBorders>
                    <w:top w:val="nil"/>
                    <w:bottom w:val="nil"/>
                  </w:tcBorders>
                  <w:shd w:val="clear" w:color="auto" w:fill="E7E6E6" w:themeFill="background2"/>
                  <w:vAlign w:val="center"/>
                </w:tcPr>
                <w:p w14:paraId="4EF071A0" w14:textId="51E77F49" w:rsidR="005F5963" w:rsidRPr="00A44574" w:rsidRDefault="005F5963" w:rsidP="005F5963">
                  <w:pPr>
                    <w:pStyle w:val="Akapitzlist"/>
                    <w:spacing w:before="240"/>
                    <w:ind w:left="360"/>
                    <w:jc w:val="right"/>
                    <w:rPr>
                      <w:sz w:val="24"/>
                      <w:szCs w:val="24"/>
                    </w:rPr>
                  </w:pPr>
                  <w:r w:rsidRPr="00A44574">
                    <w:rPr>
                      <w:sz w:val="24"/>
                      <w:szCs w:val="24"/>
                    </w:rPr>
                    <w:t xml:space="preserve">Załącznik </w:t>
                  </w:r>
                  <w:r w:rsidR="0067432E">
                    <w:rPr>
                      <w:sz w:val="24"/>
                      <w:szCs w:val="24"/>
                    </w:rPr>
                    <w:t>1</w:t>
                  </w:r>
                  <w:r w:rsidR="004F78FD">
                    <w:rPr>
                      <w:sz w:val="24"/>
                      <w:szCs w:val="24"/>
                    </w:rPr>
                    <w:t>.</w:t>
                  </w:r>
                  <w:r w:rsidR="0067432E"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6582" w:type="dxa"/>
                  <w:gridSpan w:val="3"/>
                  <w:tcBorders>
                    <w:top w:val="nil"/>
                    <w:bottom w:val="nil"/>
                  </w:tcBorders>
                  <w:shd w:val="clear" w:color="auto" w:fill="FFFFFF" w:themeFill="background1"/>
                  <w:vAlign w:val="center"/>
                </w:tcPr>
                <w:p w14:paraId="7943E442" w14:textId="5DEE0827" w:rsidR="005F5963" w:rsidRPr="00A44574" w:rsidRDefault="00EF1DC9" w:rsidP="00BA72F1">
                  <w:pPr>
                    <w:spacing w:before="240"/>
                    <w:rPr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-203356227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F5963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5F5963" w:rsidRPr="00A44574">
                    <w:rPr>
                      <w:rFonts w:cs="Wingdings"/>
                      <w:sz w:val="24"/>
                      <w:szCs w:val="24"/>
                    </w:rPr>
                    <w:t xml:space="preserve"> </w:t>
                  </w:r>
                  <w:r w:rsidR="00BA72F1">
                    <w:rPr>
                      <w:rFonts w:cs="Wingdings"/>
                      <w:sz w:val="24"/>
                      <w:szCs w:val="24"/>
                    </w:rPr>
                    <w:t>–</w:t>
                  </w:r>
                  <w:r w:rsidR="005F5963" w:rsidRPr="00A44574">
                    <w:rPr>
                      <w:rFonts w:cs="Wingdings"/>
                      <w:sz w:val="24"/>
                      <w:szCs w:val="24"/>
                    </w:rPr>
                    <w:t xml:space="preserve"> ocena umiejętności</w:t>
                  </w:r>
                </w:p>
              </w:tc>
            </w:tr>
            <w:tr w:rsidR="005F5963" w:rsidRPr="00A44574" w14:paraId="32D4315E" w14:textId="77777777" w:rsidTr="005F5963">
              <w:tc>
                <w:tcPr>
                  <w:tcW w:w="2944" w:type="dxa"/>
                  <w:tcBorders>
                    <w:top w:val="nil"/>
                    <w:bottom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4899BD25" w14:textId="77777777" w:rsidR="005F5963" w:rsidRPr="00A44574" w:rsidRDefault="005F5963" w:rsidP="005F5963">
                  <w:pPr>
                    <w:pStyle w:val="Akapitzlist"/>
                    <w:spacing w:before="240"/>
                    <w:ind w:left="360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lastRenderedPageBreak/>
                    <w:t>Uwagi:</w:t>
                  </w:r>
                </w:p>
              </w:tc>
              <w:tc>
                <w:tcPr>
                  <w:tcW w:w="6582" w:type="dxa"/>
                  <w:gridSpan w:val="3"/>
                  <w:tcBorders>
                    <w:top w:val="nil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CFA2116" w14:textId="77777777" w:rsidR="005F5963" w:rsidRPr="00A44574" w:rsidRDefault="005F5963" w:rsidP="005F5963">
                  <w:pPr>
                    <w:spacing w:before="240"/>
                    <w:rPr>
                      <w:rFonts w:ascii="Wingdings" w:hAnsi="Wingdings" w:cs="Wingdings"/>
                      <w:sz w:val="24"/>
                      <w:szCs w:val="24"/>
                    </w:rPr>
                  </w:pPr>
                </w:p>
              </w:tc>
            </w:tr>
            <w:tr w:rsidR="005F5963" w:rsidRPr="00A44574" w14:paraId="5499540B" w14:textId="77777777" w:rsidTr="005F5963">
              <w:tc>
                <w:tcPr>
                  <w:tcW w:w="2944" w:type="dxa"/>
                  <w:tcBorders>
                    <w:bottom w:val="nil"/>
                  </w:tcBorders>
                  <w:shd w:val="clear" w:color="auto" w:fill="E7E6E6" w:themeFill="background2"/>
                  <w:vAlign w:val="center"/>
                </w:tcPr>
                <w:p w14:paraId="1176BDF7" w14:textId="1BC37A82" w:rsidR="005F5963" w:rsidRPr="00A44574" w:rsidRDefault="005F5963" w:rsidP="00BA72F1">
                  <w:pPr>
                    <w:pStyle w:val="Akapitzlist"/>
                    <w:numPr>
                      <w:ilvl w:val="0"/>
                      <w:numId w:val="4"/>
                    </w:numPr>
                    <w:rPr>
                      <w:sz w:val="24"/>
                      <w:szCs w:val="24"/>
                    </w:rPr>
                  </w:pPr>
                  <w:r w:rsidRPr="00A44574">
                    <w:rPr>
                      <w:sz w:val="24"/>
                      <w:szCs w:val="24"/>
                    </w:rPr>
                    <w:t xml:space="preserve">Kompetencje </w:t>
                  </w:r>
                  <w:r w:rsidR="00BA72F1">
                    <w:rPr>
                      <w:sz w:val="24"/>
                      <w:szCs w:val="24"/>
                    </w:rPr>
                    <w:t>–</w:t>
                  </w:r>
                  <w:r w:rsidRPr="00A44574">
                    <w:rPr>
                      <w:sz w:val="24"/>
                      <w:szCs w:val="24"/>
                    </w:rPr>
                    <w:t xml:space="preserve"> język  polski</w:t>
                  </w:r>
                  <w:r w:rsidR="00BA72F1">
                    <w:rPr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2039" w:type="dxa"/>
                  <w:tcBorders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136265E7" w14:textId="30A2AFBA" w:rsidR="005F5963" w:rsidRPr="00A44574" w:rsidRDefault="00EF1DC9" w:rsidP="005F5963">
                  <w:pPr>
                    <w:rPr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-4066903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F5963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5F5963" w:rsidRPr="00A44574">
                    <w:rPr>
                      <w:rFonts w:ascii="Wingdings" w:hAnsi="Wingdings" w:cs="Wingdings"/>
                      <w:sz w:val="24"/>
                      <w:szCs w:val="24"/>
                    </w:rPr>
                    <w:t></w:t>
                  </w:r>
                  <w:r w:rsidR="005F5963" w:rsidRPr="00A44574">
                    <w:rPr>
                      <w:sz w:val="24"/>
                      <w:szCs w:val="24"/>
                    </w:rPr>
                    <w:t xml:space="preserve">spełnia         </w:t>
                  </w:r>
                </w:p>
              </w:tc>
              <w:tc>
                <w:tcPr>
                  <w:tcW w:w="2039" w:type="dxa"/>
                  <w:tcBorders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40EC1919" w14:textId="1531E713" w:rsidR="005F5963" w:rsidRPr="00A44574" w:rsidRDefault="00EF1DC9" w:rsidP="005F5963">
                  <w:pPr>
                    <w:rPr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132500145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F5963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5F5963" w:rsidRPr="00A44574">
                    <w:rPr>
                      <w:rFonts w:ascii="Wingdings" w:hAnsi="Wingdings" w:cs="Wingdings"/>
                      <w:sz w:val="24"/>
                      <w:szCs w:val="24"/>
                    </w:rPr>
                    <w:t></w:t>
                  </w:r>
                  <w:r w:rsidR="005F5963" w:rsidRPr="00A44574">
                    <w:rPr>
                      <w:sz w:val="24"/>
                      <w:szCs w:val="24"/>
                    </w:rPr>
                    <w:t>nie spełnia</w:t>
                  </w:r>
                </w:p>
              </w:tc>
              <w:tc>
                <w:tcPr>
                  <w:tcW w:w="2504" w:type="dxa"/>
                  <w:tcBorders>
                    <w:left w:val="nil"/>
                    <w:bottom w:val="nil"/>
                  </w:tcBorders>
                  <w:shd w:val="clear" w:color="auto" w:fill="FFFFFF" w:themeFill="background1"/>
                  <w:vAlign w:val="center"/>
                </w:tcPr>
                <w:p w14:paraId="3C8BA72E" w14:textId="4F0C3EAB" w:rsidR="005F5963" w:rsidRPr="00A44574" w:rsidRDefault="00EF1DC9" w:rsidP="005F5963">
                  <w:pPr>
                    <w:rPr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-19146110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F5963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5F5963" w:rsidRPr="00A44574">
                    <w:rPr>
                      <w:rFonts w:ascii="Wingdings" w:hAnsi="Wingdings" w:cs="Wingdings"/>
                      <w:sz w:val="24"/>
                      <w:szCs w:val="24"/>
                    </w:rPr>
                    <w:t></w:t>
                  </w:r>
                  <w:r w:rsidR="005F5963" w:rsidRPr="00A44574">
                    <w:rPr>
                      <w:sz w:val="24"/>
                      <w:szCs w:val="24"/>
                    </w:rPr>
                    <w:t>nie dotyczy</w:t>
                  </w:r>
                </w:p>
              </w:tc>
            </w:tr>
            <w:tr w:rsidR="005F5963" w:rsidRPr="00A44574" w14:paraId="404B8929" w14:textId="77777777" w:rsidTr="005F5963">
              <w:tc>
                <w:tcPr>
                  <w:tcW w:w="2944" w:type="dxa"/>
                  <w:tcBorders>
                    <w:top w:val="nil"/>
                    <w:bottom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193A1D04" w14:textId="77777777" w:rsidR="005F5963" w:rsidRPr="00FF3CD0" w:rsidRDefault="005F5963" w:rsidP="005F5963">
                  <w:pPr>
                    <w:spacing w:before="240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Uwagi:</w:t>
                  </w:r>
                </w:p>
              </w:tc>
              <w:tc>
                <w:tcPr>
                  <w:tcW w:w="6582" w:type="dxa"/>
                  <w:gridSpan w:val="3"/>
                  <w:tcBorders>
                    <w:top w:val="nil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577CEF5" w14:textId="77777777" w:rsidR="005F5963" w:rsidRPr="00A44574" w:rsidRDefault="005F5963" w:rsidP="005F5963">
                  <w:pPr>
                    <w:spacing w:before="240"/>
                    <w:rPr>
                      <w:rFonts w:ascii="Wingdings" w:hAnsi="Wingdings" w:cs="Wingdings"/>
                      <w:sz w:val="24"/>
                      <w:szCs w:val="24"/>
                    </w:rPr>
                  </w:pPr>
                </w:p>
              </w:tc>
            </w:tr>
            <w:tr w:rsidR="005F5963" w:rsidRPr="00A44574" w14:paraId="78175A14" w14:textId="77777777" w:rsidTr="005F5963">
              <w:tc>
                <w:tcPr>
                  <w:tcW w:w="2944" w:type="dxa"/>
                  <w:tcBorders>
                    <w:bottom w:val="nil"/>
                  </w:tcBorders>
                  <w:shd w:val="clear" w:color="auto" w:fill="E7E6E6" w:themeFill="background2"/>
                  <w:vAlign w:val="center"/>
                </w:tcPr>
                <w:p w14:paraId="39173664" w14:textId="60B7C55F" w:rsidR="005F5963" w:rsidRPr="00A44574" w:rsidRDefault="002A3CF3" w:rsidP="00BA72F1">
                  <w:pPr>
                    <w:pStyle w:val="Akapitzlist"/>
                    <w:numPr>
                      <w:ilvl w:val="0"/>
                      <w:numId w:val="4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Rękojmia</w:t>
                  </w:r>
                  <w:r w:rsidR="005F5963" w:rsidRPr="00A44574">
                    <w:rPr>
                      <w:sz w:val="24"/>
                      <w:szCs w:val="24"/>
                    </w:rPr>
                    <w:t xml:space="preserve"> </w:t>
                  </w:r>
                  <w:r w:rsidR="00BA72F1">
                    <w:rPr>
                      <w:sz w:val="24"/>
                      <w:szCs w:val="24"/>
                    </w:rPr>
                    <w:t>–</w:t>
                  </w:r>
                  <w:r w:rsidR="005F5963" w:rsidRPr="00A44574">
                    <w:rPr>
                      <w:sz w:val="24"/>
                      <w:szCs w:val="24"/>
                    </w:rPr>
                    <w:t xml:space="preserve"> karalność:</w:t>
                  </w:r>
                </w:p>
              </w:tc>
              <w:tc>
                <w:tcPr>
                  <w:tcW w:w="2039" w:type="dxa"/>
                  <w:tcBorders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4A8E7AB0" w14:textId="5CEF00F8" w:rsidR="005F5963" w:rsidRPr="00A44574" w:rsidRDefault="00EF1DC9" w:rsidP="005F5963">
                  <w:pPr>
                    <w:rPr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-36761190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F5963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5F5963" w:rsidRPr="00A44574">
                    <w:rPr>
                      <w:rFonts w:ascii="Wingdings" w:hAnsi="Wingdings" w:cs="Wingdings"/>
                      <w:sz w:val="24"/>
                      <w:szCs w:val="24"/>
                    </w:rPr>
                    <w:t></w:t>
                  </w:r>
                  <w:r w:rsidR="005F5963" w:rsidRPr="00A44574">
                    <w:rPr>
                      <w:sz w:val="24"/>
                      <w:szCs w:val="24"/>
                    </w:rPr>
                    <w:t xml:space="preserve">spełnia         </w:t>
                  </w:r>
                </w:p>
              </w:tc>
              <w:tc>
                <w:tcPr>
                  <w:tcW w:w="2039" w:type="dxa"/>
                  <w:tcBorders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7057C0A" w14:textId="298AD259" w:rsidR="005F5963" w:rsidRPr="00A44574" w:rsidRDefault="00EF1DC9" w:rsidP="005F5963">
                  <w:pPr>
                    <w:rPr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8418959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F5963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5F5963" w:rsidRPr="00A44574">
                    <w:rPr>
                      <w:rFonts w:ascii="Wingdings" w:hAnsi="Wingdings" w:cs="Wingdings"/>
                      <w:sz w:val="24"/>
                      <w:szCs w:val="24"/>
                    </w:rPr>
                    <w:t></w:t>
                  </w:r>
                  <w:r w:rsidR="005F5963" w:rsidRPr="00A44574">
                    <w:rPr>
                      <w:sz w:val="24"/>
                      <w:szCs w:val="24"/>
                    </w:rPr>
                    <w:t>nie spełnia</w:t>
                  </w:r>
                </w:p>
              </w:tc>
              <w:tc>
                <w:tcPr>
                  <w:tcW w:w="2504" w:type="dxa"/>
                  <w:tcBorders>
                    <w:left w:val="nil"/>
                    <w:bottom w:val="nil"/>
                  </w:tcBorders>
                  <w:shd w:val="clear" w:color="auto" w:fill="FFFFFF" w:themeFill="background1"/>
                  <w:vAlign w:val="center"/>
                </w:tcPr>
                <w:p w14:paraId="08747E21" w14:textId="200A7B07" w:rsidR="005F5963" w:rsidRPr="00A44574" w:rsidRDefault="00EF1DC9" w:rsidP="005F5963">
                  <w:pPr>
                    <w:rPr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8842967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F5963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5F5963" w:rsidRPr="00A44574">
                    <w:rPr>
                      <w:rFonts w:ascii="Wingdings" w:hAnsi="Wingdings" w:cs="Wingdings"/>
                      <w:sz w:val="24"/>
                      <w:szCs w:val="24"/>
                    </w:rPr>
                    <w:t></w:t>
                  </w:r>
                  <w:r w:rsidR="005F5963" w:rsidRPr="00A44574">
                    <w:rPr>
                      <w:sz w:val="24"/>
                      <w:szCs w:val="24"/>
                    </w:rPr>
                    <w:t>nie dotyczy</w:t>
                  </w:r>
                </w:p>
              </w:tc>
            </w:tr>
            <w:tr w:rsidR="005F5963" w:rsidRPr="00A44574" w14:paraId="24895DA0" w14:textId="77777777" w:rsidTr="005F5963">
              <w:tc>
                <w:tcPr>
                  <w:tcW w:w="2944" w:type="dxa"/>
                  <w:tcBorders>
                    <w:top w:val="nil"/>
                    <w:bottom w:val="nil"/>
                  </w:tcBorders>
                  <w:shd w:val="clear" w:color="auto" w:fill="E7E6E6" w:themeFill="background2"/>
                  <w:vAlign w:val="center"/>
                </w:tcPr>
                <w:p w14:paraId="32E7A3E8" w14:textId="7201A272" w:rsidR="005F5963" w:rsidRPr="00A44574" w:rsidRDefault="005F5963" w:rsidP="005F5963">
                  <w:pPr>
                    <w:pStyle w:val="Akapitzlist"/>
                    <w:spacing w:before="240"/>
                    <w:ind w:left="360"/>
                    <w:jc w:val="right"/>
                    <w:rPr>
                      <w:sz w:val="24"/>
                      <w:szCs w:val="24"/>
                    </w:rPr>
                  </w:pPr>
                  <w:r w:rsidRPr="00A44574">
                    <w:rPr>
                      <w:sz w:val="24"/>
                      <w:szCs w:val="24"/>
                    </w:rPr>
                    <w:t xml:space="preserve">Załącznik </w:t>
                  </w:r>
                  <w:r w:rsidR="0067432E">
                    <w:rPr>
                      <w:sz w:val="24"/>
                      <w:szCs w:val="24"/>
                    </w:rPr>
                    <w:t>1</w:t>
                  </w:r>
                  <w:r w:rsidR="004F78FD">
                    <w:rPr>
                      <w:sz w:val="24"/>
                      <w:szCs w:val="24"/>
                    </w:rPr>
                    <w:t>.</w:t>
                  </w:r>
                  <w:r w:rsidR="0067432E">
                    <w:rPr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6582" w:type="dxa"/>
                  <w:gridSpan w:val="3"/>
                  <w:tcBorders>
                    <w:top w:val="nil"/>
                    <w:bottom w:val="nil"/>
                  </w:tcBorders>
                  <w:shd w:val="clear" w:color="auto" w:fill="FFFFFF" w:themeFill="background1"/>
                  <w:vAlign w:val="center"/>
                </w:tcPr>
                <w:p w14:paraId="7B87D1D2" w14:textId="6CADE09E" w:rsidR="005F5963" w:rsidRPr="00A44574" w:rsidRDefault="00EF1DC9" w:rsidP="00BA72F1">
                  <w:pPr>
                    <w:spacing w:before="240"/>
                    <w:rPr>
                      <w:rFonts w:ascii="Wingdings" w:hAnsi="Wingdings" w:cs="Wingdings"/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-13737633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F5963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5F5963" w:rsidRPr="00A44574">
                    <w:rPr>
                      <w:rFonts w:cs="Wingdings"/>
                      <w:sz w:val="24"/>
                      <w:szCs w:val="24"/>
                    </w:rPr>
                    <w:t xml:space="preserve"> </w:t>
                  </w:r>
                  <w:r w:rsidR="00BA72F1">
                    <w:rPr>
                      <w:rFonts w:cs="Wingdings"/>
                      <w:sz w:val="24"/>
                      <w:szCs w:val="24"/>
                    </w:rPr>
                    <w:t xml:space="preserve">– </w:t>
                  </w:r>
                  <w:r w:rsidR="005F5963" w:rsidRPr="00A44574">
                    <w:rPr>
                      <w:rFonts w:cs="Wingdings"/>
                      <w:sz w:val="24"/>
                      <w:szCs w:val="24"/>
                    </w:rPr>
                    <w:t>karalność</w:t>
                  </w:r>
                </w:p>
              </w:tc>
            </w:tr>
            <w:tr w:rsidR="005F5963" w:rsidRPr="00A44574" w14:paraId="7540958D" w14:textId="77777777" w:rsidTr="005F5963">
              <w:tc>
                <w:tcPr>
                  <w:tcW w:w="2944" w:type="dxa"/>
                  <w:tcBorders>
                    <w:top w:val="nil"/>
                    <w:bottom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44D9922D" w14:textId="77777777" w:rsidR="005F5963" w:rsidRDefault="005F5963" w:rsidP="005F5963">
                  <w:pPr>
                    <w:pStyle w:val="Akapitzlist"/>
                    <w:spacing w:before="240"/>
                    <w:ind w:left="360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Uwagi:</w:t>
                  </w:r>
                </w:p>
              </w:tc>
              <w:tc>
                <w:tcPr>
                  <w:tcW w:w="6582" w:type="dxa"/>
                  <w:gridSpan w:val="3"/>
                  <w:tcBorders>
                    <w:top w:val="nil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9C99406" w14:textId="77777777" w:rsidR="005F5963" w:rsidRPr="00A44574" w:rsidRDefault="005F5963" w:rsidP="005F5963">
                  <w:pPr>
                    <w:spacing w:before="240"/>
                    <w:rPr>
                      <w:rFonts w:ascii="Wingdings" w:hAnsi="Wingdings" w:cs="Wingdings"/>
                      <w:sz w:val="24"/>
                      <w:szCs w:val="24"/>
                    </w:rPr>
                  </w:pPr>
                </w:p>
              </w:tc>
            </w:tr>
            <w:tr w:rsidR="005F5963" w:rsidRPr="00A44574" w14:paraId="78EEC17B" w14:textId="77777777" w:rsidTr="005F5963">
              <w:tc>
                <w:tcPr>
                  <w:tcW w:w="2944" w:type="dxa"/>
                  <w:tcBorders>
                    <w:bottom w:val="nil"/>
                  </w:tcBorders>
                  <w:shd w:val="clear" w:color="auto" w:fill="E7E6E6" w:themeFill="background2"/>
                  <w:vAlign w:val="center"/>
                </w:tcPr>
                <w:p w14:paraId="49B6273A" w14:textId="1271280A" w:rsidR="005F5963" w:rsidRPr="00A44574" w:rsidRDefault="002A3CF3" w:rsidP="00BA72F1">
                  <w:pPr>
                    <w:pStyle w:val="Akapitzlist"/>
                    <w:numPr>
                      <w:ilvl w:val="0"/>
                      <w:numId w:val="4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Rękojmia</w:t>
                  </w:r>
                  <w:r w:rsidR="005F5963" w:rsidRPr="00A44574">
                    <w:rPr>
                      <w:sz w:val="24"/>
                      <w:szCs w:val="24"/>
                    </w:rPr>
                    <w:t xml:space="preserve"> </w:t>
                  </w:r>
                  <w:r w:rsidR="00BA72F1">
                    <w:rPr>
                      <w:sz w:val="24"/>
                      <w:szCs w:val="24"/>
                    </w:rPr>
                    <w:t>–</w:t>
                  </w:r>
                  <w:r w:rsidR="005F5963" w:rsidRPr="00A44574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reputacja</w:t>
                  </w:r>
                  <w:r w:rsidR="005F5963" w:rsidRPr="00A44574">
                    <w:rPr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2039" w:type="dxa"/>
                  <w:tcBorders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C0BB036" w14:textId="5AA9158B" w:rsidR="005F5963" w:rsidRPr="00A44574" w:rsidRDefault="00EF1DC9" w:rsidP="005F5963">
                  <w:pPr>
                    <w:rPr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148581667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F5963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5F5963" w:rsidRPr="00A44574">
                    <w:rPr>
                      <w:rFonts w:ascii="Wingdings" w:hAnsi="Wingdings" w:cs="Wingdings"/>
                      <w:sz w:val="24"/>
                      <w:szCs w:val="24"/>
                    </w:rPr>
                    <w:t></w:t>
                  </w:r>
                  <w:r w:rsidR="005F5963" w:rsidRPr="00A44574">
                    <w:rPr>
                      <w:sz w:val="24"/>
                      <w:szCs w:val="24"/>
                    </w:rPr>
                    <w:t xml:space="preserve">spełnia         </w:t>
                  </w:r>
                </w:p>
              </w:tc>
              <w:tc>
                <w:tcPr>
                  <w:tcW w:w="2039" w:type="dxa"/>
                  <w:tcBorders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17740726" w14:textId="37332533" w:rsidR="005F5963" w:rsidRPr="00A44574" w:rsidRDefault="00EF1DC9" w:rsidP="005F5963">
                  <w:pPr>
                    <w:rPr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-155662225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F5963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5F5963" w:rsidRPr="00A44574">
                    <w:rPr>
                      <w:rFonts w:ascii="Wingdings" w:hAnsi="Wingdings" w:cs="Wingdings"/>
                      <w:sz w:val="24"/>
                      <w:szCs w:val="24"/>
                    </w:rPr>
                    <w:t></w:t>
                  </w:r>
                  <w:r w:rsidR="005F5963" w:rsidRPr="00A44574">
                    <w:rPr>
                      <w:sz w:val="24"/>
                      <w:szCs w:val="24"/>
                    </w:rPr>
                    <w:t>nie spełnia</w:t>
                  </w:r>
                </w:p>
              </w:tc>
              <w:tc>
                <w:tcPr>
                  <w:tcW w:w="2504" w:type="dxa"/>
                  <w:tcBorders>
                    <w:left w:val="nil"/>
                    <w:bottom w:val="nil"/>
                  </w:tcBorders>
                  <w:shd w:val="clear" w:color="auto" w:fill="FFFFFF" w:themeFill="background1"/>
                  <w:vAlign w:val="center"/>
                </w:tcPr>
                <w:p w14:paraId="5942F646" w14:textId="62595249" w:rsidR="005F5963" w:rsidRPr="00A44574" w:rsidRDefault="00EF1DC9" w:rsidP="005F5963">
                  <w:pPr>
                    <w:rPr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145058934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F5963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5F5963" w:rsidRPr="00A44574">
                    <w:rPr>
                      <w:rFonts w:ascii="Wingdings" w:hAnsi="Wingdings" w:cs="Wingdings"/>
                      <w:sz w:val="24"/>
                      <w:szCs w:val="24"/>
                    </w:rPr>
                    <w:t></w:t>
                  </w:r>
                  <w:r w:rsidR="005F5963" w:rsidRPr="00A44574">
                    <w:rPr>
                      <w:sz w:val="24"/>
                      <w:szCs w:val="24"/>
                    </w:rPr>
                    <w:t>nie dotyczy</w:t>
                  </w:r>
                </w:p>
              </w:tc>
            </w:tr>
            <w:tr w:rsidR="005F5963" w:rsidRPr="00A44574" w14:paraId="6DED9EF1" w14:textId="77777777" w:rsidTr="005F5963">
              <w:tc>
                <w:tcPr>
                  <w:tcW w:w="2944" w:type="dxa"/>
                  <w:tcBorders>
                    <w:top w:val="nil"/>
                    <w:bottom w:val="nil"/>
                  </w:tcBorders>
                  <w:shd w:val="clear" w:color="auto" w:fill="E7E6E6" w:themeFill="background2"/>
                  <w:vAlign w:val="center"/>
                </w:tcPr>
                <w:p w14:paraId="7A8174A8" w14:textId="0190F7E5" w:rsidR="005F5963" w:rsidRPr="00A44574" w:rsidRDefault="005F5963" w:rsidP="005F5963">
                  <w:pPr>
                    <w:pStyle w:val="Akapitzlist"/>
                    <w:spacing w:before="240"/>
                    <w:ind w:left="360"/>
                    <w:jc w:val="right"/>
                    <w:rPr>
                      <w:sz w:val="24"/>
                      <w:szCs w:val="24"/>
                    </w:rPr>
                  </w:pPr>
                  <w:r w:rsidRPr="00A44574">
                    <w:rPr>
                      <w:sz w:val="24"/>
                      <w:szCs w:val="24"/>
                    </w:rPr>
                    <w:t xml:space="preserve">Załącznik </w:t>
                  </w:r>
                  <w:r w:rsidR="0067432E">
                    <w:rPr>
                      <w:sz w:val="24"/>
                      <w:szCs w:val="24"/>
                    </w:rPr>
                    <w:t>1</w:t>
                  </w:r>
                  <w:r w:rsidR="004F78FD">
                    <w:rPr>
                      <w:sz w:val="24"/>
                      <w:szCs w:val="24"/>
                    </w:rPr>
                    <w:t>.</w:t>
                  </w:r>
                  <w:r w:rsidR="0067432E">
                    <w:rPr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6582" w:type="dxa"/>
                  <w:gridSpan w:val="3"/>
                  <w:tcBorders>
                    <w:top w:val="nil"/>
                    <w:bottom w:val="nil"/>
                  </w:tcBorders>
                  <w:shd w:val="clear" w:color="auto" w:fill="FFFFFF" w:themeFill="background1"/>
                  <w:vAlign w:val="center"/>
                </w:tcPr>
                <w:p w14:paraId="53653D4D" w14:textId="3A20F4AE" w:rsidR="005F5963" w:rsidRPr="00A44574" w:rsidRDefault="00EF1DC9" w:rsidP="00BA72F1">
                  <w:pPr>
                    <w:spacing w:before="240"/>
                    <w:rPr>
                      <w:rFonts w:ascii="Wingdings" w:hAnsi="Wingdings" w:cs="Wingdings"/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88168236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F5963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5F5963" w:rsidRPr="00A44574">
                    <w:rPr>
                      <w:rFonts w:cs="Wingdings"/>
                      <w:sz w:val="24"/>
                      <w:szCs w:val="24"/>
                    </w:rPr>
                    <w:t xml:space="preserve"> </w:t>
                  </w:r>
                  <w:r w:rsidR="00BA72F1">
                    <w:rPr>
                      <w:rFonts w:cs="Wingdings"/>
                      <w:sz w:val="24"/>
                      <w:szCs w:val="24"/>
                    </w:rPr>
                    <w:t>–</w:t>
                  </w:r>
                  <w:r w:rsidR="005F5963" w:rsidRPr="00A44574">
                    <w:rPr>
                      <w:rFonts w:cs="Wingdings"/>
                      <w:sz w:val="24"/>
                      <w:szCs w:val="24"/>
                    </w:rPr>
                    <w:t xml:space="preserve"> oświadczenia kandydata</w:t>
                  </w:r>
                </w:p>
              </w:tc>
            </w:tr>
            <w:tr w:rsidR="005F5963" w:rsidRPr="00A44574" w14:paraId="7F674CBB" w14:textId="77777777" w:rsidTr="005F5963">
              <w:tc>
                <w:tcPr>
                  <w:tcW w:w="2944" w:type="dxa"/>
                  <w:tcBorders>
                    <w:top w:val="nil"/>
                    <w:bottom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4FF779F0" w14:textId="77777777" w:rsidR="005F5963" w:rsidRDefault="005F5963" w:rsidP="005F5963">
                  <w:pPr>
                    <w:pStyle w:val="Akapitzlist"/>
                    <w:spacing w:before="240"/>
                    <w:ind w:left="360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Uwagi:</w:t>
                  </w:r>
                </w:p>
              </w:tc>
              <w:tc>
                <w:tcPr>
                  <w:tcW w:w="6582" w:type="dxa"/>
                  <w:gridSpan w:val="3"/>
                  <w:tcBorders>
                    <w:top w:val="nil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40DC5BA" w14:textId="77777777" w:rsidR="005F5963" w:rsidRDefault="005F5963" w:rsidP="005F5963">
                  <w:pPr>
                    <w:spacing w:before="240"/>
                    <w:rPr>
                      <w:rFonts w:ascii="Wingdings" w:hAnsi="Wingdings" w:cs="Wingdings"/>
                      <w:sz w:val="24"/>
                      <w:szCs w:val="24"/>
                    </w:rPr>
                  </w:pPr>
                </w:p>
              </w:tc>
            </w:tr>
            <w:tr w:rsidR="005F5963" w:rsidRPr="00A44574" w14:paraId="58C5B2DB" w14:textId="77777777" w:rsidTr="005F5963">
              <w:tc>
                <w:tcPr>
                  <w:tcW w:w="2944" w:type="dxa"/>
                  <w:tcBorders>
                    <w:bottom w:val="nil"/>
                  </w:tcBorders>
                  <w:shd w:val="clear" w:color="auto" w:fill="E7E6E6" w:themeFill="background2"/>
                  <w:vAlign w:val="center"/>
                </w:tcPr>
                <w:p w14:paraId="5DC9DBDE" w14:textId="277924EF" w:rsidR="005F5963" w:rsidRPr="00A44574" w:rsidRDefault="002A3CF3" w:rsidP="00BA72F1">
                  <w:pPr>
                    <w:pStyle w:val="Akapitzlist"/>
                    <w:numPr>
                      <w:ilvl w:val="0"/>
                      <w:numId w:val="4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Rękojmia </w:t>
                  </w:r>
                  <w:r w:rsidR="00BA72F1">
                    <w:rPr>
                      <w:sz w:val="24"/>
                      <w:szCs w:val="24"/>
                    </w:rPr>
                    <w:t>–</w:t>
                  </w:r>
                  <w:r>
                    <w:rPr>
                      <w:sz w:val="24"/>
                      <w:szCs w:val="24"/>
                    </w:rPr>
                    <w:t xml:space="preserve"> n</w:t>
                  </w:r>
                  <w:r w:rsidR="005F5963" w:rsidRPr="00A44574">
                    <w:rPr>
                      <w:sz w:val="24"/>
                      <w:szCs w:val="24"/>
                    </w:rPr>
                    <w:t>iezależność osądu</w:t>
                  </w:r>
                  <w:r w:rsidR="00BA72F1">
                    <w:rPr>
                      <w:sz w:val="24"/>
                      <w:szCs w:val="24"/>
                    </w:rPr>
                    <w:t xml:space="preserve"> –</w:t>
                  </w:r>
                  <w:r w:rsidR="005F5963" w:rsidRPr="00A44574">
                    <w:rPr>
                      <w:sz w:val="24"/>
                      <w:szCs w:val="24"/>
                    </w:rPr>
                    <w:t xml:space="preserve"> konflikt interesów</w:t>
                  </w:r>
                  <w:r>
                    <w:rPr>
                      <w:sz w:val="24"/>
                      <w:szCs w:val="24"/>
                    </w:rPr>
                    <w:t xml:space="preserve"> i sytuacja finansowa</w:t>
                  </w:r>
                  <w:r w:rsidR="005F5963" w:rsidRPr="00A44574">
                    <w:rPr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2039" w:type="dxa"/>
                  <w:tcBorders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404C398" w14:textId="0C2DE9CB" w:rsidR="005F5963" w:rsidRPr="00A44574" w:rsidRDefault="00EF1DC9" w:rsidP="005F5963">
                  <w:pPr>
                    <w:rPr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51465241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F5963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5F5963" w:rsidRPr="00A44574">
                    <w:rPr>
                      <w:rFonts w:ascii="Wingdings" w:hAnsi="Wingdings" w:cs="Wingdings"/>
                      <w:sz w:val="24"/>
                      <w:szCs w:val="24"/>
                    </w:rPr>
                    <w:t></w:t>
                  </w:r>
                  <w:r w:rsidR="005F5963" w:rsidRPr="00A44574">
                    <w:rPr>
                      <w:sz w:val="24"/>
                      <w:szCs w:val="24"/>
                    </w:rPr>
                    <w:t xml:space="preserve">spełnia         </w:t>
                  </w:r>
                </w:p>
              </w:tc>
              <w:tc>
                <w:tcPr>
                  <w:tcW w:w="2039" w:type="dxa"/>
                  <w:tcBorders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5D05FEE" w14:textId="4B1F4E3B" w:rsidR="005F5963" w:rsidRPr="00A44574" w:rsidRDefault="00EF1DC9" w:rsidP="005F5963">
                  <w:pPr>
                    <w:rPr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97972780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F5963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5F5963" w:rsidRPr="00A44574">
                    <w:rPr>
                      <w:rFonts w:ascii="Wingdings" w:hAnsi="Wingdings" w:cs="Wingdings"/>
                      <w:sz w:val="24"/>
                      <w:szCs w:val="24"/>
                    </w:rPr>
                    <w:t></w:t>
                  </w:r>
                  <w:r w:rsidR="005F5963" w:rsidRPr="00A44574">
                    <w:rPr>
                      <w:sz w:val="24"/>
                      <w:szCs w:val="24"/>
                    </w:rPr>
                    <w:t>nie spełnia</w:t>
                  </w:r>
                </w:p>
              </w:tc>
              <w:tc>
                <w:tcPr>
                  <w:tcW w:w="2504" w:type="dxa"/>
                  <w:tcBorders>
                    <w:left w:val="nil"/>
                    <w:bottom w:val="nil"/>
                  </w:tcBorders>
                  <w:shd w:val="clear" w:color="auto" w:fill="FFFFFF" w:themeFill="background1"/>
                  <w:vAlign w:val="center"/>
                </w:tcPr>
                <w:p w14:paraId="05FD12C5" w14:textId="649EA26B" w:rsidR="005F5963" w:rsidRPr="00A44574" w:rsidRDefault="00EF1DC9" w:rsidP="005F5963">
                  <w:pPr>
                    <w:rPr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72803215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F5963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5F5963" w:rsidRPr="00A44574">
                    <w:rPr>
                      <w:rFonts w:ascii="Wingdings" w:hAnsi="Wingdings" w:cs="Wingdings"/>
                      <w:sz w:val="24"/>
                      <w:szCs w:val="24"/>
                    </w:rPr>
                    <w:t></w:t>
                  </w:r>
                  <w:r w:rsidR="005F5963" w:rsidRPr="00A44574">
                    <w:rPr>
                      <w:sz w:val="24"/>
                      <w:szCs w:val="24"/>
                    </w:rPr>
                    <w:t>nie dotyczy</w:t>
                  </w:r>
                </w:p>
              </w:tc>
            </w:tr>
            <w:tr w:rsidR="005F5963" w:rsidRPr="00A44574" w14:paraId="1017F705" w14:textId="77777777" w:rsidTr="005F5963">
              <w:tc>
                <w:tcPr>
                  <w:tcW w:w="2944" w:type="dxa"/>
                  <w:tcBorders>
                    <w:top w:val="nil"/>
                    <w:bottom w:val="nil"/>
                  </w:tcBorders>
                  <w:shd w:val="clear" w:color="auto" w:fill="E7E6E6" w:themeFill="background2"/>
                  <w:vAlign w:val="center"/>
                </w:tcPr>
                <w:p w14:paraId="336B6A9A" w14:textId="7EFA408F" w:rsidR="005F5963" w:rsidRPr="00A44574" w:rsidRDefault="005F5963" w:rsidP="002A3CF3">
                  <w:pPr>
                    <w:pStyle w:val="Akapitzlist"/>
                    <w:spacing w:before="240"/>
                    <w:ind w:left="360"/>
                    <w:jc w:val="right"/>
                    <w:rPr>
                      <w:sz w:val="24"/>
                      <w:szCs w:val="24"/>
                    </w:rPr>
                  </w:pPr>
                  <w:r w:rsidRPr="00A44574">
                    <w:rPr>
                      <w:sz w:val="24"/>
                      <w:szCs w:val="24"/>
                    </w:rPr>
                    <w:t xml:space="preserve">Załącznik </w:t>
                  </w:r>
                  <w:r w:rsidR="0067432E">
                    <w:rPr>
                      <w:sz w:val="24"/>
                      <w:szCs w:val="24"/>
                    </w:rPr>
                    <w:t>1</w:t>
                  </w:r>
                  <w:r w:rsidR="004F78FD">
                    <w:rPr>
                      <w:sz w:val="24"/>
                      <w:szCs w:val="24"/>
                    </w:rPr>
                    <w:t>.</w:t>
                  </w:r>
                  <w:r w:rsidR="0067432E">
                    <w:rPr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6582" w:type="dxa"/>
                  <w:gridSpan w:val="3"/>
                  <w:tcBorders>
                    <w:top w:val="nil"/>
                    <w:bottom w:val="nil"/>
                  </w:tcBorders>
                  <w:shd w:val="clear" w:color="auto" w:fill="FFFFFF" w:themeFill="background1"/>
                  <w:vAlign w:val="center"/>
                </w:tcPr>
                <w:p w14:paraId="3AE57721" w14:textId="7E655591" w:rsidR="005F5963" w:rsidRPr="00A44574" w:rsidRDefault="00EF1DC9" w:rsidP="00BA72F1">
                  <w:pPr>
                    <w:spacing w:before="240"/>
                    <w:rPr>
                      <w:rFonts w:ascii="Wingdings" w:hAnsi="Wingdings" w:cs="Wingdings"/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78608565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F5963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5F5963" w:rsidRPr="00A44574">
                    <w:rPr>
                      <w:rFonts w:cs="Wingdings"/>
                      <w:sz w:val="24"/>
                      <w:szCs w:val="24"/>
                    </w:rPr>
                    <w:t xml:space="preserve"> </w:t>
                  </w:r>
                  <w:r w:rsidR="00BA72F1">
                    <w:rPr>
                      <w:rFonts w:cs="Wingdings"/>
                      <w:sz w:val="24"/>
                      <w:szCs w:val="24"/>
                    </w:rPr>
                    <w:t>–</w:t>
                  </w:r>
                  <w:r w:rsidR="005F5963" w:rsidRPr="00A44574">
                    <w:rPr>
                      <w:rFonts w:cs="Wingdings"/>
                      <w:sz w:val="24"/>
                      <w:szCs w:val="24"/>
                    </w:rPr>
                    <w:t xml:space="preserve"> oświadczenia kandydata</w:t>
                  </w:r>
                </w:p>
              </w:tc>
            </w:tr>
            <w:tr w:rsidR="005F5963" w:rsidRPr="00A44574" w14:paraId="44D0E2F6" w14:textId="77777777" w:rsidTr="0002105A">
              <w:tc>
                <w:tcPr>
                  <w:tcW w:w="2944" w:type="dxa"/>
                  <w:tcBorders>
                    <w:top w:val="nil"/>
                    <w:bottom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026C3FFB" w14:textId="77777777" w:rsidR="005F5963" w:rsidRPr="00A44574" w:rsidRDefault="005F5963" w:rsidP="005F5963">
                  <w:pPr>
                    <w:pStyle w:val="Akapitzlist"/>
                    <w:spacing w:before="240"/>
                    <w:ind w:left="360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Uwagi:</w:t>
                  </w:r>
                </w:p>
              </w:tc>
              <w:tc>
                <w:tcPr>
                  <w:tcW w:w="6582" w:type="dxa"/>
                  <w:gridSpan w:val="3"/>
                  <w:tcBorders>
                    <w:top w:val="nil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DDF2667" w14:textId="77777777" w:rsidR="005F5963" w:rsidRPr="00A44574" w:rsidRDefault="005F5963" w:rsidP="005F5963">
                  <w:pPr>
                    <w:spacing w:before="240"/>
                    <w:rPr>
                      <w:rFonts w:ascii="Wingdings" w:hAnsi="Wingdings" w:cs="Wingdings"/>
                      <w:sz w:val="24"/>
                      <w:szCs w:val="24"/>
                    </w:rPr>
                  </w:pPr>
                </w:p>
              </w:tc>
            </w:tr>
            <w:tr w:rsidR="007C72AF" w:rsidRPr="00A44574" w14:paraId="49A30C33" w14:textId="77777777" w:rsidTr="0002105A">
              <w:trPr>
                <w:trHeight w:val="768"/>
              </w:trPr>
              <w:tc>
                <w:tcPr>
                  <w:tcW w:w="2944" w:type="dxa"/>
                  <w:vMerge w:val="restart"/>
                  <w:shd w:val="clear" w:color="auto" w:fill="E7E6E6" w:themeFill="background2"/>
                  <w:vAlign w:val="center"/>
                </w:tcPr>
                <w:p w14:paraId="24E7EE27" w14:textId="77777777" w:rsidR="007C72AF" w:rsidRPr="003D4DDB" w:rsidRDefault="007C72AF" w:rsidP="003D4DDB">
                  <w:pPr>
                    <w:pStyle w:val="Akapitzlist"/>
                    <w:numPr>
                      <w:ilvl w:val="0"/>
                      <w:numId w:val="4"/>
                    </w:numPr>
                    <w:rPr>
                      <w:sz w:val="24"/>
                      <w:szCs w:val="24"/>
                    </w:rPr>
                  </w:pPr>
                  <w:r w:rsidRPr="003D4DDB">
                    <w:rPr>
                      <w:sz w:val="24"/>
                      <w:szCs w:val="24"/>
                    </w:rPr>
                    <w:t>Rękojmia – niezależność osądu – cechy behawioralne:</w:t>
                  </w:r>
                </w:p>
                <w:p w14:paraId="253BAC69" w14:textId="77777777" w:rsidR="007C72AF" w:rsidRDefault="007C72AF" w:rsidP="0002105A">
                  <w:pPr>
                    <w:pStyle w:val="Akapitzlist"/>
                    <w:ind w:left="360"/>
                    <w:rPr>
                      <w:sz w:val="24"/>
                      <w:szCs w:val="24"/>
                    </w:rPr>
                  </w:pPr>
                </w:p>
                <w:p w14:paraId="28336527" w14:textId="77777777" w:rsidR="007C72AF" w:rsidRDefault="007C72AF" w:rsidP="0002105A">
                  <w:pPr>
                    <w:pStyle w:val="Akapitzlist"/>
                    <w:ind w:left="360"/>
                    <w:jc w:val="right"/>
                    <w:rPr>
                      <w:sz w:val="24"/>
                      <w:szCs w:val="24"/>
                    </w:rPr>
                  </w:pPr>
                </w:p>
                <w:p w14:paraId="66C9559F" w14:textId="77777777" w:rsidR="007C72AF" w:rsidRPr="0002105A" w:rsidRDefault="007C72AF" w:rsidP="0002105A">
                  <w:pPr>
                    <w:rPr>
                      <w:sz w:val="24"/>
                      <w:szCs w:val="24"/>
                    </w:rPr>
                  </w:pPr>
                </w:p>
                <w:p w14:paraId="54E6AB26" w14:textId="77777777" w:rsidR="007C72AF" w:rsidRDefault="007C72AF" w:rsidP="0002105A">
                  <w:pPr>
                    <w:pStyle w:val="Akapitzlist"/>
                    <w:ind w:left="360"/>
                    <w:jc w:val="right"/>
                    <w:rPr>
                      <w:sz w:val="24"/>
                      <w:szCs w:val="24"/>
                    </w:rPr>
                  </w:pPr>
                </w:p>
                <w:p w14:paraId="6150564B" w14:textId="3AF6E756" w:rsidR="007C72AF" w:rsidRPr="0002105A" w:rsidRDefault="007C72AF" w:rsidP="0002105A">
                  <w:pPr>
                    <w:pStyle w:val="Akapitzlist"/>
                    <w:ind w:left="360"/>
                    <w:jc w:val="right"/>
                    <w:rPr>
                      <w:sz w:val="24"/>
                      <w:szCs w:val="24"/>
                    </w:rPr>
                  </w:pPr>
                  <w:r w:rsidRPr="003D4DDB">
                    <w:rPr>
                      <w:sz w:val="24"/>
                      <w:szCs w:val="24"/>
                    </w:rPr>
                    <w:t>Uwagi:</w:t>
                  </w:r>
                </w:p>
              </w:tc>
              <w:tc>
                <w:tcPr>
                  <w:tcW w:w="2039" w:type="dxa"/>
                  <w:tcBorders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20B6F62" w14:textId="3C389A9C" w:rsidR="007C72AF" w:rsidRDefault="00EF1DC9" w:rsidP="00C840CF">
                  <w:pPr>
                    <w:rPr>
                      <w:rFonts w:ascii="Wingdings" w:hAnsi="Wingdings" w:cs="Wingdings"/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-71836480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C72AF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7C72AF" w:rsidRPr="00A44574">
                    <w:rPr>
                      <w:rFonts w:ascii="Wingdings" w:hAnsi="Wingdings" w:cs="Wingdings"/>
                      <w:sz w:val="24"/>
                      <w:szCs w:val="24"/>
                    </w:rPr>
                    <w:t></w:t>
                  </w:r>
                  <w:r w:rsidR="007C72AF" w:rsidRPr="00A44574">
                    <w:rPr>
                      <w:sz w:val="24"/>
                      <w:szCs w:val="24"/>
                    </w:rPr>
                    <w:t xml:space="preserve">spełnia         </w:t>
                  </w:r>
                </w:p>
              </w:tc>
              <w:tc>
                <w:tcPr>
                  <w:tcW w:w="2039" w:type="dxa"/>
                  <w:tcBorders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BBCF145" w14:textId="01C9C62E" w:rsidR="007C72AF" w:rsidRDefault="00EF1DC9" w:rsidP="00C840CF">
                  <w:pPr>
                    <w:rPr>
                      <w:rFonts w:ascii="Wingdings" w:hAnsi="Wingdings" w:cs="Wingdings"/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32432002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C72AF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7C72AF" w:rsidRPr="00A44574">
                    <w:rPr>
                      <w:rFonts w:ascii="Wingdings" w:hAnsi="Wingdings" w:cs="Wingdings"/>
                      <w:sz w:val="24"/>
                      <w:szCs w:val="24"/>
                    </w:rPr>
                    <w:t></w:t>
                  </w:r>
                  <w:r w:rsidR="007C72AF" w:rsidRPr="00A44574">
                    <w:rPr>
                      <w:sz w:val="24"/>
                      <w:szCs w:val="24"/>
                    </w:rPr>
                    <w:t>nie spełnia</w:t>
                  </w:r>
                </w:p>
              </w:tc>
              <w:tc>
                <w:tcPr>
                  <w:tcW w:w="2504" w:type="dxa"/>
                  <w:tcBorders>
                    <w:left w:val="nil"/>
                    <w:bottom w:val="nil"/>
                  </w:tcBorders>
                  <w:shd w:val="clear" w:color="auto" w:fill="FFFFFF" w:themeFill="background1"/>
                  <w:vAlign w:val="center"/>
                </w:tcPr>
                <w:p w14:paraId="4A80C8C5" w14:textId="34C482D1" w:rsidR="007C72AF" w:rsidRDefault="00EF1DC9" w:rsidP="00C840CF">
                  <w:pPr>
                    <w:rPr>
                      <w:rFonts w:ascii="Wingdings" w:hAnsi="Wingdings" w:cs="Wingdings"/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177219757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C72AF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7C72AF" w:rsidRPr="00A44574">
                    <w:rPr>
                      <w:rFonts w:ascii="Wingdings" w:hAnsi="Wingdings" w:cs="Wingdings"/>
                      <w:sz w:val="24"/>
                      <w:szCs w:val="24"/>
                    </w:rPr>
                    <w:t></w:t>
                  </w:r>
                  <w:r w:rsidR="007C72AF" w:rsidRPr="00A44574">
                    <w:rPr>
                      <w:sz w:val="24"/>
                      <w:szCs w:val="24"/>
                    </w:rPr>
                    <w:t>nie dotyczy</w:t>
                  </w:r>
                </w:p>
              </w:tc>
            </w:tr>
            <w:tr w:rsidR="007C72AF" w:rsidRPr="00A44574" w14:paraId="44BAB97E" w14:textId="77777777" w:rsidTr="00525CBE">
              <w:trPr>
                <w:trHeight w:val="1020"/>
              </w:trPr>
              <w:tc>
                <w:tcPr>
                  <w:tcW w:w="2944" w:type="dxa"/>
                  <w:vMerge/>
                  <w:tcBorders>
                    <w:bottom w:val="nil"/>
                  </w:tcBorders>
                  <w:shd w:val="clear" w:color="auto" w:fill="E7E6E6" w:themeFill="background2"/>
                  <w:vAlign w:val="center"/>
                </w:tcPr>
                <w:p w14:paraId="5B0399D2" w14:textId="77777777" w:rsidR="007C72AF" w:rsidRPr="003D4DDB" w:rsidRDefault="007C72AF" w:rsidP="003D4DDB">
                  <w:pPr>
                    <w:pStyle w:val="Akapitzlist"/>
                    <w:numPr>
                      <w:ilvl w:val="0"/>
                      <w:numId w:val="4"/>
                    </w:num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6582" w:type="dxa"/>
                  <w:gridSpan w:val="3"/>
                  <w:tcBorders>
                    <w:top w:val="nil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63D9CF2" w14:textId="7820732D" w:rsidR="007C72AF" w:rsidRDefault="00EF1DC9" w:rsidP="00C840CF">
                  <w:pPr>
                    <w:rPr>
                      <w:rFonts w:ascii="Wingdings" w:hAnsi="Wingdings" w:cs="Wingdings"/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-39945025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C72AF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7C72AF" w:rsidRPr="00A44574">
                    <w:rPr>
                      <w:rFonts w:cs="Wingdings"/>
                      <w:sz w:val="24"/>
                      <w:szCs w:val="24"/>
                    </w:rPr>
                    <w:t xml:space="preserve"> </w:t>
                  </w:r>
                  <w:r w:rsidR="007C72AF">
                    <w:rPr>
                      <w:rFonts w:cs="Wingdings"/>
                      <w:sz w:val="24"/>
                      <w:szCs w:val="24"/>
                    </w:rPr>
                    <w:t>–</w:t>
                  </w:r>
                  <w:r w:rsidR="007C72AF" w:rsidRPr="00A44574">
                    <w:rPr>
                      <w:rFonts w:cs="Wingdings"/>
                      <w:sz w:val="24"/>
                      <w:szCs w:val="24"/>
                    </w:rPr>
                    <w:t xml:space="preserve"> ocena w zakresie niezależności osądu</w:t>
                  </w:r>
                </w:p>
              </w:tc>
            </w:tr>
            <w:tr w:rsidR="001769EE" w:rsidRPr="00A44574" w14:paraId="1FF53F7B" w14:textId="77777777" w:rsidTr="00525CBE">
              <w:tc>
                <w:tcPr>
                  <w:tcW w:w="2944" w:type="dxa"/>
                  <w:tcBorders>
                    <w:bottom w:val="nil"/>
                  </w:tcBorders>
                  <w:shd w:val="clear" w:color="auto" w:fill="E7E6E6" w:themeFill="background2"/>
                  <w:vAlign w:val="center"/>
                </w:tcPr>
                <w:p w14:paraId="714BD77E" w14:textId="75392705" w:rsidR="001769EE" w:rsidRPr="00A44574" w:rsidRDefault="001769EE" w:rsidP="00C840CF">
                  <w:pPr>
                    <w:pStyle w:val="Akapitzlist"/>
                    <w:numPr>
                      <w:ilvl w:val="0"/>
                      <w:numId w:val="4"/>
                    </w:numPr>
                    <w:rPr>
                      <w:sz w:val="24"/>
                      <w:szCs w:val="24"/>
                    </w:rPr>
                  </w:pPr>
                  <w:r w:rsidRPr="00A44574">
                    <w:rPr>
                      <w:sz w:val="24"/>
                      <w:szCs w:val="24"/>
                    </w:rPr>
                    <w:t>Łączenie stanowisk</w:t>
                  </w:r>
                  <w:r>
                    <w:rPr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2039" w:type="dxa"/>
                  <w:tcBorders>
                    <w:top w:val="single" w:sz="4" w:space="0" w:color="auto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0596FA6F" w14:textId="77777777" w:rsidR="001769EE" w:rsidRPr="00A44574" w:rsidRDefault="00EF1DC9" w:rsidP="00C840CF">
                  <w:pPr>
                    <w:rPr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-14752496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769EE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1769EE" w:rsidRPr="00A44574">
                    <w:rPr>
                      <w:rFonts w:ascii="Wingdings" w:hAnsi="Wingdings" w:cs="Wingdings"/>
                      <w:sz w:val="24"/>
                      <w:szCs w:val="24"/>
                    </w:rPr>
                    <w:t></w:t>
                  </w:r>
                  <w:r w:rsidR="001769EE" w:rsidRPr="00A44574">
                    <w:rPr>
                      <w:sz w:val="24"/>
                      <w:szCs w:val="24"/>
                    </w:rPr>
                    <w:t xml:space="preserve">spełnia         </w:t>
                  </w:r>
                </w:p>
              </w:tc>
              <w:tc>
                <w:tcPr>
                  <w:tcW w:w="203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0C1218F8" w14:textId="77777777" w:rsidR="001769EE" w:rsidRPr="00A44574" w:rsidRDefault="00EF1DC9" w:rsidP="00C840CF">
                  <w:pPr>
                    <w:rPr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-59972580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769EE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1769EE" w:rsidRPr="00A44574">
                    <w:rPr>
                      <w:rFonts w:ascii="Wingdings" w:hAnsi="Wingdings" w:cs="Wingdings"/>
                      <w:sz w:val="24"/>
                      <w:szCs w:val="24"/>
                    </w:rPr>
                    <w:t></w:t>
                  </w:r>
                  <w:r w:rsidR="001769EE" w:rsidRPr="00A44574">
                    <w:rPr>
                      <w:sz w:val="24"/>
                      <w:szCs w:val="24"/>
                    </w:rPr>
                    <w:t>nie spełnia</w:t>
                  </w:r>
                </w:p>
              </w:tc>
              <w:tc>
                <w:tcPr>
                  <w:tcW w:w="2504" w:type="dxa"/>
                  <w:tcBorders>
                    <w:top w:val="single" w:sz="4" w:space="0" w:color="auto"/>
                    <w:left w:val="nil"/>
                    <w:bottom w:val="nil"/>
                  </w:tcBorders>
                  <w:shd w:val="clear" w:color="auto" w:fill="FFFFFF" w:themeFill="background1"/>
                  <w:vAlign w:val="center"/>
                </w:tcPr>
                <w:p w14:paraId="2D548EC1" w14:textId="77777777" w:rsidR="001769EE" w:rsidRPr="00A44574" w:rsidRDefault="00EF1DC9" w:rsidP="00C840CF">
                  <w:pPr>
                    <w:rPr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-81109575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769EE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1769EE" w:rsidRPr="00A44574">
                    <w:rPr>
                      <w:rFonts w:ascii="Wingdings" w:hAnsi="Wingdings" w:cs="Wingdings"/>
                      <w:sz w:val="24"/>
                      <w:szCs w:val="24"/>
                    </w:rPr>
                    <w:t></w:t>
                  </w:r>
                  <w:r w:rsidR="001769EE" w:rsidRPr="00A44574">
                    <w:rPr>
                      <w:sz w:val="24"/>
                      <w:szCs w:val="24"/>
                    </w:rPr>
                    <w:t>nie dotyczy</w:t>
                  </w:r>
                </w:p>
              </w:tc>
            </w:tr>
            <w:tr w:rsidR="001769EE" w:rsidRPr="00A44574" w14:paraId="7AA39A50" w14:textId="77777777" w:rsidTr="00C840CF">
              <w:tc>
                <w:tcPr>
                  <w:tcW w:w="2944" w:type="dxa"/>
                  <w:tcBorders>
                    <w:top w:val="nil"/>
                    <w:bottom w:val="nil"/>
                  </w:tcBorders>
                  <w:shd w:val="clear" w:color="auto" w:fill="E7E6E6" w:themeFill="background2"/>
                  <w:vAlign w:val="center"/>
                </w:tcPr>
                <w:p w14:paraId="1E912275" w14:textId="42271E50" w:rsidR="001769EE" w:rsidRPr="00A44574" w:rsidRDefault="001769EE" w:rsidP="00477163">
                  <w:pPr>
                    <w:pStyle w:val="Akapitzlist"/>
                    <w:spacing w:before="240"/>
                    <w:ind w:left="360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Załącznik 1.8</w:t>
                  </w:r>
                </w:p>
              </w:tc>
              <w:tc>
                <w:tcPr>
                  <w:tcW w:w="6582" w:type="dxa"/>
                  <w:gridSpan w:val="3"/>
                  <w:tcBorders>
                    <w:top w:val="nil"/>
                    <w:bottom w:val="nil"/>
                  </w:tcBorders>
                  <w:shd w:val="clear" w:color="auto" w:fill="FFFFFF" w:themeFill="background1"/>
                  <w:vAlign w:val="center"/>
                </w:tcPr>
                <w:p w14:paraId="40E3B500" w14:textId="4DDAF4B3" w:rsidR="001769EE" w:rsidRPr="00A44574" w:rsidRDefault="00EF1DC9" w:rsidP="00BA72F1">
                  <w:pPr>
                    <w:spacing w:before="240"/>
                    <w:rPr>
                      <w:rFonts w:ascii="Wingdings" w:hAnsi="Wingdings" w:cs="Wingdings"/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-52417670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769EE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1769EE" w:rsidRPr="00A44574">
                    <w:rPr>
                      <w:rFonts w:cs="Wingdings"/>
                      <w:sz w:val="24"/>
                      <w:szCs w:val="24"/>
                    </w:rPr>
                    <w:t xml:space="preserve"> </w:t>
                  </w:r>
                  <w:r w:rsidR="001769EE">
                    <w:rPr>
                      <w:rFonts w:cs="Wingdings"/>
                      <w:sz w:val="24"/>
                      <w:szCs w:val="24"/>
                    </w:rPr>
                    <w:t>–</w:t>
                  </w:r>
                  <w:r w:rsidR="001769EE" w:rsidRPr="00A44574">
                    <w:rPr>
                      <w:rFonts w:cs="Wingdings"/>
                      <w:sz w:val="24"/>
                      <w:szCs w:val="24"/>
                    </w:rPr>
                    <w:t xml:space="preserve"> ocena w zakresie łączenia stanowisk</w:t>
                  </w:r>
                </w:p>
              </w:tc>
            </w:tr>
            <w:tr w:rsidR="001769EE" w:rsidRPr="00A44574" w14:paraId="2878E854" w14:textId="77777777" w:rsidTr="00C840CF">
              <w:tc>
                <w:tcPr>
                  <w:tcW w:w="2944" w:type="dxa"/>
                  <w:tcBorders>
                    <w:top w:val="nil"/>
                    <w:bottom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7163DCAE" w14:textId="77777777" w:rsidR="001769EE" w:rsidRDefault="001769EE" w:rsidP="00C840CF">
                  <w:pPr>
                    <w:pStyle w:val="Akapitzlist"/>
                    <w:spacing w:before="240"/>
                    <w:ind w:left="360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Uwagi:</w:t>
                  </w:r>
                </w:p>
              </w:tc>
              <w:tc>
                <w:tcPr>
                  <w:tcW w:w="6582" w:type="dxa"/>
                  <w:gridSpan w:val="3"/>
                  <w:tcBorders>
                    <w:top w:val="nil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F15F586" w14:textId="77777777" w:rsidR="001769EE" w:rsidRDefault="001769EE" w:rsidP="00C840CF">
                  <w:pPr>
                    <w:spacing w:before="240"/>
                    <w:rPr>
                      <w:rFonts w:ascii="Wingdings" w:hAnsi="Wingdings" w:cs="Wingdings"/>
                      <w:sz w:val="24"/>
                      <w:szCs w:val="24"/>
                    </w:rPr>
                  </w:pPr>
                </w:p>
              </w:tc>
            </w:tr>
            <w:tr w:rsidR="001769EE" w:rsidRPr="00A44574" w14:paraId="6ACFDF42" w14:textId="77777777" w:rsidTr="005F5963">
              <w:tc>
                <w:tcPr>
                  <w:tcW w:w="2944" w:type="dxa"/>
                  <w:tcBorders>
                    <w:bottom w:val="nil"/>
                  </w:tcBorders>
                  <w:shd w:val="clear" w:color="auto" w:fill="E7E6E6" w:themeFill="background2"/>
                  <w:vAlign w:val="center"/>
                </w:tcPr>
                <w:p w14:paraId="1651E24A" w14:textId="63EA682B" w:rsidR="001769EE" w:rsidRPr="00A44574" w:rsidRDefault="001769EE" w:rsidP="005F5963">
                  <w:pPr>
                    <w:pStyle w:val="Akapitzlist"/>
                    <w:numPr>
                      <w:ilvl w:val="0"/>
                      <w:numId w:val="4"/>
                    </w:numPr>
                    <w:rPr>
                      <w:sz w:val="24"/>
                      <w:szCs w:val="24"/>
                    </w:rPr>
                  </w:pPr>
                  <w:r w:rsidRPr="00A44574">
                    <w:rPr>
                      <w:sz w:val="24"/>
                      <w:szCs w:val="24"/>
                    </w:rPr>
                    <w:br w:type="page"/>
                    <w:t>Poświęcanie czasu</w:t>
                  </w:r>
                  <w:r>
                    <w:rPr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2039" w:type="dxa"/>
                  <w:tcBorders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E630121" w14:textId="4E47C4F1" w:rsidR="001769EE" w:rsidRPr="00A44574" w:rsidRDefault="00EF1DC9" w:rsidP="005F5963">
                  <w:pPr>
                    <w:rPr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-86165841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769EE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1769EE" w:rsidRPr="00A44574">
                    <w:rPr>
                      <w:rFonts w:ascii="Wingdings" w:hAnsi="Wingdings" w:cs="Wingdings"/>
                      <w:sz w:val="24"/>
                      <w:szCs w:val="24"/>
                    </w:rPr>
                    <w:t></w:t>
                  </w:r>
                  <w:r w:rsidR="001769EE" w:rsidRPr="00A44574">
                    <w:rPr>
                      <w:sz w:val="24"/>
                      <w:szCs w:val="24"/>
                    </w:rPr>
                    <w:t xml:space="preserve">spełnia         </w:t>
                  </w:r>
                </w:p>
              </w:tc>
              <w:tc>
                <w:tcPr>
                  <w:tcW w:w="2039" w:type="dxa"/>
                  <w:tcBorders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172F3D6F" w14:textId="051C6A76" w:rsidR="001769EE" w:rsidRPr="00A44574" w:rsidRDefault="00EF1DC9" w:rsidP="005F5963">
                  <w:pPr>
                    <w:rPr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-123361323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769EE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1769EE" w:rsidRPr="00A44574">
                    <w:rPr>
                      <w:rFonts w:ascii="Wingdings" w:hAnsi="Wingdings" w:cs="Wingdings"/>
                      <w:sz w:val="24"/>
                      <w:szCs w:val="24"/>
                    </w:rPr>
                    <w:t></w:t>
                  </w:r>
                  <w:r w:rsidR="001769EE" w:rsidRPr="00A44574">
                    <w:rPr>
                      <w:sz w:val="24"/>
                      <w:szCs w:val="24"/>
                    </w:rPr>
                    <w:t>nie spełnia</w:t>
                  </w:r>
                </w:p>
              </w:tc>
              <w:tc>
                <w:tcPr>
                  <w:tcW w:w="2504" w:type="dxa"/>
                  <w:tcBorders>
                    <w:left w:val="nil"/>
                    <w:bottom w:val="nil"/>
                  </w:tcBorders>
                  <w:shd w:val="clear" w:color="auto" w:fill="FFFFFF" w:themeFill="background1"/>
                  <w:vAlign w:val="center"/>
                </w:tcPr>
                <w:p w14:paraId="0A549B20" w14:textId="4FEE6DFE" w:rsidR="001769EE" w:rsidRPr="00A44574" w:rsidRDefault="00EF1DC9" w:rsidP="005F5963">
                  <w:pPr>
                    <w:rPr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116011098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769EE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1769EE" w:rsidRPr="00A44574">
                    <w:rPr>
                      <w:rFonts w:ascii="Wingdings" w:hAnsi="Wingdings" w:cs="Wingdings"/>
                      <w:sz w:val="24"/>
                      <w:szCs w:val="24"/>
                    </w:rPr>
                    <w:t></w:t>
                  </w:r>
                  <w:r w:rsidR="001769EE" w:rsidRPr="00A44574">
                    <w:rPr>
                      <w:sz w:val="24"/>
                      <w:szCs w:val="24"/>
                    </w:rPr>
                    <w:t>nie dotyczy</w:t>
                  </w:r>
                </w:p>
              </w:tc>
            </w:tr>
            <w:tr w:rsidR="001769EE" w:rsidRPr="00A44574" w14:paraId="4FF53069" w14:textId="77777777" w:rsidTr="005F5963">
              <w:tc>
                <w:tcPr>
                  <w:tcW w:w="2944" w:type="dxa"/>
                  <w:tcBorders>
                    <w:top w:val="nil"/>
                    <w:bottom w:val="nil"/>
                  </w:tcBorders>
                  <w:shd w:val="clear" w:color="auto" w:fill="E7E6E6" w:themeFill="background2"/>
                  <w:vAlign w:val="center"/>
                </w:tcPr>
                <w:p w14:paraId="43B4CF80" w14:textId="2123F433" w:rsidR="001769EE" w:rsidRPr="00A44574" w:rsidRDefault="001769EE" w:rsidP="00477163">
                  <w:pPr>
                    <w:pStyle w:val="Akapitzlist"/>
                    <w:spacing w:before="240"/>
                    <w:ind w:left="360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Załącznik 1.9</w:t>
                  </w:r>
                </w:p>
              </w:tc>
              <w:tc>
                <w:tcPr>
                  <w:tcW w:w="6582" w:type="dxa"/>
                  <w:gridSpan w:val="3"/>
                  <w:tcBorders>
                    <w:top w:val="nil"/>
                    <w:bottom w:val="nil"/>
                  </w:tcBorders>
                  <w:shd w:val="clear" w:color="auto" w:fill="FFFFFF" w:themeFill="background1"/>
                  <w:vAlign w:val="center"/>
                </w:tcPr>
                <w:p w14:paraId="0A894A54" w14:textId="69AE952C" w:rsidR="001769EE" w:rsidRPr="00A44574" w:rsidRDefault="00EF1DC9" w:rsidP="00BA72F1">
                  <w:pPr>
                    <w:spacing w:before="240"/>
                    <w:rPr>
                      <w:rFonts w:ascii="Wingdings" w:hAnsi="Wingdings" w:cs="Wingdings"/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52467875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769EE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1769EE" w:rsidRPr="00A44574">
                    <w:rPr>
                      <w:rFonts w:cs="Wingdings"/>
                      <w:sz w:val="24"/>
                      <w:szCs w:val="24"/>
                    </w:rPr>
                    <w:t xml:space="preserve"> </w:t>
                  </w:r>
                  <w:r w:rsidR="001769EE">
                    <w:rPr>
                      <w:rFonts w:cs="Wingdings"/>
                      <w:sz w:val="24"/>
                      <w:szCs w:val="24"/>
                    </w:rPr>
                    <w:t>–</w:t>
                  </w:r>
                  <w:r w:rsidR="001769EE" w:rsidRPr="00A44574">
                    <w:rPr>
                      <w:rFonts w:cs="Wingdings"/>
                      <w:sz w:val="24"/>
                      <w:szCs w:val="24"/>
                    </w:rPr>
                    <w:t xml:space="preserve"> ocena w zakresie poświęcania czasu</w:t>
                  </w:r>
                </w:p>
              </w:tc>
            </w:tr>
            <w:tr w:rsidR="001769EE" w:rsidRPr="00A44574" w14:paraId="5D460386" w14:textId="77777777" w:rsidTr="005F5963">
              <w:tc>
                <w:tcPr>
                  <w:tcW w:w="2944" w:type="dxa"/>
                  <w:tcBorders>
                    <w:top w:val="nil"/>
                    <w:bottom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0C4F1952" w14:textId="6E67A019" w:rsidR="001769EE" w:rsidRDefault="001769EE" w:rsidP="00BA72F1">
                  <w:pPr>
                    <w:pStyle w:val="Akapitzlist"/>
                    <w:spacing w:before="240"/>
                    <w:ind w:left="360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Uwagi:</w:t>
                  </w:r>
                </w:p>
              </w:tc>
              <w:tc>
                <w:tcPr>
                  <w:tcW w:w="6582" w:type="dxa"/>
                  <w:gridSpan w:val="3"/>
                  <w:tcBorders>
                    <w:top w:val="nil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18B04DA" w14:textId="77777777" w:rsidR="001769EE" w:rsidRDefault="001769EE" w:rsidP="005F5963">
                  <w:pPr>
                    <w:spacing w:before="240"/>
                    <w:rPr>
                      <w:rFonts w:ascii="Wingdings" w:hAnsi="Wingdings" w:cs="Wingdings"/>
                      <w:sz w:val="24"/>
                      <w:szCs w:val="24"/>
                    </w:rPr>
                  </w:pPr>
                </w:p>
              </w:tc>
            </w:tr>
          </w:tbl>
          <w:p w14:paraId="01C709D7" w14:textId="50710959" w:rsidR="0028077E" w:rsidRDefault="0028077E">
            <w:pPr>
              <w:rPr>
                <w:sz w:val="24"/>
                <w:szCs w:val="24"/>
              </w:rPr>
            </w:pPr>
          </w:p>
        </w:tc>
      </w:tr>
    </w:tbl>
    <w:p w14:paraId="51017300" w14:textId="77777777" w:rsidR="000D37CE" w:rsidRDefault="000D37CE">
      <w:r>
        <w:lastRenderedPageBreak/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52"/>
      </w:tblGrid>
      <w:tr w:rsidR="000D37CE" w14:paraId="41A25104" w14:textId="77777777" w:rsidTr="00071BE5">
        <w:tc>
          <w:tcPr>
            <w:tcW w:w="9736" w:type="dxa"/>
            <w:shd w:val="clear" w:color="auto" w:fill="FBE4D5" w:themeFill="accent2" w:themeFillTint="33"/>
            <w:tcMar>
              <w:top w:w="284" w:type="dxa"/>
              <w:bottom w:w="284" w:type="dxa"/>
            </w:tcMar>
          </w:tcPr>
          <w:tbl>
            <w:tblPr>
              <w:tblStyle w:val="Tabela-Siatka"/>
              <w:tblW w:w="9526" w:type="dxa"/>
              <w:tblLook w:val="04A0" w:firstRow="1" w:lastRow="0" w:firstColumn="1" w:lastColumn="0" w:noHBand="0" w:noVBand="1"/>
            </w:tblPr>
            <w:tblGrid>
              <w:gridCol w:w="2944"/>
              <w:gridCol w:w="456"/>
              <w:gridCol w:w="6126"/>
            </w:tblGrid>
            <w:tr w:rsidR="000D37CE" w:rsidRPr="00A44574" w14:paraId="0C3F1A37" w14:textId="77777777" w:rsidTr="00961256">
              <w:tc>
                <w:tcPr>
                  <w:tcW w:w="9526" w:type="dxa"/>
                  <w:gridSpan w:val="3"/>
                  <w:shd w:val="clear" w:color="auto" w:fill="E7E6E6" w:themeFill="background2"/>
                  <w:vAlign w:val="center"/>
                </w:tcPr>
                <w:p w14:paraId="308F8070" w14:textId="20E6CADE" w:rsidR="000D37CE" w:rsidRPr="00A44574" w:rsidRDefault="000D37CE" w:rsidP="000D37CE">
                  <w:pPr>
                    <w:pStyle w:val="Akapitzlist"/>
                    <w:numPr>
                      <w:ilvl w:val="0"/>
                      <w:numId w:val="1"/>
                    </w:numPr>
                    <w:rPr>
                      <w:b/>
                      <w:sz w:val="28"/>
                      <w:szCs w:val="24"/>
                    </w:rPr>
                  </w:pPr>
                  <w:r>
                    <w:rPr>
                      <w:b/>
                      <w:sz w:val="28"/>
                      <w:szCs w:val="24"/>
                    </w:rPr>
                    <w:lastRenderedPageBreak/>
                    <w:t>Rekomendowane działania</w:t>
                  </w:r>
                </w:p>
              </w:tc>
            </w:tr>
            <w:tr w:rsidR="000D37CE" w:rsidRPr="00A44574" w14:paraId="636C2DB2" w14:textId="77777777" w:rsidTr="00961256">
              <w:trPr>
                <w:trHeight w:val="247"/>
              </w:trPr>
              <w:tc>
                <w:tcPr>
                  <w:tcW w:w="2944" w:type="dxa"/>
                  <w:vMerge w:val="restart"/>
                  <w:shd w:val="clear" w:color="auto" w:fill="E7E6E6" w:themeFill="background2"/>
                </w:tcPr>
                <w:p w14:paraId="6BDD5511" w14:textId="77777777" w:rsidR="000D37CE" w:rsidRPr="0005387B" w:rsidRDefault="000D37CE" w:rsidP="000D37CE">
                  <w:pPr>
                    <w:pStyle w:val="Akapitzlist"/>
                    <w:numPr>
                      <w:ilvl w:val="0"/>
                      <w:numId w:val="7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W wyniku przeprowadzonej oceny, w</w:t>
                  </w:r>
                  <w:r w:rsidRPr="0005387B">
                    <w:rPr>
                      <w:sz w:val="24"/>
                      <w:szCs w:val="24"/>
                    </w:rPr>
                    <w:t xml:space="preserve"> zakresie powołania </w:t>
                  </w:r>
                  <w:r>
                    <w:rPr>
                      <w:sz w:val="24"/>
                      <w:szCs w:val="24"/>
                    </w:rPr>
                    <w:t xml:space="preserve">kandydata </w:t>
                  </w:r>
                  <w:r w:rsidRPr="0005387B">
                    <w:rPr>
                      <w:sz w:val="24"/>
                      <w:szCs w:val="24"/>
                    </w:rPr>
                    <w:t>na stanowisko – rekomenduje się:</w:t>
                  </w:r>
                </w:p>
              </w:tc>
              <w:tc>
                <w:tcPr>
                  <w:tcW w:w="456" w:type="dxa"/>
                  <w:tcBorders>
                    <w:bottom w:val="nil"/>
                    <w:right w:val="nil"/>
                  </w:tcBorders>
                  <w:shd w:val="clear" w:color="auto" w:fill="FFFFFF" w:themeFill="background1"/>
                </w:tcPr>
                <w:p w14:paraId="25156A02" w14:textId="16BF8392" w:rsidR="000D37CE" w:rsidRPr="00A44574" w:rsidRDefault="00EF1DC9" w:rsidP="000D37CE">
                  <w:pPr>
                    <w:rPr>
                      <w:sz w:val="24"/>
                      <w:szCs w:val="24"/>
                    </w:rPr>
                  </w:pPr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-4629711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D37CE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6126" w:type="dxa"/>
                  <w:tcBorders>
                    <w:left w:val="nil"/>
                    <w:bottom w:val="nil"/>
                  </w:tcBorders>
                  <w:shd w:val="clear" w:color="auto" w:fill="FFFFFF" w:themeFill="background1"/>
                </w:tcPr>
                <w:p w14:paraId="419099E1" w14:textId="217FB315" w:rsidR="000D37CE" w:rsidRPr="00A44574" w:rsidRDefault="000D37CE" w:rsidP="00BA72F1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powołać kandydata na wskazane stanowisko</w:t>
                  </w:r>
                </w:p>
              </w:tc>
            </w:tr>
            <w:tr w:rsidR="000D37CE" w:rsidRPr="00A44574" w14:paraId="41554595" w14:textId="77777777" w:rsidTr="00961256">
              <w:trPr>
                <w:trHeight w:val="247"/>
              </w:trPr>
              <w:tc>
                <w:tcPr>
                  <w:tcW w:w="2944" w:type="dxa"/>
                  <w:vMerge/>
                  <w:shd w:val="clear" w:color="auto" w:fill="E7E6E6" w:themeFill="background2"/>
                </w:tcPr>
                <w:p w14:paraId="4821E127" w14:textId="77777777" w:rsidR="000D37CE" w:rsidRDefault="000D37CE" w:rsidP="000D37CE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6" w:type="dxa"/>
                  <w:tcBorders>
                    <w:top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14:paraId="56C766B0" w14:textId="031A20E1" w:rsidR="000D37CE" w:rsidRDefault="00EF1DC9" w:rsidP="000D37CE"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-134601524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D37CE" w:rsidRPr="003622DA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6126" w:type="dxa"/>
                  <w:tcBorders>
                    <w:top w:val="nil"/>
                    <w:left w:val="nil"/>
                    <w:bottom w:val="nil"/>
                  </w:tcBorders>
                  <w:shd w:val="clear" w:color="auto" w:fill="FFFFFF" w:themeFill="background1"/>
                </w:tcPr>
                <w:p w14:paraId="3ABB5FC1" w14:textId="3B05EBF2" w:rsidR="000D37CE" w:rsidRPr="00A44574" w:rsidRDefault="000D37CE" w:rsidP="00BA72F1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powołać kandydata na wskazane stanowisko pod warunkiem uzyskania wymaganej zgody KNF</w:t>
                  </w:r>
                </w:p>
              </w:tc>
            </w:tr>
            <w:tr w:rsidR="000D37CE" w:rsidRPr="00A44574" w14:paraId="15892E4D" w14:textId="77777777" w:rsidTr="00961256">
              <w:trPr>
                <w:trHeight w:val="247"/>
              </w:trPr>
              <w:tc>
                <w:tcPr>
                  <w:tcW w:w="2944" w:type="dxa"/>
                  <w:vMerge/>
                  <w:shd w:val="clear" w:color="auto" w:fill="E7E6E6" w:themeFill="background2"/>
                </w:tcPr>
                <w:p w14:paraId="7F5B3021" w14:textId="77777777" w:rsidR="000D37CE" w:rsidRDefault="000D37CE" w:rsidP="000D37CE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6" w:type="dxa"/>
                  <w:tcBorders>
                    <w:top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14:paraId="68525B5F" w14:textId="3F211997" w:rsidR="000D37CE" w:rsidRDefault="00EF1DC9" w:rsidP="000D37CE"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-98840029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D37CE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6126" w:type="dxa"/>
                  <w:tcBorders>
                    <w:top w:val="nil"/>
                    <w:left w:val="nil"/>
                    <w:bottom w:val="nil"/>
                  </w:tcBorders>
                  <w:shd w:val="clear" w:color="auto" w:fill="FFFFFF" w:themeFill="background1"/>
                </w:tcPr>
                <w:p w14:paraId="3A882F3E" w14:textId="6D39690B" w:rsidR="000D37CE" w:rsidRPr="00A44574" w:rsidRDefault="000D37CE" w:rsidP="00BA72F1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wstrzymać się z powołaniem kandydata do czasu realizacji działań wskazanych w pkt 2</w:t>
                  </w:r>
                </w:p>
              </w:tc>
            </w:tr>
            <w:tr w:rsidR="000D37CE" w:rsidRPr="00A44574" w14:paraId="1ABB20FA" w14:textId="77777777" w:rsidTr="00961256">
              <w:trPr>
                <w:trHeight w:val="247"/>
              </w:trPr>
              <w:tc>
                <w:tcPr>
                  <w:tcW w:w="2944" w:type="dxa"/>
                  <w:vMerge/>
                  <w:shd w:val="clear" w:color="auto" w:fill="E7E6E6" w:themeFill="background2"/>
                </w:tcPr>
                <w:p w14:paraId="4AC1EC1B" w14:textId="77777777" w:rsidR="000D37CE" w:rsidRDefault="000D37CE" w:rsidP="000D37CE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6" w:type="dxa"/>
                  <w:tcBorders>
                    <w:top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</w:tcPr>
                <w:p w14:paraId="0C8BA120" w14:textId="71F72EBC" w:rsidR="000D37CE" w:rsidRDefault="00EF1DC9" w:rsidP="000D37CE"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-62052927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D37CE" w:rsidRPr="003622DA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6126" w:type="dxa"/>
                  <w:tcBorders>
                    <w:top w:val="nil"/>
                    <w:left w:val="nil"/>
                    <w:bottom w:val="single" w:sz="4" w:space="0" w:color="auto"/>
                  </w:tcBorders>
                  <w:shd w:val="clear" w:color="auto" w:fill="FFFFFF" w:themeFill="background1"/>
                </w:tcPr>
                <w:p w14:paraId="63B10FE1" w14:textId="4E7FCBCC" w:rsidR="000D37CE" w:rsidRPr="00A44574" w:rsidRDefault="000D37CE" w:rsidP="00BA72F1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odstąpić od powołania kandydata na stanowisko</w:t>
                  </w:r>
                </w:p>
              </w:tc>
            </w:tr>
            <w:tr w:rsidR="000D37CE" w:rsidRPr="00A44574" w14:paraId="53DBCF6E" w14:textId="77777777" w:rsidTr="00961256">
              <w:trPr>
                <w:trHeight w:val="395"/>
              </w:trPr>
              <w:tc>
                <w:tcPr>
                  <w:tcW w:w="2944" w:type="dxa"/>
                  <w:vMerge w:val="restart"/>
                  <w:shd w:val="clear" w:color="auto" w:fill="E7E6E6" w:themeFill="background2"/>
                </w:tcPr>
                <w:p w14:paraId="17ECE26D" w14:textId="4FD6C6D6" w:rsidR="000D37CE" w:rsidRPr="0005387B" w:rsidRDefault="000D37CE" w:rsidP="00BA72F1">
                  <w:pPr>
                    <w:pStyle w:val="Akapitzlist"/>
                    <w:numPr>
                      <w:ilvl w:val="0"/>
                      <w:numId w:val="7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W zakresie zidentyfikowanych odstępstw od wymogów lub innych słabych stron kandydata –</w:t>
                  </w:r>
                  <w:r w:rsidR="00BA72F1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rekomenduje się podjęcie następujących działań naprawczych</w:t>
                  </w:r>
                  <w:r>
                    <w:rPr>
                      <w:rStyle w:val="Odwoanieprzypisudolnego"/>
                      <w:sz w:val="24"/>
                      <w:szCs w:val="24"/>
                    </w:rPr>
                    <w:footnoteReference w:id="2"/>
                  </w:r>
                  <w:r w:rsidR="00BA72F1">
                    <w:rPr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456" w:type="dxa"/>
                  <w:tcBorders>
                    <w:bottom w:val="nil"/>
                    <w:right w:val="nil"/>
                  </w:tcBorders>
                  <w:shd w:val="clear" w:color="auto" w:fill="FFFFFF" w:themeFill="background1"/>
                </w:tcPr>
                <w:p w14:paraId="75B72DA3" w14:textId="4CFF1876" w:rsidR="000D37CE" w:rsidRDefault="00EF1DC9" w:rsidP="000D37CE"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-9677410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D37CE" w:rsidRPr="00B500EE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6126" w:type="dxa"/>
                  <w:tcBorders>
                    <w:left w:val="nil"/>
                    <w:bottom w:val="nil"/>
                  </w:tcBorders>
                  <w:shd w:val="clear" w:color="auto" w:fill="FFFFFF" w:themeFill="background1"/>
                </w:tcPr>
                <w:p w14:paraId="0F5EAF58" w14:textId="77777777" w:rsidR="000D37CE" w:rsidRDefault="000D37CE" w:rsidP="000D37CE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w zakresie wykształcenia i umiejętności kandydata – skierowanie kandydata na dodatkowe kursy/szkolenia:</w:t>
                  </w:r>
                </w:p>
                <w:p w14:paraId="3E797073" w14:textId="77777777" w:rsidR="000D37CE" w:rsidRPr="00A44574" w:rsidRDefault="000D37CE" w:rsidP="000D37C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0D37CE" w:rsidRPr="00A44574" w14:paraId="60AA2D05" w14:textId="77777777" w:rsidTr="00961256">
              <w:trPr>
                <w:trHeight w:val="391"/>
              </w:trPr>
              <w:tc>
                <w:tcPr>
                  <w:tcW w:w="2944" w:type="dxa"/>
                  <w:vMerge/>
                  <w:shd w:val="clear" w:color="auto" w:fill="E7E6E6" w:themeFill="background2"/>
                </w:tcPr>
                <w:p w14:paraId="32B19F21" w14:textId="77777777" w:rsidR="000D37CE" w:rsidRDefault="000D37CE" w:rsidP="000D37CE">
                  <w:pPr>
                    <w:pStyle w:val="Akapitzlist"/>
                    <w:numPr>
                      <w:ilvl w:val="0"/>
                      <w:numId w:val="7"/>
                    </w:num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6" w:type="dxa"/>
                  <w:tcBorders>
                    <w:top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14:paraId="63328B9B" w14:textId="432757DE" w:rsidR="000D37CE" w:rsidRDefault="00EF1DC9" w:rsidP="000D37CE"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-183575698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D37CE" w:rsidRPr="00B500EE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6126" w:type="dxa"/>
                  <w:tcBorders>
                    <w:top w:val="nil"/>
                    <w:left w:val="nil"/>
                    <w:bottom w:val="nil"/>
                  </w:tcBorders>
                  <w:shd w:val="clear" w:color="auto" w:fill="FFFFFF" w:themeFill="background1"/>
                </w:tcPr>
                <w:p w14:paraId="25229240" w14:textId="77777777" w:rsidR="000D37CE" w:rsidRDefault="000D37CE" w:rsidP="000D37CE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w zakresie poświęcania czasu – wdrożenie rozwiązań umożliwiających zwiększenie zaangażowania kandydata:</w:t>
                  </w:r>
                </w:p>
                <w:p w14:paraId="3A516C07" w14:textId="77777777" w:rsidR="000D37CE" w:rsidRPr="00A44574" w:rsidRDefault="000D37CE" w:rsidP="000D37C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0D37CE" w:rsidRPr="00A44574" w14:paraId="23B94857" w14:textId="77777777" w:rsidTr="00961256">
              <w:trPr>
                <w:trHeight w:val="391"/>
              </w:trPr>
              <w:tc>
                <w:tcPr>
                  <w:tcW w:w="2944" w:type="dxa"/>
                  <w:vMerge/>
                  <w:shd w:val="clear" w:color="auto" w:fill="E7E6E6" w:themeFill="background2"/>
                </w:tcPr>
                <w:p w14:paraId="7B8E08E8" w14:textId="77777777" w:rsidR="000D37CE" w:rsidRDefault="000D37CE" w:rsidP="000D37CE">
                  <w:pPr>
                    <w:pStyle w:val="Akapitzlist"/>
                    <w:numPr>
                      <w:ilvl w:val="0"/>
                      <w:numId w:val="7"/>
                    </w:num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6" w:type="dxa"/>
                  <w:tcBorders>
                    <w:top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14:paraId="12F8A24C" w14:textId="0A1E20C9" w:rsidR="000D37CE" w:rsidRDefault="00EF1DC9" w:rsidP="000D37CE"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175477324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D37CE" w:rsidRPr="00B500EE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6126" w:type="dxa"/>
                  <w:tcBorders>
                    <w:top w:val="nil"/>
                    <w:left w:val="nil"/>
                    <w:bottom w:val="nil"/>
                  </w:tcBorders>
                  <w:shd w:val="clear" w:color="auto" w:fill="FFFFFF" w:themeFill="background1"/>
                </w:tcPr>
                <w:p w14:paraId="6776F461" w14:textId="77777777" w:rsidR="000D37CE" w:rsidRDefault="000D37CE" w:rsidP="000D37CE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w zakresie poświęcania czasu – wdrożenie rozwiązań zmniejszających zakres niezbędnego zaangażowania:</w:t>
                  </w:r>
                </w:p>
                <w:p w14:paraId="598A24F9" w14:textId="77777777" w:rsidR="000D37CE" w:rsidRPr="00A44574" w:rsidRDefault="000D37CE" w:rsidP="000D37C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0D37CE" w:rsidRPr="00A44574" w14:paraId="02C976D5" w14:textId="77777777" w:rsidTr="00961256">
              <w:trPr>
                <w:trHeight w:val="391"/>
              </w:trPr>
              <w:tc>
                <w:tcPr>
                  <w:tcW w:w="2944" w:type="dxa"/>
                  <w:vMerge/>
                  <w:shd w:val="clear" w:color="auto" w:fill="E7E6E6" w:themeFill="background2"/>
                </w:tcPr>
                <w:p w14:paraId="1618E9F4" w14:textId="77777777" w:rsidR="000D37CE" w:rsidRDefault="000D37CE" w:rsidP="000D37CE">
                  <w:pPr>
                    <w:pStyle w:val="Akapitzlist"/>
                    <w:numPr>
                      <w:ilvl w:val="0"/>
                      <w:numId w:val="7"/>
                    </w:num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6" w:type="dxa"/>
                  <w:tcBorders>
                    <w:top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14:paraId="54D3FFE5" w14:textId="4A95FC5B" w:rsidR="000D37CE" w:rsidRDefault="00EF1DC9" w:rsidP="000D37CE"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213969104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D37CE" w:rsidRPr="00B500EE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6126" w:type="dxa"/>
                  <w:tcBorders>
                    <w:top w:val="nil"/>
                    <w:left w:val="nil"/>
                    <w:bottom w:val="nil"/>
                  </w:tcBorders>
                  <w:shd w:val="clear" w:color="auto" w:fill="FFFFFF" w:themeFill="background1"/>
                </w:tcPr>
                <w:p w14:paraId="640CCE41" w14:textId="77777777" w:rsidR="000D37CE" w:rsidRDefault="000D37CE" w:rsidP="000D37CE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w zakresie liczby zajmowanych stanowisk – rezygnacja kandydata z pełnionych równolegle funkcji:</w:t>
                  </w:r>
                </w:p>
                <w:p w14:paraId="5A517A30" w14:textId="77777777" w:rsidR="000D37CE" w:rsidRPr="00A44574" w:rsidRDefault="000D37CE" w:rsidP="000D37C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0D37CE" w:rsidRPr="00A44574" w14:paraId="60691DF9" w14:textId="77777777" w:rsidTr="00961256">
              <w:trPr>
                <w:trHeight w:val="391"/>
              </w:trPr>
              <w:tc>
                <w:tcPr>
                  <w:tcW w:w="2944" w:type="dxa"/>
                  <w:vMerge/>
                  <w:shd w:val="clear" w:color="auto" w:fill="E7E6E6" w:themeFill="background2"/>
                </w:tcPr>
                <w:p w14:paraId="05E0725E" w14:textId="77777777" w:rsidR="000D37CE" w:rsidRDefault="000D37CE" w:rsidP="000D37CE">
                  <w:pPr>
                    <w:pStyle w:val="Akapitzlist"/>
                    <w:numPr>
                      <w:ilvl w:val="0"/>
                      <w:numId w:val="7"/>
                    </w:num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6" w:type="dxa"/>
                  <w:tcBorders>
                    <w:top w:val="nil"/>
                    <w:bottom w:val="nil"/>
                    <w:right w:val="nil"/>
                  </w:tcBorders>
                  <w:shd w:val="clear" w:color="auto" w:fill="FFFFFF" w:themeFill="background1"/>
                </w:tcPr>
                <w:p w14:paraId="0E904157" w14:textId="3C1A3C63" w:rsidR="000D37CE" w:rsidRDefault="00EF1DC9" w:rsidP="000D37CE"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166813010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D37CE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6126" w:type="dxa"/>
                  <w:tcBorders>
                    <w:top w:val="nil"/>
                    <w:left w:val="nil"/>
                    <w:bottom w:val="nil"/>
                  </w:tcBorders>
                  <w:shd w:val="clear" w:color="auto" w:fill="FFFFFF" w:themeFill="background1"/>
                </w:tcPr>
                <w:p w14:paraId="4F277220" w14:textId="77777777" w:rsidR="000D37CE" w:rsidRDefault="000D37CE" w:rsidP="000D37CE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w zakresie konfliktu interesów – eliminacja zidentyfikowanych konfliktów interesów lub wprowadzenie rozwiązań zapewniających zarządzanie konfliktem interesów:</w:t>
                  </w:r>
                </w:p>
                <w:p w14:paraId="375203D0" w14:textId="77777777" w:rsidR="000D37CE" w:rsidRPr="00A44574" w:rsidRDefault="000D37CE" w:rsidP="000D37C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0D37CE" w:rsidRPr="00A44574" w14:paraId="34EC6165" w14:textId="77777777" w:rsidTr="00961256">
              <w:trPr>
                <w:trHeight w:val="391"/>
              </w:trPr>
              <w:tc>
                <w:tcPr>
                  <w:tcW w:w="2944" w:type="dxa"/>
                  <w:vMerge/>
                  <w:shd w:val="clear" w:color="auto" w:fill="E7E6E6" w:themeFill="background2"/>
                </w:tcPr>
                <w:p w14:paraId="3BAFCA60" w14:textId="77777777" w:rsidR="000D37CE" w:rsidRDefault="000D37CE" w:rsidP="000D37CE">
                  <w:pPr>
                    <w:pStyle w:val="Akapitzlist"/>
                    <w:numPr>
                      <w:ilvl w:val="0"/>
                      <w:numId w:val="7"/>
                    </w:num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56" w:type="dxa"/>
                  <w:tcBorders>
                    <w:top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</w:tcPr>
                <w:p w14:paraId="61F39472" w14:textId="77777777" w:rsidR="000D37CE" w:rsidRDefault="00EF1DC9" w:rsidP="000D37CE">
                  <w:sdt>
                    <w:sdtPr>
                      <w:rPr>
                        <w:rFonts w:ascii="Wingdings" w:hAnsi="Wingdings" w:cs="Wingdings"/>
                        <w:sz w:val="24"/>
                        <w:szCs w:val="24"/>
                      </w:rPr>
                      <w:id w:val="117321581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D37CE">
                        <w:rPr>
                          <w:rFonts w:ascii="MS Gothic" w:eastAsia="MS Gothic" w:hAnsi="MS Gothic" w:cs="Wingdings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6126" w:type="dxa"/>
                  <w:tcBorders>
                    <w:top w:val="nil"/>
                    <w:left w:val="nil"/>
                    <w:bottom w:val="single" w:sz="4" w:space="0" w:color="auto"/>
                  </w:tcBorders>
                  <w:shd w:val="clear" w:color="auto" w:fill="FFFFFF" w:themeFill="background1"/>
                </w:tcPr>
                <w:p w14:paraId="5892D5DE" w14:textId="77777777" w:rsidR="000D37CE" w:rsidRDefault="000D37CE" w:rsidP="000D37CE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inne:</w:t>
                  </w:r>
                </w:p>
                <w:p w14:paraId="14239A8A" w14:textId="77777777" w:rsidR="000D37CE" w:rsidRPr="00A44574" w:rsidRDefault="000D37CE" w:rsidP="000D37C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61AC945D" w14:textId="77777777" w:rsidR="000D37CE" w:rsidRDefault="000D37CE" w:rsidP="000D37CE">
            <w:pPr>
              <w:rPr>
                <w:b/>
                <w:sz w:val="28"/>
                <w:szCs w:val="24"/>
              </w:rPr>
            </w:pPr>
          </w:p>
          <w:tbl>
            <w:tblPr>
              <w:tblStyle w:val="Tabela-Siatka"/>
              <w:tblW w:w="9526" w:type="dxa"/>
              <w:tblLook w:val="04A0" w:firstRow="1" w:lastRow="0" w:firstColumn="1" w:lastColumn="0" w:noHBand="0" w:noVBand="1"/>
            </w:tblPr>
            <w:tblGrid>
              <w:gridCol w:w="2944"/>
              <w:gridCol w:w="6582"/>
            </w:tblGrid>
            <w:tr w:rsidR="000D37CE" w:rsidRPr="00A44574" w14:paraId="1BB58271" w14:textId="77777777" w:rsidTr="00961256">
              <w:tc>
                <w:tcPr>
                  <w:tcW w:w="2944" w:type="dxa"/>
                  <w:shd w:val="clear" w:color="auto" w:fill="E7E6E6" w:themeFill="background2"/>
                </w:tcPr>
                <w:p w14:paraId="236FD8E9" w14:textId="77777777" w:rsidR="000D37CE" w:rsidRPr="00A44574" w:rsidRDefault="000D37CE" w:rsidP="000D37CE">
                  <w:pPr>
                    <w:rPr>
                      <w:sz w:val="24"/>
                      <w:szCs w:val="24"/>
                    </w:rPr>
                  </w:pPr>
                  <w:r w:rsidRPr="00A44574">
                    <w:rPr>
                      <w:sz w:val="24"/>
                      <w:szCs w:val="24"/>
                    </w:rPr>
                    <w:t>Data i podpis upoważnionego przedstawiciela podmiotu:</w:t>
                  </w:r>
                </w:p>
              </w:tc>
              <w:tc>
                <w:tcPr>
                  <w:tcW w:w="6582" w:type="dxa"/>
                  <w:shd w:val="clear" w:color="auto" w:fill="FFFFFF" w:themeFill="background1"/>
                </w:tcPr>
                <w:p w14:paraId="14E120D7" w14:textId="77777777" w:rsidR="000D37CE" w:rsidRPr="00A44574" w:rsidRDefault="000D37CE" w:rsidP="000D37CE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4F622D0" w14:textId="1FD24BA4" w:rsidR="000D37CE" w:rsidRPr="000D37CE" w:rsidRDefault="000D37CE" w:rsidP="000D37CE">
            <w:pPr>
              <w:rPr>
                <w:b/>
                <w:sz w:val="28"/>
                <w:szCs w:val="24"/>
              </w:rPr>
            </w:pPr>
          </w:p>
        </w:tc>
      </w:tr>
    </w:tbl>
    <w:p w14:paraId="190E47C8" w14:textId="77777777" w:rsidR="005A4BB8" w:rsidRPr="00A44574" w:rsidRDefault="005A4BB8" w:rsidP="005F5963">
      <w:pPr>
        <w:rPr>
          <w:sz w:val="24"/>
          <w:szCs w:val="24"/>
        </w:rPr>
      </w:pPr>
    </w:p>
    <w:sectPr w:rsidR="005A4BB8" w:rsidRPr="00A44574" w:rsidSect="0028077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731BE0" w14:textId="77777777" w:rsidR="00EF1DC9" w:rsidRDefault="00EF1DC9" w:rsidP="005F5C9E">
      <w:pPr>
        <w:spacing w:after="0" w:line="240" w:lineRule="auto"/>
      </w:pPr>
      <w:r>
        <w:separator/>
      </w:r>
    </w:p>
  </w:endnote>
  <w:endnote w:type="continuationSeparator" w:id="0">
    <w:p w14:paraId="1CCA8832" w14:textId="77777777" w:rsidR="00EF1DC9" w:rsidRDefault="00EF1DC9" w:rsidP="005F5C9E">
      <w:pPr>
        <w:spacing w:after="0" w:line="240" w:lineRule="auto"/>
      </w:pPr>
      <w:r>
        <w:continuationSeparator/>
      </w:r>
    </w:p>
  </w:endnote>
  <w:endnote w:type="continuationNotice" w:id="1">
    <w:p w14:paraId="0A2DFA41" w14:textId="77777777" w:rsidR="00EF1DC9" w:rsidRDefault="00EF1DC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3EDBE4" w14:textId="77777777" w:rsidR="003D1E4B" w:rsidRDefault="003D1E4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905196" w14:textId="389AFFF0" w:rsidR="004F78FD" w:rsidRDefault="004F78FD">
    <w:pPr>
      <w:pStyle w:val="Stopka"/>
      <w:jc w:val="right"/>
    </w:pPr>
    <w:r>
      <w:t xml:space="preserve">str. </w:t>
    </w:r>
    <w:sdt>
      <w:sdtPr>
        <w:id w:val="54439117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3D1E4B">
          <w:rPr>
            <w:noProof/>
          </w:rPr>
          <w:t>1</w:t>
        </w:r>
        <w:r>
          <w:fldChar w:fldCharType="end"/>
        </w:r>
        <w:r>
          <w:t>/</w:t>
        </w:r>
        <w:fldSimple w:instr=" NUMPAGES  \* Arabic  \* MERGEFORMAT ">
          <w:r w:rsidR="003D1E4B">
            <w:rPr>
              <w:noProof/>
            </w:rPr>
            <w:t>4</w:t>
          </w:r>
        </w:fldSimple>
      </w:sdtContent>
    </w:sdt>
  </w:p>
  <w:p w14:paraId="0396D68A" w14:textId="77777777" w:rsidR="004F78FD" w:rsidRDefault="004F78F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A2738B" w14:textId="77777777" w:rsidR="003D1E4B" w:rsidRDefault="003D1E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548F2E" w14:textId="77777777" w:rsidR="00EF1DC9" w:rsidRDefault="00EF1DC9" w:rsidP="005F5C9E">
      <w:pPr>
        <w:spacing w:after="0" w:line="240" w:lineRule="auto"/>
      </w:pPr>
      <w:r>
        <w:separator/>
      </w:r>
    </w:p>
  </w:footnote>
  <w:footnote w:type="continuationSeparator" w:id="0">
    <w:p w14:paraId="339E4732" w14:textId="77777777" w:rsidR="00EF1DC9" w:rsidRDefault="00EF1DC9" w:rsidP="005F5C9E">
      <w:pPr>
        <w:spacing w:after="0" w:line="240" w:lineRule="auto"/>
      </w:pPr>
      <w:r>
        <w:continuationSeparator/>
      </w:r>
    </w:p>
  </w:footnote>
  <w:footnote w:type="continuationNotice" w:id="1">
    <w:p w14:paraId="4E2991F4" w14:textId="77777777" w:rsidR="00EF1DC9" w:rsidRDefault="00EF1DC9">
      <w:pPr>
        <w:spacing w:after="0" w:line="240" w:lineRule="auto"/>
      </w:pPr>
    </w:p>
  </w:footnote>
  <w:footnote w:id="2">
    <w:p w14:paraId="6B61418C" w14:textId="6884D771" w:rsidR="000D37CE" w:rsidRDefault="000D37CE" w:rsidP="000D37CE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="00BA72F1">
        <w:t xml:space="preserve">Należy </w:t>
      </w:r>
      <w:r>
        <w:t>wypełnić w przypadku zidentyfikowania odstępstw od wymogów regulacyjnych, skutkujących koniecznością wstrzymania się z powołaniem kandydata na stanowisko; możliwe jest również wypełnienie tego pola w przypadku powołania kandydata na stanowisko</w:t>
      </w:r>
      <w:r w:rsidR="00BA72F1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8C5CE9" w14:textId="77777777" w:rsidR="003D1E4B" w:rsidRDefault="003D1E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A76C56" w14:textId="77777777" w:rsidR="003D1E4B" w:rsidRPr="0021096F" w:rsidRDefault="003D1E4B" w:rsidP="003D1E4B">
    <w:pPr>
      <w:spacing w:after="120"/>
      <w:rPr>
        <w:rFonts w:ascii="Source Sans Pro" w:hAnsi="Source Sans Pro" w:cs="Arial"/>
        <w:i/>
        <w:sz w:val="18"/>
        <w:szCs w:val="18"/>
      </w:rPr>
    </w:pPr>
    <w:r>
      <w:rPr>
        <w:rFonts w:ascii="Source Sans Pro" w:hAnsi="Source Sans Pro" w:cs="Arial"/>
        <w:i/>
        <w:sz w:val="18"/>
        <w:szCs w:val="18"/>
      </w:rPr>
      <w:t xml:space="preserve">Załącznik </w:t>
    </w:r>
    <w:r w:rsidRPr="0021096F">
      <w:rPr>
        <w:rFonts w:ascii="Source Sans Pro" w:hAnsi="Source Sans Pro" w:cs="Arial"/>
        <w:i/>
        <w:sz w:val="18"/>
        <w:szCs w:val="18"/>
      </w:rPr>
      <w:t>do Ogłoszenia o postępowaniu kwalifikacyjnym na Członka Zarządu PZU SA</w:t>
    </w:r>
  </w:p>
  <w:p w14:paraId="7FBDD961" w14:textId="35B234FC" w:rsidR="004F78FD" w:rsidRPr="003D1E4B" w:rsidRDefault="004F78FD" w:rsidP="003D1E4B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7F85EA" w14:textId="77777777" w:rsidR="003D1E4B" w:rsidRDefault="003D1E4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74B4F"/>
    <w:multiLevelType w:val="hybridMultilevel"/>
    <w:tmpl w:val="86A25FF6"/>
    <w:lvl w:ilvl="0" w:tplc="3560FAA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00F0AF6"/>
    <w:multiLevelType w:val="hybridMultilevel"/>
    <w:tmpl w:val="BBE255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1DA6DF1"/>
    <w:multiLevelType w:val="hybridMultilevel"/>
    <w:tmpl w:val="29B0C496"/>
    <w:lvl w:ilvl="0" w:tplc="531CD02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E00916"/>
    <w:multiLevelType w:val="hybridMultilevel"/>
    <w:tmpl w:val="C7B047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8F587A"/>
    <w:multiLevelType w:val="hybridMultilevel"/>
    <w:tmpl w:val="AED6D41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4ED21C4"/>
    <w:multiLevelType w:val="hybridMultilevel"/>
    <w:tmpl w:val="05A60884"/>
    <w:lvl w:ilvl="0" w:tplc="6436C29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7083615"/>
    <w:multiLevelType w:val="hybridMultilevel"/>
    <w:tmpl w:val="399097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461783"/>
    <w:multiLevelType w:val="hybridMultilevel"/>
    <w:tmpl w:val="6FF0EDE0"/>
    <w:lvl w:ilvl="0" w:tplc="531CD028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9304F62"/>
    <w:multiLevelType w:val="hybridMultilevel"/>
    <w:tmpl w:val="2F621C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F720CD9"/>
    <w:multiLevelType w:val="hybridMultilevel"/>
    <w:tmpl w:val="E4320EE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8"/>
  </w:num>
  <w:num w:numId="5">
    <w:abstractNumId w:val="6"/>
  </w:num>
  <w:num w:numId="6">
    <w:abstractNumId w:val="5"/>
  </w:num>
  <w:num w:numId="7">
    <w:abstractNumId w:val="1"/>
  </w:num>
  <w:num w:numId="8">
    <w:abstractNumId w:val="2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293"/>
    <w:rsid w:val="0000193B"/>
    <w:rsid w:val="0001484D"/>
    <w:rsid w:val="0002105A"/>
    <w:rsid w:val="00026175"/>
    <w:rsid w:val="00033115"/>
    <w:rsid w:val="00040ED2"/>
    <w:rsid w:val="00051FDF"/>
    <w:rsid w:val="0005387B"/>
    <w:rsid w:val="00070168"/>
    <w:rsid w:val="00071BE5"/>
    <w:rsid w:val="000826F8"/>
    <w:rsid w:val="000C4A7D"/>
    <w:rsid w:val="000D37CE"/>
    <w:rsid w:val="000E3014"/>
    <w:rsid w:val="000F7239"/>
    <w:rsid w:val="00103ECD"/>
    <w:rsid w:val="0011243E"/>
    <w:rsid w:val="00115380"/>
    <w:rsid w:val="00116F54"/>
    <w:rsid w:val="00132102"/>
    <w:rsid w:val="00144E4C"/>
    <w:rsid w:val="00145271"/>
    <w:rsid w:val="001507C3"/>
    <w:rsid w:val="00160357"/>
    <w:rsid w:val="001754FC"/>
    <w:rsid w:val="001769EE"/>
    <w:rsid w:val="001A0680"/>
    <w:rsid w:val="001B687C"/>
    <w:rsid w:val="001C244F"/>
    <w:rsid w:val="001D08B4"/>
    <w:rsid w:val="001D250D"/>
    <w:rsid w:val="001E43F1"/>
    <w:rsid w:val="001F29A2"/>
    <w:rsid w:val="002128AF"/>
    <w:rsid w:val="00214014"/>
    <w:rsid w:val="00215415"/>
    <w:rsid w:val="002208B1"/>
    <w:rsid w:val="00220ED4"/>
    <w:rsid w:val="002227E8"/>
    <w:rsid w:val="00231A80"/>
    <w:rsid w:val="00242472"/>
    <w:rsid w:val="0028077E"/>
    <w:rsid w:val="002A3CF3"/>
    <w:rsid w:val="002B06D3"/>
    <w:rsid w:val="002B1670"/>
    <w:rsid w:val="00306A42"/>
    <w:rsid w:val="003137B9"/>
    <w:rsid w:val="00332846"/>
    <w:rsid w:val="00343908"/>
    <w:rsid w:val="00347720"/>
    <w:rsid w:val="00351E8B"/>
    <w:rsid w:val="00375641"/>
    <w:rsid w:val="00382AD0"/>
    <w:rsid w:val="003B7C56"/>
    <w:rsid w:val="003C58CB"/>
    <w:rsid w:val="003D1E4B"/>
    <w:rsid w:val="003D4688"/>
    <w:rsid w:val="003D4DDB"/>
    <w:rsid w:val="00403CF9"/>
    <w:rsid w:val="004239F8"/>
    <w:rsid w:val="00430D65"/>
    <w:rsid w:val="004321EE"/>
    <w:rsid w:val="00432866"/>
    <w:rsid w:val="004608D0"/>
    <w:rsid w:val="00477163"/>
    <w:rsid w:val="00481637"/>
    <w:rsid w:val="00493D12"/>
    <w:rsid w:val="004B2507"/>
    <w:rsid w:val="004D1B39"/>
    <w:rsid w:val="004E1800"/>
    <w:rsid w:val="004F78FD"/>
    <w:rsid w:val="0050239E"/>
    <w:rsid w:val="00514F60"/>
    <w:rsid w:val="00525CBE"/>
    <w:rsid w:val="00544099"/>
    <w:rsid w:val="00571962"/>
    <w:rsid w:val="00582ACE"/>
    <w:rsid w:val="005A06ED"/>
    <w:rsid w:val="005A297A"/>
    <w:rsid w:val="005A4BB8"/>
    <w:rsid w:val="005A5530"/>
    <w:rsid w:val="005A667A"/>
    <w:rsid w:val="005B707D"/>
    <w:rsid w:val="005F5963"/>
    <w:rsid w:val="005F5C9E"/>
    <w:rsid w:val="006038E2"/>
    <w:rsid w:val="00617E05"/>
    <w:rsid w:val="006414A2"/>
    <w:rsid w:val="00646DF6"/>
    <w:rsid w:val="00651293"/>
    <w:rsid w:val="0067312B"/>
    <w:rsid w:val="0067432E"/>
    <w:rsid w:val="00675F02"/>
    <w:rsid w:val="006A669B"/>
    <w:rsid w:val="006B518E"/>
    <w:rsid w:val="006C6758"/>
    <w:rsid w:val="006C6C40"/>
    <w:rsid w:val="006D1A18"/>
    <w:rsid w:val="006D5ECE"/>
    <w:rsid w:val="006E50E0"/>
    <w:rsid w:val="00711879"/>
    <w:rsid w:val="00717B2B"/>
    <w:rsid w:val="00722A7D"/>
    <w:rsid w:val="00751A6D"/>
    <w:rsid w:val="007561FF"/>
    <w:rsid w:val="00761F84"/>
    <w:rsid w:val="00793ADB"/>
    <w:rsid w:val="00794629"/>
    <w:rsid w:val="007A24EC"/>
    <w:rsid w:val="007A3BB2"/>
    <w:rsid w:val="007B2FC5"/>
    <w:rsid w:val="007B4CC8"/>
    <w:rsid w:val="007B6B27"/>
    <w:rsid w:val="007B78C4"/>
    <w:rsid w:val="007C6853"/>
    <w:rsid w:val="007C71AE"/>
    <w:rsid w:val="007C72AF"/>
    <w:rsid w:val="007D4020"/>
    <w:rsid w:val="007E3F7D"/>
    <w:rsid w:val="0082242F"/>
    <w:rsid w:val="00840856"/>
    <w:rsid w:val="00846481"/>
    <w:rsid w:val="00852055"/>
    <w:rsid w:val="008614F6"/>
    <w:rsid w:val="00867731"/>
    <w:rsid w:val="00872AD4"/>
    <w:rsid w:val="00884DEE"/>
    <w:rsid w:val="008964AA"/>
    <w:rsid w:val="008B6720"/>
    <w:rsid w:val="008D4F57"/>
    <w:rsid w:val="008D6551"/>
    <w:rsid w:val="008E0CE0"/>
    <w:rsid w:val="008E270F"/>
    <w:rsid w:val="008F7818"/>
    <w:rsid w:val="00927D91"/>
    <w:rsid w:val="009352C7"/>
    <w:rsid w:val="0094395D"/>
    <w:rsid w:val="00957676"/>
    <w:rsid w:val="00965725"/>
    <w:rsid w:val="00975B07"/>
    <w:rsid w:val="0098519E"/>
    <w:rsid w:val="00990566"/>
    <w:rsid w:val="009A1051"/>
    <w:rsid w:val="009E2DF7"/>
    <w:rsid w:val="009E3146"/>
    <w:rsid w:val="009E6163"/>
    <w:rsid w:val="00A07540"/>
    <w:rsid w:val="00A078F0"/>
    <w:rsid w:val="00A10C6C"/>
    <w:rsid w:val="00A2007F"/>
    <w:rsid w:val="00A25A09"/>
    <w:rsid w:val="00A44574"/>
    <w:rsid w:val="00A5236E"/>
    <w:rsid w:val="00A55EFC"/>
    <w:rsid w:val="00A666FC"/>
    <w:rsid w:val="00A712D1"/>
    <w:rsid w:val="00AA7B24"/>
    <w:rsid w:val="00AB6C9C"/>
    <w:rsid w:val="00AD2119"/>
    <w:rsid w:val="00AE2AD2"/>
    <w:rsid w:val="00AE2E1D"/>
    <w:rsid w:val="00AF456D"/>
    <w:rsid w:val="00B141F7"/>
    <w:rsid w:val="00B231E3"/>
    <w:rsid w:val="00B23D18"/>
    <w:rsid w:val="00B37FDD"/>
    <w:rsid w:val="00B45951"/>
    <w:rsid w:val="00B83FB9"/>
    <w:rsid w:val="00B848F8"/>
    <w:rsid w:val="00BA72F1"/>
    <w:rsid w:val="00BB24C5"/>
    <w:rsid w:val="00BD2DCF"/>
    <w:rsid w:val="00BE7777"/>
    <w:rsid w:val="00C11B47"/>
    <w:rsid w:val="00C12156"/>
    <w:rsid w:val="00C3360A"/>
    <w:rsid w:val="00C45BBD"/>
    <w:rsid w:val="00C84F68"/>
    <w:rsid w:val="00C93C5A"/>
    <w:rsid w:val="00CA12FA"/>
    <w:rsid w:val="00CC193B"/>
    <w:rsid w:val="00CE77BB"/>
    <w:rsid w:val="00D02BD3"/>
    <w:rsid w:val="00D02E72"/>
    <w:rsid w:val="00D22011"/>
    <w:rsid w:val="00D23EF4"/>
    <w:rsid w:val="00D66D79"/>
    <w:rsid w:val="00D75168"/>
    <w:rsid w:val="00D777EF"/>
    <w:rsid w:val="00D916E3"/>
    <w:rsid w:val="00D93616"/>
    <w:rsid w:val="00DB67E7"/>
    <w:rsid w:val="00DC5F47"/>
    <w:rsid w:val="00DD0124"/>
    <w:rsid w:val="00DE5115"/>
    <w:rsid w:val="00DE6FBB"/>
    <w:rsid w:val="00E0194F"/>
    <w:rsid w:val="00E171F3"/>
    <w:rsid w:val="00E51C04"/>
    <w:rsid w:val="00E54536"/>
    <w:rsid w:val="00E60BF5"/>
    <w:rsid w:val="00E62CD9"/>
    <w:rsid w:val="00E66682"/>
    <w:rsid w:val="00E76F5D"/>
    <w:rsid w:val="00E80C50"/>
    <w:rsid w:val="00ED1E2B"/>
    <w:rsid w:val="00EE25E1"/>
    <w:rsid w:val="00EF1DC9"/>
    <w:rsid w:val="00F02E94"/>
    <w:rsid w:val="00F12C21"/>
    <w:rsid w:val="00F15CBD"/>
    <w:rsid w:val="00F22C3E"/>
    <w:rsid w:val="00F23847"/>
    <w:rsid w:val="00F279F5"/>
    <w:rsid w:val="00F32B6A"/>
    <w:rsid w:val="00F63244"/>
    <w:rsid w:val="00F679F1"/>
    <w:rsid w:val="00F80D4A"/>
    <w:rsid w:val="00F8546C"/>
    <w:rsid w:val="00FA3434"/>
    <w:rsid w:val="00FA5FC2"/>
    <w:rsid w:val="00FC0E48"/>
    <w:rsid w:val="00FF3CD0"/>
    <w:rsid w:val="11438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CEFE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F5C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F5C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5C9E"/>
  </w:style>
  <w:style w:type="paragraph" w:styleId="Stopka">
    <w:name w:val="footer"/>
    <w:basedOn w:val="Normalny"/>
    <w:link w:val="StopkaZnak"/>
    <w:uiPriority w:val="99"/>
    <w:unhideWhenUsed/>
    <w:rsid w:val="005F5C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5C9E"/>
  </w:style>
  <w:style w:type="paragraph" w:styleId="Akapitzlist">
    <w:name w:val="List Paragraph"/>
    <w:basedOn w:val="Normalny"/>
    <w:uiPriority w:val="34"/>
    <w:qFormat/>
    <w:rsid w:val="00927D9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614F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14F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14F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14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14F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14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4F6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A06E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A06E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A06ED"/>
    <w:rPr>
      <w:vertAlign w:val="superscript"/>
    </w:rPr>
  </w:style>
  <w:style w:type="paragraph" w:styleId="Poprawka">
    <w:name w:val="Revision"/>
    <w:hidden/>
    <w:uiPriority w:val="99"/>
    <w:semiHidden/>
    <w:rsid w:val="00884DEE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E50E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E50E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E50E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F5C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F5C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5C9E"/>
  </w:style>
  <w:style w:type="paragraph" w:styleId="Stopka">
    <w:name w:val="footer"/>
    <w:basedOn w:val="Normalny"/>
    <w:link w:val="StopkaZnak"/>
    <w:uiPriority w:val="99"/>
    <w:unhideWhenUsed/>
    <w:rsid w:val="005F5C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5C9E"/>
  </w:style>
  <w:style w:type="paragraph" w:styleId="Akapitzlist">
    <w:name w:val="List Paragraph"/>
    <w:basedOn w:val="Normalny"/>
    <w:uiPriority w:val="34"/>
    <w:qFormat/>
    <w:rsid w:val="00927D9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614F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14F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14F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14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14F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14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4F6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A06E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A06E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A06ED"/>
    <w:rPr>
      <w:vertAlign w:val="superscript"/>
    </w:rPr>
  </w:style>
  <w:style w:type="paragraph" w:styleId="Poprawka">
    <w:name w:val="Revision"/>
    <w:hidden/>
    <w:uiPriority w:val="99"/>
    <w:semiHidden/>
    <w:rsid w:val="00884DEE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E50E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E50E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E50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13FF6C59441584BBBCC6D5F42167CED" ma:contentTypeVersion="0" ma:contentTypeDescription="Utwórz nowy dokument." ma:contentTypeScope="" ma:versionID="a6b1adc7fa10959b3585e57741b5612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426EF7-FB3C-4B4D-9841-A7E4862B44A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53DCD13-ABFE-4152-AEE1-8F2CE41816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F2F135-D7A5-4CD2-97FD-18ECD9A16A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F528841-5A39-4035-8B18-D9625629A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0</TotalTime>
  <Pages>4</Pages>
  <Words>494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Grajek Marek</dc:creator>
  <cp:lastModifiedBy>Fuśnik Konrad (Grupa PZU)</cp:lastModifiedBy>
  <cp:revision>3</cp:revision>
  <cp:lastPrinted>2019-11-08T09:12:00Z</cp:lastPrinted>
  <dcterms:created xsi:type="dcterms:W3CDTF">2022-02-07T14:07:00Z</dcterms:created>
  <dcterms:modified xsi:type="dcterms:W3CDTF">2022-02-07T14:11:00Z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0x010100513FF6C59441584BBBCC6D5F42167CED</vt:lpwstr>
  </property>
</Properties>
</file>