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D3DF95" w14:textId="77777777" w:rsidR="00FA45FD" w:rsidRPr="00B66091" w:rsidRDefault="00FA45FD" w:rsidP="00FA45FD">
      <w:pPr>
        <w:pStyle w:val="PZUNiebieskiiTahoma"/>
        <w:rPr>
          <w:color w:val="002355"/>
        </w:rPr>
      </w:pPr>
    </w:p>
    <w:p w14:paraId="423508E2" w14:textId="77777777" w:rsidR="00FA45FD" w:rsidRPr="00B66091" w:rsidRDefault="00BA1B17" w:rsidP="00FA45FD">
      <w:pPr>
        <w:pStyle w:val="PZUNiebieskiiTahoma"/>
        <w:rPr>
          <w:color w:val="002355"/>
          <w:sz w:val="4"/>
          <w:szCs w:val="4"/>
        </w:rPr>
      </w:pPr>
      <w:r>
        <w:rPr>
          <w:noProof/>
          <w:color w:val="002355"/>
        </w:rPr>
        <w:drawing>
          <wp:anchor distT="0" distB="0" distL="114300" distR="114300" simplePos="0" relativeHeight="251657728" behindDoc="0" locked="1" layoutInCell="1" allowOverlap="1" wp14:anchorId="36C2D5F3" wp14:editId="6B96959B">
            <wp:simplePos x="0" y="0"/>
            <wp:positionH relativeFrom="page">
              <wp:align>right</wp:align>
            </wp:positionH>
            <wp:positionV relativeFrom="page">
              <wp:align>top</wp:align>
            </wp:positionV>
            <wp:extent cx="1943100" cy="1943100"/>
            <wp:effectExtent l="0" t="0" r="0" b="0"/>
            <wp:wrapSquare wrapText="bothSides"/>
            <wp:docPr id="3" name="Obraz 3" descr="pzu logo granat RGB-ma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zu logo granat RGB-maly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194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FA45FD" w:rsidRPr="00B66091">
        <w:rPr>
          <w:color w:val="002355"/>
          <w:sz w:val="4"/>
          <w:szCs w:val="4"/>
        </w:rPr>
        <w:t xml:space="preserve"> </w:t>
      </w:r>
    </w:p>
    <w:p w14:paraId="07A290F5" w14:textId="77777777" w:rsidR="00FA45FD" w:rsidRPr="00B66091" w:rsidRDefault="00FA45FD" w:rsidP="00FA45FD">
      <w:pPr>
        <w:pStyle w:val="PZUNiebieskiiTahoma"/>
        <w:rPr>
          <w:color w:val="002355"/>
        </w:rPr>
      </w:pPr>
    </w:p>
    <w:tbl>
      <w:tblPr>
        <w:tblpPr w:leftFromText="141" w:rightFromText="141" w:vertAnchor="text" w:horzAnchor="margin" w:tblpY="338"/>
        <w:tblOverlap w:val="never"/>
        <w:tblW w:w="3402" w:type="dxa"/>
        <w:tblBorders>
          <w:top w:val="single" w:sz="4" w:space="0" w:color="06376C"/>
          <w:left w:val="single" w:sz="4" w:space="0" w:color="06376C"/>
          <w:bottom w:val="single" w:sz="4" w:space="0" w:color="06376C"/>
          <w:right w:val="single" w:sz="4" w:space="0" w:color="06376C"/>
          <w:insideH w:val="single" w:sz="4" w:space="0" w:color="06376C"/>
          <w:insideV w:val="single" w:sz="4" w:space="0" w:color="06376C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02"/>
      </w:tblGrid>
      <w:tr w:rsidR="00FA45FD" w:rsidRPr="00B66091" w14:paraId="2B6AAEA8" w14:textId="77777777" w:rsidTr="00003D51">
        <w:trPr>
          <w:trHeight w:val="255"/>
        </w:trPr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</w:tcPr>
          <w:p w14:paraId="029FCC18" w14:textId="77777777" w:rsidR="00FA45FD" w:rsidRPr="00B66091" w:rsidRDefault="00FA45FD" w:rsidP="00FA45FD">
            <w:pPr>
              <w:pStyle w:val="PZUNiebieskiiTahoma"/>
              <w:rPr>
                <w:rFonts w:cs="Tahoma"/>
                <w:color w:val="002355"/>
                <w:lang w:eastAsia="en-US"/>
              </w:rPr>
            </w:pPr>
          </w:p>
          <w:p w14:paraId="476553F7" w14:textId="77777777" w:rsidR="00FA45FD" w:rsidRPr="00B66091" w:rsidRDefault="00FA45FD" w:rsidP="00FA45FD">
            <w:pPr>
              <w:pStyle w:val="PZUNiebieskiiTahoma"/>
              <w:rPr>
                <w:rFonts w:cs="Tahoma"/>
                <w:color w:val="002355"/>
                <w:lang w:eastAsia="en-US"/>
              </w:rPr>
            </w:pPr>
          </w:p>
          <w:p w14:paraId="1552FAC2" w14:textId="77777777" w:rsidR="00FA45FD" w:rsidRPr="00B66091" w:rsidRDefault="00FA45FD" w:rsidP="00FA45FD">
            <w:pPr>
              <w:pStyle w:val="PZUNiebieskiiTahoma"/>
              <w:rPr>
                <w:rFonts w:cs="Tahoma"/>
                <w:color w:val="002355"/>
                <w:lang w:eastAsia="en-US"/>
              </w:rPr>
            </w:pPr>
          </w:p>
        </w:tc>
      </w:tr>
    </w:tbl>
    <w:p w14:paraId="36BB3621" w14:textId="77777777" w:rsidR="00FA45FD" w:rsidRPr="00B66091" w:rsidRDefault="00FA45FD" w:rsidP="00FA45FD">
      <w:pPr>
        <w:pStyle w:val="PZUNiebieskiiTahoma"/>
        <w:rPr>
          <w:color w:val="002355"/>
        </w:rPr>
      </w:pPr>
    </w:p>
    <w:p w14:paraId="47185453" w14:textId="77777777" w:rsidR="00FA45FD" w:rsidRPr="00B66091" w:rsidRDefault="00FA45FD" w:rsidP="00FA45FD">
      <w:pPr>
        <w:pStyle w:val="PZUNiebieskiiTahoma"/>
        <w:rPr>
          <w:color w:val="002355"/>
        </w:rPr>
      </w:pPr>
    </w:p>
    <w:p w14:paraId="0B67C0CF" w14:textId="77777777" w:rsidR="00FA45FD" w:rsidRPr="00B66091" w:rsidRDefault="00FA45FD" w:rsidP="00FA45FD">
      <w:pPr>
        <w:pStyle w:val="PZUNiebieskiiTahoma"/>
        <w:rPr>
          <w:color w:val="002355"/>
        </w:rPr>
      </w:pPr>
    </w:p>
    <w:p w14:paraId="265C71B5" w14:textId="77777777" w:rsidR="00FA45FD" w:rsidRPr="00B66091" w:rsidRDefault="00FA45FD" w:rsidP="00FA45FD">
      <w:pPr>
        <w:pStyle w:val="PZUNiebieskiiTahoma"/>
        <w:rPr>
          <w:color w:val="002355"/>
        </w:rPr>
      </w:pPr>
    </w:p>
    <w:p w14:paraId="4383028C" w14:textId="77777777" w:rsidR="00FA45FD" w:rsidRPr="00B66091" w:rsidRDefault="00FA45FD" w:rsidP="00FA45FD">
      <w:pPr>
        <w:pStyle w:val="PZUNiebieskiiTahoma"/>
        <w:rPr>
          <w:color w:val="002355"/>
          <w:sz w:val="4"/>
          <w:szCs w:val="4"/>
        </w:rPr>
      </w:pPr>
    </w:p>
    <w:p w14:paraId="14058DE1" w14:textId="77777777" w:rsidR="00FA45FD" w:rsidRPr="00B66091" w:rsidRDefault="00FA45FD" w:rsidP="00FA45FD">
      <w:pPr>
        <w:pStyle w:val="PZUNiebieskiiTahoma"/>
        <w:rPr>
          <w:color w:val="002355"/>
          <w:sz w:val="14"/>
          <w:szCs w:val="14"/>
        </w:rPr>
      </w:pPr>
    </w:p>
    <w:p w14:paraId="34209C1F" w14:textId="77777777" w:rsidR="00C00B88" w:rsidRDefault="00C00B88" w:rsidP="00CA470F">
      <w:pPr>
        <w:pStyle w:val="PZUNiebieskiiTahoma"/>
        <w:rPr>
          <w:color w:val="002355"/>
          <w:sz w:val="14"/>
          <w:szCs w:val="14"/>
        </w:rPr>
      </w:pPr>
    </w:p>
    <w:p w14:paraId="6212319E" w14:textId="77777777" w:rsidR="008B73F4" w:rsidRPr="00B66091" w:rsidRDefault="008B73F4" w:rsidP="00CA470F">
      <w:pPr>
        <w:pStyle w:val="PZUNiebieskiiTahoma"/>
        <w:rPr>
          <w:color w:val="002355"/>
          <w:sz w:val="22"/>
          <w:szCs w:val="22"/>
        </w:rPr>
      </w:pPr>
    </w:p>
    <w:p w14:paraId="6F066ADD" w14:textId="77777777" w:rsidR="00C00B88" w:rsidRPr="003507D0" w:rsidRDefault="006A79BA" w:rsidP="005E7B91">
      <w:pPr>
        <w:pStyle w:val="PZUNiebieskiiTahoma"/>
        <w:jc w:val="both"/>
        <w:rPr>
          <w:rFonts w:ascii="Source Sans Pro" w:hAnsi="Source Sans Pro"/>
          <w:b/>
          <w:smallCaps/>
          <w:color w:val="003C7D"/>
          <w:sz w:val="22"/>
          <w:szCs w:val="20"/>
        </w:rPr>
      </w:pPr>
      <w:r w:rsidRPr="003507D0">
        <w:rPr>
          <w:rFonts w:ascii="Source Sans Pro" w:hAnsi="Source Sans Pro"/>
          <w:b/>
          <w:smallCaps/>
          <w:color w:val="003C7D"/>
          <w:sz w:val="22"/>
          <w:szCs w:val="20"/>
        </w:rPr>
        <w:t>Oświadczenie majątkowe</w:t>
      </w:r>
    </w:p>
    <w:tbl>
      <w:tblPr>
        <w:tblW w:w="11114" w:type="dxa"/>
        <w:tblBorders>
          <w:bottom w:val="single" w:sz="18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5"/>
        <w:gridCol w:w="435"/>
        <w:gridCol w:w="8"/>
        <w:gridCol w:w="21"/>
        <w:gridCol w:w="15"/>
        <w:gridCol w:w="2256"/>
        <w:gridCol w:w="227"/>
        <w:gridCol w:w="227"/>
        <w:gridCol w:w="465"/>
        <w:gridCol w:w="669"/>
        <w:gridCol w:w="238"/>
        <w:gridCol w:w="409"/>
        <w:gridCol w:w="272"/>
        <w:gridCol w:w="668"/>
        <w:gridCol w:w="1588"/>
        <w:gridCol w:w="1588"/>
        <w:gridCol w:w="1603"/>
      </w:tblGrid>
      <w:tr w:rsidR="00AA0DD2" w:rsidRPr="003507D0" w14:paraId="216A2607" w14:textId="77777777" w:rsidTr="0022210D">
        <w:tc>
          <w:tcPr>
            <w:tcW w:w="11114" w:type="dxa"/>
            <w:gridSpan w:val="17"/>
            <w:tcBorders>
              <w:bottom w:val="nil"/>
            </w:tcBorders>
            <w:vAlign w:val="center"/>
          </w:tcPr>
          <w:p w14:paraId="4F91A4BF" w14:textId="7FB1BE5B" w:rsidR="00AA0DD2" w:rsidRPr="0022210D" w:rsidRDefault="00CA3496" w:rsidP="0022210D">
            <w:pPr>
              <w:pStyle w:val="PZUNiebieskiiTahoma"/>
              <w:ind w:right="6"/>
              <w:jc w:val="both"/>
              <w:rPr>
                <w:rFonts w:ascii="Source Sans Pro" w:eastAsia="Times New Roman" w:hAnsi="Source Sans Pro"/>
                <w:b/>
                <w:color w:val="003C7D"/>
              </w:rPr>
            </w:pPr>
            <w:r w:rsidRPr="003507D0">
              <w:rPr>
                <w:rFonts w:ascii="Source Sans Pro" w:eastAsia="Times New Roman" w:hAnsi="Source Sans Pro"/>
                <w:b/>
                <w:color w:val="003C7D"/>
              </w:rPr>
              <w:t xml:space="preserve">Przeznaczone dla osób prowadzących działalność gospodarczą, dla wspólników spółek cywilnych oraz wspólników spółek jawnych </w:t>
            </w:r>
          </w:p>
        </w:tc>
      </w:tr>
      <w:tr w:rsidR="0097497E" w:rsidRPr="003507D0" w14:paraId="0EF2202B" w14:textId="77777777" w:rsidTr="0022210D">
        <w:tc>
          <w:tcPr>
            <w:tcW w:w="11114" w:type="dxa"/>
            <w:gridSpan w:val="17"/>
            <w:tcBorders>
              <w:top w:val="nil"/>
              <w:left w:val="nil"/>
              <w:bottom w:val="single" w:sz="12" w:space="0" w:color="003C7D"/>
              <w:right w:val="nil"/>
            </w:tcBorders>
            <w:vAlign w:val="center"/>
          </w:tcPr>
          <w:p w14:paraId="46F3B84C" w14:textId="77777777" w:rsidR="0097497E" w:rsidRPr="0022210D" w:rsidRDefault="0097497E" w:rsidP="00CA3496">
            <w:pPr>
              <w:pStyle w:val="PZUNiebieskiiTahoma"/>
              <w:ind w:right="6"/>
              <w:jc w:val="both"/>
              <w:rPr>
                <w:rFonts w:ascii="Source Sans Pro" w:eastAsia="Times New Roman" w:hAnsi="Source Sans Pro"/>
                <w:b/>
                <w:color w:val="003C7D"/>
                <w:sz w:val="10"/>
                <w:szCs w:val="10"/>
              </w:rPr>
            </w:pPr>
          </w:p>
        </w:tc>
      </w:tr>
      <w:tr w:rsidR="0097497E" w:rsidRPr="003507D0" w14:paraId="2B134BD8" w14:textId="77777777" w:rsidTr="0022210D">
        <w:tc>
          <w:tcPr>
            <w:tcW w:w="11114" w:type="dxa"/>
            <w:gridSpan w:val="17"/>
            <w:tcBorders>
              <w:top w:val="single" w:sz="12" w:space="0" w:color="003C7D"/>
              <w:left w:val="nil"/>
              <w:bottom w:val="nil"/>
              <w:right w:val="nil"/>
            </w:tcBorders>
            <w:vAlign w:val="center"/>
          </w:tcPr>
          <w:p w14:paraId="24DF7189" w14:textId="77777777" w:rsidR="0097497E" w:rsidRPr="00AA2699" w:rsidRDefault="0097497E" w:rsidP="00CA3496">
            <w:pPr>
              <w:pStyle w:val="PZUNiebieskiiTahoma"/>
              <w:ind w:right="6"/>
              <w:jc w:val="both"/>
              <w:rPr>
                <w:rFonts w:ascii="Source Sans Pro" w:eastAsia="Times New Roman" w:hAnsi="Source Sans Pro"/>
                <w:b/>
                <w:color w:val="003C7D"/>
                <w:sz w:val="6"/>
                <w:szCs w:val="6"/>
              </w:rPr>
            </w:pPr>
          </w:p>
        </w:tc>
      </w:tr>
      <w:tr w:rsidR="0022210D" w:rsidRPr="003507D0" w14:paraId="735542DD" w14:textId="77777777" w:rsidTr="0022210D">
        <w:tc>
          <w:tcPr>
            <w:tcW w:w="5667" w:type="dxa"/>
            <w:gridSpan w:val="1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87189F" w14:textId="04EC4FDF" w:rsidR="0022210D" w:rsidRPr="003507D0" w:rsidRDefault="0022210D" w:rsidP="00CA3496">
            <w:pPr>
              <w:pStyle w:val="PZUNiebieskiiTahoma"/>
              <w:ind w:right="6"/>
              <w:jc w:val="both"/>
              <w:rPr>
                <w:rFonts w:ascii="Source Sans Pro" w:eastAsia="Times New Roman" w:hAnsi="Source Sans Pro"/>
                <w:b/>
                <w:color w:val="003C7D"/>
              </w:rPr>
            </w:pPr>
            <w:r w:rsidRPr="0022210D">
              <w:rPr>
                <w:rFonts w:ascii="Source Sans Pro" w:eastAsia="Times New Roman" w:hAnsi="Source Sans Pro"/>
                <w:bCs/>
                <w:color w:val="003C7D"/>
              </w:rPr>
              <w:t>Imię i</w:t>
            </w:r>
            <w:r>
              <w:rPr>
                <w:rFonts w:ascii="Source Sans Pro" w:eastAsia="Times New Roman" w:hAnsi="Source Sans Pro"/>
                <w:b/>
                <w:color w:val="003C7D"/>
              </w:rPr>
              <w:t xml:space="preserve"> </w:t>
            </w: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  <w:t>nazwisko, adres zamieszkania, seria i nr dowodu osobistego, PESEL</w:t>
            </w:r>
          </w:p>
        </w:tc>
        <w:tc>
          <w:tcPr>
            <w:tcW w:w="5447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D9C617F" w14:textId="52A9EA76" w:rsidR="0022210D" w:rsidRPr="003507D0" w:rsidRDefault="0022210D" w:rsidP="00CA3496">
            <w:pPr>
              <w:pStyle w:val="PZUNiebieskiiTahoma"/>
              <w:ind w:right="6"/>
              <w:jc w:val="both"/>
              <w:rPr>
                <w:rFonts w:ascii="Source Sans Pro" w:eastAsia="Times New Roman" w:hAnsi="Source Sans Pro"/>
                <w:b/>
                <w:color w:val="003C7D"/>
              </w:rPr>
            </w:pPr>
          </w:p>
        </w:tc>
      </w:tr>
      <w:tr w:rsidR="0097497E" w:rsidRPr="003507D0" w14:paraId="5F71EB42" w14:textId="77777777" w:rsidTr="0022210D">
        <w:tc>
          <w:tcPr>
            <w:tcW w:w="11114" w:type="dxa"/>
            <w:gridSpan w:val="17"/>
            <w:tcBorders>
              <w:top w:val="nil"/>
              <w:left w:val="nil"/>
              <w:bottom w:val="single" w:sz="4" w:space="0" w:color="003C7D"/>
              <w:right w:val="nil"/>
            </w:tcBorders>
            <w:vAlign w:val="center"/>
          </w:tcPr>
          <w:p w14:paraId="0FD4529C" w14:textId="77777777" w:rsidR="0097497E" w:rsidRPr="0022210D" w:rsidRDefault="0097497E" w:rsidP="00CA3496">
            <w:pPr>
              <w:pStyle w:val="PZUNiebieskiiTahoma"/>
              <w:ind w:right="6"/>
              <w:jc w:val="both"/>
              <w:rPr>
                <w:rFonts w:ascii="Source Sans Pro" w:eastAsia="Times New Roman" w:hAnsi="Source Sans Pro"/>
                <w:b/>
                <w:color w:val="003C7D"/>
                <w:sz w:val="10"/>
                <w:szCs w:val="10"/>
              </w:rPr>
            </w:pPr>
          </w:p>
        </w:tc>
      </w:tr>
      <w:tr w:rsidR="0022210D" w:rsidRPr="003507D0" w14:paraId="060A4A1C" w14:textId="77777777" w:rsidTr="0022210D">
        <w:trPr>
          <w:trHeight w:val="1072"/>
        </w:trPr>
        <w:tc>
          <w:tcPr>
            <w:tcW w:w="11114" w:type="dxa"/>
            <w:gridSpan w:val="17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4454D8B4" w14:textId="0640B680" w:rsidR="0022210D" w:rsidRPr="003507D0" w:rsidRDefault="0022210D" w:rsidP="00CA3496">
            <w:pPr>
              <w:pStyle w:val="PZUNiebieskiiTahoma"/>
              <w:ind w:right="6"/>
              <w:jc w:val="both"/>
              <w:rPr>
                <w:rFonts w:ascii="Source Sans Pro" w:eastAsia="Times New Roman" w:hAnsi="Source Sans Pro"/>
                <w:b/>
                <w:color w:val="003C7D"/>
              </w:rPr>
            </w:pP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  <w:instrText xml:space="preserve"> FORMTEXT </w:instrText>
            </w: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</w: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  <w:fldChar w:fldCharType="separate"/>
            </w:r>
            <w:r w:rsidRPr="003507D0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Pr="003507D0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Pr="003507D0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Pr="003507D0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Pr="003507D0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  <w:fldChar w:fldCharType="end"/>
            </w:r>
          </w:p>
        </w:tc>
      </w:tr>
      <w:tr w:rsidR="00901E69" w:rsidRPr="003507D0" w14:paraId="0996ACE9" w14:textId="77777777" w:rsidTr="006A79BA">
        <w:tc>
          <w:tcPr>
            <w:tcW w:w="11114" w:type="dxa"/>
            <w:gridSpan w:val="17"/>
            <w:tcBorders>
              <w:top w:val="nil"/>
              <w:bottom w:val="single" w:sz="18" w:space="0" w:color="003C7D"/>
              <w:right w:val="nil"/>
            </w:tcBorders>
            <w:vAlign w:val="center"/>
          </w:tcPr>
          <w:p w14:paraId="0629B879" w14:textId="77777777" w:rsidR="00901E69" w:rsidRPr="0022210D" w:rsidRDefault="00901E69" w:rsidP="00CA470F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sz w:val="8"/>
                <w:szCs w:val="8"/>
                <w:lang w:eastAsia="en-US"/>
              </w:rPr>
            </w:pPr>
          </w:p>
        </w:tc>
      </w:tr>
      <w:tr w:rsidR="00901E69" w:rsidRPr="003507D0" w14:paraId="2811C6CB" w14:textId="77777777" w:rsidTr="006A79BA">
        <w:tc>
          <w:tcPr>
            <w:tcW w:w="11114" w:type="dxa"/>
            <w:gridSpan w:val="17"/>
            <w:tcBorders>
              <w:top w:val="single" w:sz="18" w:space="0" w:color="003C7D"/>
              <w:bottom w:val="nil"/>
              <w:right w:val="nil"/>
            </w:tcBorders>
            <w:vAlign w:val="center"/>
          </w:tcPr>
          <w:p w14:paraId="74742DE6" w14:textId="77777777" w:rsidR="00901E69" w:rsidRPr="003507D0" w:rsidRDefault="00901E69" w:rsidP="00CA470F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sz w:val="6"/>
                <w:szCs w:val="6"/>
                <w:lang w:eastAsia="en-US"/>
              </w:rPr>
            </w:pPr>
          </w:p>
        </w:tc>
      </w:tr>
      <w:tr w:rsidR="00901E69" w:rsidRPr="003507D0" w14:paraId="331F6B7A" w14:textId="77777777" w:rsidTr="006A79BA">
        <w:trPr>
          <w:trHeight w:val="255"/>
        </w:trPr>
        <w:tc>
          <w:tcPr>
            <w:tcW w:w="11114" w:type="dxa"/>
            <w:gridSpan w:val="17"/>
            <w:tcBorders>
              <w:top w:val="nil"/>
              <w:bottom w:val="nil"/>
              <w:right w:val="nil"/>
            </w:tcBorders>
            <w:vAlign w:val="center"/>
          </w:tcPr>
          <w:p w14:paraId="4D042580" w14:textId="77777777" w:rsidR="00901E69" w:rsidRPr="003507D0" w:rsidRDefault="006A79BA" w:rsidP="00CA470F">
            <w:pPr>
              <w:pStyle w:val="PZUNiebieskiiTahoma"/>
              <w:ind w:right="0"/>
              <w:rPr>
                <w:rFonts w:ascii="Source Sans Pro" w:hAnsi="Source Sans Pro" w:cs="Tahoma"/>
                <w:b/>
                <w:color w:val="003C7D"/>
                <w:lang w:eastAsia="en-US"/>
              </w:rPr>
            </w:pPr>
            <w:r w:rsidRPr="003507D0">
              <w:rPr>
                <w:rFonts w:ascii="Source Sans Pro" w:hAnsi="Source Sans Pro" w:cs="Tahoma"/>
                <w:b/>
                <w:color w:val="003C7D"/>
                <w:lang w:eastAsia="en-US"/>
              </w:rPr>
              <w:t>Stan majątkowy</w:t>
            </w:r>
          </w:p>
        </w:tc>
      </w:tr>
      <w:tr w:rsidR="00901E69" w:rsidRPr="003507D0" w14:paraId="40268769" w14:textId="77777777" w:rsidTr="006A79BA">
        <w:tc>
          <w:tcPr>
            <w:tcW w:w="11114" w:type="dxa"/>
            <w:gridSpan w:val="17"/>
            <w:tcBorders>
              <w:top w:val="nil"/>
              <w:bottom w:val="nil"/>
              <w:right w:val="nil"/>
            </w:tcBorders>
            <w:vAlign w:val="center"/>
          </w:tcPr>
          <w:p w14:paraId="576B0834" w14:textId="77777777" w:rsidR="00901E69" w:rsidRPr="003507D0" w:rsidRDefault="00901E69" w:rsidP="00CA470F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sz w:val="6"/>
                <w:szCs w:val="6"/>
                <w:lang w:eastAsia="en-US"/>
              </w:rPr>
            </w:pPr>
          </w:p>
        </w:tc>
      </w:tr>
      <w:tr w:rsidR="006A79BA" w:rsidRPr="003507D0" w14:paraId="3AFCBC76" w14:textId="77777777" w:rsidTr="006A79BA">
        <w:trPr>
          <w:trHeight w:val="255"/>
        </w:trPr>
        <w:tc>
          <w:tcPr>
            <w:tcW w:w="11114" w:type="dxa"/>
            <w:gridSpan w:val="17"/>
            <w:tcBorders>
              <w:top w:val="nil"/>
              <w:bottom w:val="nil"/>
              <w:right w:val="nil"/>
            </w:tcBorders>
            <w:vAlign w:val="center"/>
          </w:tcPr>
          <w:p w14:paraId="21259CCA" w14:textId="179F90D6" w:rsidR="006A79BA" w:rsidRPr="003507D0" w:rsidRDefault="006A79BA" w:rsidP="006D3550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  <w:t>1. Nieruchomości</w:t>
            </w:r>
            <w:r w:rsidR="001B4712" w:rsidRPr="003507D0">
              <w:rPr>
                <w:rFonts w:ascii="Source Sans Pro" w:hAnsi="Source Sans Pro" w:cs="Tahoma"/>
                <w:color w:val="003C7D"/>
                <w:lang w:eastAsia="en-US"/>
              </w:rPr>
              <w:t xml:space="preserve">* </w:t>
            </w: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  <w:t>(opis</w:t>
            </w:r>
            <w:r w:rsidR="003C4D16" w:rsidRPr="003507D0">
              <w:rPr>
                <w:rFonts w:ascii="Source Sans Pro" w:hAnsi="Source Sans Pro" w:cs="Tahoma"/>
                <w:color w:val="003C7D"/>
                <w:lang w:eastAsia="en-US"/>
              </w:rPr>
              <w:t>, nr księgi wieczystej</w:t>
            </w:r>
            <w:r w:rsidR="00E76949" w:rsidRPr="003507D0">
              <w:rPr>
                <w:rFonts w:ascii="Source Sans Pro" w:hAnsi="Source Sans Pro" w:cs="Tahoma"/>
                <w:color w:val="003C7D"/>
                <w:lang w:eastAsia="en-US"/>
              </w:rPr>
              <w:t xml:space="preserve"> wraz z informacją o ewentualnych obciążeniach</w:t>
            </w: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  <w:t>)</w:t>
            </w:r>
          </w:p>
        </w:tc>
      </w:tr>
      <w:tr w:rsidR="00901E69" w:rsidRPr="003507D0" w14:paraId="28B0B52B" w14:textId="77777777" w:rsidTr="00870249">
        <w:tc>
          <w:tcPr>
            <w:tcW w:w="11114" w:type="dxa"/>
            <w:gridSpan w:val="17"/>
            <w:tcBorders>
              <w:top w:val="nil"/>
              <w:bottom w:val="single" w:sz="4" w:space="0" w:color="003C7D"/>
              <w:right w:val="nil"/>
            </w:tcBorders>
            <w:vAlign w:val="center"/>
          </w:tcPr>
          <w:p w14:paraId="0CD6D4DC" w14:textId="77777777" w:rsidR="00901E69" w:rsidRPr="003507D0" w:rsidRDefault="00901E69" w:rsidP="00CA470F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sz w:val="8"/>
                <w:szCs w:val="8"/>
                <w:lang w:eastAsia="en-US"/>
              </w:rPr>
            </w:pPr>
          </w:p>
        </w:tc>
      </w:tr>
      <w:tr w:rsidR="00870249" w:rsidRPr="003507D0" w14:paraId="40546B8B" w14:textId="77777777" w:rsidTr="00ED207D">
        <w:trPr>
          <w:trHeight w:val="851"/>
        </w:trPr>
        <w:tc>
          <w:tcPr>
            <w:tcW w:w="11114" w:type="dxa"/>
            <w:gridSpan w:val="17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1E2303C5" w14:textId="77777777" w:rsidR="00870249" w:rsidRPr="003507D0" w:rsidRDefault="00BC1263" w:rsidP="00CA470F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="00870249" w:rsidRPr="003507D0">
              <w:rPr>
                <w:rFonts w:ascii="Source Sans Pro" w:hAnsi="Source Sans Pro" w:cs="Tahoma"/>
                <w:color w:val="003C7D"/>
                <w:lang w:eastAsia="en-US"/>
              </w:rPr>
              <w:instrText xml:space="preserve"> FORMTEXT </w:instrText>
            </w: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</w: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  <w:fldChar w:fldCharType="separate"/>
            </w:r>
            <w:r w:rsidR="00870249" w:rsidRPr="003507D0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870249" w:rsidRPr="003507D0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870249" w:rsidRPr="003507D0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870249" w:rsidRPr="003507D0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870249" w:rsidRPr="003507D0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  <w:fldChar w:fldCharType="end"/>
            </w:r>
          </w:p>
        </w:tc>
      </w:tr>
      <w:tr w:rsidR="00776809" w:rsidRPr="0022210D" w14:paraId="1D465263" w14:textId="77777777" w:rsidTr="00870249">
        <w:tc>
          <w:tcPr>
            <w:tcW w:w="11114" w:type="dxa"/>
            <w:gridSpan w:val="17"/>
            <w:tcBorders>
              <w:top w:val="single" w:sz="4" w:space="0" w:color="003C7D"/>
              <w:bottom w:val="nil"/>
              <w:right w:val="nil"/>
            </w:tcBorders>
            <w:vAlign w:val="center"/>
          </w:tcPr>
          <w:p w14:paraId="01AE7836" w14:textId="77777777" w:rsidR="00776809" w:rsidRPr="0022210D" w:rsidRDefault="00776809" w:rsidP="00CA470F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sz w:val="6"/>
                <w:szCs w:val="6"/>
                <w:lang w:eastAsia="en-US"/>
              </w:rPr>
            </w:pPr>
          </w:p>
        </w:tc>
      </w:tr>
      <w:tr w:rsidR="005C4FB7" w:rsidRPr="003507D0" w14:paraId="56B88626" w14:textId="77777777" w:rsidTr="001F7573">
        <w:trPr>
          <w:trHeight w:val="255"/>
        </w:trPr>
        <w:tc>
          <w:tcPr>
            <w:tcW w:w="868" w:type="dxa"/>
            <w:gridSpan w:val="3"/>
            <w:tcBorders>
              <w:top w:val="nil"/>
              <w:bottom w:val="nil"/>
              <w:right w:val="single" w:sz="4" w:space="0" w:color="003C7D"/>
            </w:tcBorders>
            <w:vAlign w:val="center"/>
          </w:tcPr>
          <w:p w14:paraId="2DD35E3C" w14:textId="77777777" w:rsidR="005C4FB7" w:rsidRPr="003507D0" w:rsidRDefault="005C4FB7" w:rsidP="00CA470F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  <w:t>Wartość</w:t>
            </w:r>
          </w:p>
        </w:tc>
        <w:tc>
          <w:tcPr>
            <w:tcW w:w="10246" w:type="dxa"/>
            <w:gridSpan w:val="14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20D2EC1B" w14:textId="77777777" w:rsidR="005C4FB7" w:rsidRPr="003507D0" w:rsidRDefault="00BC1263" w:rsidP="00CA470F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="005C4FB7" w:rsidRPr="003507D0">
              <w:rPr>
                <w:rFonts w:ascii="Source Sans Pro" w:hAnsi="Source Sans Pro" w:cs="Tahoma"/>
                <w:color w:val="003C7D"/>
                <w:lang w:eastAsia="en-US"/>
              </w:rPr>
              <w:instrText xml:space="preserve"> FORMTEXT </w:instrText>
            </w: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</w: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  <w:fldChar w:fldCharType="separate"/>
            </w:r>
            <w:r w:rsidR="005C4FB7" w:rsidRPr="003507D0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5C4FB7" w:rsidRPr="003507D0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5C4FB7" w:rsidRPr="003507D0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5C4FB7" w:rsidRPr="003507D0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5C4FB7" w:rsidRPr="003507D0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  <w:fldChar w:fldCharType="end"/>
            </w:r>
          </w:p>
        </w:tc>
      </w:tr>
      <w:tr w:rsidR="00870249" w:rsidRPr="003507D0" w14:paraId="7E0B3855" w14:textId="77777777" w:rsidTr="00347371">
        <w:tc>
          <w:tcPr>
            <w:tcW w:w="11114" w:type="dxa"/>
            <w:gridSpan w:val="17"/>
            <w:tcBorders>
              <w:top w:val="nil"/>
              <w:bottom w:val="nil"/>
              <w:right w:val="nil"/>
            </w:tcBorders>
            <w:vAlign w:val="center"/>
          </w:tcPr>
          <w:p w14:paraId="7FFF3E6F" w14:textId="77777777" w:rsidR="00870249" w:rsidRPr="003507D0" w:rsidRDefault="00870249" w:rsidP="00347371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sz w:val="6"/>
                <w:szCs w:val="6"/>
                <w:lang w:eastAsia="en-US"/>
              </w:rPr>
            </w:pPr>
          </w:p>
        </w:tc>
      </w:tr>
      <w:tr w:rsidR="005C4FB7" w:rsidRPr="003507D0" w14:paraId="6C8F4311" w14:textId="77777777" w:rsidTr="001F7573">
        <w:trPr>
          <w:trHeight w:val="255"/>
        </w:trPr>
        <w:tc>
          <w:tcPr>
            <w:tcW w:w="3387" w:type="dxa"/>
            <w:gridSpan w:val="7"/>
            <w:tcBorders>
              <w:top w:val="nil"/>
              <w:bottom w:val="nil"/>
              <w:right w:val="nil"/>
            </w:tcBorders>
            <w:vAlign w:val="center"/>
          </w:tcPr>
          <w:p w14:paraId="0F7D1995" w14:textId="77777777" w:rsidR="005C4FB7" w:rsidRPr="003507D0" w:rsidRDefault="005C4FB7" w:rsidP="00347371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  <w:t xml:space="preserve">Forma posiadania (np. własność, najem) </w:t>
            </w:r>
          </w:p>
        </w:tc>
        <w:tc>
          <w:tcPr>
            <w:tcW w:w="227" w:type="dxa"/>
            <w:tcBorders>
              <w:top w:val="nil"/>
              <w:bottom w:val="nil"/>
              <w:right w:val="single" w:sz="4" w:space="0" w:color="003C7D"/>
            </w:tcBorders>
            <w:vAlign w:val="center"/>
          </w:tcPr>
          <w:p w14:paraId="4D4B109E" w14:textId="77777777" w:rsidR="005C4FB7" w:rsidRPr="003507D0" w:rsidRDefault="005C4FB7" w:rsidP="00347371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lang w:eastAsia="en-US"/>
              </w:rPr>
            </w:pPr>
          </w:p>
        </w:tc>
        <w:tc>
          <w:tcPr>
            <w:tcW w:w="7500" w:type="dxa"/>
            <w:gridSpan w:val="9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53C94CAC" w14:textId="77777777" w:rsidR="005C4FB7" w:rsidRPr="003507D0" w:rsidRDefault="00BC1263" w:rsidP="00347371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="005C4FB7" w:rsidRPr="003507D0">
              <w:rPr>
                <w:rFonts w:ascii="Source Sans Pro" w:hAnsi="Source Sans Pro" w:cs="Tahoma"/>
                <w:color w:val="003C7D"/>
                <w:lang w:eastAsia="en-US"/>
              </w:rPr>
              <w:instrText xml:space="preserve"> FORMTEXT </w:instrText>
            </w: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</w: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  <w:fldChar w:fldCharType="separate"/>
            </w:r>
            <w:r w:rsidR="005C4FB7" w:rsidRPr="003507D0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5C4FB7" w:rsidRPr="003507D0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5C4FB7" w:rsidRPr="003507D0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5C4FB7" w:rsidRPr="003507D0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5C4FB7" w:rsidRPr="003507D0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  <w:fldChar w:fldCharType="end"/>
            </w:r>
          </w:p>
        </w:tc>
      </w:tr>
      <w:tr w:rsidR="00572504" w:rsidRPr="003507D0" w14:paraId="37826B34" w14:textId="77777777" w:rsidTr="00347371">
        <w:tc>
          <w:tcPr>
            <w:tcW w:w="11114" w:type="dxa"/>
            <w:gridSpan w:val="17"/>
            <w:tcBorders>
              <w:top w:val="nil"/>
              <w:bottom w:val="nil"/>
              <w:right w:val="nil"/>
            </w:tcBorders>
            <w:vAlign w:val="center"/>
          </w:tcPr>
          <w:p w14:paraId="4F0CC22F" w14:textId="77777777" w:rsidR="00572504" w:rsidRPr="003507D0" w:rsidRDefault="00572504" w:rsidP="00347371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sz w:val="6"/>
                <w:szCs w:val="6"/>
                <w:lang w:eastAsia="en-US"/>
              </w:rPr>
            </w:pPr>
          </w:p>
        </w:tc>
      </w:tr>
      <w:tr w:rsidR="00572504" w:rsidRPr="003507D0" w14:paraId="32F5AAAC" w14:textId="77777777" w:rsidTr="00347371">
        <w:tc>
          <w:tcPr>
            <w:tcW w:w="11114" w:type="dxa"/>
            <w:gridSpan w:val="17"/>
            <w:tcBorders>
              <w:top w:val="nil"/>
              <w:bottom w:val="nil"/>
              <w:right w:val="nil"/>
            </w:tcBorders>
            <w:vAlign w:val="center"/>
          </w:tcPr>
          <w:p w14:paraId="21577379" w14:textId="77777777" w:rsidR="00572504" w:rsidRPr="003507D0" w:rsidRDefault="00572504" w:rsidP="00347371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sz w:val="6"/>
                <w:szCs w:val="6"/>
                <w:lang w:eastAsia="en-US"/>
              </w:rPr>
            </w:pPr>
          </w:p>
        </w:tc>
      </w:tr>
      <w:tr w:rsidR="00870249" w:rsidRPr="003507D0" w14:paraId="673DEA40" w14:textId="77777777" w:rsidTr="00347371">
        <w:trPr>
          <w:trHeight w:val="255"/>
        </w:trPr>
        <w:tc>
          <w:tcPr>
            <w:tcW w:w="11114" w:type="dxa"/>
            <w:gridSpan w:val="17"/>
            <w:tcBorders>
              <w:top w:val="nil"/>
              <w:bottom w:val="nil"/>
              <w:right w:val="nil"/>
            </w:tcBorders>
            <w:vAlign w:val="center"/>
          </w:tcPr>
          <w:p w14:paraId="15A1476D" w14:textId="5F843297" w:rsidR="00870249" w:rsidRPr="003507D0" w:rsidRDefault="006D3550" w:rsidP="006D3550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  <w:t>2. Ruchomości</w:t>
            </w:r>
            <w:r w:rsidR="001B4712" w:rsidRPr="003507D0">
              <w:rPr>
                <w:rFonts w:ascii="Source Sans Pro" w:hAnsi="Source Sans Pro" w:cs="Tahoma"/>
                <w:color w:val="003C7D"/>
                <w:lang w:eastAsia="en-US"/>
              </w:rPr>
              <w:t xml:space="preserve">* </w:t>
            </w:r>
            <w:r w:rsidR="00870249" w:rsidRPr="003507D0">
              <w:rPr>
                <w:rFonts w:ascii="Source Sans Pro" w:hAnsi="Source Sans Pro" w:cs="Tahoma"/>
                <w:color w:val="003C7D"/>
                <w:lang w:eastAsia="en-US"/>
              </w:rPr>
              <w:t>(opis</w:t>
            </w:r>
            <w:r w:rsidR="00E76949" w:rsidRPr="003507D0">
              <w:rPr>
                <w:rFonts w:ascii="Source Sans Pro" w:hAnsi="Source Sans Pro" w:cs="Tahoma"/>
                <w:color w:val="003C7D"/>
                <w:lang w:eastAsia="en-US"/>
              </w:rPr>
              <w:t xml:space="preserve"> wraz </w:t>
            </w:r>
            <w:r w:rsidR="004D5024" w:rsidRPr="003507D0">
              <w:rPr>
                <w:rFonts w:ascii="Source Sans Pro" w:hAnsi="Source Sans Pro" w:cs="Tahoma"/>
                <w:color w:val="003C7D"/>
                <w:lang w:eastAsia="en-US"/>
              </w:rPr>
              <w:t>z informacją o ewentualnych obciążeniach</w:t>
            </w:r>
            <w:r w:rsidR="00870249" w:rsidRPr="003507D0">
              <w:rPr>
                <w:rFonts w:ascii="Source Sans Pro" w:hAnsi="Source Sans Pro" w:cs="Tahoma"/>
                <w:color w:val="003C7D"/>
                <w:lang w:eastAsia="en-US"/>
              </w:rPr>
              <w:t>)</w:t>
            </w:r>
          </w:p>
        </w:tc>
      </w:tr>
      <w:tr w:rsidR="00870249" w:rsidRPr="003507D0" w14:paraId="2589866E" w14:textId="77777777" w:rsidTr="00347371">
        <w:tc>
          <w:tcPr>
            <w:tcW w:w="11114" w:type="dxa"/>
            <w:gridSpan w:val="17"/>
            <w:tcBorders>
              <w:top w:val="nil"/>
              <w:bottom w:val="single" w:sz="4" w:space="0" w:color="003C7D"/>
              <w:right w:val="nil"/>
            </w:tcBorders>
            <w:vAlign w:val="center"/>
          </w:tcPr>
          <w:p w14:paraId="4D50884B" w14:textId="77777777" w:rsidR="00870249" w:rsidRPr="003507D0" w:rsidRDefault="00870249" w:rsidP="00347371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sz w:val="8"/>
                <w:szCs w:val="8"/>
                <w:lang w:eastAsia="en-US"/>
              </w:rPr>
            </w:pPr>
          </w:p>
        </w:tc>
      </w:tr>
      <w:tr w:rsidR="00870249" w:rsidRPr="003507D0" w14:paraId="47FB1C6F" w14:textId="77777777" w:rsidTr="00ED207D">
        <w:trPr>
          <w:trHeight w:val="851"/>
        </w:trPr>
        <w:tc>
          <w:tcPr>
            <w:tcW w:w="11114" w:type="dxa"/>
            <w:gridSpan w:val="17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27F6F3FE" w14:textId="77777777" w:rsidR="00870249" w:rsidRPr="003507D0" w:rsidRDefault="00BC1263" w:rsidP="00347371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="00870249" w:rsidRPr="003507D0">
              <w:rPr>
                <w:rFonts w:ascii="Source Sans Pro" w:hAnsi="Source Sans Pro" w:cs="Tahoma"/>
                <w:color w:val="003C7D"/>
                <w:lang w:eastAsia="en-US"/>
              </w:rPr>
              <w:instrText xml:space="preserve"> FORMTEXT </w:instrText>
            </w: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</w: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  <w:fldChar w:fldCharType="separate"/>
            </w:r>
            <w:r w:rsidR="00870249" w:rsidRPr="003507D0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870249" w:rsidRPr="003507D0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870249" w:rsidRPr="003507D0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870249" w:rsidRPr="003507D0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870249" w:rsidRPr="003507D0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  <w:fldChar w:fldCharType="end"/>
            </w:r>
          </w:p>
        </w:tc>
      </w:tr>
      <w:tr w:rsidR="00870249" w:rsidRPr="003507D0" w14:paraId="1F095BD3" w14:textId="77777777" w:rsidTr="00347371">
        <w:tc>
          <w:tcPr>
            <w:tcW w:w="11114" w:type="dxa"/>
            <w:gridSpan w:val="17"/>
            <w:tcBorders>
              <w:top w:val="single" w:sz="4" w:space="0" w:color="003C7D"/>
              <w:bottom w:val="nil"/>
              <w:right w:val="nil"/>
            </w:tcBorders>
            <w:vAlign w:val="center"/>
          </w:tcPr>
          <w:p w14:paraId="077E9AE8" w14:textId="77777777" w:rsidR="00870249" w:rsidRPr="003507D0" w:rsidRDefault="00870249" w:rsidP="00347371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sz w:val="8"/>
                <w:szCs w:val="8"/>
                <w:lang w:eastAsia="en-US"/>
              </w:rPr>
            </w:pPr>
          </w:p>
        </w:tc>
      </w:tr>
      <w:tr w:rsidR="005C4FB7" w:rsidRPr="003507D0" w14:paraId="296F96AD" w14:textId="77777777" w:rsidTr="001F7573">
        <w:trPr>
          <w:trHeight w:val="255"/>
        </w:trPr>
        <w:tc>
          <w:tcPr>
            <w:tcW w:w="889" w:type="dxa"/>
            <w:gridSpan w:val="4"/>
            <w:tcBorders>
              <w:top w:val="nil"/>
              <w:bottom w:val="nil"/>
              <w:right w:val="single" w:sz="4" w:space="0" w:color="003C7D"/>
            </w:tcBorders>
            <w:vAlign w:val="center"/>
          </w:tcPr>
          <w:p w14:paraId="45146134" w14:textId="77777777" w:rsidR="005C4FB7" w:rsidRPr="003507D0" w:rsidRDefault="005C4FB7" w:rsidP="00347371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  <w:t xml:space="preserve">Wartość </w:t>
            </w:r>
          </w:p>
        </w:tc>
        <w:tc>
          <w:tcPr>
            <w:tcW w:w="10225" w:type="dxa"/>
            <w:gridSpan w:val="13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39E1E088" w14:textId="77777777" w:rsidR="005C4FB7" w:rsidRPr="003507D0" w:rsidRDefault="00BC1263" w:rsidP="00347371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="007573A1" w:rsidRPr="003507D0">
              <w:rPr>
                <w:rFonts w:ascii="Source Sans Pro" w:hAnsi="Source Sans Pro" w:cs="Tahoma"/>
                <w:color w:val="003C7D"/>
                <w:lang w:eastAsia="en-US"/>
              </w:rPr>
              <w:instrText xml:space="preserve"> FORMTEXT </w:instrText>
            </w: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</w: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  <w:fldChar w:fldCharType="separate"/>
            </w:r>
            <w:r w:rsidR="007573A1" w:rsidRPr="003507D0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7573A1" w:rsidRPr="003507D0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7573A1" w:rsidRPr="003507D0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7573A1" w:rsidRPr="003507D0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7573A1" w:rsidRPr="003507D0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  <w:fldChar w:fldCharType="end"/>
            </w:r>
          </w:p>
        </w:tc>
      </w:tr>
      <w:tr w:rsidR="00572504" w:rsidRPr="003507D0" w14:paraId="0C4CB903" w14:textId="77777777" w:rsidTr="00347371">
        <w:tc>
          <w:tcPr>
            <w:tcW w:w="11114" w:type="dxa"/>
            <w:gridSpan w:val="17"/>
            <w:tcBorders>
              <w:top w:val="nil"/>
              <w:bottom w:val="nil"/>
              <w:right w:val="nil"/>
            </w:tcBorders>
            <w:vAlign w:val="center"/>
          </w:tcPr>
          <w:p w14:paraId="38F43973" w14:textId="77777777" w:rsidR="00572504" w:rsidRPr="00AA2699" w:rsidRDefault="00572504" w:rsidP="00347371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sz w:val="6"/>
                <w:szCs w:val="6"/>
                <w:lang w:eastAsia="en-US"/>
              </w:rPr>
            </w:pPr>
          </w:p>
        </w:tc>
      </w:tr>
      <w:tr w:rsidR="007573A1" w:rsidRPr="003507D0" w14:paraId="6DAB57B7" w14:textId="77777777" w:rsidTr="001F7573">
        <w:trPr>
          <w:trHeight w:val="255"/>
        </w:trPr>
        <w:tc>
          <w:tcPr>
            <w:tcW w:w="3387" w:type="dxa"/>
            <w:gridSpan w:val="7"/>
            <w:tcBorders>
              <w:top w:val="nil"/>
              <w:bottom w:val="nil"/>
              <w:right w:val="nil"/>
            </w:tcBorders>
            <w:vAlign w:val="center"/>
          </w:tcPr>
          <w:p w14:paraId="76625F75" w14:textId="77777777" w:rsidR="007573A1" w:rsidRPr="003507D0" w:rsidRDefault="007573A1" w:rsidP="00347371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  <w:t xml:space="preserve">Forma posiadania (np. </w:t>
            </w:r>
            <w:r w:rsidR="00F41839" w:rsidRPr="003507D0">
              <w:rPr>
                <w:rFonts w:ascii="Source Sans Pro" w:hAnsi="Source Sans Pro" w:cs="Tahoma"/>
                <w:color w:val="003C7D"/>
                <w:lang w:eastAsia="en-US"/>
              </w:rPr>
              <w:t>w</w:t>
            </w: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  <w:t>łasność, najem)</w:t>
            </w:r>
          </w:p>
        </w:tc>
        <w:tc>
          <w:tcPr>
            <w:tcW w:w="227" w:type="dxa"/>
            <w:tcBorders>
              <w:top w:val="nil"/>
              <w:bottom w:val="nil"/>
              <w:right w:val="single" w:sz="4" w:space="0" w:color="003C7D"/>
            </w:tcBorders>
            <w:vAlign w:val="center"/>
          </w:tcPr>
          <w:p w14:paraId="36F514A0" w14:textId="77777777" w:rsidR="007573A1" w:rsidRPr="003507D0" w:rsidRDefault="007573A1" w:rsidP="00347371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lang w:eastAsia="en-US"/>
              </w:rPr>
            </w:pPr>
          </w:p>
        </w:tc>
        <w:tc>
          <w:tcPr>
            <w:tcW w:w="7500" w:type="dxa"/>
            <w:gridSpan w:val="9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7325012F" w14:textId="77777777" w:rsidR="007573A1" w:rsidRPr="003507D0" w:rsidRDefault="00BC1263" w:rsidP="00347371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="007573A1" w:rsidRPr="003507D0">
              <w:rPr>
                <w:rFonts w:ascii="Source Sans Pro" w:hAnsi="Source Sans Pro" w:cs="Tahoma"/>
                <w:color w:val="003C7D"/>
                <w:lang w:eastAsia="en-US"/>
              </w:rPr>
              <w:instrText xml:space="preserve"> FORMTEXT </w:instrText>
            </w: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</w: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  <w:fldChar w:fldCharType="separate"/>
            </w:r>
            <w:r w:rsidR="007573A1" w:rsidRPr="003507D0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7573A1" w:rsidRPr="003507D0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7573A1" w:rsidRPr="003507D0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7573A1" w:rsidRPr="003507D0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7573A1" w:rsidRPr="003507D0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  <w:fldChar w:fldCharType="end"/>
            </w:r>
          </w:p>
        </w:tc>
      </w:tr>
      <w:tr w:rsidR="00572504" w:rsidRPr="003507D0" w14:paraId="7A9B2D99" w14:textId="77777777" w:rsidTr="00347371">
        <w:tc>
          <w:tcPr>
            <w:tcW w:w="11114" w:type="dxa"/>
            <w:gridSpan w:val="17"/>
            <w:tcBorders>
              <w:top w:val="nil"/>
              <w:bottom w:val="nil"/>
              <w:right w:val="nil"/>
            </w:tcBorders>
            <w:vAlign w:val="center"/>
          </w:tcPr>
          <w:p w14:paraId="6150FA32" w14:textId="77777777" w:rsidR="00572504" w:rsidRPr="00AA2699" w:rsidRDefault="00572504" w:rsidP="00347371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sz w:val="6"/>
                <w:szCs w:val="6"/>
                <w:lang w:eastAsia="en-US"/>
              </w:rPr>
            </w:pPr>
          </w:p>
        </w:tc>
      </w:tr>
      <w:tr w:rsidR="00870249" w:rsidRPr="003507D0" w14:paraId="309E1F90" w14:textId="77777777" w:rsidTr="00347371">
        <w:trPr>
          <w:trHeight w:val="255"/>
        </w:trPr>
        <w:tc>
          <w:tcPr>
            <w:tcW w:w="11114" w:type="dxa"/>
            <w:gridSpan w:val="17"/>
            <w:tcBorders>
              <w:top w:val="nil"/>
              <w:bottom w:val="nil"/>
              <w:right w:val="nil"/>
            </w:tcBorders>
            <w:vAlign w:val="center"/>
          </w:tcPr>
          <w:p w14:paraId="2E3133D4" w14:textId="77777777" w:rsidR="00870249" w:rsidRPr="003507D0" w:rsidRDefault="00870249" w:rsidP="00870249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  <w:t xml:space="preserve">3. </w:t>
            </w:r>
            <w:r w:rsidRPr="003507D0">
              <w:rPr>
                <w:rFonts w:ascii="Source Sans Pro" w:hAnsi="Source Sans Pro" w:cs="Tahoma"/>
                <w:bCs/>
                <w:color w:val="003C7D"/>
                <w:lang w:eastAsia="en-US"/>
              </w:rPr>
              <w:t>Papiery wartościowe i lokaty bankowe</w:t>
            </w:r>
            <w:r w:rsidR="004D5024" w:rsidRPr="003507D0">
              <w:rPr>
                <w:rFonts w:ascii="Source Sans Pro" w:hAnsi="Source Sans Pro" w:cs="Tahoma"/>
                <w:bCs/>
                <w:color w:val="003C7D"/>
                <w:lang w:eastAsia="en-US"/>
              </w:rPr>
              <w:t xml:space="preserve"> (wraz z informacją o ewentualnych obciążeniach)</w:t>
            </w:r>
          </w:p>
        </w:tc>
      </w:tr>
      <w:tr w:rsidR="00870249" w:rsidRPr="003507D0" w14:paraId="1A3D3603" w14:textId="77777777" w:rsidTr="00347371">
        <w:tc>
          <w:tcPr>
            <w:tcW w:w="11114" w:type="dxa"/>
            <w:gridSpan w:val="17"/>
            <w:tcBorders>
              <w:top w:val="nil"/>
              <w:bottom w:val="single" w:sz="4" w:space="0" w:color="003C7D"/>
              <w:right w:val="nil"/>
            </w:tcBorders>
            <w:vAlign w:val="center"/>
          </w:tcPr>
          <w:p w14:paraId="3D2D9F18" w14:textId="77777777" w:rsidR="00870249" w:rsidRPr="003507D0" w:rsidRDefault="00870249" w:rsidP="00347371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sz w:val="8"/>
                <w:szCs w:val="8"/>
                <w:lang w:eastAsia="en-US"/>
              </w:rPr>
            </w:pPr>
          </w:p>
        </w:tc>
      </w:tr>
      <w:tr w:rsidR="00870249" w:rsidRPr="003507D0" w14:paraId="76C5A87E" w14:textId="77777777" w:rsidTr="00ED207D">
        <w:trPr>
          <w:trHeight w:val="851"/>
        </w:trPr>
        <w:tc>
          <w:tcPr>
            <w:tcW w:w="11114" w:type="dxa"/>
            <w:gridSpan w:val="17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394DBFD9" w14:textId="77777777" w:rsidR="00870249" w:rsidRPr="003507D0" w:rsidRDefault="00BC1263" w:rsidP="00347371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="00870249" w:rsidRPr="003507D0">
              <w:rPr>
                <w:rFonts w:ascii="Source Sans Pro" w:hAnsi="Source Sans Pro" w:cs="Tahoma"/>
                <w:color w:val="003C7D"/>
                <w:lang w:eastAsia="en-US"/>
              </w:rPr>
              <w:instrText xml:space="preserve"> FORMTEXT </w:instrText>
            </w: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</w: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  <w:fldChar w:fldCharType="separate"/>
            </w:r>
            <w:r w:rsidR="00870249" w:rsidRPr="003507D0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870249" w:rsidRPr="003507D0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870249" w:rsidRPr="003507D0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870249" w:rsidRPr="003507D0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870249" w:rsidRPr="003507D0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  <w:fldChar w:fldCharType="end"/>
            </w:r>
          </w:p>
        </w:tc>
      </w:tr>
      <w:tr w:rsidR="00870249" w:rsidRPr="003507D0" w14:paraId="35FE9DCF" w14:textId="77777777" w:rsidTr="00870249">
        <w:tc>
          <w:tcPr>
            <w:tcW w:w="11114" w:type="dxa"/>
            <w:gridSpan w:val="17"/>
            <w:tcBorders>
              <w:top w:val="single" w:sz="4" w:space="0" w:color="003C7D"/>
              <w:bottom w:val="nil"/>
              <w:right w:val="nil"/>
            </w:tcBorders>
            <w:vAlign w:val="center"/>
          </w:tcPr>
          <w:p w14:paraId="17DDE09D" w14:textId="77777777" w:rsidR="00870249" w:rsidRPr="003507D0" w:rsidRDefault="00870249" w:rsidP="00347371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sz w:val="6"/>
                <w:szCs w:val="6"/>
                <w:lang w:eastAsia="en-US"/>
              </w:rPr>
            </w:pPr>
          </w:p>
        </w:tc>
      </w:tr>
      <w:tr w:rsidR="00870249" w:rsidRPr="003507D0" w14:paraId="5BF36114" w14:textId="77777777" w:rsidTr="001F7573">
        <w:trPr>
          <w:trHeight w:val="255"/>
        </w:trPr>
        <w:tc>
          <w:tcPr>
            <w:tcW w:w="5395" w:type="dxa"/>
            <w:gridSpan w:val="12"/>
            <w:tcBorders>
              <w:top w:val="nil"/>
              <w:bottom w:val="nil"/>
              <w:right w:val="single" w:sz="4" w:space="0" w:color="003C7D"/>
            </w:tcBorders>
            <w:vAlign w:val="center"/>
          </w:tcPr>
          <w:p w14:paraId="03F8DF93" w14:textId="77777777" w:rsidR="00870249" w:rsidRPr="003507D0" w:rsidRDefault="00870249" w:rsidP="00347371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3507D0">
              <w:rPr>
                <w:rFonts w:ascii="Source Sans Pro" w:hAnsi="Source Sans Pro" w:cs="Tahoma"/>
                <w:bCs/>
                <w:color w:val="003C7D"/>
                <w:lang w:eastAsia="en-US"/>
              </w:rPr>
              <w:t>Dochód Wnioskodawcy w zeszłym roku podatkowym podlegający opodatkowaniu podatkiem dochodowym od osób fizycznych</w:t>
            </w:r>
          </w:p>
        </w:tc>
        <w:tc>
          <w:tcPr>
            <w:tcW w:w="5719" w:type="dxa"/>
            <w:gridSpan w:val="5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7DA5C7EA" w14:textId="77777777" w:rsidR="00870249" w:rsidRPr="003507D0" w:rsidRDefault="00BC1263" w:rsidP="00347371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="00870249" w:rsidRPr="003507D0">
              <w:rPr>
                <w:rFonts w:ascii="Source Sans Pro" w:hAnsi="Source Sans Pro" w:cs="Tahoma"/>
                <w:color w:val="003C7D"/>
                <w:lang w:eastAsia="en-US"/>
              </w:rPr>
              <w:instrText xml:space="preserve"> FORMTEXT </w:instrText>
            </w: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</w: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  <w:fldChar w:fldCharType="separate"/>
            </w:r>
            <w:r w:rsidR="00870249" w:rsidRPr="003507D0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870249" w:rsidRPr="003507D0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870249" w:rsidRPr="003507D0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870249" w:rsidRPr="003507D0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870249" w:rsidRPr="003507D0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  <w:fldChar w:fldCharType="end"/>
            </w:r>
          </w:p>
        </w:tc>
      </w:tr>
      <w:tr w:rsidR="00776809" w:rsidRPr="003507D0" w14:paraId="0D26B42B" w14:textId="77777777" w:rsidTr="00870249">
        <w:tc>
          <w:tcPr>
            <w:tcW w:w="11114" w:type="dxa"/>
            <w:gridSpan w:val="17"/>
            <w:tcBorders>
              <w:top w:val="nil"/>
              <w:bottom w:val="nil"/>
              <w:right w:val="nil"/>
            </w:tcBorders>
            <w:vAlign w:val="center"/>
          </w:tcPr>
          <w:p w14:paraId="22E02CE3" w14:textId="77777777" w:rsidR="00776809" w:rsidRPr="003507D0" w:rsidRDefault="00776809" w:rsidP="00CA470F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sz w:val="8"/>
                <w:szCs w:val="8"/>
                <w:lang w:eastAsia="en-US"/>
              </w:rPr>
            </w:pPr>
          </w:p>
        </w:tc>
      </w:tr>
      <w:tr w:rsidR="00870249" w:rsidRPr="003507D0" w14:paraId="7A0AF7EA" w14:textId="77777777" w:rsidTr="001F7573">
        <w:trPr>
          <w:trHeight w:val="255"/>
        </w:trPr>
        <w:tc>
          <w:tcPr>
            <w:tcW w:w="5395" w:type="dxa"/>
            <w:gridSpan w:val="12"/>
            <w:tcBorders>
              <w:top w:val="nil"/>
              <w:bottom w:val="nil"/>
              <w:right w:val="single" w:sz="4" w:space="0" w:color="003C7D"/>
            </w:tcBorders>
            <w:vAlign w:val="center"/>
          </w:tcPr>
          <w:p w14:paraId="20DA95D6" w14:textId="77777777" w:rsidR="00870249" w:rsidRPr="003507D0" w:rsidRDefault="00870249" w:rsidP="00347371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3507D0">
              <w:rPr>
                <w:rFonts w:ascii="Source Sans Pro" w:hAnsi="Source Sans Pro" w:cs="Tahoma"/>
                <w:bCs/>
                <w:color w:val="003C7D"/>
                <w:lang w:eastAsia="en-US"/>
              </w:rPr>
              <w:t>Aktualny miesięczny dochód Wnioskodawcy</w:t>
            </w:r>
          </w:p>
        </w:tc>
        <w:tc>
          <w:tcPr>
            <w:tcW w:w="5719" w:type="dxa"/>
            <w:gridSpan w:val="5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7CB2FFC4" w14:textId="77777777" w:rsidR="00870249" w:rsidRPr="003507D0" w:rsidRDefault="00BC1263" w:rsidP="00347371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="00870249" w:rsidRPr="003507D0">
              <w:rPr>
                <w:rFonts w:ascii="Source Sans Pro" w:hAnsi="Source Sans Pro" w:cs="Tahoma"/>
                <w:color w:val="003C7D"/>
                <w:lang w:eastAsia="en-US"/>
              </w:rPr>
              <w:instrText xml:space="preserve"> FORMTEXT </w:instrText>
            </w: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</w: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  <w:fldChar w:fldCharType="separate"/>
            </w:r>
            <w:r w:rsidR="00870249" w:rsidRPr="003507D0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870249" w:rsidRPr="003507D0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870249" w:rsidRPr="003507D0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870249" w:rsidRPr="003507D0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870249" w:rsidRPr="003507D0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  <w:fldChar w:fldCharType="end"/>
            </w:r>
          </w:p>
        </w:tc>
      </w:tr>
      <w:tr w:rsidR="006C5A13" w:rsidRPr="003507D0" w14:paraId="4E592FC8" w14:textId="77777777" w:rsidTr="006C5A13">
        <w:tc>
          <w:tcPr>
            <w:tcW w:w="11114" w:type="dxa"/>
            <w:gridSpan w:val="17"/>
            <w:tcBorders>
              <w:top w:val="nil"/>
              <w:bottom w:val="nil"/>
              <w:right w:val="nil"/>
            </w:tcBorders>
            <w:vAlign w:val="center"/>
          </w:tcPr>
          <w:p w14:paraId="11D5B3A3" w14:textId="77777777" w:rsidR="006C5A13" w:rsidRPr="003507D0" w:rsidRDefault="006C5A13" w:rsidP="00CA470F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sz w:val="6"/>
                <w:szCs w:val="6"/>
                <w:lang w:eastAsia="en-US"/>
              </w:rPr>
            </w:pPr>
          </w:p>
        </w:tc>
      </w:tr>
      <w:tr w:rsidR="006C5A13" w:rsidRPr="003507D0" w14:paraId="43E6100A" w14:textId="77777777" w:rsidTr="00E76949">
        <w:tc>
          <w:tcPr>
            <w:tcW w:w="11114" w:type="dxa"/>
            <w:gridSpan w:val="17"/>
            <w:tcBorders>
              <w:top w:val="single" w:sz="18" w:space="0" w:color="003C7D"/>
              <w:bottom w:val="nil"/>
              <w:right w:val="nil"/>
            </w:tcBorders>
            <w:vAlign w:val="center"/>
          </w:tcPr>
          <w:p w14:paraId="4E8AF501" w14:textId="77777777" w:rsidR="006C5A13" w:rsidRPr="003507D0" w:rsidRDefault="006C5A13" w:rsidP="00E76949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sz w:val="6"/>
                <w:szCs w:val="6"/>
                <w:lang w:eastAsia="en-US"/>
              </w:rPr>
            </w:pPr>
          </w:p>
        </w:tc>
      </w:tr>
      <w:tr w:rsidR="006C5A13" w:rsidRPr="003507D0" w14:paraId="2890C90E" w14:textId="77777777" w:rsidTr="00E76949">
        <w:trPr>
          <w:trHeight w:val="255"/>
        </w:trPr>
        <w:tc>
          <w:tcPr>
            <w:tcW w:w="11114" w:type="dxa"/>
            <w:gridSpan w:val="17"/>
            <w:tcBorders>
              <w:top w:val="nil"/>
              <w:bottom w:val="nil"/>
              <w:right w:val="nil"/>
            </w:tcBorders>
            <w:vAlign w:val="center"/>
          </w:tcPr>
          <w:p w14:paraId="6C021FF4" w14:textId="77777777" w:rsidR="006C5A13" w:rsidRPr="003507D0" w:rsidRDefault="008C7C46" w:rsidP="00E76949">
            <w:pPr>
              <w:pStyle w:val="PZUNiebieskiiTahoma"/>
              <w:ind w:right="0"/>
              <w:rPr>
                <w:rFonts w:ascii="Source Sans Pro" w:hAnsi="Source Sans Pro" w:cs="Tahoma"/>
                <w:b/>
                <w:color w:val="003C7D"/>
                <w:lang w:eastAsia="en-US"/>
              </w:rPr>
            </w:pPr>
            <w:r w:rsidRPr="003507D0">
              <w:rPr>
                <w:rFonts w:ascii="Source Sans Pro" w:hAnsi="Source Sans Pro" w:cs="Tahoma"/>
                <w:b/>
                <w:color w:val="003C7D"/>
                <w:lang w:eastAsia="en-US"/>
              </w:rPr>
              <w:t>Majątek wykorzystywany do prowadzenia działalności gospodarczej</w:t>
            </w:r>
          </w:p>
        </w:tc>
      </w:tr>
      <w:tr w:rsidR="006C5A13" w:rsidRPr="003507D0" w14:paraId="5A80A915" w14:textId="77777777" w:rsidTr="00E76949">
        <w:tc>
          <w:tcPr>
            <w:tcW w:w="11114" w:type="dxa"/>
            <w:gridSpan w:val="17"/>
            <w:tcBorders>
              <w:top w:val="nil"/>
              <w:bottom w:val="nil"/>
              <w:right w:val="nil"/>
            </w:tcBorders>
            <w:vAlign w:val="center"/>
          </w:tcPr>
          <w:p w14:paraId="557DE9D6" w14:textId="77777777" w:rsidR="006C5A13" w:rsidRPr="003507D0" w:rsidRDefault="006C5A13" w:rsidP="00E76949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sz w:val="6"/>
                <w:szCs w:val="6"/>
                <w:lang w:eastAsia="en-US"/>
              </w:rPr>
            </w:pPr>
          </w:p>
        </w:tc>
      </w:tr>
      <w:tr w:rsidR="006C5A13" w:rsidRPr="003507D0" w14:paraId="73A0551B" w14:textId="77777777" w:rsidTr="00E76949">
        <w:trPr>
          <w:trHeight w:val="255"/>
        </w:trPr>
        <w:tc>
          <w:tcPr>
            <w:tcW w:w="11114" w:type="dxa"/>
            <w:gridSpan w:val="17"/>
            <w:tcBorders>
              <w:top w:val="nil"/>
              <w:bottom w:val="nil"/>
              <w:right w:val="nil"/>
            </w:tcBorders>
            <w:vAlign w:val="center"/>
          </w:tcPr>
          <w:p w14:paraId="14E36B84" w14:textId="6D95A451" w:rsidR="006C5A13" w:rsidRPr="003507D0" w:rsidRDefault="006C5A13" w:rsidP="00E76949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  <w:t>1. Nieruchomości* (opis</w:t>
            </w:r>
            <w:r w:rsidR="003C4D16" w:rsidRPr="003507D0">
              <w:rPr>
                <w:rFonts w:ascii="Source Sans Pro" w:hAnsi="Source Sans Pro" w:cs="Tahoma"/>
                <w:color w:val="003C7D"/>
                <w:lang w:eastAsia="en-US"/>
              </w:rPr>
              <w:t>, nr księgi wieczystej</w:t>
            </w:r>
            <w:r w:rsidR="004D5024" w:rsidRPr="003507D0">
              <w:rPr>
                <w:rFonts w:ascii="Source Sans Pro" w:hAnsi="Source Sans Pro" w:cs="Tahoma"/>
                <w:color w:val="003C7D"/>
                <w:lang w:eastAsia="en-US"/>
              </w:rPr>
              <w:t xml:space="preserve"> wraz z informacją o ewentualnych obciążeniach</w:t>
            </w: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  <w:t>)</w:t>
            </w:r>
          </w:p>
        </w:tc>
      </w:tr>
      <w:tr w:rsidR="006C5A13" w:rsidRPr="003507D0" w14:paraId="0A096515" w14:textId="77777777" w:rsidTr="006C5A13">
        <w:tc>
          <w:tcPr>
            <w:tcW w:w="11114" w:type="dxa"/>
            <w:gridSpan w:val="17"/>
            <w:tcBorders>
              <w:top w:val="nil"/>
              <w:bottom w:val="nil"/>
              <w:right w:val="nil"/>
            </w:tcBorders>
            <w:vAlign w:val="center"/>
          </w:tcPr>
          <w:p w14:paraId="68EDE8D0" w14:textId="77777777" w:rsidR="006C5A13" w:rsidRPr="003507D0" w:rsidRDefault="006C5A13" w:rsidP="00CA470F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sz w:val="6"/>
                <w:szCs w:val="6"/>
                <w:lang w:eastAsia="en-US"/>
              </w:rPr>
            </w:pPr>
          </w:p>
        </w:tc>
      </w:tr>
      <w:tr w:rsidR="008C7C46" w:rsidRPr="003507D0" w14:paraId="770B1331" w14:textId="77777777" w:rsidTr="00E76949">
        <w:trPr>
          <w:trHeight w:val="851"/>
        </w:trPr>
        <w:tc>
          <w:tcPr>
            <w:tcW w:w="11114" w:type="dxa"/>
            <w:gridSpan w:val="17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2577913A" w14:textId="77777777" w:rsidR="008C7C46" w:rsidRPr="003507D0" w:rsidRDefault="00BC1263" w:rsidP="00E76949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="008C7C46" w:rsidRPr="003507D0">
              <w:rPr>
                <w:rFonts w:ascii="Source Sans Pro" w:hAnsi="Source Sans Pro" w:cs="Tahoma"/>
                <w:color w:val="003C7D"/>
                <w:lang w:eastAsia="en-US"/>
              </w:rPr>
              <w:instrText xml:space="preserve"> FORMTEXT </w:instrText>
            </w: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</w: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  <w:fldChar w:fldCharType="separate"/>
            </w:r>
            <w:r w:rsidR="008C7C46" w:rsidRPr="003507D0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8C7C46" w:rsidRPr="003507D0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8C7C46" w:rsidRPr="003507D0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8C7C46" w:rsidRPr="003507D0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8C7C46" w:rsidRPr="003507D0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  <w:fldChar w:fldCharType="end"/>
            </w:r>
          </w:p>
        </w:tc>
      </w:tr>
      <w:tr w:rsidR="008C7C46" w:rsidRPr="003507D0" w14:paraId="46FAC964" w14:textId="77777777" w:rsidTr="006C5A13">
        <w:tc>
          <w:tcPr>
            <w:tcW w:w="11114" w:type="dxa"/>
            <w:gridSpan w:val="17"/>
            <w:tcBorders>
              <w:top w:val="nil"/>
              <w:bottom w:val="nil"/>
              <w:right w:val="nil"/>
            </w:tcBorders>
            <w:vAlign w:val="center"/>
          </w:tcPr>
          <w:p w14:paraId="7EEC36AF" w14:textId="77777777" w:rsidR="008C7C46" w:rsidRPr="00AA2699" w:rsidRDefault="008C7C46" w:rsidP="00CA470F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sz w:val="6"/>
                <w:szCs w:val="6"/>
                <w:lang w:eastAsia="en-US"/>
              </w:rPr>
            </w:pPr>
          </w:p>
        </w:tc>
      </w:tr>
      <w:tr w:rsidR="00FF66A7" w:rsidRPr="003507D0" w14:paraId="53B62D72" w14:textId="77777777" w:rsidTr="001F7573">
        <w:trPr>
          <w:trHeight w:val="255"/>
        </w:trPr>
        <w:tc>
          <w:tcPr>
            <w:tcW w:w="860" w:type="dxa"/>
            <w:gridSpan w:val="2"/>
            <w:tcBorders>
              <w:top w:val="nil"/>
              <w:bottom w:val="nil"/>
              <w:right w:val="single" w:sz="4" w:space="0" w:color="003C7D"/>
            </w:tcBorders>
            <w:vAlign w:val="center"/>
          </w:tcPr>
          <w:p w14:paraId="1E0CD7DF" w14:textId="77777777" w:rsidR="00FF66A7" w:rsidRPr="003507D0" w:rsidRDefault="00FF66A7" w:rsidP="00E76949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  <w:t>Wartość</w:t>
            </w:r>
          </w:p>
        </w:tc>
        <w:tc>
          <w:tcPr>
            <w:tcW w:w="10254" w:type="dxa"/>
            <w:gridSpan w:val="15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6DC257FB" w14:textId="77777777" w:rsidR="00FF66A7" w:rsidRPr="003507D0" w:rsidRDefault="00BC1263" w:rsidP="00E76949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="00FF66A7" w:rsidRPr="003507D0">
              <w:rPr>
                <w:rFonts w:ascii="Source Sans Pro" w:hAnsi="Source Sans Pro" w:cs="Tahoma"/>
                <w:color w:val="003C7D"/>
                <w:lang w:eastAsia="en-US"/>
              </w:rPr>
              <w:instrText xml:space="preserve"> FORMTEXT </w:instrText>
            </w: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</w: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  <w:fldChar w:fldCharType="separate"/>
            </w:r>
            <w:r w:rsidR="00FF66A7" w:rsidRPr="003507D0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FF66A7" w:rsidRPr="003507D0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FF66A7" w:rsidRPr="003507D0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FF66A7" w:rsidRPr="003507D0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FF66A7" w:rsidRPr="003507D0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  <w:fldChar w:fldCharType="end"/>
            </w:r>
          </w:p>
        </w:tc>
      </w:tr>
      <w:tr w:rsidR="008C7C46" w:rsidRPr="003507D0" w14:paraId="343F6570" w14:textId="77777777" w:rsidTr="00E76949">
        <w:tc>
          <w:tcPr>
            <w:tcW w:w="11114" w:type="dxa"/>
            <w:gridSpan w:val="17"/>
            <w:tcBorders>
              <w:top w:val="nil"/>
              <w:bottom w:val="nil"/>
              <w:right w:val="nil"/>
            </w:tcBorders>
            <w:vAlign w:val="center"/>
          </w:tcPr>
          <w:p w14:paraId="0EFA5299" w14:textId="77777777" w:rsidR="008C7C46" w:rsidRPr="003507D0" w:rsidRDefault="008C7C46" w:rsidP="00E76949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sz w:val="4"/>
                <w:szCs w:val="4"/>
                <w:lang w:eastAsia="en-US"/>
              </w:rPr>
            </w:pPr>
          </w:p>
        </w:tc>
      </w:tr>
      <w:tr w:rsidR="00FF66A7" w:rsidRPr="003507D0" w14:paraId="2C746603" w14:textId="77777777" w:rsidTr="001F7573">
        <w:trPr>
          <w:trHeight w:val="255"/>
        </w:trPr>
        <w:tc>
          <w:tcPr>
            <w:tcW w:w="3387" w:type="dxa"/>
            <w:gridSpan w:val="7"/>
            <w:tcBorders>
              <w:top w:val="nil"/>
              <w:bottom w:val="nil"/>
              <w:right w:val="nil"/>
            </w:tcBorders>
            <w:vAlign w:val="center"/>
          </w:tcPr>
          <w:p w14:paraId="7F2359D1" w14:textId="77777777" w:rsidR="00FF66A7" w:rsidRPr="003507D0" w:rsidRDefault="00FF66A7" w:rsidP="00E76949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  <w:t>Forma posiadania (np. własność, najem)</w:t>
            </w:r>
          </w:p>
        </w:tc>
        <w:tc>
          <w:tcPr>
            <w:tcW w:w="227" w:type="dxa"/>
            <w:tcBorders>
              <w:top w:val="nil"/>
              <w:bottom w:val="nil"/>
              <w:right w:val="single" w:sz="4" w:space="0" w:color="003C7D"/>
            </w:tcBorders>
            <w:vAlign w:val="center"/>
          </w:tcPr>
          <w:p w14:paraId="0A39A8DB" w14:textId="77777777" w:rsidR="00FF66A7" w:rsidRPr="003507D0" w:rsidRDefault="00FF66A7" w:rsidP="00E76949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lang w:eastAsia="en-US"/>
              </w:rPr>
            </w:pPr>
          </w:p>
        </w:tc>
        <w:tc>
          <w:tcPr>
            <w:tcW w:w="7500" w:type="dxa"/>
            <w:gridSpan w:val="9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610F8BD5" w14:textId="77777777" w:rsidR="00FF66A7" w:rsidRPr="003507D0" w:rsidRDefault="00BC1263" w:rsidP="00E76949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="00FF66A7" w:rsidRPr="003507D0">
              <w:rPr>
                <w:rFonts w:ascii="Source Sans Pro" w:hAnsi="Source Sans Pro" w:cs="Tahoma"/>
                <w:color w:val="003C7D"/>
                <w:lang w:eastAsia="en-US"/>
              </w:rPr>
              <w:instrText xml:space="preserve"> FORMTEXT </w:instrText>
            </w: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</w: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  <w:fldChar w:fldCharType="separate"/>
            </w:r>
            <w:r w:rsidR="00FF66A7" w:rsidRPr="003507D0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FF66A7" w:rsidRPr="003507D0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FF66A7" w:rsidRPr="003507D0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FF66A7" w:rsidRPr="003507D0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FF66A7" w:rsidRPr="003507D0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  <w:fldChar w:fldCharType="end"/>
            </w:r>
          </w:p>
        </w:tc>
      </w:tr>
      <w:tr w:rsidR="007573A1" w:rsidRPr="003507D0" w14:paraId="57500188" w14:textId="77777777" w:rsidTr="00E76949">
        <w:tc>
          <w:tcPr>
            <w:tcW w:w="11114" w:type="dxa"/>
            <w:gridSpan w:val="17"/>
            <w:tcBorders>
              <w:top w:val="nil"/>
              <w:bottom w:val="nil"/>
              <w:right w:val="nil"/>
            </w:tcBorders>
            <w:vAlign w:val="center"/>
          </w:tcPr>
          <w:p w14:paraId="087A4FB1" w14:textId="77777777" w:rsidR="007573A1" w:rsidRPr="003507D0" w:rsidRDefault="007573A1" w:rsidP="00E76949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sz w:val="4"/>
                <w:szCs w:val="4"/>
                <w:lang w:eastAsia="en-US"/>
              </w:rPr>
            </w:pPr>
          </w:p>
        </w:tc>
      </w:tr>
      <w:tr w:rsidR="008C7C46" w:rsidRPr="003507D0" w14:paraId="430DF3D5" w14:textId="77777777" w:rsidTr="00E76949">
        <w:trPr>
          <w:trHeight w:val="255"/>
        </w:trPr>
        <w:tc>
          <w:tcPr>
            <w:tcW w:w="11114" w:type="dxa"/>
            <w:gridSpan w:val="17"/>
            <w:tcBorders>
              <w:top w:val="nil"/>
              <w:bottom w:val="nil"/>
              <w:right w:val="nil"/>
            </w:tcBorders>
            <w:vAlign w:val="center"/>
          </w:tcPr>
          <w:p w14:paraId="33579C25" w14:textId="20CDB2FC" w:rsidR="008C7C46" w:rsidRPr="003507D0" w:rsidRDefault="008C7C46" w:rsidP="00E76949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  <w:t>2. Ruchomości* (opis</w:t>
            </w:r>
            <w:r w:rsidR="004D5024" w:rsidRPr="003507D0">
              <w:rPr>
                <w:rFonts w:ascii="Source Sans Pro" w:hAnsi="Source Sans Pro" w:cs="Tahoma"/>
                <w:color w:val="003C7D"/>
                <w:lang w:eastAsia="en-US"/>
              </w:rPr>
              <w:t xml:space="preserve"> wraz z informacją o ewentualnych obciążeniach</w:t>
            </w: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  <w:t>)</w:t>
            </w:r>
          </w:p>
        </w:tc>
      </w:tr>
      <w:tr w:rsidR="008C7C46" w:rsidRPr="003507D0" w14:paraId="6141B75F" w14:textId="77777777" w:rsidTr="00E76949">
        <w:tc>
          <w:tcPr>
            <w:tcW w:w="11114" w:type="dxa"/>
            <w:gridSpan w:val="17"/>
            <w:tcBorders>
              <w:top w:val="nil"/>
              <w:bottom w:val="single" w:sz="4" w:space="0" w:color="003C7D"/>
              <w:right w:val="nil"/>
            </w:tcBorders>
            <w:vAlign w:val="center"/>
          </w:tcPr>
          <w:p w14:paraId="09501BA8" w14:textId="77777777" w:rsidR="008C7C46" w:rsidRPr="003507D0" w:rsidRDefault="008C7C46" w:rsidP="00E76949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sz w:val="4"/>
                <w:szCs w:val="4"/>
                <w:lang w:eastAsia="en-US"/>
              </w:rPr>
            </w:pPr>
          </w:p>
        </w:tc>
      </w:tr>
      <w:tr w:rsidR="008C7C46" w:rsidRPr="003507D0" w14:paraId="67D9C276" w14:textId="77777777" w:rsidTr="00E76949">
        <w:trPr>
          <w:trHeight w:val="851"/>
        </w:trPr>
        <w:tc>
          <w:tcPr>
            <w:tcW w:w="11114" w:type="dxa"/>
            <w:gridSpan w:val="17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3124B252" w14:textId="77777777" w:rsidR="008C7C46" w:rsidRPr="003507D0" w:rsidRDefault="00BC1263" w:rsidP="00E76949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="008C7C46" w:rsidRPr="003507D0">
              <w:rPr>
                <w:rFonts w:ascii="Source Sans Pro" w:hAnsi="Source Sans Pro" w:cs="Tahoma"/>
                <w:color w:val="003C7D"/>
                <w:lang w:eastAsia="en-US"/>
              </w:rPr>
              <w:instrText xml:space="preserve"> FORMTEXT </w:instrText>
            </w: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</w: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  <w:fldChar w:fldCharType="separate"/>
            </w:r>
            <w:r w:rsidR="008C7C46" w:rsidRPr="003507D0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8C7C46" w:rsidRPr="003507D0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8C7C46" w:rsidRPr="003507D0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8C7C46" w:rsidRPr="003507D0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8C7C46" w:rsidRPr="003507D0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  <w:fldChar w:fldCharType="end"/>
            </w:r>
          </w:p>
        </w:tc>
      </w:tr>
      <w:tr w:rsidR="008C7C46" w:rsidRPr="003507D0" w14:paraId="0DCA3B94" w14:textId="77777777" w:rsidTr="006C5A13">
        <w:tc>
          <w:tcPr>
            <w:tcW w:w="11114" w:type="dxa"/>
            <w:gridSpan w:val="17"/>
            <w:tcBorders>
              <w:top w:val="nil"/>
              <w:bottom w:val="nil"/>
              <w:right w:val="nil"/>
            </w:tcBorders>
            <w:vAlign w:val="center"/>
          </w:tcPr>
          <w:p w14:paraId="28061E6E" w14:textId="77777777" w:rsidR="008C7C46" w:rsidRPr="003507D0" w:rsidRDefault="008C7C46" w:rsidP="00CA470F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sz w:val="4"/>
                <w:szCs w:val="4"/>
                <w:lang w:eastAsia="en-US"/>
              </w:rPr>
            </w:pPr>
          </w:p>
        </w:tc>
      </w:tr>
      <w:tr w:rsidR="00B8781F" w:rsidRPr="003507D0" w14:paraId="75EA9DFE" w14:textId="77777777" w:rsidTr="001F7573">
        <w:trPr>
          <w:trHeight w:val="255"/>
        </w:trPr>
        <w:tc>
          <w:tcPr>
            <w:tcW w:w="860" w:type="dxa"/>
            <w:gridSpan w:val="2"/>
            <w:tcBorders>
              <w:top w:val="nil"/>
              <w:bottom w:val="nil"/>
              <w:right w:val="single" w:sz="4" w:space="0" w:color="003C7D"/>
            </w:tcBorders>
            <w:vAlign w:val="center"/>
          </w:tcPr>
          <w:p w14:paraId="225C5989" w14:textId="77777777" w:rsidR="00B8781F" w:rsidRPr="003507D0" w:rsidRDefault="00B8781F" w:rsidP="003C4D16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  <w:t>Wartość</w:t>
            </w:r>
          </w:p>
        </w:tc>
        <w:tc>
          <w:tcPr>
            <w:tcW w:w="10254" w:type="dxa"/>
            <w:gridSpan w:val="15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4BE39C29" w14:textId="77777777" w:rsidR="00B8781F" w:rsidRPr="003507D0" w:rsidRDefault="00BC1263" w:rsidP="003C4D16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="00B8781F" w:rsidRPr="003507D0">
              <w:rPr>
                <w:rFonts w:ascii="Source Sans Pro" w:hAnsi="Source Sans Pro" w:cs="Tahoma"/>
                <w:color w:val="003C7D"/>
                <w:lang w:eastAsia="en-US"/>
              </w:rPr>
              <w:instrText xml:space="preserve"> FORMTEXT </w:instrText>
            </w: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</w: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  <w:fldChar w:fldCharType="separate"/>
            </w:r>
            <w:r w:rsidR="00B8781F" w:rsidRPr="003507D0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B8781F" w:rsidRPr="003507D0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B8781F" w:rsidRPr="003507D0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B8781F" w:rsidRPr="003507D0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B8781F" w:rsidRPr="003507D0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  <w:fldChar w:fldCharType="end"/>
            </w:r>
          </w:p>
        </w:tc>
      </w:tr>
      <w:tr w:rsidR="003C4D16" w:rsidRPr="003507D0" w14:paraId="7EA31511" w14:textId="77777777" w:rsidTr="006C5A13">
        <w:tc>
          <w:tcPr>
            <w:tcW w:w="11114" w:type="dxa"/>
            <w:gridSpan w:val="17"/>
            <w:tcBorders>
              <w:top w:val="nil"/>
              <w:bottom w:val="nil"/>
              <w:right w:val="nil"/>
            </w:tcBorders>
            <w:vAlign w:val="center"/>
          </w:tcPr>
          <w:p w14:paraId="44BC15F4" w14:textId="77777777" w:rsidR="003C4D16" w:rsidRPr="003507D0" w:rsidRDefault="003C4D16" w:rsidP="00CA470F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sz w:val="4"/>
                <w:szCs w:val="4"/>
                <w:lang w:eastAsia="en-US"/>
              </w:rPr>
            </w:pPr>
          </w:p>
        </w:tc>
      </w:tr>
      <w:tr w:rsidR="00B8781F" w:rsidRPr="003507D0" w14:paraId="7EE7AE20" w14:textId="77777777" w:rsidTr="001F7573">
        <w:trPr>
          <w:trHeight w:val="255"/>
        </w:trPr>
        <w:tc>
          <w:tcPr>
            <w:tcW w:w="3387" w:type="dxa"/>
            <w:gridSpan w:val="7"/>
            <w:tcBorders>
              <w:top w:val="nil"/>
              <w:bottom w:val="nil"/>
              <w:right w:val="nil"/>
            </w:tcBorders>
            <w:vAlign w:val="center"/>
          </w:tcPr>
          <w:p w14:paraId="516C2ECD" w14:textId="77777777" w:rsidR="00B8781F" w:rsidRPr="003507D0" w:rsidRDefault="00B8781F" w:rsidP="00CA470F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  <w:lastRenderedPageBreak/>
              <w:t>Forma posiadania (np. własność, najem)</w:t>
            </w:r>
          </w:p>
        </w:tc>
        <w:tc>
          <w:tcPr>
            <w:tcW w:w="227" w:type="dxa"/>
            <w:tcBorders>
              <w:top w:val="nil"/>
              <w:bottom w:val="nil"/>
              <w:right w:val="single" w:sz="4" w:space="0" w:color="003C7D"/>
            </w:tcBorders>
            <w:vAlign w:val="center"/>
          </w:tcPr>
          <w:p w14:paraId="3E4C519A" w14:textId="77777777" w:rsidR="00B8781F" w:rsidRPr="003507D0" w:rsidRDefault="00B8781F" w:rsidP="00CA470F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lang w:eastAsia="en-US"/>
              </w:rPr>
            </w:pPr>
          </w:p>
        </w:tc>
        <w:tc>
          <w:tcPr>
            <w:tcW w:w="7500" w:type="dxa"/>
            <w:gridSpan w:val="9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10E366B3" w14:textId="77777777" w:rsidR="00B8781F" w:rsidRPr="003507D0" w:rsidRDefault="00BC1263" w:rsidP="00CA470F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="00B8781F" w:rsidRPr="003507D0">
              <w:rPr>
                <w:rFonts w:ascii="Source Sans Pro" w:hAnsi="Source Sans Pro" w:cs="Tahoma"/>
                <w:color w:val="003C7D"/>
                <w:lang w:eastAsia="en-US"/>
              </w:rPr>
              <w:instrText xml:space="preserve"> FORMTEXT </w:instrText>
            </w: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</w: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  <w:fldChar w:fldCharType="separate"/>
            </w:r>
            <w:r w:rsidR="00B8781F" w:rsidRPr="003507D0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B8781F" w:rsidRPr="003507D0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B8781F" w:rsidRPr="003507D0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B8781F" w:rsidRPr="003507D0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B8781F" w:rsidRPr="003507D0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  <w:fldChar w:fldCharType="end"/>
            </w:r>
          </w:p>
        </w:tc>
      </w:tr>
      <w:tr w:rsidR="008C7C46" w:rsidRPr="003507D0" w14:paraId="159BD9C5" w14:textId="77777777" w:rsidTr="00E76949">
        <w:tc>
          <w:tcPr>
            <w:tcW w:w="11114" w:type="dxa"/>
            <w:gridSpan w:val="17"/>
            <w:tcBorders>
              <w:top w:val="nil"/>
              <w:bottom w:val="nil"/>
              <w:right w:val="nil"/>
            </w:tcBorders>
            <w:vAlign w:val="center"/>
          </w:tcPr>
          <w:p w14:paraId="190FFE4F" w14:textId="77777777" w:rsidR="008C7C46" w:rsidRPr="003507D0" w:rsidRDefault="008C7C46" w:rsidP="00E76949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sz w:val="4"/>
                <w:szCs w:val="4"/>
                <w:lang w:eastAsia="en-US"/>
              </w:rPr>
            </w:pPr>
          </w:p>
        </w:tc>
      </w:tr>
      <w:tr w:rsidR="008C7C46" w:rsidRPr="003507D0" w14:paraId="2BA42B36" w14:textId="77777777" w:rsidTr="00E76949">
        <w:trPr>
          <w:trHeight w:val="255"/>
        </w:trPr>
        <w:tc>
          <w:tcPr>
            <w:tcW w:w="11114" w:type="dxa"/>
            <w:gridSpan w:val="17"/>
            <w:tcBorders>
              <w:top w:val="nil"/>
              <w:bottom w:val="nil"/>
              <w:right w:val="nil"/>
            </w:tcBorders>
            <w:vAlign w:val="center"/>
          </w:tcPr>
          <w:p w14:paraId="16FE0F78" w14:textId="77777777" w:rsidR="008C7C46" w:rsidRPr="003507D0" w:rsidRDefault="008C7C46" w:rsidP="00E76949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  <w:t xml:space="preserve">3. </w:t>
            </w:r>
            <w:r w:rsidRPr="003507D0">
              <w:rPr>
                <w:rFonts w:ascii="Source Sans Pro" w:hAnsi="Source Sans Pro" w:cs="Tahoma"/>
                <w:bCs/>
                <w:color w:val="003C7D"/>
                <w:lang w:eastAsia="en-US"/>
              </w:rPr>
              <w:t>Papiery wartościowe i lokaty bankowe</w:t>
            </w:r>
            <w:r w:rsidR="004D5024" w:rsidRPr="003507D0">
              <w:rPr>
                <w:rFonts w:ascii="Source Sans Pro" w:hAnsi="Source Sans Pro" w:cs="Tahoma"/>
                <w:bCs/>
                <w:color w:val="003C7D"/>
                <w:lang w:eastAsia="en-US"/>
              </w:rPr>
              <w:t xml:space="preserve"> (wraz z informacją o ewentualnych obciążeniach)</w:t>
            </w:r>
          </w:p>
        </w:tc>
      </w:tr>
      <w:tr w:rsidR="008C7C46" w:rsidRPr="003507D0" w14:paraId="19D70DAC" w14:textId="77777777" w:rsidTr="00E76949">
        <w:tc>
          <w:tcPr>
            <w:tcW w:w="11114" w:type="dxa"/>
            <w:gridSpan w:val="17"/>
            <w:tcBorders>
              <w:top w:val="nil"/>
              <w:bottom w:val="single" w:sz="4" w:space="0" w:color="003C7D"/>
              <w:right w:val="nil"/>
            </w:tcBorders>
            <w:vAlign w:val="center"/>
          </w:tcPr>
          <w:p w14:paraId="541A8E6F" w14:textId="77777777" w:rsidR="008C7C46" w:rsidRPr="003507D0" w:rsidRDefault="008C7C46" w:rsidP="00E76949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sz w:val="8"/>
                <w:szCs w:val="8"/>
                <w:lang w:eastAsia="en-US"/>
              </w:rPr>
            </w:pPr>
          </w:p>
        </w:tc>
      </w:tr>
      <w:tr w:rsidR="008C7C46" w:rsidRPr="003507D0" w14:paraId="6EF00068" w14:textId="77777777" w:rsidTr="00E76949">
        <w:trPr>
          <w:trHeight w:val="851"/>
        </w:trPr>
        <w:tc>
          <w:tcPr>
            <w:tcW w:w="11114" w:type="dxa"/>
            <w:gridSpan w:val="17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6A342EB0" w14:textId="77777777" w:rsidR="008C7C46" w:rsidRPr="003507D0" w:rsidRDefault="00BC1263" w:rsidP="00E76949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="008C7C46" w:rsidRPr="003507D0">
              <w:rPr>
                <w:rFonts w:ascii="Source Sans Pro" w:hAnsi="Source Sans Pro" w:cs="Tahoma"/>
                <w:color w:val="003C7D"/>
                <w:lang w:eastAsia="en-US"/>
              </w:rPr>
              <w:instrText xml:space="preserve"> FORMTEXT </w:instrText>
            </w: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</w: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  <w:fldChar w:fldCharType="separate"/>
            </w:r>
            <w:r w:rsidR="008C7C46" w:rsidRPr="003507D0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8C7C46" w:rsidRPr="003507D0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8C7C46" w:rsidRPr="003507D0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8C7C46" w:rsidRPr="003507D0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8C7C46" w:rsidRPr="003507D0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  <w:fldChar w:fldCharType="end"/>
            </w:r>
          </w:p>
        </w:tc>
      </w:tr>
      <w:tr w:rsidR="00776809" w:rsidRPr="003507D0" w14:paraId="7DC68ED8" w14:textId="77777777" w:rsidTr="00ED207D">
        <w:tc>
          <w:tcPr>
            <w:tcW w:w="11114" w:type="dxa"/>
            <w:gridSpan w:val="17"/>
            <w:tcBorders>
              <w:top w:val="nil"/>
              <w:bottom w:val="single" w:sz="18" w:space="0" w:color="003C7D"/>
              <w:right w:val="nil"/>
            </w:tcBorders>
            <w:vAlign w:val="center"/>
          </w:tcPr>
          <w:p w14:paraId="084C9A42" w14:textId="77777777" w:rsidR="00776809" w:rsidRPr="003507D0" w:rsidRDefault="00776809" w:rsidP="00CA470F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sz w:val="8"/>
                <w:szCs w:val="8"/>
                <w:lang w:eastAsia="en-US"/>
              </w:rPr>
            </w:pPr>
          </w:p>
        </w:tc>
      </w:tr>
      <w:tr w:rsidR="00776809" w:rsidRPr="003507D0" w14:paraId="7F8AE53A" w14:textId="77777777" w:rsidTr="00ED207D">
        <w:tc>
          <w:tcPr>
            <w:tcW w:w="11114" w:type="dxa"/>
            <w:gridSpan w:val="17"/>
            <w:tcBorders>
              <w:top w:val="single" w:sz="18" w:space="0" w:color="003C7D"/>
              <w:bottom w:val="nil"/>
              <w:right w:val="nil"/>
            </w:tcBorders>
            <w:vAlign w:val="center"/>
          </w:tcPr>
          <w:p w14:paraId="4562EF80" w14:textId="77777777" w:rsidR="00776809" w:rsidRPr="003507D0" w:rsidRDefault="00776809" w:rsidP="00CA470F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sz w:val="8"/>
                <w:szCs w:val="8"/>
                <w:lang w:eastAsia="en-US"/>
              </w:rPr>
            </w:pPr>
          </w:p>
        </w:tc>
      </w:tr>
      <w:tr w:rsidR="00776809" w:rsidRPr="003507D0" w14:paraId="330198E7" w14:textId="77777777" w:rsidTr="006A79BA">
        <w:trPr>
          <w:trHeight w:val="255"/>
        </w:trPr>
        <w:tc>
          <w:tcPr>
            <w:tcW w:w="11114" w:type="dxa"/>
            <w:gridSpan w:val="17"/>
            <w:tcBorders>
              <w:top w:val="nil"/>
              <w:bottom w:val="nil"/>
              <w:right w:val="nil"/>
            </w:tcBorders>
            <w:vAlign w:val="center"/>
          </w:tcPr>
          <w:p w14:paraId="0E88D936" w14:textId="72212776" w:rsidR="00776809" w:rsidRPr="003507D0" w:rsidRDefault="00ED207D" w:rsidP="003F6C6D">
            <w:pPr>
              <w:pStyle w:val="PZUNiebieskiiTahoma"/>
              <w:ind w:right="0"/>
              <w:rPr>
                <w:rFonts w:ascii="Source Sans Pro" w:hAnsi="Source Sans Pro" w:cs="Tahoma"/>
                <w:b/>
                <w:color w:val="003C7D"/>
                <w:lang w:eastAsia="en-US"/>
              </w:rPr>
            </w:pPr>
            <w:r w:rsidRPr="003507D0">
              <w:rPr>
                <w:rFonts w:ascii="Source Sans Pro" w:hAnsi="Source Sans Pro" w:cs="Tahoma"/>
                <w:b/>
                <w:bCs/>
                <w:color w:val="003C7D"/>
                <w:lang w:eastAsia="en-US"/>
              </w:rPr>
              <w:t>Sytuacja prawno</w:t>
            </w:r>
            <w:r w:rsidR="003F6C6D" w:rsidRPr="003507D0">
              <w:rPr>
                <w:rFonts w:ascii="Source Sans Pro" w:hAnsi="Source Sans Pro" w:cs="Tahoma"/>
                <w:b/>
                <w:bCs/>
                <w:color w:val="003C7D"/>
                <w:lang w:eastAsia="en-US"/>
              </w:rPr>
              <w:t>-</w:t>
            </w:r>
            <w:r w:rsidRPr="003507D0">
              <w:rPr>
                <w:rFonts w:ascii="Source Sans Pro" w:hAnsi="Source Sans Pro" w:cs="Tahoma"/>
                <w:b/>
                <w:bCs/>
                <w:color w:val="003C7D"/>
                <w:lang w:eastAsia="en-US"/>
              </w:rPr>
              <w:t>majątkowa małżonków*</w:t>
            </w:r>
            <w:r w:rsidR="00290BA8" w:rsidRPr="003507D0">
              <w:rPr>
                <w:rFonts w:ascii="Source Sans Pro" w:hAnsi="Source Sans Pro" w:cs="Tahoma"/>
                <w:b/>
                <w:bCs/>
                <w:color w:val="003C7D"/>
                <w:lang w:eastAsia="en-US"/>
              </w:rPr>
              <w:t>*</w:t>
            </w:r>
          </w:p>
        </w:tc>
      </w:tr>
      <w:tr w:rsidR="00AD7828" w:rsidRPr="003507D0" w14:paraId="24CD4237" w14:textId="77777777" w:rsidTr="00ED207D">
        <w:tc>
          <w:tcPr>
            <w:tcW w:w="11114" w:type="dxa"/>
            <w:gridSpan w:val="17"/>
            <w:tcBorders>
              <w:top w:val="nil"/>
              <w:bottom w:val="nil"/>
              <w:right w:val="nil"/>
            </w:tcBorders>
            <w:vAlign w:val="center"/>
          </w:tcPr>
          <w:p w14:paraId="5F5396CE" w14:textId="77777777" w:rsidR="00AD7828" w:rsidRPr="003507D0" w:rsidRDefault="00AD7828" w:rsidP="00CA470F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sz w:val="8"/>
                <w:szCs w:val="8"/>
                <w:lang w:eastAsia="en-US"/>
              </w:rPr>
            </w:pPr>
          </w:p>
        </w:tc>
      </w:tr>
      <w:tr w:rsidR="00ED207D" w:rsidRPr="003507D0" w14:paraId="0965B449" w14:textId="77777777" w:rsidTr="001F7573">
        <w:trPr>
          <w:trHeight w:val="255"/>
        </w:trPr>
        <w:tc>
          <w:tcPr>
            <w:tcW w:w="425" w:type="dxa"/>
            <w:tcBorders>
              <w:top w:val="nil"/>
              <w:bottom w:val="nil"/>
              <w:right w:val="nil"/>
            </w:tcBorders>
            <w:vAlign w:val="center"/>
          </w:tcPr>
          <w:p w14:paraId="7172089A" w14:textId="77777777" w:rsidR="00ED207D" w:rsidRPr="003507D0" w:rsidRDefault="00BC1263" w:rsidP="00ED207D">
            <w:pPr>
              <w:pStyle w:val="PZUNiebieskiiTahoma"/>
              <w:ind w:right="0"/>
              <w:jc w:val="right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  <w:fldChar w:fldCharType="begin">
                <w:ffData>
                  <w:name w:val="Wybór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Wybór22"/>
            <w:r w:rsidR="00ED207D" w:rsidRPr="003507D0">
              <w:rPr>
                <w:rFonts w:ascii="Source Sans Pro" w:hAnsi="Source Sans Pro" w:cs="Tahoma"/>
                <w:color w:val="003C7D"/>
                <w:lang w:eastAsia="en-US"/>
              </w:rPr>
              <w:instrText xml:space="preserve"> FORMCHECKBOX </w:instrText>
            </w:r>
            <w:r w:rsidR="00EC03A2">
              <w:rPr>
                <w:rFonts w:ascii="Source Sans Pro" w:hAnsi="Source Sans Pro" w:cs="Tahoma"/>
                <w:color w:val="003C7D"/>
                <w:lang w:eastAsia="en-US"/>
              </w:rPr>
            </w:r>
            <w:r w:rsidR="00EC03A2">
              <w:rPr>
                <w:rFonts w:ascii="Source Sans Pro" w:hAnsi="Source Sans Pro" w:cs="Tahoma"/>
                <w:color w:val="003C7D"/>
                <w:lang w:eastAsia="en-US"/>
              </w:rPr>
              <w:fldChar w:fldCharType="separate"/>
            </w: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  <w:fldChar w:fldCharType="end"/>
            </w:r>
            <w:bookmarkEnd w:id="0"/>
          </w:p>
        </w:tc>
        <w:tc>
          <w:tcPr>
            <w:tcW w:w="10689" w:type="dxa"/>
            <w:gridSpan w:val="16"/>
            <w:tcBorders>
              <w:top w:val="nil"/>
              <w:bottom w:val="nil"/>
              <w:right w:val="nil"/>
            </w:tcBorders>
            <w:vAlign w:val="center"/>
          </w:tcPr>
          <w:p w14:paraId="3EC0E6DE" w14:textId="77777777" w:rsidR="00ED207D" w:rsidRPr="003507D0" w:rsidRDefault="00ED207D" w:rsidP="00CA470F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3507D0">
              <w:rPr>
                <w:rFonts w:ascii="Source Sans Pro" w:hAnsi="Source Sans Pro" w:cs="Tahoma"/>
                <w:bCs/>
                <w:color w:val="003C7D"/>
                <w:lang w:eastAsia="en-US"/>
              </w:rPr>
              <w:t>ustawowa wspólność majątkowa</w:t>
            </w:r>
          </w:p>
        </w:tc>
      </w:tr>
      <w:tr w:rsidR="00ED207D" w:rsidRPr="003507D0" w14:paraId="35DF48A6" w14:textId="77777777" w:rsidTr="00347371">
        <w:tc>
          <w:tcPr>
            <w:tcW w:w="11114" w:type="dxa"/>
            <w:gridSpan w:val="17"/>
            <w:tcBorders>
              <w:top w:val="nil"/>
              <w:bottom w:val="nil"/>
              <w:right w:val="nil"/>
            </w:tcBorders>
            <w:vAlign w:val="center"/>
          </w:tcPr>
          <w:p w14:paraId="1DC1FBA2" w14:textId="77777777" w:rsidR="00ED207D" w:rsidRPr="00AA2699" w:rsidRDefault="00ED207D" w:rsidP="00347371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sz w:val="3"/>
                <w:szCs w:val="3"/>
                <w:lang w:eastAsia="en-US"/>
              </w:rPr>
            </w:pPr>
          </w:p>
        </w:tc>
      </w:tr>
      <w:tr w:rsidR="00ED207D" w:rsidRPr="003507D0" w14:paraId="1EA99F00" w14:textId="77777777" w:rsidTr="001F7573">
        <w:trPr>
          <w:trHeight w:val="255"/>
        </w:trPr>
        <w:tc>
          <w:tcPr>
            <w:tcW w:w="425" w:type="dxa"/>
            <w:tcBorders>
              <w:top w:val="nil"/>
              <w:bottom w:val="nil"/>
              <w:right w:val="nil"/>
            </w:tcBorders>
            <w:vAlign w:val="center"/>
          </w:tcPr>
          <w:p w14:paraId="51F2D721" w14:textId="77777777" w:rsidR="00ED207D" w:rsidRPr="003507D0" w:rsidRDefault="00BC1263" w:rsidP="00347371">
            <w:pPr>
              <w:pStyle w:val="PZUNiebieskiiTahoma"/>
              <w:ind w:right="0"/>
              <w:jc w:val="right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  <w:fldChar w:fldCharType="begin">
                <w:ffData>
                  <w:name w:val="Wybór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D207D" w:rsidRPr="003507D0">
              <w:rPr>
                <w:rFonts w:ascii="Source Sans Pro" w:hAnsi="Source Sans Pro" w:cs="Tahoma"/>
                <w:color w:val="003C7D"/>
                <w:lang w:eastAsia="en-US"/>
              </w:rPr>
              <w:instrText xml:space="preserve"> FORMCHECKBOX </w:instrText>
            </w:r>
            <w:r w:rsidR="00EC03A2">
              <w:rPr>
                <w:rFonts w:ascii="Source Sans Pro" w:hAnsi="Source Sans Pro" w:cs="Tahoma"/>
                <w:color w:val="003C7D"/>
                <w:lang w:eastAsia="en-US"/>
              </w:rPr>
            </w:r>
            <w:r w:rsidR="00EC03A2">
              <w:rPr>
                <w:rFonts w:ascii="Source Sans Pro" w:hAnsi="Source Sans Pro" w:cs="Tahoma"/>
                <w:color w:val="003C7D"/>
                <w:lang w:eastAsia="en-US"/>
              </w:rPr>
              <w:fldChar w:fldCharType="separate"/>
            </w: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  <w:fldChar w:fldCharType="end"/>
            </w:r>
          </w:p>
        </w:tc>
        <w:tc>
          <w:tcPr>
            <w:tcW w:w="10689" w:type="dxa"/>
            <w:gridSpan w:val="16"/>
            <w:tcBorders>
              <w:top w:val="nil"/>
              <w:bottom w:val="nil"/>
              <w:right w:val="nil"/>
            </w:tcBorders>
            <w:vAlign w:val="center"/>
          </w:tcPr>
          <w:p w14:paraId="6C33EA1F" w14:textId="77777777" w:rsidR="00ED207D" w:rsidRPr="003507D0" w:rsidRDefault="00ED207D" w:rsidP="00347371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3507D0">
              <w:rPr>
                <w:rFonts w:ascii="Source Sans Pro" w:hAnsi="Source Sans Pro" w:cs="Tahoma"/>
                <w:bCs/>
                <w:color w:val="003C7D"/>
                <w:spacing w:val="-6"/>
                <w:lang w:eastAsia="en-US"/>
              </w:rPr>
              <w:t>wspólność majątkowa wynikająca z umowy majątkowej między małżonkami (dołączyć kopię małżeńskiej umowy majątkowej)</w:t>
            </w:r>
          </w:p>
        </w:tc>
      </w:tr>
      <w:tr w:rsidR="00ED207D" w:rsidRPr="003507D0" w14:paraId="4165E667" w14:textId="77777777" w:rsidTr="00347371">
        <w:tc>
          <w:tcPr>
            <w:tcW w:w="11114" w:type="dxa"/>
            <w:gridSpan w:val="17"/>
            <w:tcBorders>
              <w:top w:val="nil"/>
              <w:bottom w:val="nil"/>
              <w:right w:val="nil"/>
            </w:tcBorders>
            <w:vAlign w:val="center"/>
          </w:tcPr>
          <w:p w14:paraId="6C4580AA" w14:textId="77777777" w:rsidR="00ED207D" w:rsidRPr="00AA2699" w:rsidRDefault="00ED207D" w:rsidP="00347371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sz w:val="3"/>
                <w:szCs w:val="3"/>
                <w:lang w:eastAsia="en-US"/>
              </w:rPr>
            </w:pPr>
          </w:p>
        </w:tc>
      </w:tr>
      <w:tr w:rsidR="00ED207D" w:rsidRPr="003507D0" w14:paraId="55F45C6A" w14:textId="77777777" w:rsidTr="001F7573">
        <w:trPr>
          <w:trHeight w:val="255"/>
        </w:trPr>
        <w:tc>
          <w:tcPr>
            <w:tcW w:w="425" w:type="dxa"/>
            <w:tcBorders>
              <w:top w:val="nil"/>
              <w:bottom w:val="nil"/>
              <w:right w:val="nil"/>
            </w:tcBorders>
            <w:vAlign w:val="center"/>
          </w:tcPr>
          <w:p w14:paraId="7D44E5F1" w14:textId="77777777" w:rsidR="00ED207D" w:rsidRPr="003507D0" w:rsidRDefault="00BC1263" w:rsidP="00347371">
            <w:pPr>
              <w:pStyle w:val="PZUNiebieskiiTahoma"/>
              <w:ind w:right="0"/>
              <w:jc w:val="right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  <w:fldChar w:fldCharType="begin">
                <w:ffData>
                  <w:name w:val="Wybór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D207D" w:rsidRPr="003507D0">
              <w:rPr>
                <w:rFonts w:ascii="Source Sans Pro" w:hAnsi="Source Sans Pro" w:cs="Tahoma"/>
                <w:color w:val="003C7D"/>
                <w:lang w:eastAsia="en-US"/>
              </w:rPr>
              <w:instrText xml:space="preserve"> FORMCHECKBOX </w:instrText>
            </w:r>
            <w:r w:rsidR="00EC03A2">
              <w:rPr>
                <w:rFonts w:ascii="Source Sans Pro" w:hAnsi="Source Sans Pro" w:cs="Tahoma"/>
                <w:color w:val="003C7D"/>
                <w:lang w:eastAsia="en-US"/>
              </w:rPr>
            </w:r>
            <w:r w:rsidR="00EC03A2">
              <w:rPr>
                <w:rFonts w:ascii="Source Sans Pro" w:hAnsi="Source Sans Pro" w:cs="Tahoma"/>
                <w:color w:val="003C7D"/>
                <w:lang w:eastAsia="en-US"/>
              </w:rPr>
              <w:fldChar w:fldCharType="separate"/>
            </w: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  <w:fldChar w:fldCharType="end"/>
            </w:r>
          </w:p>
        </w:tc>
        <w:tc>
          <w:tcPr>
            <w:tcW w:w="10689" w:type="dxa"/>
            <w:gridSpan w:val="16"/>
            <w:tcBorders>
              <w:top w:val="nil"/>
              <w:bottom w:val="nil"/>
              <w:right w:val="nil"/>
            </w:tcBorders>
            <w:vAlign w:val="center"/>
          </w:tcPr>
          <w:p w14:paraId="5736374D" w14:textId="77777777" w:rsidR="00ED207D" w:rsidRPr="003507D0" w:rsidRDefault="00ED207D" w:rsidP="00347371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3507D0">
              <w:rPr>
                <w:rFonts w:ascii="Source Sans Pro" w:hAnsi="Source Sans Pro" w:cs="Tahoma"/>
                <w:bCs/>
                <w:color w:val="003C7D"/>
                <w:lang w:eastAsia="en-US"/>
              </w:rPr>
              <w:t>rozdzielność majątkowa (dołączyć kopię małżeńskiej umowy majątkowej)</w:t>
            </w:r>
          </w:p>
        </w:tc>
      </w:tr>
      <w:tr w:rsidR="00ED207D" w:rsidRPr="003507D0" w14:paraId="411551AF" w14:textId="77777777" w:rsidTr="00347371">
        <w:tc>
          <w:tcPr>
            <w:tcW w:w="11114" w:type="dxa"/>
            <w:gridSpan w:val="17"/>
            <w:tcBorders>
              <w:top w:val="nil"/>
              <w:bottom w:val="nil"/>
              <w:right w:val="nil"/>
            </w:tcBorders>
            <w:vAlign w:val="center"/>
          </w:tcPr>
          <w:p w14:paraId="1A8A2760" w14:textId="77777777" w:rsidR="00ED207D" w:rsidRPr="00AA2699" w:rsidRDefault="00ED207D" w:rsidP="00347371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sz w:val="3"/>
                <w:szCs w:val="3"/>
                <w:lang w:eastAsia="en-US"/>
              </w:rPr>
            </w:pPr>
          </w:p>
        </w:tc>
      </w:tr>
      <w:tr w:rsidR="00ED207D" w:rsidRPr="003507D0" w14:paraId="1AD01E90" w14:textId="77777777" w:rsidTr="001F7573">
        <w:trPr>
          <w:trHeight w:val="255"/>
        </w:trPr>
        <w:tc>
          <w:tcPr>
            <w:tcW w:w="425" w:type="dxa"/>
            <w:tcBorders>
              <w:top w:val="nil"/>
              <w:bottom w:val="nil"/>
              <w:right w:val="nil"/>
            </w:tcBorders>
            <w:vAlign w:val="center"/>
          </w:tcPr>
          <w:p w14:paraId="69EB8F2C" w14:textId="77777777" w:rsidR="00ED207D" w:rsidRPr="003507D0" w:rsidRDefault="00BC1263" w:rsidP="00347371">
            <w:pPr>
              <w:pStyle w:val="PZUNiebieskiiTahoma"/>
              <w:ind w:right="0"/>
              <w:jc w:val="right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  <w:fldChar w:fldCharType="begin">
                <w:ffData>
                  <w:name w:val="Wybór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D207D" w:rsidRPr="003507D0">
              <w:rPr>
                <w:rFonts w:ascii="Source Sans Pro" w:hAnsi="Source Sans Pro" w:cs="Tahoma"/>
                <w:color w:val="003C7D"/>
                <w:lang w:eastAsia="en-US"/>
              </w:rPr>
              <w:instrText xml:space="preserve"> FORMCHECKBOX </w:instrText>
            </w:r>
            <w:r w:rsidR="00EC03A2">
              <w:rPr>
                <w:rFonts w:ascii="Source Sans Pro" w:hAnsi="Source Sans Pro" w:cs="Tahoma"/>
                <w:color w:val="003C7D"/>
                <w:lang w:eastAsia="en-US"/>
              </w:rPr>
            </w:r>
            <w:r w:rsidR="00EC03A2">
              <w:rPr>
                <w:rFonts w:ascii="Source Sans Pro" w:hAnsi="Source Sans Pro" w:cs="Tahoma"/>
                <w:color w:val="003C7D"/>
                <w:lang w:eastAsia="en-US"/>
              </w:rPr>
              <w:fldChar w:fldCharType="separate"/>
            </w: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  <w:fldChar w:fldCharType="end"/>
            </w:r>
          </w:p>
        </w:tc>
        <w:tc>
          <w:tcPr>
            <w:tcW w:w="10689" w:type="dxa"/>
            <w:gridSpan w:val="16"/>
            <w:tcBorders>
              <w:top w:val="nil"/>
              <w:bottom w:val="nil"/>
              <w:right w:val="nil"/>
            </w:tcBorders>
            <w:vAlign w:val="center"/>
          </w:tcPr>
          <w:p w14:paraId="0CE07AB5" w14:textId="77777777" w:rsidR="00ED207D" w:rsidRPr="003507D0" w:rsidRDefault="00ED207D" w:rsidP="00347371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3507D0">
              <w:rPr>
                <w:rFonts w:ascii="Source Sans Pro" w:hAnsi="Source Sans Pro" w:cs="Tahoma"/>
                <w:bCs/>
                <w:color w:val="003C7D"/>
                <w:lang w:eastAsia="en-US"/>
              </w:rPr>
              <w:t>rozdzielność majątkowa z wyrównaniem dorobków (dołączyć kopię małżeńskiej umowy majątkowej)</w:t>
            </w:r>
          </w:p>
        </w:tc>
      </w:tr>
      <w:tr w:rsidR="00ED207D" w:rsidRPr="003507D0" w14:paraId="264886EE" w14:textId="77777777" w:rsidTr="00347371">
        <w:tc>
          <w:tcPr>
            <w:tcW w:w="11114" w:type="dxa"/>
            <w:gridSpan w:val="17"/>
            <w:tcBorders>
              <w:top w:val="nil"/>
              <w:bottom w:val="nil"/>
              <w:right w:val="nil"/>
            </w:tcBorders>
            <w:vAlign w:val="center"/>
          </w:tcPr>
          <w:p w14:paraId="3D31459E" w14:textId="77777777" w:rsidR="00ED207D" w:rsidRPr="00AA2699" w:rsidRDefault="00ED207D" w:rsidP="00347371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sz w:val="3"/>
                <w:szCs w:val="3"/>
                <w:lang w:eastAsia="en-US"/>
              </w:rPr>
            </w:pPr>
          </w:p>
        </w:tc>
      </w:tr>
      <w:tr w:rsidR="00ED207D" w:rsidRPr="003507D0" w14:paraId="28F27DF4" w14:textId="77777777" w:rsidTr="001F7573">
        <w:trPr>
          <w:trHeight w:val="255"/>
        </w:trPr>
        <w:tc>
          <w:tcPr>
            <w:tcW w:w="425" w:type="dxa"/>
            <w:tcBorders>
              <w:top w:val="nil"/>
              <w:bottom w:val="nil"/>
              <w:right w:val="nil"/>
            </w:tcBorders>
            <w:vAlign w:val="center"/>
          </w:tcPr>
          <w:p w14:paraId="476D2BB5" w14:textId="77777777" w:rsidR="00ED207D" w:rsidRPr="003507D0" w:rsidRDefault="00BC1263" w:rsidP="00347371">
            <w:pPr>
              <w:pStyle w:val="PZUNiebieskiiTahoma"/>
              <w:ind w:right="0"/>
              <w:jc w:val="right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  <w:fldChar w:fldCharType="begin">
                <w:ffData>
                  <w:name w:val="Wybór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D207D" w:rsidRPr="003507D0">
              <w:rPr>
                <w:rFonts w:ascii="Source Sans Pro" w:hAnsi="Source Sans Pro" w:cs="Tahoma"/>
                <w:color w:val="003C7D"/>
                <w:lang w:eastAsia="en-US"/>
              </w:rPr>
              <w:instrText xml:space="preserve"> FORMCHECKBOX </w:instrText>
            </w:r>
            <w:r w:rsidR="00EC03A2">
              <w:rPr>
                <w:rFonts w:ascii="Source Sans Pro" w:hAnsi="Source Sans Pro" w:cs="Tahoma"/>
                <w:color w:val="003C7D"/>
                <w:lang w:eastAsia="en-US"/>
              </w:rPr>
            </w:r>
            <w:r w:rsidR="00EC03A2">
              <w:rPr>
                <w:rFonts w:ascii="Source Sans Pro" w:hAnsi="Source Sans Pro" w:cs="Tahoma"/>
                <w:color w:val="003C7D"/>
                <w:lang w:eastAsia="en-US"/>
              </w:rPr>
              <w:fldChar w:fldCharType="separate"/>
            </w: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  <w:fldChar w:fldCharType="end"/>
            </w:r>
          </w:p>
        </w:tc>
        <w:tc>
          <w:tcPr>
            <w:tcW w:w="10689" w:type="dxa"/>
            <w:gridSpan w:val="16"/>
            <w:tcBorders>
              <w:top w:val="nil"/>
              <w:bottom w:val="nil"/>
              <w:right w:val="nil"/>
            </w:tcBorders>
            <w:vAlign w:val="center"/>
          </w:tcPr>
          <w:p w14:paraId="42329106" w14:textId="77777777" w:rsidR="00ED207D" w:rsidRPr="003507D0" w:rsidRDefault="00ED207D" w:rsidP="00347371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3507D0">
              <w:rPr>
                <w:rFonts w:ascii="Source Sans Pro" w:hAnsi="Source Sans Pro" w:cs="Tahoma"/>
                <w:bCs/>
                <w:color w:val="003C7D"/>
                <w:lang w:eastAsia="en-US"/>
              </w:rPr>
              <w:t>stan wolny</w:t>
            </w:r>
          </w:p>
        </w:tc>
      </w:tr>
      <w:tr w:rsidR="00AD7828" w:rsidRPr="003507D0" w14:paraId="408D5217" w14:textId="77777777" w:rsidTr="00ED207D">
        <w:tc>
          <w:tcPr>
            <w:tcW w:w="11114" w:type="dxa"/>
            <w:gridSpan w:val="17"/>
            <w:tcBorders>
              <w:top w:val="nil"/>
              <w:bottom w:val="nil"/>
              <w:right w:val="nil"/>
            </w:tcBorders>
            <w:vAlign w:val="center"/>
          </w:tcPr>
          <w:p w14:paraId="79D6CD42" w14:textId="77777777" w:rsidR="00AD7828" w:rsidRPr="003507D0" w:rsidRDefault="00AD7828" w:rsidP="00CA470F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sz w:val="8"/>
                <w:szCs w:val="8"/>
                <w:lang w:eastAsia="en-US"/>
              </w:rPr>
            </w:pPr>
          </w:p>
        </w:tc>
      </w:tr>
      <w:tr w:rsidR="00221D7B" w:rsidRPr="003507D0" w14:paraId="597E6DF4" w14:textId="77777777" w:rsidTr="00347371">
        <w:trPr>
          <w:trHeight w:val="255"/>
        </w:trPr>
        <w:tc>
          <w:tcPr>
            <w:tcW w:w="11114" w:type="dxa"/>
            <w:gridSpan w:val="17"/>
            <w:tcBorders>
              <w:top w:val="nil"/>
              <w:bottom w:val="nil"/>
              <w:right w:val="nil"/>
            </w:tcBorders>
            <w:vAlign w:val="center"/>
          </w:tcPr>
          <w:tbl>
            <w:tblPr>
              <w:tblW w:w="22228" w:type="dxa"/>
              <w:tblBorders>
                <w:bottom w:val="single" w:sz="18" w:space="0" w:color="auto"/>
              </w:tblBorders>
              <w:tblLayout w:type="fixed"/>
              <w:tblCellMar>
                <w:left w:w="57" w:type="dxa"/>
                <w:right w:w="57" w:type="dxa"/>
              </w:tblCellMar>
              <w:tblLook w:val="04A0" w:firstRow="1" w:lastRow="0" w:firstColumn="1" w:lastColumn="0" w:noHBand="0" w:noVBand="1"/>
            </w:tblPr>
            <w:tblGrid>
              <w:gridCol w:w="11114"/>
              <w:gridCol w:w="11114"/>
            </w:tblGrid>
            <w:tr w:rsidR="008B73F4" w:rsidRPr="003507D0" w14:paraId="06A3ADDD" w14:textId="77777777" w:rsidTr="008B73F4">
              <w:tc>
                <w:tcPr>
                  <w:tcW w:w="11114" w:type="dxa"/>
                  <w:tcBorders>
                    <w:top w:val="single" w:sz="18" w:space="0" w:color="003C7D"/>
                    <w:bottom w:val="nil"/>
                  </w:tcBorders>
                  <w:vAlign w:val="center"/>
                </w:tcPr>
                <w:p w14:paraId="0893129A" w14:textId="77777777" w:rsidR="008B73F4" w:rsidRPr="00AA2699" w:rsidRDefault="008B73F4" w:rsidP="008B73F4">
                  <w:pPr>
                    <w:pStyle w:val="PZUNiebieskiiTahoma"/>
                    <w:ind w:right="0"/>
                    <w:rPr>
                      <w:rFonts w:ascii="Source Sans Pro" w:hAnsi="Source Sans Pro" w:cs="Tahoma"/>
                      <w:color w:val="003C7D"/>
                      <w:sz w:val="6"/>
                      <w:szCs w:val="6"/>
                      <w:lang w:eastAsia="en-US"/>
                    </w:rPr>
                  </w:pPr>
                </w:p>
                <w:p w14:paraId="0D3D540C" w14:textId="77777777" w:rsidR="008B73F4" w:rsidRPr="003507D0" w:rsidRDefault="008B73F4" w:rsidP="008B73F4">
                  <w:pPr>
                    <w:pStyle w:val="PZUNiebieskiiTahoma"/>
                    <w:ind w:right="0"/>
                    <w:rPr>
                      <w:rFonts w:ascii="Source Sans Pro" w:hAnsi="Source Sans Pro" w:cs="Tahoma"/>
                      <w:b/>
                      <w:bCs/>
                      <w:color w:val="003C7D"/>
                      <w:lang w:eastAsia="en-US"/>
                    </w:rPr>
                  </w:pPr>
                  <w:r w:rsidRPr="003507D0">
                    <w:rPr>
                      <w:rFonts w:ascii="Source Sans Pro" w:hAnsi="Source Sans Pro" w:cs="Tahoma"/>
                      <w:b/>
                      <w:bCs/>
                      <w:color w:val="003C7D"/>
                      <w:lang w:eastAsia="en-US"/>
                    </w:rPr>
                    <w:t>Dane współmałżonka***</w:t>
                  </w:r>
                </w:p>
                <w:p w14:paraId="04CE0962" w14:textId="77777777" w:rsidR="008B73F4" w:rsidRPr="003507D0" w:rsidRDefault="008B73F4" w:rsidP="008B73F4">
                  <w:pPr>
                    <w:pStyle w:val="PZUNiebieskiiTahoma"/>
                    <w:ind w:right="0"/>
                    <w:rPr>
                      <w:rFonts w:ascii="Source Sans Pro" w:hAnsi="Source Sans Pro" w:cs="Tahoma"/>
                      <w:color w:val="003C7D"/>
                      <w:lang w:eastAsia="en-US"/>
                    </w:rPr>
                  </w:pPr>
                  <w:r w:rsidRPr="003507D0">
                    <w:rPr>
                      <w:rFonts w:ascii="Source Sans Pro" w:hAnsi="Source Sans Pro" w:cs="Tahoma"/>
                      <w:color w:val="003C7D"/>
                      <w:lang w:eastAsia="en-US"/>
                    </w:rPr>
                    <w:t>Imię i nazwisko, adres zamieszkania, seria i nr dowodu osobistego, PESEL</w:t>
                  </w:r>
                </w:p>
                <w:p w14:paraId="6F4AB0D7" w14:textId="77777777" w:rsidR="008B73F4" w:rsidRPr="001F7573" w:rsidRDefault="008B73F4" w:rsidP="008B73F4">
                  <w:pPr>
                    <w:pStyle w:val="PZUNiebieskiiTahoma"/>
                    <w:ind w:right="0"/>
                    <w:rPr>
                      <w:rFonts w:ascii="Source Sans Pro" w:hAnsi="Source Sans Pro" w:cs="Tahoma"/>
                      <w:color w:val="003C7D"/>
                      <w:sz w:val="6"/>
                      <w:szCs w:val="6"/>
                      <w:lang w:eastAsia="en-US"/>
                    </w:rPr>
                  </w:pPr>
                </w:p>
              </w:tc>
              <w:tc>
                <w:tcPr>
                  <w:tcW w:w="11114" w:type="dxa"/>
                  <w:tcBorders>
                    <w:top w:val="single" w:sz="18" w:space="0" w:color="003C7D"/>
                    <w:bottom w:val="nil"/>
                  </w:tcBorders>
                </w:tcPr>
                <w:p w14:paraId="1F6F29CF" w14:textId="77777777" w:rsidR="008B73F4" w:rsidRPr="003507D0" w:rsidRDefault="008B73F4" w:rsidP="008B73F4">
                  <w:pPr>
                    <w:pStyle w:val="PZUNiebieskiiTahoma"/>
                    <w:ind w:right="0"/>
                    <w:rPr>
                      <w:rFonts w:ascii="Source Sans Pro" w:hAnsi="Source Sans Pro" w:cs="Tahoma"/>
                      <w:color w:val="003C7D"/>
                      <w:sz w:val="12"/>
                      <w:szCs w:val="12"/>
                      <w:lang w:eastAsia="en-US"/>
                    </w:rPr>
                  </w:pPr>
                </w:p>
              </w:tc>
            </w:tr>
          </w:tbl>
          <w:p w14:paraId="3C2E5BA4" w14:textId="77777777" w:rsidR="008B73F4" w:rsidRPr="003507D0" w:rsidRDefault="008B73F4" w:rsidP="006D3550">
            <w:pPr>
              <w:pStyle w:val="PZUNiebieskiiTahoma"/>
              <w:ind w:right="0"/>
              <w:rPr>
                <w:rFonts w:ascii="Source Sans Pro" w:hAnsi="Source Sans Pro" w:cs="Tahoma"/>
                <w:b/>
                <w:color w:val="003C7D"/>
                <w:lang w:eastAsia="en-US"/>
              </w:rPr>
            </w:pPr>
          </w:p>
        </w:tc>
      </w:tr>
      <w:tr w:rsidR="0052227B" w:rsidRPr="003507D0" w14:paraId="07532639" w14:textId="77777777" w:rsidTr="001F7573">
        <w:tc>
          <w:tcPr>
            <w:tcW w:w="11114" w:type="dxa"/>
            <w:gridSpan w:val="17"/>
            <w:tcBorders>
              <w:top w:val="nil"/>
              <w:bottom w:val="single" w:sz="4" w:space="0" w:color="00417D"/>
              <w:right w:val="nil"/>
            </w:tcBorders>
            <w:vAlign w:val="center"/>
          </w:tcPr>
          <w:p w14:paraId="31EDB55B" w14:textId="77777777" w:rsidR="0052227B" w:rsidRPr="003507D0" w:rsidRDefault="0052227B" w:rsidP="00347371">
            <w:pPr>
              <w:pStyle w:val="PZUNiebieskiiTahoma"/>
              <w:ind w:right="0"/>
              <w:rPr>
                <w:rFonts w:ascii="Source Sans Pro" w:hAnsi="Source Sans Pro" w:cs="Tahoma"/>
                <w:bCs/>
                <w:color w:val="003C7D"/>
                <w:sz w:val="8"/>
                <w:szCs w:val="8"/>
                <w:lang w:eastAsia="en-US"/>
              </w:rPr>
            </w:pPr>
          </w:p>
        </w:tc>
      </w:tr>
      <w:tr w:rsidR="001F7573" w:rsidRPr="003507D0" w14:paraId="3D882105" w14:textId="77777777" w:rsidTr="001F7573">
        <w:trPr>
          <w:trHeight w:val="1077"/>
        </w:trPr>
        <w:tc>
          <w:tcPr>
            <w:tcW w:w="11114" w:type="dxa"/>
            <w:gridSpan w:val="17"/>
            <w:tcBorders>
              <w:top w:val="single" w:sz="4" w:space="0" w:color="00417D"/>
              <w:left w:val="single" w:sz="4" w:space="0" w:color="00417D"/>
              <w:bottom w:val="single" w:sz="4" w:space="0" w:color="00417D"/>
              <w:right w:val="single" w:sz="4" w:space="0" w:color="00417D"/>
            </w:tcBorders>
            <w:vAlign w:val="center"/>
          </w:tcPr>
          <w:p w14:paraId="18923F03" w14:textId="07BBBC4F" w:rsidR="001F7573" w:rsidRPr="001F7573" w:rsidRDefault="001F7573" w:rsidP="00347371">
            <w:pPr>
              <w:pStyle w:val="PZUNiebieskiiTahoma"/>
              <w:ind w:right="0"/>
              <w:rPr>
                <w:rFonts w:ascii="Source Sans Pro" w:hAnsi="Source Sans Pro" w:cs="Tahoma"/>
                <w:bCs/>
                <w:color w:val="003C7D"/>
                <w:lang w:eastAsia="en-US"/>
              </w:rPr>
            </w:pP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  <w:instrText xml:space="preserve"> FORMTEXT </w:instrText>
            </w: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</w: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  <w:fldChar w:fldCharType="separate"/>
            </w:r>
            <w:r w:rsidRPr="003507D0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Pr="003507D0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Pr="003507D0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Pr="003507D0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Pr="003507D0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  <w:fldChar w:fldCharType="end"/>
            </w:r>
          </w:p>
        </w:tc>
      </w:tr>
      <w:tr w:rsidR="00221D7B" w:rsidRPr="003507D0" w14:paraId="604490D6" w14:textId="77777777" w:rsidTr="00221D7B">
        <w:tc>
          <w:tcPr>
            <w:tcW w:w="11114" w:type="dxa"/>
            <w:gridSpan w:val="17"/>
            <w:tcBorders>
              <w:top w:val="nil"/>
              <w:bottom w:val="nil"/>
              <w:right w:val="nil"/>
            </w:tcBorders>
            <w:vAlign w:val="center"/>
          </w:tcPr>
          <w:p w14:paraId="7A81CA8E" w14:textId="77777777" w:rsidR="00221D7B" w:rsidRPr="003507D0" w:rsidRDefault="00221D7B" w:rsidP="00347371">
            <w:pPr>
              <w:pStyle w:val="PZUNiebieskiiTahoma"/>
              <w:ind w:right="0"/>
              <w:rPr>
                <w:rFonts w:ascii="Source Sans Pro" w:hAnsi="Source Sans Pro" w:cs="Tahoma"/>
                <w:bCs/>
                <w:color w:val="003C7D"/>
                <w:sz w:val="12"/>
                <w:szCs w:val="12"/>
                <w:lang w:eastAsia="en-US"/>
              </w:rPr>
            </w:pPr>
          </w:p>
        </w:tc>
      </w:tr>
      <w:tr w:rsidR="00221D7B" w:rsidRPr="003507D0" w14:paraId="4B3C00A0" w14:textId="77777777" w:rsidTr="00347371">
        <w:tc>
          <w:tcPr>
            <w:tcW w:w="11114" w:type="dxa"/>
            <w:gridSpan w:val="17"/>
            <w:tcBorders>
              <w:top w:val="single" w:sz="18" w:space="0" w:color="003C7D"/>
              <w:bottom w:val="nil"/>
              <w:right w:val="nil"/>
            </w:tcBorders>
            <w:vAlign w:val="center"/>
          </w:tcPr>
          <w:p w14:paraId="41754745" w14:textId="77777777" w:rsidR="00221D7B" w:rsidRPr="00AA2699" w:rsidRDefault="00221D7B" w:rsidP="00347371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sz w:val="6"/>
                <w:szCs w:val="6"/>
                <w:lang w:eastAsia="en-US"/>
              </w:rPr>
            </w:pPr>
          </w:p>
        </w:tc>
      </w:tr>
      <w:tr w:rsidR="00221D7B" w:rsidRPr="003507D0" w14:paraId="4E53AD24" w14:textId="77777777" w:rsidTr="00347371">
        <w:trPr>
          <w:trHeight w:val="255"/>
        </w:trPr>
        <w:tc>
          <w:tcPr>
            <w:tcW w:w="11114" w:type="dxa"/>
            <w:gridSpan w:val="17"/>
            <w:tcBorders>
              <w:top w:val="nil"/>
              <w:bottom w:val="nil"/>
              <w:right w:val="nil"/>
            </w:tcBorders>
            <w:vAlign w:val="center"/>
          </w:tcPr>
          <w:p w14:paraId="57F0DCCE" w14:textId="7CF3D439" w:rsidR="00221D7B" w:rsidRPr="003507D0" w:rsidRDefault="00221D7B" w:rsidP="006D3550">
            <w:pPr>
              <w:pStyle w:val="PZUNiebieskiiTahoma"/>
              <w:ind w:right="0"/>
              <w:rPr>
                <w:rFonts w:ascii="Source Sans Pro" w:hAnsi="Source Sans Pro" w:cs="Tahoma"/>
                <w:b/>
                <w:color w:val="003C7D"/>
                <w:lang w:eastAsia="en-US"/>
              </w:rPr>
            </w:pPr>
            <w:r w:rsidRPr="003507D0">
              <w:rPr>
                <w:rFonts w:ascii="Source Sans Pro" w:hAnsi="Source Sans Pro" w:cs="Tahoma"/>
                <w:b/>
                <w:color w:val="003C7D"/>
                <w:lang w:eastAsia="en-US"/>
              </w:rPr>
              <w:t>Aktualne obciążenia budżetu rodzinnego z tytułu spłaty kredytów bankowych/pożyczek i udzielonych poręczeń*</w:t>
            </w:r>
          </w:p>
        </w:tc>
      </w:tr>
      <w:tr w:rsidR="00221D7B" w:rsidRPr="003507D0" w14:paraId="013C4F5B" w14:textId="77777777" w:rsidTr="00614520">
        <w:tc>
          <w:tcPr>
            <w:tcW w:w="11114" w:type="dxa"/>
            <w:gridSpan w:val="17"/>
            <w:tcBorders>
              <w:top w:val="nil"/>
              <w:bottom w:val="single" w:sz="4" w:space="0" w:color="003C7D"/>
              <w:right w:val="nil"/>
            </w:tcBorders>
            <w:vAlign w:val="center"/>
          </w:tcPr>
          <w:p w14:paraId="7B2623E7" w14:textId="77777777" w:rsidR="00221D7B" w:rsidRPr="003507D0" w:rsidRDefault="00221D7B" w:rsidP="00221D7B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sz w:val="8"/>
                <w:szCs w:val="8"/>
                <w:lang w:eastAsia="en-US"/>
              </w:rPr>
            </w:pPr>
          </w:p>
        </w:tc>
      </w:tr>
      <w:tr w:rsidR="00D07FCC" w:rsidRPr="003507D0" w14:paraId="4B042B60" w14:textId="77777777" w:rsidTr="006C5A13">
        <w:trPr>
          <w:trHeight w:val="255"/>
        </w:trPr>
        <w:tc>
          <w:tcPr>
            <w:tcW w:w="11114" w:type="dxa"/>
            <w:gridSpan w:val="17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01BD020C" w14:textId="77777777" w:rsidR="00D07FCC" w:rsidRPr="003507D0" w:rsidRDefault="00D07FCC" w:rsidP="006C5A13">
            <w:pPr>
              <w:pStyle w:val="PZUNiebieskiiTahoma"/>
              <w:ind w:right="0"/>
              <w:jc w:val="center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  <w:t xml:space="preserve">Obciążenia z tytułu kredytów bankowych/pożyczek </w:t>
            </w:r>
            <w:r w:rsidRPr="003507D0">
              <w:rPr>
                <w:rFonts w:ascii="Source Sans Pro" w:hAnsi="Source Sans Pro" w:cs="Tahoma"/>
                <w:i/>
                <w:color w:val="003C7D"/>
                <w:lang w:eastAsia="en-US"/>
              </w:rPr>
              <w:t>(według stanu na koniec miesiąca)</w:t>
            </w:r>
          </w:p>
        </w:tc>
      </w:tr>
      <w:tr w:rsidR="00D07FCC" w:rsidRPr="003507D0" w14:paraId="0E766BEE" w14:textId="77777777" w:rsidTr="001F7573">
        <w:tc>
          <w:tcPr>
            <w:tcW w:w="3160" w:type="dxa"/>
            <w:gridSpan w:val="6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7A00DCDF" w14:textId="77777777" w:rsidR="00D07FCC" w:rsidRPr="003507D0" w:rsidRDefault="00D07FCC" w:rsidP="006C5A13">
            <w:pPr>
              <w:pStyle w:val="PZUNiebieskiiTahoma"/>
              <w:ind w:right="0"/>
              <w:jc w:val="center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  <w:t>Nazwa banku</w:t>
            </w:r>
          </w:p>
        </w:tc>
        <w:tc>
          <w:tcPr>
            <w:tcW w:w="1588" w:type="dxa"/>
            <w:gridSpan w:val="4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0E264430" w14:textId="77777777" w:rsidR="00D07FCC" w:rsidRPr="003507D0" w:rsidRDefault="00D07FCC" w:rsidP="006C5A13">
            <w:pPr>
              <w:pStyle w:val="PZUNiebieskiiTahoma"/>
              <w:ind w:right="0"/>
              <w:jc w:val="center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  <w:t>Termin spłaty</w:t>
            </w:r>
          </w:p>
        </w:tc>
        <w:tc>
          <w:tcPr>
            <w:tcW w:w="1587" w:type="dxa"/>
            <w:gridSpan w:val="4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6D128B93" w14:textId="77777777" w:rsidR="00D07FCC" w:rsidRPr="003507D0" w:rsidRDefault="00D07FCC" w:rsidP="006C5A13">
            <w:pPr>
              <w:pStyle w:val="PZUNiebieskiiTahoma"/>
              <w:ind w:right="0"/>
              <w:jc w:val="center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  <w:t>Kwota do spłacenia</w:t>
            </w:r>
          </w:p>
        </w:tc>
        <w:tc>
          <w:tcPr>
            <w:tcW w:w="1588" w:type="dxa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7B8171B2" w14:textId="77777777" w:rsidR="00D07FCC" w:rsidRPr="003507D0" w:rsidRDefault="00D07FCC" w:rsidP="006C5A13">
            <w:pPr>
              <w:pStyle w:val="PZUNiebieskiiTahoma"/>
              <w:ind w:right="0"/>
              <w:jc w:val="center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  <w:t>Miesięczna spłata</w:t>
            </w:r>
          </w:p>
        </w:tc>
        <w:tc>
          <w:tcPr>
            <w:tcW w:w="1588" w:type="dxa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2FF3BE10" w14:textId="77777777" w:rsidR="00D07FCC" w:rsidRPr="003507D0" w:rsidRDefault="00D07FCC" w:rsidP="006C5A13">
            <w:pPr>
              <w:pStyle w:val="PZUNiebieskiiTahoma"/>
              <w:ind w:right="0"/>
              <w:jc w:val="center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  <w:t>Rodzaj zabezpieczeń</w:t>
            </w:r>
          </w:p>
        </w:tc>
        <w:tc>
          <w:tcPr>
            <w:tcW w:w="1603" w:type="dxa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34CF4427" w14:textId="77777777" w:rsidR="00D07FCC" w:rsidRPr="003507D0" w:rsidRDefault="00D07FCC" w:rsidP="006C5A13">
            <w:pPr>
              <w:pStyle w:val="PZUNiebieskiiTahoma"/>
              <w:ind w:right="0"/>
              <w:jc w:val="center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  <w:t>Aktualna wartość zabezpieczeń</w:t>
            </w:r>
          </w:p>
        </w:tc>
      </w:tr>
      <w:tr w:rsidR="006C5A13" w:rsidRPr="003507D0" w14:paraId="0FF78680" w14:textId="77777777" w:rsidTr="001F7573">
        <w:trPr>
          <w:trHeight w:val="255"/>
        </w:trPr>
        <w:tc>
          <w:tcPr>
            <w:tcW w:w="3160" w:type="dxa"/>
            <w:gridSpan w:val="6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7017422E" w14:textId="77777777" w:rsidR="006C5A13" w:rsidRPr="003507D0" w:rsidRDefault="00BC1263" w:rsidP="00221D7B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3507D0">
              <w:rPr>
                <w:rFonts w:ascii="Source Sans Pro" w:hAnsi="Source Sans Pro" w:cs="Tahoma"/>
                <w:color w:val="003C7D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="006C5A13" w:rsidRPr="003507D0">
              <w:rPr>
                <w:rFonts w:ascii="Source Sans Pro" w:hAnsi="Source Sans Pro" w:cs="Tahoma"/>
                <w:color w:val="003C7D"/>
              </w:rPr>
              <w:instrText xml:space="preserve"> FORMTEXT </w:instrText>
            </w:r>
            <w:r w:rsidRPr="003507D0">
              <w:rPr>
                <w:rFonts w:ascii="Source Sans Pro" w:hAnsi="Source Sans Pro" w:cs="Tahoma"/>
                <w:color w:val="003C7D"/>
              </w:rPr>
            </w:r>
            <w:r w:rsidRPr="003507D0">
              <w:rPr>
                <w:rFonts w:ascii="Source Sans Pro" w:hAnsi="Source Sans Pro" w:cs="Tahoma"/>
                <w:color w:val="003C7D"/>
              </w:rPr>
              <w:fldChar w:fldCharType="separate"/>
            </w:r>
            <w:r w:rsidR="006C5A13" w:rsidRPr="003507D0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6C5A13" w:rsidRPr="003507D0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6C5A13" w:rsidRPr="003507D0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6C5A13" w:rsidRPr="003507D0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6C5A13" w:rsidRPr="003507D0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Pr="003507D0">
              <w:rPr>
                <w:rFonts w:ascii="Source Sans Pro" w:hAnsi="Source Sans Pro" w:cs="Tahoma"/>
                <w:color w:val="003C7D"/>
              </w:rPr>
              <w:fldChar w:fldCharType="end"/>
            </w:r>
          </w:p>
        </w:tc>
        <w:tc>
          <w:tcPr>
            <w:tcW w:w="1588" w:type="dxa"/>
            <w:gridSpan w:val="4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4752CBCE" w14:textId="77777777" w:rsidR="006C5A13" w:rsidRPr="003507D0" w:rsidRDefault="00BC1263" w:rsidP="00221D7B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3507D0">
              <w:rPr>
                <w:rFonts w:ascii="Source Sans Pro" w:hAnsi="Source Sans Pro" w:cs="Tahoma"/>
                <w:color w:val="003C7D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="006C5A13" w:rsidRPr="003507D0">
              <w:rPr>
                <w:rFonts w:ascii="Source Sans Pro" w:hAnsi="Source Sans Pro" w:cs="Tahoma"/>
                <w:color w:val="003C7D"/>
              </w:rPr>
              <w:instrText xml:space="preserve"> FORMTEXT </w:instrText>
            </w:r>
            <w:r w:rsidRPr="003507D0">
              <w:rPr>
                <w:rFonts w:ascii="Source Sans Pro" w:hAnsi="Source Sans Pro" w:cs="Tahoma"/>
                <w:color w:val="003C7D"/>
              </w:rPr>
            </w:r>
            <w:r w:rsidRPr="003507D0">
              <w:rPr>
                <w:rFonts w:ascii="Source Sans Pro" w:hAnsi="Source Sans Pro" w:cs="Tahoma"/>
                <w:color w:val="003C7D"/>
              </w:rPr>
              <w:fldChar w:fldCharType="separate"/>
            </w:r>
            <w:r w:rsidR="006C5A13" w:rsidRPr="003507D0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6C5A13" w:rsidRPr="003507D0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6C5A13" w:rsidRPr="003507D0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6C5A13" w:rsidRPr="003507D0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6C5A13" w:rsidRPr="003507D0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Pr="003507D0">
              <w:rPr>
                <w:rFonts w:ascii="Source Sans Pro" w:hAnsi="Source Sans Pro" w:cs="Tahoma"/>
                <w:color w:val="003C7D"/>
              </w:rPr>
              <w:fldChar w:fldCharType="end"/>
            </w:r>
          </w:p>
        </w:tc>
        <w:tc>
          <w:tcPr>
            <w:tcW w:w="1587" w:type="dxa"/>
            <w:gridSpan w:val="4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4E6189A8" w14:textId="77777777" w:rsidR="006C5A13" w:rsidRPr="003507D0" w:rsidRDefault="00BC1263" w:rsidP="00221D7B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3507D0">
              <w:rPr>
                <w:rFonts w:ascii="Source Sans Pro" w:hAnsi="Source Sans Pro" w:cs="Tahoma"/>
                <w:color w:val="003C7D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="006C5A13" w:rsidRPr="003507D0">
              <w:rPr>
                <w:rFonts w:ascii="Source Sans Pro" w:hAnsi="Source Sans Pro" w:cs="Tahoma"/>
                <w:color w:val="003C7D"/>
              </w:rPr>
              <w:instrText xml:space="preserve"> FORMTEXT </w:instrText>
            </w:r>
            <w:r w:rsidRPr="003507D0">
              <w:rPr>
                <w:rFonts w:ascii="Source Sans Pro" w:hAnsi="Source Sans Pro" w:cs="Tahoma"/>
                <w:color w:val="003C7D"/>
              </w:rPr>
            </w:r>
            <w:r w:rsidRPr="003507D0">
              <w:rPr>
                <w:rFonts w:ascii="Source Sans Pro" w:hAnsi="Source Sans Pro" w:cs="Tahoma"/>
                <w:color w:val="003C7D"/>
              </w:rPr>
              <w:fldChar w:fldCharType="separate"/>
            </w:r>
            <w:r w:rsidR="006C5A13" w:rsidRPr="003507D0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6C5A13" w:rsidRPr="003507D0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6C5A13" w:rsidRPr="003507D0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6C5A13" w:rsidRPr="003507D0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6C5A13" w:rsidRPr="003507D0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Pr="003507D0">
              <w:rPr>
                <w:rFonts w:ascii="Source Sans Pro" w:hAnsi="Source Sans Pro" w:cs="Tahoma"/>
                <w:color w:val="003C7D"/>
              </w:rPr>
              <w:fldChar w:fldCharType="end"/>
            </w:r>
          </w:p>
        </w:tc>
        <w:tc>
          <w:tcPr>
            <w:tcW w:w="1588" w:type="dxa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0EEADA7C" w14:textId="77777777" w:rsidR="006C5A13" w:rsidRPr="003507D0" w:rsidRDefault="00BC1263" w:rsidP="00221D7B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3507D0">
              <w:rPr>
                <w:rFonts w:ascii="Source Sans Pro" w:hAnsi="Source Sans Pro" w:cs="Tahoma"/>
                <w:color w:val="003C7D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="006C5A13" w:rsidRPr="003507D0">
              <w:rPr>
                <w:rFonts w:ascii="Source Sans Pro" w:hAnsi="Source Sans Pro" w:cs="Tahoma"/>
                <w:color w:val="003C7D"/>
              </w:rPr>
              <w:instrText xml:space="preserve"> FORMTEXT </w:instrText>
            </w:r>
            <w:r w:rsidRPr="003507D0">
              <w:rPr>
                <w:rFonts w:ascii="Source Sans Pro" w:hAnsi="Source Sans Pro" w:cs="Tahoma"/>
                <w:color w:val="003C7D"/>
              </w:rPr>
            </w:r>
            <w:r w:rsidRPr="003507D0">
              <w:rPr>
                <w:rFonts w:ascii="Source Sans Pro" w:hAnsi="Source Sans Pro" w:cs="Tahoma"/>
                <w:color w:val="003C7D"/>
              </w:rPr>
              <w:fldChar w:fldCharType="separate"/>
            </w:r>
            <w:r w:rsidR="006C5A13" w:rsidRPr="003507D0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6C5A13" w:rsidRPr="003507D0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6C5A13" w:rsidRPr="003507D0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6C5A13" w:rsidRPr="003507D0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6C5A13" w:rsidRPr="003507D0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Pr="003507D0">
              <w:rPr>
                <w:rFonts w:ascii="Source Sans Pro" w:hAnsi="Source Sans Pro" w:cs="Tahoma"/>
                <w:color w:val="003C7D"/>
              </w:rPr>
              <w:fldChar w:fldCharType="end"/>
            </w:r>
          </w:p>
        </w:tc>
        <w:tc>
          <w:tcPr>
            <w:tcW w:w="1588" w:type="dxa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62CC8277" w14:textId="77777777" w:rsidR="006C5A13" w:rsidRPr="003507D0" w:rsidRDefault="00BC1263" w:rsidP="00221D7B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3507D0">
              <w:rPr>
                <w:rFonts w:ascii="Source Sans Pro" w:hAnsi="Source Sans Pro" w:cs="Tahoma"/>
                <w:color w:val="003C7D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="006C5A13" w:rsidRPr="003507D0">
              <w:rPr>
                <w:rFonts w:ascii="Source Sans Pro" w:hAnsi="Source Sans Pro" w:cs="Tahoma"/>
                <w:color w:val="003C7D"/>
              </w:rPr>
              <w:instrText xml:space="preserve"> FORMTEXT </w:instrText>
            </w:r>
            <w:r w:rsidRPr="003507D0">
              <w:rPr>
                <w:rFonts w:ascii="Source Sans Pro" w:hAnsi="Source Sans Pro" w:cs="Tahoma"/>
                <w:color w:val="003C7D"/>
              </w:rPr>
            </w:r>
            <w:r w:rsidRPr="003507D0">
              <w:rPr>
                <w:rFonts w:ascii="Source Sans Pro" w:hAnsi="Source Sans Pro" w:cs="Tahoma"/>
                <w:color w:val="003C7D"/>
              </w:rPr>
              <w:fldChar w:fldCharType="separate"/>
            </w:r>
            <w:r w:rsidR="006C5A13" w:rsidRPr="003507D0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6C5A13" w:rsidRPr="003507D0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6C5A13" w:rsidRPr="003507D0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6C5A13" w:rsidRPr="003507D0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6C5A13" w:rsidRPr="003507D0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Pr="003507D0">
              <w:rPr>
                <w:rFonts w:ascii="Source Sans Pro" w:hAnsi="Source Sans Pro" w:cs="Tahoma"/>
                <w:color w:val="003C7D"/>
              </w:rPr>
              <w:fldChar w:fldCharType="end"/>
            </w:r>
          </w:p>
        </w:tc>
        <w:tc>
          <w:tcPr>
            <w:tcW w:w="1603" w:type="dxa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5AB5EAA4" w14:textId="77777777" w:rsidR="006C5A13" w:rsidRPr="003507D0" w:rsidRDefault="00BC1263" w:rsidP="00221D7B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3507D0">
              <w:rPr>
                <w:rFonts w:ascii="Source Sans Pro" w:hAnsi="Source Sans Pro" w:cs="Tahoma"/>
                <w:color w:val="003C7D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="006C5A13" w:rsidRPr="003507D0">
              <w:rPr>
                <w:rFonts w:ascii="Source Sans Pro" w:hAnsi="Source Sans Pro" w:cs="Tahoma"/>
                <w:color w:val="003C7D"/>
              </w:rPr>
              <w:instrText xml:space="preserve"> FORMTEXT </w:instrText>
            </w:r>
            <w:r w:rsidRPr="003507D0">
              <w:rPr>
                <w:rFonts w:ascii="Source Sans Pro" w:hAnsi="Source Sans Pro" w:cs="Tahoma"/>
                <w:color w:val="003C7D"/>
              </w:rPr>
            </w:r>
            <w:r w:rsidRPr="003507D0">
              <w:rPr>
                <w:rFonts w:ascii="Source Sans Pro" w:hAnsi="Source Sans Pro" w:cs="Tahoma"/>
                <w:color w:val="003C7D"/>
              </w:rPr>
              <w:fldChar w:fldCharType="separate"/>
            </w:r>
            <w:r w:rsidR="006C5A13" w:rsidRPr="003507D0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6C5A13" w:rsidRPr="003507D0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6C5A13" w:rsidRPr="003507D0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6C5A13" w:rsidRPr="003507D0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6C5A13" w:rsidRPr="003507D0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Pr="003507D0">
              <w:rPr>
                <w:rFonts w:ascii="Source Sans Pro" w:hAnsi="Source Sans Pro" w:cs="Tahoma"/>
                <w:color w:val="003C7D"/>
              </w:rPr>
              <w:fldChar w:fldCharType="end"/>
            </w:r>
          </w:p>
        </w:tc>
      </w:tr>
      <w:tr w:rsidR="006C5A13" w:rsidRPr="003507D0" w14:paraId="2BFA6280" w14:textId="77777777" w:rsidTr="001F7573">
        <w:trPr>
          <w:trHeight w:val="255"/>
        </w:trPr>
        <w:tc>
          <w:tcPr>
            <w:tcW w:w="3160" w:type="dxa"/>
            <w:gridSpan w:val="6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25EF85B6" w14:textId="77777777" w:rsidR="006C5A13" w:rsidRPr="003507D0" w:rsidRDefault="00BC1263" w:rsidP="00221D7B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3507D0">
              <w:rPr>
                <w:rFonts w:ascii="Source Sans Pro" w:hAnsi="Source Sans Pro" w:cs="Tahoma"/>
                <w:color w:val="003C7D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="006C5A13" w:rsidRPr="003507D0">
              <w:rPr>
                <w:rFonts w:ascii="Source Sans Pro" w:hAnsi="Source Sans Pro" w:cs="Tahoma"/>
                <w:color w:val="003C7D"/>
              </w:rPr>
              <w:instrText xml:space="preserve"> FORMTEXT </w:instrText>
            </w:r>
            <w:r w:rsidRPr="003507D0">
              <w:rPr>
                <w:rFonts w:ascii="Source Sans Pro" w:hAnsi="Source Sans Pro" w:cs="Tahoma"/>
                <w:color w:val="003C7D"/>
              </w:rPr>
            </w:r>
            <w:r w:rsidRPr="003507D0">
              <w:rPr>
                <w:rFonts w:ascii="Source Sans Pro" w:hAnsi="Source Sans Pro" w:cs="Tahoma"/>
                <w:color w:val="003C7D"/>
              </w:rPr>
              <w:fldChar w:fldCharType="separate"/>
            </w:r>
            <w:r w:rsidR="006C5A13" w:rsidRPr="003507D0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6C5A13" w:rsidRPr="003507D0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6C5A13" w:rsidRPr="003507D0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6C5A13" w:rsidRPr="003507D0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6C5A13" w:rsidRPr="003507D0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Pr="003507D0">
              <w:rPr>
                <w:rFonts w:ascii="Source Sans Pro" w:hAnsi="Source Sans Pro" w:cs="Tahoma"/>
                <w:color w:val="003C7D"/>
              </w:rPr>
              <w:fldChar w:fldCharType="end"/>
            </w:r>
          </w:p>
        </w:tc>
        <w:tc>
          <w:tcPr>
            <w:tcW w:w="1588" w:type="dxa"/>
            <w:gridSpan w:val="4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70E96D35" w14:textId="77777777" w:rsidR="006C5A13" w:rsidRPr="003507D0" w:rsidRDefault="00BC1263" w:rsidP="00221D7B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3507D0">
              <w:rPr>
                <w:rFonts w:ascii="Source Sans Pro" w:hAnsi="Source Sans Pro" w:cs="Tahoma"/>
                <w:color w:val="003C7D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="006C5A13" w:rsidRPr="003507D0">
              <w:rPr>
                <w:rFonts w:ascii="Source Sans Pro" w:hAnsi="Source Sans Pro" w:cs="Tahoma"/>
                <w:color w:val="003C7D"/>
              </w:rPr>
              <w:instrText xml:space="preserve"> FORMTEXT </w:instrText>
            </w:r>
            <w:r w:rsidRPr="003507D0">
              <w:rPr>
                <w:rFonts w:ascii="Source Sans Pro" w:hAnsi="Source Sans Pro" w:cs="Tahoma"/>
                <w:color w:val="003C7D"/>
              </w:rPr>
            </w:r>
            <w:r w:rsidRPr="003507D0">
              <w:rPr>
                <w:rFonts w:ascii="Source Sans Pro" w:hAnsi="Source Sans Pro" w:cs="Tahoma"/>
                <w:color w:val="003C7D"/>
              </w:rPr>
              <w:fldChar w:fldCharType="separate"/>
            </w:r>
            <w:r w:rsidR="006C5A13" w:rsidRPr="003507D0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6C5A13" w:rsidRPr="003507D0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6C5A13" w:rsidRPr="003507D0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6C5A13" w:rsidRPr="003507D0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6C5A13" w:rsidRPr="003507D0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Pr="003507D0">
              <w:rPr>
                <w:rFonts w:ascii="Source Sans Pro" w:hAnsi="Source Sans Pro" w:cs="Tahoma"/>
                <w:color w:val="003C7D"/>
              </w:rPr>
              <w:fldChar w:fldCharType="end"/>
            </w:r>
          </w:p>
        </w:tc>
        <w:tc>
          <w:tcPr>
            <w:tcW w:w="1587" w:type="dxa"/>
            <w:gridSpan w:val="4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460F7F24" w14:textId="77777777" w:rsidR="006C5A13" w:rsidRPr="003507D0" w:rsidRDefault="00BC1263" w:rsidP="00221D7B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3507D0">
              <w:rPr>
                <w:rFonts w:ascii="Source Sans Pro" w:hAnsi="Source Sans Pro" w:cs="Tahoma"/>
                <w:color w:val="003C7D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="006C5A13" w:rsidRPr="003507D0">
              <w:rPr>
                <w:rFonts w:ascii="Source Sans Pro" w:hAnsi="Source Sans Pro" w:cs="Tahoma"/>
                <w:color w:val="003C7D"/>
              </w:rPr>
              <w:instrText xml:space="preserve"> FORMTEXT </w:instrText>
            </w:r>
            <w:r w:rsidRPr="003507D0">
              <w:rPr>
                <w:rFonts w:ascii="Source Sans Pro" w:hAnsi="Source Sans Pro" w:cs="Tahoma"/>
                <w:color w:val="003C7D"/>
              </w:rPr>
            </w:r>
            <w:r w:rsidRPr="003507D0">
              <w:rPr>
                <w:rFonts w:ascii="Source Sans Pro" w:hAnsi="Source Sans Pro" w:cs="Tahoma"/>
                <w:color w:val="003C7D"/>
              </w:rPr>
              <w:fldChar w:fldCharType="separate"/>
            </w:r>
            <w:r w:rsidR="006C5A13" w:rsidRPr="003507D0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6C5A13" w:rsidRPr="003507D0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6C5A13" w:rsidRPr="003507D0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6C5A13" w:rsidRPr="003507D0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6C5A13" w:rsidRPr="003507D0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Pr="003507D0">
              <w:rPr>
                <w:rFonts w:ascii="Source Sans Pro" w:hAnsi="Source Sans Pro" w:cs="Tahoma"/>
                <w:color w:val="003C7D"/>
              </w:rPr>
              <w:fldChar w:fldCharType="end"/>
            </w:r>
          </w:p>
        </w:tc>
        <w:tc>
          <w:tcPr>
            <w:tcW w:w="1588" w:type="dxa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5B8D6FB4" w14:textId="77777777" w:rsidR="006C5A13" w:rsidRPr="003507D0" w:rsidRDefault="00BC1263" w:rsidP="00221D7B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3507D0">
              <w:rPr>
                <w:rFonts w:ascii="Source Sans Pro" w:hAnsi="Source Sans Pro" w:cs="Tahoma"/>
                <w:color w:val="003C7D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="006C5A13" w:rsidRPr="003507D0">
              <w:rPr>
                <w:rFonts w:ascii="Source Sans Pro" w:hAnsi="Source Sans Pro" w:cs="Tahoma"/>
                <w:color w:val="003C7D"/>
              </w:rPr>
              <w:instrText xml:space="preserve"> FORMTEXT </w:instrText>
            </w:r>
            <w:r w:rsidRPr="003507D0">
              <w:rPr>
                <w:rFonts w:ascii="Source Sans Pro" w:hAnsi="Source Sans Pro" w:cs="Tahoma"/>
                <w:color w:val="003C7D"/>
              </w:rPr>
            </w:r>
            <w:r w:rsidRPr="003507D0">
              <w:rPr>
                <w:rFonts w:ascii="Source Sans Pro" w:hAnsi="Source Sans Pro" w:cs="Tahoma"/>
                <w:color w:val="003C7D"/>
              </w:rPr>
              <w:fldChar w:fldCharType="separate"/>
            </w:r>
            <w:r w:rsidR="006C5A13" w:rsidRPr="003507D0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6C5A13" w:rsidRPr="003507D0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6C5A13" w:rsidRPr="003507D0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6C5A13" w:rsidRPr="003507D0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6C5A13" w:rsidRPr="003507D0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Pr="003507D0">
              <w:rPr>
                <w:rFonts w:ascii="Source Sans Pro" w:hAnsi="Source Sans Pro" w:cs="Tahoma"/>
                <w:color w:val="003C7D"/>
              </w:rPr>
              <w:fldChar w:fldCharType="end"/>
            </w:r>
          </w:p>
        </w:tc>
        <w:tc>
          <w:tcPr>
            <w:tcW w:w="1588" w:type="dxa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5C032E3F" w14:textId="77777777" w:rsidR="006C5A13" w:rsidRPr="003507D0" w:rsidRDefault="00BC1263" w:rsidP="00221D7B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3507D0">
              <w:rPr>
                <w:rFonts w:ascii="Source Sans Pro" w:hAnsi="Source Sans Pro" w:cs="Tahoma"/>
                <w:color w:val="003C7D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="006C5A13" w:rsidRPr="003507D0">
              <w:rPr>
                <w:rFonts w:ascii="Source Sans Pro" w:hAnsi="Source Sans Pro" w:cs="Tahoma"/>
                <w:color w:val="003C7D"/>
              </w:rPr>
              <w:instrText xml:space="preserve"> FORMTEXT </w:instrText>
            </w:r>
            <w:r w:rsidRPr="003507D0">
              <w:rPr>
                <w:rFonts w:ascii="Source Sans Pro" w:hAnsi="Source Sans Pro" w:cs="Tahoma"/>
                <w:color w:val="003C7D"/>
              </w:rPr>
            </w:r>
            <w:r w:rsidRPr="003507D0">
              <w:rPr>
                <w:rFonts w:ascii="Source Sans Pro" w:hAnsi="Source Sans Pro" w:cs="Tahoma"/>
                <w:color w:val="003C7D"/>
              </w:rPr>
              <w:fldChar w:fldCharType="separate"/>
            </w:r>
            <w:r w:rsidR="006C5A13" w:rsidRPr="003507D0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6C5A13" w:rsidRPr="003507D0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6C5A13" w:rsidRPr="003507D0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6C5A13" w:rsidRPr="003507D0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6C5A13" w:rsidRPr="003507D0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Pr="003507D0">
              <w:rPr>
                <w:rFonts w:ascii="Source Sans Pro" w:hAnsi="Source Sans Pro" w:cs="Tahoma"/>
                <w:color w:val="003C7D"/>
              </w:rPr>
              <w:fldChar w:fldCharType="end"/>
            </w:r>
          </w:p>
        </w:tc>
        <w:tc>
          <w:tcPr>
            <w:tcW w:w="1603" w:type="dxa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01120946" w14:textId="77777777" w:rsidR="006C5A13" w:rsidRPr="003507D0" w:rsidRDefault="00BC1263" w:rsidP="00221D7B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3507D0">
              <w:rPr>
                <w:rFonts w:ascii="Source Sans Pro" w:hAnsi="Source Sans Pro" w:cs="Tahoma"/>
                <w:color w:val="003C7D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="006C5A13" w:rsidRPr="003507D0">
              <w:rPr>
                <w:rFonts w:ascii="Source Sans Pro" w:hAnsi="Source Sans Pro" w:cs="Tahoma"/>
                <w:color w:val="003C7D"/>
              </w:rPr>
              <w:instrText xml:space="preserve"> FORMTEXT </w:instrText>
            </w:r>
            <w:r w:rsidRPr="003507D0">
              <w:rPr>
                <w:rFonts w:ascii="Source Sans Pro" w:hAnsi="Source Sans Pro" w:cs="Tahoma"/>
                <w:color w:val="003C7D"/>
              </w:rPr>
            </w:r>
            <w:r w:rsidRPr="003507D0">
              <w:rPr>
                <w:rFonts w:ascii="Source Sans Pro" w:hAnsi="Source Sans Pro" w:cs="Tahoma"/>
                <w:color w:val="003C7D"/>
              </w:rPr>
              <w:fldChar w:fldCharType="separate"/>
            </w:r>
            <w:r w:rsidR="006C5A13" w:rsidRPr="003507D0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6C5A13" w:rsidRPr="003507D0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6C5A13" w:rsidRPr="003507D0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6C5A13" w:rsidRPr="003507D0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6C5A13" w:rsidRPr="003507D0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Pr="003507D0">
              <w:rPr>
                <w:rFonts w:ascii="Source Sans Pro" w:hAnsi="Source Sans Pro" w:cs="Tahoma"/>
                <w:color w:val="003C7D"/>
              </w:rPr>
              <w:fldChar w:fldCharType="end"/>
            </w:r>
          </w:p>
        </w:tc>
      </w:tr>
      <w:tr w:rsidR="006C5A13" w:rsidRPr="003507D0" w14:paraId="510330CF" w14:textId="77777777" w:rsidTr="001F7573">
        <w:trPr>
          <w:trHeight w:val="255"/>
        </w:trPr>
        <w:tc>
          <w:tcPr>
            <w:tcW w:w="3160" w:type="dxa"/>
            <w:gridSpan w:val="6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3FA19873" w14:textId="77777777" w:rsidR="006C5A13" w:rsidRPr="003507D0" w:rsidRDefault="00BC1263" w:rsidP="00221D7B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3507D0">
              <w:rPr>
                <w:rFonts w:ascii="Source Sans Pro" w:hAnsi="Source Sans Pro" w:cs="Tahoma"/>
                <w:color w:val="003C7D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="006C5A13" w:rsidRPr="003507D0">
              <w:rPr>
                <w:rFonts w:ascii="Source Sans Pro" w:hAnsi="Source Sans Pro" w:cs="Tahoma"/>
                <w:color w:val="003C7D"/>
              </w:rPr>
              <w:instrText xml:space="preserve"> FORMTEXT </w:instrText>
            </w:r>
            <w:r w:rsidRPr="003507D0">
              <w:rPr>
                <w:rFonts w:ascii="Source Sans Pro" w:hAnsi="Source Sans Pro" w:cs="Tahoma"/>
                <w:color w:val="003C7D"/>
              </w:rPr>
            </w:r>
            <w:r w:rsidRPr="003507D0">
              <w:rPr>
                <w:rFonts w:ascii="Source Sans Pro" w:hAnsi="Source Sans Pro" w:cs="Tahoma"/>
                <w:color w:val="003C7D"/>
              </w:rPr>
              <w:fldChar w:fldCharType="separate"/>
            </w:r>
            <w:r w:rsidR="006C5A13" w:rsidRPr="003507D0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6C5A13" w:rsidRPr="003507D0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6C5A13" w:rsidRPr="003507D0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6C5A13" w:rsidRPr="003507D0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6C5A13" w:rsidRPr="003507D0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Pr="003507D0">
              <w:rPr>
                <w:rFonts w:ascii="Source Sans Pro" w:hAnsi="Source Sans Pro" w:cs="Tahoma"/>
                <w:color w:val="003C7D"/>
              </w:rPr>
              <w:fldChar w:fldCharType="end"/>
            </w:r>
          </w:p>
        </w:tc>
        <w:tc>
          <w:tcPr>
            <w:tcW w:w="1588" w:type="dxa"/>
            <w:gridSpan w:val="4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356251DA" w14:textId="77777777" w:rsidR="006C5A13" w:rsidRPr="003507D0" w:rsidRDefault="00BC1263" w:rsidP="00221D7B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3507D0">
              <w:rPr>
                <w:rFonts w:ascii="Source Sans Pro" w:hAnsi="Source Sans Pro" w:cs="Tahoma"/>
                <w:color w:val="003C7D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="006C5A13" w:rsidRPr="003507D0">
              <w:rPr>
                <w:rFonts w:ascii="Source Sans Pro" w:hAnsi="Source Sans Pro" w:cs="Tahoma"/>
                <w:color w:val="003C7D"/>
              </w:rPr>
              <w:instrText xml:space="preserve"> FORMTEXT </w:instrText>
            </w:r>
            <w:r w:rsidRPr="003507D0">
              <w:rPr>
                <w:rFonts w:ascii="Source Sans Pro" w:hAnsi="Source Sans Pro" w:cs="Tahoma"/>
                <w:color w:val="003C7D"/>
              </w:rPr>
            </w:r>
            <w:r w:rsidRPr="003507D0">
              <w:rPr>
                <w:rFonts w:ascii="Source Sans Pro" w:hAnsi="Source Sans Pro" w:cs="Tahoma"/>
                <w:color w:val="003C7D"/>
              </w:rPr>
              <w:fldChar w:fldCharType="separate"/>
            </w:r>
            <w:r w:rsidR="006C5A13" w:rsidRPr="003507D0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6C5A13" w:rsidRPr="003507D0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6C5A13" w:rsidRPr="003507D0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6C5A13" w:rsidRPr="003507D0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6C5A13" w:rsidRPr="003507D0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Pr="003507D0">
              <w:rPr>
                <w:rFonts w:ascii="Source Sans Pro" w:hAnsi="Source Sans Pro" w:cs="Tahoma"/>
                <w:color w:val="003C7D"/>
              </w:rPr>
              <w:fldChar w:fldCharType="end"/>
            </w:r>
          </w:p>
        </w:tc>
        <w:tc>
          <w:tcPr>
            <w:tcW w:w="1587" w:type="dxa"/>
            <w:gridSpan w:val="4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17EAE0BB" w14:textId="77777777" w:rsidR="006C5A13" w:rsidRPr="003507D0" w:rsidRDefault="00BC1263" w:rsidP="00221D7B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3507D0">
              <w:rPr>
                <w:rFonts w:ascii="Source Sans Pro" w:hAnsi="Source Sans Pro" w:cs="Tahoma"/>
                <w:color w:val="003C7D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="006C5A13" w:rsidRPr="003507D0">
              <w:rPr>
                <w:rFonts w:ascii="Source Sans Pro" w:hAnsi="Source Sans Pro" w:cs="Tahoma"/>
                <w:color w:val="003C7D"/>
              </w:rPr>
              <w:instrText xml:space="preserve"> FORMTEXT </w:instrText>
            </w:r>
            <w:r w:rsidRPr="003507D0">
              <w:rPr>
                <w:rFonts w:ascii="Source Sans Pro" w:hAnsi="Source Sans Pro" w:cs="Tahoma"/>
                <w:color w:val="003C7D"/>
              </w:rPr>
            </w:r>
            <w:r w:rsidRPr="003507D0">
              <w:rPr>
                <w:rFonts w:ascii="Source Sans Pro" w:hAnsi="Source Sans Pro" w:cs="Tahoma"/>
                <w:color w:val="003C7D"/>
              </w:rPr>
              <w:fldChar w:fldCharType="separate"/>
            </w:r>
            <w:r w:rsidR="006C5A13" w:rsidRPr="003507D0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6C5A13" w:rsidRPr="003507D0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6C5A13" w:rsidRPr="003507D0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6C5A13" w:rsidRPr="003507D0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6C5A13" w:rsidRPr="003507D0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Pr="003507D0">
              <w:rPr>
                <w:rFonts w:ascii="Source Sans Pro" w:hAnsi="Source Sans Pro" w:cs="Tahoma"/>
                <w:color w:val="003C7D"/>
              </w:rPr>
              <w:fldChar w:fldCharType="end"/>
            </w:r>
          </w:p>
        </w:tc>
        <w:tc>
          <w:tcPr>
            <w:tcW w:w="1588" w:type="dxa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28BC12D1" w14:textId="77777777" w:rsidR="006C5A13" w:rsidRPr="003507D0" w:rsidRDefault="00BC1263" w:rsidP="00221D7B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3507D0">
              <w:rPr>
                <w:rFonts w:ascii="Source Sans Pro" w:hAnsi="Source Sans Pro" w:cs="Tahoma"/>
                <w:color w:val="003C7D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="006C5A13" w:rsidRPr="003507D0">
              <w:rPr>
                <w:rFonts w:ascii="Source Sans Pro" w:hAnsi="Source Sans Pro" w:cs="Tahoma"/>
                <w:color w:val="003C7D"/>
              </w:rPr>
              <w:instrText xml:space="preserve"> FORMTEXT </w:instrText>
            </w:r>
            <w:r w:rsidRPr="003507D0">
              <w:rPr>
                <w:rFonts w:ascii="Source Sans Pro" w:hAnsi="Source Sans Pro" w:cs="Tahoma"/>
                <w:color w:val="003C7D"/>
              </w:rPr>
            </w:r>
            <w:r w:rsidRPr="003507D0">
              <w:rPr>
                <w:rFonts w:ascii="Source Sans Pro" w:hAnsi="Source Sans Pro" w:cs="Tahoma"/>
                <w:color w:val="003C7D"/>
              </w:rPr>
              <w:fldChar w:fldCharType="separate"/>
            </w:r>
            <w:r w:rsidR="006C5A13" w:rsidRPr="003507D0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6C5A13" w:rsidRPr="003507D0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6C5A13" w:rsidRPr="003507D0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6C5A13" w:rsidRPr="003507D0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6C5A13" w:rsidRPr="003507D0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Pr="003507D0">
              <w:rPr>
                <w:rFonts w:ascii="Source Sans Pro" w:hAnsi="Source Sans Pro" w:cs="Tahoma"/>
                <w:color w:val="003C7D"/>
              </w:rPr>
              <w:fldChar w:fldCharType="end"/>
            </w:r>
          </w:p>
        </w:tc>
        <w:tc>
          <w:tcPr>
            <w:tcW w:w="1588" w:type="dxa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522AAE32" w14:textId="77777777" w:rsidR="006C5A13" w:rsidRPr="003507D0" w:rsidRDefault="00BC1263" w:rsidP="00221D7B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3507D0">
              <w:rPr>
                <w:rFonts w:ascii="Source Sans Pro" w:hAnsi="Source Sans Pro" w:cs="Tahoma"/>
                <w:color w:val="003C7D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="006C5A13" w:rsidRPr="003507D0">
              <w:rPr>
                <w:rFonts w:ascii="Source Sans Pro" w:hAnsi="Source Sans Pro" w:cs="Tahoma"/>
                <w:color w:val="003C7D"/>
              </w:rPr>
              <w:instrText xml:space="preserve"> FORMTEXT </w:instrText>
            </w:r>
            <w:r w:rsidRPr="003507D0">
              <w:rPr>
                <w:rFonts w:ascii="Source Sans Pro" w:hAnsi="Source Sans Pro" w:cs="Tahoma"/>
                <w:color w:val="003C7D"/>
              </w:rPr>
            </w:r>
            <w:r w:rsidRPr="003507D0">
              <w:rPr>
                <w:rFonts w:ascii="Source Sans Pro" w:hAnsi="Source Sans Pro" w:cs="Tahoma"/>
                <w:color w:val="003C7D"/>
              </w:rPr>
              <w:fldChar w:fldCharType="separate"/>
            </w:r>
            <w:r w:rsidR="006C5A13" w:rsidRPr="003507D0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6C5A13" w:rsidRPr="003507D0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6C5A13" w:rsidRPr="003507D0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6C5A13" w:rsidRPr="003507D0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6C5A13" w:rsidRPr="003507D0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Pr="003507D0">
              <w:rPr>
                <w:rFonts w:ascii="Source Sans Pro" w:hAnsi="Source Sans Pro" w:cs="Tahoma"/>
                <w:color w:val="003C7D"/>
              </w:rPr>
              <w:fldChar w:fldCharType="end"/>
            </w:r>
          </w:p>
        </w:tc>
        <w:tc>
          <w:tcPr>
            <w:tcW w:w="1603" w:type="dxa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4A699EF0" w14:textId="77777777" w:rsidR="006C5A13" w:rsidRPr="003507D0" w:rsidRDefault="00BC1263" w:rsidP="00221D7B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3507D0">
              <w:rPr>
                <w:rFonts w:ascii="Source Sans Pro" w:hAnsi="Source Sans Pro" w:cs="Tahoma"/>
                <w:color w:val="003C7D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="006C5A13" w:rsidRPr="003507D0">
              <w:rPr>
                <w:rFonts w:ascii="Source Sans Pro" w:hAnsi="Source Sans Pro" w:cs="Tahoma"/>
                <w:color w:val="003C7D"/>
              </w:rPr>
              <w:instrText xml:space="preserve"> FORMTEXT </w:instrText>
            </w:r>
            <w:r w:rsidRPr="003507D0">
              <w:rPr>
                <w:rFonts w:ascii="Source Sans Pro" w:hAnsi="Source Sans Pro" w:cs="Tahoma"/>
                <w:color w:val="003C7D"/>
              </w:rPr>
            </w:r>
            <w:r w:rsidRPr="003507D0">
              <w:rPr>
                <w:rFonts w:ascii="Source Sans Pro" w:hAnsi="Source Sans Pro" w:cs="Tahoma"/>
                <w:color w:val="003C7D"/>
              </w:rPr>
              <w:fldChar w:fldCharType="separate"/>
            </w:r>
            <w:r w:rsidR="006C5A13" w:rsidRPr="003507D0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6C5A13" w:rsidRPr="003507D0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6C5A13" w:rsidRPr="003507D0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6C5A13" w:rsidRPr="003507D0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="006C5A13" w:rsidRPr="003507D0">
              <w:rPr>
                <w:rFonts w:ascii="Source Sans Pro" w:hAnsi="Source Sans Pro" w:cs="Tahoma"/>
                <w:noProof/>
                <w:color w:val="003C7D"/>
              </w:rPr>
              <w:t> </w:t>
            </w:r>
            <w:r w:rsidRPr="003507D0">
              <w:rPr>
                <w:rFonts w:ascii="Source Sans Pro" w:hAnsi="Source Sans Pro" w:cs="Tahoma"/>
                <w:color w:val="003C7D"/>
              </w:rPr>
              <w:fldChar w:fldCharType="end"/>
            </w:r>
          </w:p>
        </w:tc>
      </w:tr>
      <w:tr w:rsidR="00614520" w:rsidRPr="003507D0" w14:paraId="415F9772" w14:textId="77777777" w:rsidTr="00614520">
        <w:tc>
          <w:tcPr>
            <w:tcW w:w="11114" w:type="dxa"/>
            <w:gridSpan w:val="17"/>
            <w:tcBorders>
              <w:top w:val="nil"/>
              <w:bottom w:val="nil"/>
              <w:right w:val="nil"/>
            </w:tcBorders>
            <w:vAlign w:val="center"/>
          </w:tcPr>
          <w:p w14:paraId="027443F4" w14:textId="77777777" w:rsidR="00614520" w:rsidRPr="003507D0" w:rsidRDefault="00614520" w:rsidP="00221D7B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lang w:eastAsia="en-US"/>
              </w:rPr>
            </w:pPr>
          </w:p>
        </w:tc>
      </w:tr>
      <w:tr w:rsidR="00C86EA5" w:rsidRPr="003507D0" w14:paraId="75524FC9" w14:textId="77777777" w:rsidTr="00C86EA5">
        <w:trPr>
          <w:trHeight w:val="255"/>
        </w:trPr>
        <w:tc>
          <w:tcPr>
            <w:tcW w:w="11114" w:type="dxa"/>
            <w:gridSpan w:val="17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0B41C5EA" w14:textId="77777777" w:rsidR="00C86EA5" w:rsidRPr="003507D0" w:rsidRDefault="00C86EA5" w:rsidP="00C86EA5">
            <w:pPr>
              <w:pStyle w:val="PZUNiebieskiiTahoma"/>
              <w:ind w:right="0"/>
              <w:jc w:val="center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3507D0">
              <w:rPr>
                <w:rFonts w:ascii="Source Sans Pro" w:hAnsi="Source Sans Pro" w:cs="Tahoma"/>
                <w:bCs/>
                <w:color w:val="003C7D"/>
                <w:lang w:eastAsia="en-US"/>
              </w:rPr>
              <w:t>Udzielone poręczenia</w:t>
            </w:r>
          </w:p>
        </w:tc>
      </w:tr>
      <w:tr w:rsidR="00C86EA5" w:rsidRPr="003507D0" w14:paraId="7E275634" w14:textId="77777777" w:rsidTr="00347371">
        <w:trPr>
          <w:trHeight w:val="255"/>
        </w:trPr>
        <w:tc>
          <w:tcPr>
            <w:tcW w:w="904" w:type="dxa"/>
            <w:gridSpan w:val="5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71CBD18B" w14:textId="77777777" w:rsidR="00C86EA5" w:rsidRPr="003507D0" w:rsidRDefault="00C86EA5" w:rsidP="00C86EA5">
            <w:pPr>
              <w:pStyle w:val="PZUNiebieskiiTahoma"/>
              <w:ind w:right="0"/>
              <w:jc w:val="center"/>
              <w:rPr>
                <w:rFonts w:ascii="Source Sans Pro" w:hAnsi="Source Sans Pro" w:cs="Tahoma"/>
                <w:bCs/>
                <w:color w:val="003C7D"/>
                <w:lang w:eastAsia="en-US"/>
              </w:rPr>
            </w:pPr>
            <w:r w:rsidRPr="003507D0">
              <w:rPr>
                <w:rFonts w:ascii="Source Sans Pro" w:hAnsi="Source Sans Pro" w:cs="Tahoma"/>
                <w:bCs/>
                <w:color w:val="003C7D"/>
                <w:lang w:eastAsia="en-US"/>
              </w:rPr>
              <w:t>wysokość</w:t>
            </w:r>
          </w:p>
        </w:tc>
        <w:tc>
          <w:tcPr>
            <w:tcW w:w="3175" w:type="dxa"/>
            <w:gridSpan w:val="4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3332C7B2" w14:textId="77777777" w:rsidR="00C86EA5" w:rsidRPr="003507D0" w:rsidRDefault="00BC1263" w:rsidP="00311818">
            <w:pPr>
              <w:pStyle w:val="PZUNiebieskiiTahoma"/>
              <w:ind w:right="0"/>
              <w:jc w:val="right"/>
              <w:rPr>
                <w:rFonts w:ascii="Source Sans Pro" w:hAnsi="Source Sans Pro" w:cs="Tahoma"/>
                <w:bCs/>
                <w:color w:val="003C7D"/>
                <w:lang w:eastAsia="en-US"/>
              </w:rPr>
            </w:pP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="00C86EA5" w:rsidRPr="003507D0">
              <w:rPr>
                <w:rFonts w:ascii="Source Sans Pro" w:hAnsi="Source Sans Pro" w:cs="Tahoma"/>
                <w:color w:val="003C7D"/>
                <w:lang w:eastAsia="en-US"/>
              </w:rPr>
              <w:instrText xml:space="preserve"> FORMTEXT </w:instrText>
            </w: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</w: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  <w:fldChar w:fldCharType="separate"/>
            </w:r>
            <w:r w:rsidR="00C86EA5" w:rsidRPr="003507D0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C86EA5" w:rsidRPr="003507D0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C86EA5" w:rsidRPr="003507D0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C86EA5" w:rsidRPr="003507D0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C86EA5" w:rsidRPr="003507D0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  <w:fldChar w:fldCharType="end"/>
            </w:r>
          </w:p>
        </w:tc>
        <w:tc>
          <w:tcPr>
            <w:tcW w:w="907" w:type="dxa"/>
            <w:gridSpan w:val="2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3E23B76E" w14:textId="77777777" w:rsidR="00C86EA5" w:rsidRPr="003507D0" w:rsidRDefault="00C86EA5" w:rsidP="00C86EA5">
            <w:pPr>
              <w:pStyle w:val="PZUNiebieskiiTahoma"/>
              <w:ind w:right="0"/>
              <w:jc w:val="right"/>
              <w:rPr>
                <w:rFonts w:ascii="Source Sans Pro" w:hAnsi="Source Sans Pro" w:cs="Tahoma"/>
                <w:bCs/>
                <w:color w:val="003C7D"/>
                <w:lang w:eastAsia="en-US"/>
              </w:rPr>
            </w:pPr>
            <w:r w:rsidRPr="003507D0">
              <w:rPr>
                <w:rFonts w:ascii="Source Sans Pro" w:hAnsi="Source Sans Pro" w:cs="Tahoma"/>
                <w:bCs/>
                <w:color w:val="003C7D"/>
                <w:lang w:eastAsia="en-US"/>
              </w:rPr>
              <w:t>za kogo</w:t>
            </w:r>
          </w:p>
        </w:tc>
        <w:tc>
          <w:tcPr>
            <w:tcW w:w="6128" w:type="dxa"/>
            <w:gridSpan w:val="6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7B40C08A" w14:textId="77777777" w:rsidR="00C86EA5" w:rsidRPr="003507D0" w:rsidRDefault="00BC1263" w:rsidP="00311818">
            <w:pPr>
              <w:pStyle w:val="PZUNiebieskiiTahoma"/>
              <w:ind w:right="0"/>
              <w:rPr>
                <w:rFonts w:ascii="Source Sans Pro" w:hAnsi="Source Sans Pro" w:cs="Tahoma"/>
                <w:bCs/>
                <w:color w:val="003C7D"/>
                <w:lang w:eastAsia="en-US"/>
              </w:rPr>
            </w:pP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="00C86EA5" w:rsidRPr="003507D0">
              <w:rPr>
                <w:rFonts w:ascii="Source Sans Pro" w:hAnsi="Source Sans Pro" w:cs="Tahoma"/>
                <w:color w:val="003C7D"/>
                <w:lang w:eastAsia="en-US"/>
              </w:rPr>
              <w:instrText xml:space="preserve"> FORMTEXT </w:instrText>
            </w: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</w: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  <w:fldChar w:fldCharType="separate"/>
            </w:r>
            <w:r w:rsidR="00C86EA5" w:rsidRPr="003507D0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C86EA5" w:rsidRPr="003507D0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C86EA5" w:rsidRPr="003507D0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C86EA5" w:rsidRPr="003507D0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C86EA5" w:rsidRPr="003507D0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  <w:fldChar w:fldCharType="end"/>
            </w:r>
          </w:p>
        </w:tc>
      </w:tr>
      <w:tr w:rsidR="00C86EA5" w:rsidRPr="003507D0" w14:paraId="6AA54251" w14:textId="77777777" w:rsidTr="00347371">
        <w:trPr>
          <w:trHeight w:val="255"/>
        </w:trPr>
        <w:tc>
          <w:tcPr>
            <w:tcW w:w="904" w:type="dxa"/>
            <w:gridSpan w:val="5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462314A2" w14:textId="77777777" w:rsidR="00C86EA5" w:rsidRPr="003507D0" w:rsidRDefault="00C86EA5" w:rsidP="00347371">
            <w:pPr>
              <w:pStyle w:val="PZUNiebieskiiTahoma"/>
              <w:ind w:right="0"/>
              <w:jc w:val="center"/>
              <w:rPr>
                <w:rFonts w:ascii="Source Sans Pro" w:hAnsi="Source Sans Pro" w:cs="Tahoma"/>
                <w:bCs/>
                <w:color w:val="003C7D"/>
                <w:lang w:eastAsia="en-US"/>
              </w:rPr>
            </w:pPr>
            <w:r w:rsidRPr="003507D0">
              <w:rPr>
                <w:rFonts w:ascii="Source Sans Pro" w:hAnsi="Source Sans Pro" w:cs="Tahoma"/>
                <w:bCs/>
                <w:color w:val="003C7D"/>
                <w:lang w:eastAsia="en-US"/>
              </w:rPr>
              <w:t>wysokość</w:t>
            </w:r>
          </w:p>
        </w:tc>
        <w:tc>
          <w:tcPr>
            <w:tcW w:w="3175" w:type="dxa"/>
            <w:gridSpan w:val="4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4ADB5B8D" w14:textId="77777777" w:rsidR="00C86EA5" w:rsidRPr="003507D0" w:rsidRDefault="00BC1263" w:rsidP="00311818">
            <w:pPr>
              <w:pStyle w:val="PZUNiebieskiiTahoma"/>
              <w:ind w:right="0"/>
              <w:jc w:val="right"/>
              <w:rPr>
                <w:rFonts w:ascii="Source Sans Pro" w:hAnsi="Source Sans Pro" w:cs="Tahoma"/>
                <w:bCs/>
                <w:color w:val="003C7D"/>
                <w:lang w:eastAsia="en-US"/>
              </w:rPr>
            </w:pP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="00C86EA5" w:rsidRPr="003507D0">
              <w:rPr>
                <w:rFonts w:ascii="Source Sans Pro" w:hAnsi="Source Sans Pro" w:cs="Tahoma"/>
                <w:color w:val="003C7D"/>
                <w:lang w:eastAsia="en-US"/>
              </w:rPr>
              <w:instrText xml:space="preserve"> FORMTEXT </w:instrText>
            </w: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</w: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  <w:fldChar w:fldCharType="separate"/>
            </w:r>
            <w:r w:rsidR="00C86EA5" w:rsidRPr="003507D0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C86EA5" w:rsidRPr="003507D0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C86EA5" w:rsidRPr="003507D0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C86EA5" w:rsidRPr="003507D0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C86EA5" w:rsidRPr="003507D0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  <w:fldChar w:fldCharType="end"/>
            </w:r>
          </w:p>
        </w:tc>
        <w:tc>
          <w:tcPr>
            <w:tcW w:w="907" w:type="dxa"/>
            <w:gridSpan w:val="2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5C53FBC0" w14:textId="77777777" w:rsidR="00C86EA5" w:rsidRPr="003507D0" w:rsidRDefault="00C86EA5" w:rsidP="00347371">
            <w:pPr>
              <w:pStyle w:val="PZUNiebieskiiTahoma"/>
              <w:ind w:right="0"/>
              <w:jc w:val="right"/>
              <w:rPr>
                <w:rFonts w:ascii="Source Sans Pro" w:hAnsi="Source Sans Pro" w:cs="Tahoma"/>
                <w:bCs/>
                <w:color w:val="003C7D"/>
                <w:lang w:eastAsia="en-US"/>
              </w:rPr>
            </w:pPr>
            <w:r w:rsidRPr="003507D0">
              <w:rPr>
                <w:rFonts w:ascii="Source Sans Pro" w:hAnsi="Source Sans Pro" w:cs="Tahoma"/>
                <w:bCs/>
                <w:color w:val="003C7D"/>
                <w:lang w:eastAsia="en-US"/>
              </w:rPr>
              <w:t>za kogo</w:t>
            </w:r>
          </w:p>
        </w:tc>
        <w:tc>
          <w:tcPr>
            <w:tcW w:w="6128" w:type="dxa"/>
            <w:gridSpan w:val="6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1CEDD230" w14:textId="77777777" w:rsidR="00C86EA5" w:rsidRPr="003507D0" w:rsidRDefault="00BC1263" w:rsidP="00311818">
            <w:pPr>
              <w:pStyle w:val="PZUNiebieskiiTahoma"/>
              <w:ind w:right="0"/>
              <w:rPr>
                <w:rFonts w:ascii="Source Sans Pro" w:hAnsi="Source Sans Pro" w:cs="Tahoma"/>
                <w:bCs/>
                <w:color w:val="003C7D"/>
                <w:lang w:eastAsia="en-US"/>
              </w:rPr>
            </w:pP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="00C86EA5" w:rsidRPr="003507D0">
              <w:rPr>
                <w:rFonts w:ascii="Source Sans Pro" w:hAnsi="Source Sans Pro" w:cs="Tahoma"/>
                <w:color w:val="003C7D"/>
                <w:lang w:eastAsia="en-US"/>
              </w:rPr>
              <w:instrText xml:space="preserve"> FORMTEXT </w:instrText>
            </w: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</w: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  <w:fldChar w:fldCharType="separate"/>
            </w:r>
            <w:r w:rsidR="00C86EA5" w:rsidRPr="003507D0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C86EA5" w:rsidRPr="003507D0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C86EA5" w:rsidRPr="003507D0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C86EA5" w:rsidRPr="003507D0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C86EA5" w:rsidRPr="003507D0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  <w:fldChar w:fldCharType="end"/>
            </w:r>
          </w:p>
        </w:tc>
      </w:tr>
      <w:tr w:rsidR="00C86EA5" w:rsidRPr="003507D0" w14:paraId="733DEC8D" w14:textId="77777777" w:rsidTr="00347371">
        <w:trPr>
          <w:trHeight w:val="255"/>
        </w:trPr>
        <w:tc>
          <w:tcPr>
            <w:tcW w:w="904" w:type="dxa"/>
            <w:gridSpan w:val="5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60EE172F" w14:textId="77777777" w:rsidR="00C86EA5" w:rsidRPr="003507D0" w:rsidRDefault="00C86EA5" w:rsidP="00347371">
            <w:pPr>
              <w:pStyle w:val="PZUNiebieskiiTahoma"/>
              <w:ind w:right="0"/>
              <w:jc w:val="center"/>
              <w:rPr>
                <w:rFonts w:ascii="Source Sans Pro" w:hAnsi="Source Sans Pro" w:cs="Tahoma"/>
                <w:bCs/>
                <w:color w:val="003C7D"/>
                <w:lang w:eastAsia="en-US"/>
              </w:rPr>
            </w:pPr>
            <w:r w:rsidRPr="003507D0">
              <w:rPr>
                <w:rFonts w:ascii="Source Sans Pro" w:hAnsi="Source Sans Pro" w:cs="Tahoma"/>
                <w:bCs/>
                <w:color w:val="003C7D"/>
                <w:lang w:eastAsia="en-US"/>
              </w:rPr>
              <w:t>wysokość</w:t>
            </w:r>
          </w:p>
        </w:tc>
        <w:tc>
          <w:tcPr>
            <w:tcW w:w="3175" w:type="dxa"/>
            <w:gridSpan w:val="4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28FC4649" w14:textId="77777777" w:rsidR="00C86EA5" w:rsidRPr="003507D0" w:rsidRDefault="00BC1263" w:rsidP="00311818">
            <w:pPr>
              <w:pStyle w:val="PZUNiebieskiiTahoma"/>
              <w:ind w:right="0"/>
              <w:jc w:val="right"/>
              <w:rPr>
                <w:rFonts w:ascii="Source Sans Pro" w:hAnsi="Source Sans Pro" w:cs="Tahoma"/>
                <w:bCs/>
                <w:color w:val="003C7D"/>
                <w:lang w:eastAsia="en-US"/>
              </w:rPr>
            </w:pP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="00C86EA5" w:rsidRPr="003507D0">
              <w:rPr>
                <w:rFonts w:ascii="Source Sans Pro" w:hAnsi="Source Sans Pro" w:cs="Tahoma"/>
                <w:color w:val="003C7D"/>
                <w:lang w:eastAsia="en-US"/>
              </w:rPr>
              <w:instrText xml:space="preserve"> FORMTEXT </w:instrText>
            </w: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</w: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  <w:fldChar w:fldCharType="separate"/>
            </w:r>
            <w:r w:rsidR="00C86EA5" w:rsidRPr="003507D0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C86EA5" w:rsidRPr="003507D0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C86EA5" w:rsidRPr="003507D0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C86EA5" w:rsidRPr="003507D0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C86EA5" w:rsidRPr="003507D0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  <w:fldChar w:fldCharType="end"/>
            </w:r>
          </w:p>
        </w:tc>
        <w:tc>
          <w:tcPr>
            <w:tcW w:w="907" w:type="dxa"/>
            <w:gridSpan w:val="2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71211AAF" w14:textId="77777777" w:rsidR="00C86EA5" w:rsidRPr="003507D0" w:rsidRDefault="00C86EA5" w:rsidP="00347371">
            <w:pPr>
              <w:pStyle w:val="PZUNiebieskiiTahoma"/>
              <w:ind w:right="0"/>
              <w:jc w:val="right"/>
              <w:rPr>
                <w:rFonts w:ascii="Source Sans Pro" w:hAnsi="Source Sans Pro" w:cs="Tahoma"/>
                <w:bCs/>
                <w:color w:val="003C7D"/>
                <w:lang w:eastAsia="en-US"/>
              </w:rPr>
            </w:pPr>
            <w:r w:rsidRPr="003507D0">
              <w:rPr>
                <w:rFonts w:ascii="Source Sans Pro" w:hAnsi="Source Sans Pro" w:cs="Tahoma"/>
                <w:bCs/>
                <w:color w:val="003C7D"/>
                <w:lang w:eastAsia="en-US"/>
              </w:rPr>
              <w:t>za kogo</w:t>
            </w:r>
          </w:p>
        </w:tc>
        <w:tc>
          <w:tcPr>
            <w:tcW w:w="6128" w:type="dxa"/>
            <w:gridSpan w:val="6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1E09A64F" w14:textId="77777777" w:rsidR="00C86EA5" w:rsidRPr="003507D0" w:rsidRDefault="00BC1263" w:rsidP="00311818">
            <w:pPr>
              <w:pStyle w:val="PZUNiebieskiiTahoma"/>
              <w:ind w:right="0"/>
              <w:rPr>
                <w:rFonts w:ascii="Source Sans Pro" w:hAnsi="Source Sans Pro" w:cs="Tahoma"/>
                <w:bCs/>
                <w:color w:val="003C7D"/>
                <w:lang w:eastAsia="en-US"/>
              </w:rPr>
            </w:pP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="00C86EA5" w:rsidRPr="003507D0">
              <w:rPr>
                <w:rFonts w:ascii="Source Sans Pro" w:hAnsi="Source Sans Pro" w:cs="Tahoma"/>
                <w:color w:val="003C7D"/>
                <w:lang w:eastAsia="en-US"/>
              </w:rPr>
              <w:instrText xml:space="preserve"> FORMTEXT </w:instrText>
            </w: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</w: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  <w:fldChar w:fldCharType="separate"/>
            </w:r>
            <w:r w:rsidR="00C86EA5" w:rsidRPr="003507D0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C86EA5" w:rsidRPr="003507D0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C86EA5" w:rsidRPr="003507D0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C86EA5" w:rsidRPr="003507D0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C86EA5" w:rsidRPr="003507D0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Pr="003507D0">
              <w:rPr>
                <w:rFonts w:ascii="Source Sans Pro" w:hAnsi="Source Sans Pro" w:cs="Tahoma"/>
                <w:color w:val="003C7D"/>
                <w:lang w:eastAsia="en-US"/>
              </w:rPr>
              <w:fldChar w:fldCharType="end"/>
            </w:r>
          </w:p>
        </w:tc>
      </w:tr>
    </w:tbl>
    <w:p w14:paraId="29A8E4D8" w14:textId="77777777" w:rsidR="00FE1E22" w:rsidRPr="003507D0" w:rsidRDefault="00FE1E22" w:rsidP="009D491F">
      <w:pPr>
        <w:rPr>
          <w:rFonts w:ascii="Source Sans Pro" w:hAnsi="Source Sans Pro" w:cs="Tahoma"/>
          <w:b/>
          <w:color w:val="003C7D"/>
          <w:sz w:val="18"/>
          <w:szCs w:val="18"/>
        </w:rPr>
      </w:pPr>
    </w:p>
    <w:p w14:paraId="2C9AD5A3" w14:textId="77777777" w:rsidR="00DE36D2" w:rsidRPr="00DE36D2" w:rsidRDefault="00DE36D2" w:rsidP="00DE36D2">
      <w:pPr>
        <w:autoSpaceDE w:val="0"/>
        <w:autoSpaceDN w:val="0"/>
        <w:adjustRightInd w:val="0"/>
        <w:contextualSpacing/>
        <w:rPr>
          <w:rFonts w:ascii="Source Sans Pro" w:hAnsi="Source Sans Pro" w:cs="Tahoma"/>
          <w:color w:val="003C7D"/>
          <w:sz w:val="16"/>
          <w:szCs w:val="16"/>
        </w:rPr>
      </w:pPr>
      <w:r w:rsidRPr="00DE36D2">
        <w:rPr>
          <w:rFonts w:ascii="Source Sans Pro" w:hAnsi="Source Sans Pro" w:cs="Tahoma"/>
          <w:b/>
          <w:color w:val="003C7D"/>
          <w:sz w:val="16"/>
          <w:szCs w:val="16"/>
        </w:rPr>
        <w:t>[Administrator i dane kontaktowe administratora i Inspektora Ochrony Danych]</w:t>
      </w:r>
    </w:p>
    <w:p w14:paraId="4B029938" w14:textId="77777777" w:rsidR="00DE36D2" w:rsidRPr="00DE36D2" w:rsidRDefault="00DE36D2" w:rsidP="00DE36D2">
      <w:pPr>
        <w:contextualSpacing/>
        <w:rPr>
          <w:rFonts w:ascii="Source Sans Pro" w:hAnsi="Source Sans Pro" w:cs="Tahoma"/>
          <w:color w:val="003C7D"/>
          <w:sz w:val="16"/>
          <w:szCs w:val="16"/>
        </w:rPr>
      </w:pPr>
      <w:r w:rsidRPr="00DE36D2">
        <w:rPr>
          <w:rFonts w:ascii="Source Sans Pro" w:hAnsi="Source Sans Pro" w:cs="Tahoma"/>
          <w:color w:val="003C7D"/>
          <w:sz w:val="16"/>
          <w:szCs w:val="16"/>
        </w:rPr>
        <w:t>Administratorem danych osobowych podanych w związku z zawarciem umowy gwarancji ubezpieczeniowej jest PZU SA z siedzibą w Warszawie, przy Rondzie Ignacego Daszyńskiego 4, 00-843 Warszawa.</w:t>
      </w:r>
    </w:p>
    <w:p w14:paraId="0EF8EF85" w14:textId="26C73FD0" w:rsidR="00DE36D2" w:rsidRPr="00C61236" w:rsidRDefault="00DE36D2" w:rsidP="00DE36D2">
      <w:pPr>
        <w:autoSpaceDE w:val="0"/>
        <w:autoSpaceDN w:val="0"/>
        <w:adjustRightInd w:val="0"/>
        <w:contextualSpacing/>
        <w:rPr>
          <w:rFonts w:ascii="Source Sans Pro" w:hAnsi="Source Sans Pro" w:cs="Tahoma"/>
          <w:color w:val="003C7D"/>
          <w:sz w:val="16"/>
          <w:szCs w:val="16"/>
        </w:rPr>
      </w:pPr>
      <w:r w:rsidRPr="00DE36D2">
        <w:rPr>
          <w:rFonts w:ascii="Source Sans Pro" w:hAnsi="Source Sans Pro" w:cs="Tahoma"/>
          <w:color w:val="003C7D"/>
          <w:sz w:val="16"/>
          <w:szCs w:val="16"/>
        </w:rPr>
        <w:t xml:space="preserve">Kontakt z administratorem jest możliwy za pośrednictwem adresu e-mail kontakt@pzu.pl lub pisemnie na wyżej wskazany adres siedziby administratora. We wszystkich sprawach z zakresu ochrony danych osobowych może Pani/Pan kontaktować się z wyznaczonym przez administratora Inspektorem Ochrony Danych. Taki kontakt może się odbyć drogą elektroniczną na adres e-mail IODpzu@pzu.pl lub pisemnie na adres PZU SA, IOD, Rondo Ignacego Daszyńskiego 4, 00-843 Warszawa.   </w:t>
      </w:r>
    </w:p>
    <w:p w14:paraId="7F096BB9" w14:textId="77777777" w:rsidR="00DE36D2" w:rsidRPr="00DE36D2" w:rsidRDefault="00DE36D2" w:rsidP="00DE36D2">
      <w:pPr>
        <w:contextualSpacing/>
        <w:rPr>
          <w:rFonts w:ascii="Source Sans Pro" w:hAnsi="Source Sans Pro" w:cs="Tahoma"/>
          <w:b/>
          <w:color w:val="003C7D"/>
          <w:sz w:val="16"/>
          <w:szCs w:val="16"/>
        </w:rPr>
      </w:pPr>
      <w:r w:rsidRPr="00DE36D2">
        <w:rPr>
          <w:rFonts w:ascii="Source Sans Pro" w:hAnsi="Source Sans Pro" w:cs="Tahoma"/>
          <w:b/>
          <w:color w:val="003C7D"/>
          <w:sz w:val="16"/>
          <w:szCs w:val="16"/>
        </w:rPr>
        <w:t>[Przetwarzanie danych]</w:t>
      </w:r>
    </w:p>
    <w:p w14:paraId="27769111" w14:textId="77777777" w:rsidR="00DE36D2" w:rsidRPr="00DE36D2" w:rsidRDefault="00DE36D2" w:rsidP="00DE36D2">
      <w:pPr>
        <w:autoSpaceDN w:val="0"/>
        <w:contextualSpacing/>
        <w:textAlignment w:val="baseline"/>
        <w:rPr>
          <w:rFonts w:ascii="Source Sans Pro" w:hAnsi="Source Sans Pro" w:cs="Tahoma"/>
          <w:color w:val="003C7D"/>
          <w:sz w:val="16"/>
          <w:szCs w:val="16"/>
        </w:rPr>
      </w:pPr>
      <w:r w:rsidRPr="00DE36D2">
        <w:rPr>
          <w:rFonts w:ascii="Source Sans Pro" w:hAnsi="Source Sans Pro" w:cs="Tahoma"/>
          <w:color w:val="003C7D"/>
          <w:sz w:val="16"/>
          <w:szCs w:val="16"/>
        </w:rPr>
        <w:t xml:space="preserve">Administrator może przetwarzać Pani/Pana dane w celu: </w:t>
      </w:r>
    </w:p>
    <w:p w14:paraId="0AA81292" w14:textId="77777777" w:rsidR="00DE36D2" w:rsidRPr="00DE36D2" w:rsidRDefault="00DE36D2" w:rsidP="00DE36D2">
      <w:pPr>
        <w:numPr>
          <w:ilvl w:val="0"/>
          <w:numId w:val="4"/>
        </w:numPr>
        <w:autoSpaceDN w:val="0"/>
        <w:contextualSpacing/>
        <w:textAlignment w:val="baseline"/>
        <w:rPr>
          <w:rFonts w:ascii="Source Sans Pro" w:hAnsi="Source Sans Pro" w:cs="Tahoma"/>
          <w:color w:val="003C7D"/>
          <w:sz w:val="16"/>
          <w:szCs w:val="16"/>
        </w:rPr>
      </w:pPr>
      <w:r w:rsidRPr="00DE36D2">
        <w:rPr>
          <w:rFonts w:ascii="Source Sans Pro" w:hAnsi="Source Sans Pro" w:cs="Tahoma"/>
          <w:color w:val="003C7D"/>
          <w:sz w:val="16"/>
          <w:szCs w:val="16"/>
        </w:rPr>
        <w:t xml:space="preserve">zawarcia i wykonania umowy gwarancji ubezpieczeniowej – podstawą prawną przetwarzania jest niezbędność przetwarzania danych do zawarcia i wykonywania umowy </w:t>
      </w:r>
      <w:r w:rsidRPr="00DE36D2">
        <w:rPr>
          <w:rFonts w:ascii="Source Sans Pro" w:eastAsia="Calibri" w:hAnsi="Source Sans Pro" w:cs="Tahoma"/>
          <w:color w:val="003C7D"/>
          <w:sz w:val="16"/>
          <w:szCs w:val="16"/>
        </w:rPr>
        <w:t>gwarancji ubezpieczeniowej</w:t>
      </w:r>
      <w:r w:rsidRPr="00DE36D2">
        <w:rPr>
          <w:rFonts w:ascii="Source Sans Pro" w:hAnsi="Source Sans Pro" w:cs="Tahoma"/>
          <w:color w:val="003C7D"/>
          <w:sz w:val="16"/>
          <w:szCs w:val="16"/>
        </w:rPr>
        <w:t>,</w:t>
      </w:r>
    </w:p>
    <w:p w14:paraId="6CDD12E6" w14:textId="77777777" w:rsidR="00DE36D2" w:rsidRPr="00DE36D2" w:rsidRDefault="00DE36D2" w:rsidP="00DE36D2">
      <w:pPr>
        <w:numPr>
          <w:ilvl w:val="0"/>
          <w:numId w:val="4"/>
        </w:numPr>
        <w:autoSpaceDN w:val="0"/>
        <w:contextualSpacing/>
        <w:textAlignment w:val="baseline"/>
        <w:rPr>
          <w:rFonts w:ascii="Source Sans Pro" w:hAnsi="Source Sans Pro" w:cs="Tahoma"/>
          <w:color w:val="003C7D"/>
          <w:sz w:val="16"/>
          <w:szCs w:val="16"/>
        </w:rPr>
      </w:pPr>
      <w:r w:rsidRPr="00DE36D2">
        <w:rPr>
          <w:rFonts w:ascii="Source Sans Pro" w:hAnsi="Source Sans Pro" w:cs="Tahoma"/>
          <w:color w:val="003C7D"/>
          <w:sz w:val="16"/>
          <w:szCs w:val="16"/>
        </w:rPr>
        <w:t>oceny ryzyka ubezpieczeniowego przed zawarciem umowy – podstawą prawną przetwarzania jest niezbędność przetwarzania danych do zawarcia i wykonania umowy gwarancji ubezpieczeniowej,</w:t>
      </w:r>
    </w:p>
    <w:p w14:paraId="782AF3AB" w14:textId="77777777" w:rsidR="00DE36D2" w:rsidRPr="00DE36D2" w:rsidRDefault="00DE36D2" w:rsidP="00DE36D2">
      <w:pPr>
        <w:numPr>
          <w:ilvl w:val="0"/>
          <w:numId w:val="4"/>
        </w:numPr>
        <w:autoSpaceDN w:val="0"/>
        <w:contextualSpacing/>
        <w:textAlignment w:val="baseline"/>
        <w:rPr>
          <w:rFonts w:ascii="Source Sans Pro" w:hAnsi="Source Sans Pro" w:cs="Tahoma"/>
          <w:color w:val="003C7D"/>
          <w:sz w:val="16"/>
          <w:szCs w:val="16"/>
        </w:rPr>
      </w:pPr>
      <w:r w:rsidRPr="00DE36D2">
        <w:rPr>
          <w:rFonts w:ascii="Source Sans Pro" w:hAnsi="Source Sans Pro" w:cs="Tahoma"/>
          <w:color w:val="003C7D"/>
          <w:sz w:val="16"/>
          <w:szCs w:val="16"/>
        </w:rPr>
        <w:t>marketingu bezpośredniego produktów i usług własnych administratora, obejmującego profilowanie w celu dostosowania przesyłanych treści marketingowych – podstawą prawną przetwarzania jest niezbędność przetwarzania danych do realizacji prawnie uzasadnionego interesu administratora; uzasadnionym interesem administratora jest dostarczanie klientom informacji o produktach ubezpieczeniowych i innych produktach finansowych oferowanych przez PZU SA; w przypadku wyrażenia zgody na przetwarzanie danych osobowych w celach marketingowych w przypadku niezawarcia umowy gwarancji ubezpieczeniowej lub po rozwiązaniu umowy gwarancji ubezpieczeniowej, zgoda ta będzie podstawą prawną dla przetwarzania danych osobowych; do celów marketingu wykorzystywane będą podane dane kontaktowe oraz dane kontaktowe pozyskane w przyszłości,</w:t>
      </w:r>
    </w:p>
    <w:p w14:paraId="22D2D98A" w14:textId="77777777" w:rsidR="00DE36D2" w:rsidRPr="00DE36D2" w:rsidRDefault="00DE36D2" w:rsidP="00DE36D2">
      <w:pPr>
        <w:numPr>
          <w:ilvl w:val="0"/>
          <w:numId w:val="4"/>
        </w:numPr>
        <w:autoSpaceDN w:val="0"/>
        <w:contextualSpacing/>
        <w:textAlignment w:val="baseline"/>
        <w:rPr>
          <w:rFonts w:ascii="Source Sans Pro" w:hAnsi="Source Sans Pro" w:cs="Tahoma"/>
          <w:color w:val="003C7D"/>
          <w:sz w:val="16"/>
          <w:szCs w:val="16"/>
        </w:rPr>
      </w:pPr>
      <w:r w:rsidRPr="00DE36D2">
        <w:rPr>
          <w:rFonts w:ascii="Source Sans Pro" w:hAnsi="Source Sans Pro" w:cs="Tahoma"/>
          <w:color w:val="003C7D"/>
          <w:sz w:val="16"/>
          <w:szCs w:val="16"/>
        </w:rPr>
        <w:t>ewentualnego dochodzenia roszczeń lub ewentualnej obrony przed roszczeniami związanymi z zawartą umową gwarancji ubezpieczeniowej – podstawą prawną przetwarzania jest niezbędność przetwarzania danych do realizacji prawnie uzasadnionego interesu administratora; uzasadnionym interesem administratora jest możliwość dochodzenia przez niego roszczeń oraz obrony przed roszczeniami wynikającymi z zawartej umowy gwarancji ubezpieczeniowej,</w:t>
      </w:r>
    </w:p>
    <w:p w14:paraId="0DF044B3" w14:textId="77777777" w:rsidR="00DE36D2" w:rsidRPr="00DE36D2" w:rsidRDefault="00DE36D2" w:rsidP="00DE36D2">
      <w:pPr>
        <w:numPr>
          <w:ilvl w:val="0"/>
          <w:numId w:val="4"/>
        </w:numPr>
        <w:autoSpaceDN w:val="0"/>
        <w:contextualSpacing/>
        <w:textAlignment w:val="baseline"/>
        <w:rPr>
          <w:rFonts w:ascii="Source Sans Pro" w:hAnsi="Source Sans Pro" w:cs="Tahoma"/>
          <w:color w:val="003C7D"/>
          <w:sz w:val="16"/>
          <w:szCs w:val="16"/>
        </w:rPr>
      </w:pPr>
      <w:r w:rsidRPr="00DE36D2">
        <w:rPr>
          <w:rFonts w:ascii="Source Sans Pro" w:hAnsi="Source Sans Pro" w:cs="Tahoma"/>
          <w:color w:val="003C7D"/>
          <w:sz w:val="16"/>
          <w:szCs w:val="16"/>
        </w:rPr>
        <w:t>reasekuracji ryzyk – podstawą prawną przetwarzania jest niezbędność przetwarzania danych do realizacji prawnie uzasadnionego interesu administratora; uzasadnionym interesem administratora jest zmniejszenie ryzyka ubezpieczeniowego związanego z umową zawartą z Panią/Panem,</w:t>
      </w:r>
    </w:p>
    <w:p w14:paraId="55883808" w14:textId="77777777" w:rsidR="00DE36D2" w:rsidRPr="00DE36D2" w:rsidRDefault="00DE36D2" w:rsidP="00DE36D2">
      <w:pPr>
        <w:numPr>
          <w:ilvl w:val="0"/>
          <w:numId w:val="4"/>
        </w:numPr>
        <w:autoSpaceDN w:val="0"/>
        <w:contextualSpacing/>
        <w:textAlignment w:val="baseline"/>
        <w:rPr>
          <w:rFonts w:ascii="Source Sans Pro" w:hAnsi="Source Sans Pro" w:cs="Tahoma"/>
          <w:color w:val="003C7D"/>
          <w:sz w:val="16"/>
          <w:szCs w:val="16"/>
        </w:rPr>
      </w:pPr>
      <w:r w:rsidRPr="00DE36D2">
        <w:rPr>
          <w:rFonts w:ascii="Source Sans Pro" w:hAnsi="Source Sans Pro" w:cs="Tahoma"/>
          <w:color w:val="003C7D"/>
          <w:sz w:val="16"/>
          <w:szCs w:val="16"/>
        </w:rPr>
        <w:t>wypełniania przez administratora obowiązków dotyczących przechowywania dowodów księgowych dotyczących umów gwarancji ubezpieczeniowej – podstawą prawną przetwarzania jest niezbędność przetwarzania danych do wypełnienia obowiązku prawnego ciążącego na administratorze wynikającego z przepisów o rachunkowości,</w:t>
      </w:r>
    </w:p>
    <w:p w14:paraId="65DA5CCD" w14:textId="77777777" w:rsidR="00DE36D2" w:rsidRPr="00DE36D2" w:rsidRDefault="00DE36D2" w:rsidP="00DE36D2">
      <w:pPr>
        <w:numPr>
          <w:ilvl w:val="0"/>
          <w:numId w:val="4"/>
        </w:numPr>
        <w:autoSpaceDN w:val="0"/>
        <w:contextualSpacing/>
        <w:jc w:val="both"/>
        <w:textAlignment w:val="baseline"/>
        <w:rPr>
          <w:rFonts w:ascii="Source Sans Pro" w:hAnsi="Source Sans Pro" w:cs="Tahoma"/>
          <w:color w:val="003C7D"/>
          <w:sz w:val="16"/>
          <w:szCs w:val="16"/>
        </w:rPr>
      </w:pPr>
      <w:r w:rsidRPr="00DE36D2">
        <w:rPr>
          <w:rFonts w:ascii="Source Sans Pro" w:hAnsi="Source Sans Pro" w:cs="Tahoma"/>
          <w:color w:val="003C7D"/>
          <w:sz w:val="16"/>
          <w:szCs w:val="16"/>
        </w:rPr>
        <w:t>wypełniania przez administratora obowiązków wynikających z przepisów prawa, w szczególności w zakresie weryfikacji list sankcyjnych – podstawą prawną przetwarzania jest niezbędność do wypełnienia obowiązku prawnego ciążącego na administratorze wynikającego z odpowiednich przepisów,</w:t>
      </w:r>
    </w:p>
    <w:p w14:paraId="4707D16E" w14:textId="5E14AC8E" w:rsidR="00DE36D2" w:rsidRPr="00C248EB" w:rsidRDefault="00DE36D2" w:rsidP="00DE36D2">
      <w:pPr>
        <w:numPr>
          <w:ilvl w:val="0"/>
          <w:numId w:val="4"/>
        </w:numPr>
        <w:autoSpaceDN w:val="0"/>
        <w:contextualSpacing/>
        <w:textAlignment w:val="baseline"/>
        <w:rPr>
          <w:rFonts w:ascii="Source Sans Pro" w:hAnsi="Source Sans Pro" w:cs="Tahoma"/>
          <w:color w:val="003C7D"/>
          <w:sz w:val="16"/>
          <w:szCs w:val="16"/>
        </w:rPr>
      </w:pPr>
      <w:r w:rsidRPr="00DE36D2">
        <w:rPr>
          <w:rFonts w:ascii="Source Sans Pro" w:hAnsi="Source Sans Pro" w:cs="Tahoma"/>
          <w:color w:val="003C7D"/>
          <w:sz w:val="16"/>
          <w:szCs w:val="16"/>
        </w:rPr>
        <w:t>podejmowania ewentualnych czynności w związku z przeciwdziałaniem wypłacaniu nienależnych świadczeń lub odszkodowań – podstawą prawną przetwarzania jest niezbędność przetwarzania danych do realizacji prawnie uzasadnionego interesu administratora; uzasadnionym interesem administratora jest możliwość przeciwdziałania wypłacaniu nienależnych świadczeń lub odszkodowań.</w:t>
      </w:r>
    </w:p>
    <w:p w14:paraId="11FA35D7" w14:textId="77777777" w:rsidR="00DE36D2" w:rsidRPr="00DE36D2" w:rsidRDefault="00DE36D2" w:rsidP="00DE36D2">
      <w:pPr>
        <w:autoSpaceDN w:val="0"/>
        <w:contextualSpacing/>
        <w:textAlignment w:val="baseline"/>
        <w:rPr>
          <w:rFonts w:ascii="Source Sans Pro" w:hAnsi="Source Sans Pro" w:cs="Tahoma"/>
          <w:color w:val="003C7D"/>
          <w:sz w:val="16"/>
          <w:szCs w:val="16"/>
        </w:rPr>
      </w:pPr>
      <w:r w:rsidRPr="00DE36D2">
        <w:rPr>
          <w:rFonts w:ascii="Source Sans Pro" w:hAnsi="Source Sans Pro" w:cs="Tahoma"/>
          <w:color w:val="003C7D"/>
          <w:sz w:val="16"/>
          <w:szCs w:val="16"/>
        </w:rPr>
        <w:lastRenderedPageBreak/>
        <w:t>Podanie danych osobowych w związku z zawieraną umową jest konieczne do zawarcia i wykonywania umowy gwarancji ubezpieczeniowej oraz do dokonania oceny ryzyka – bez podania danych osobowych nie jest możliwe zawarcie umowy gwarancji ubezpieczeniowej.</w:t>
      </w:r>
    </w:p>
    <w:p w14:paraId="00186850" w14:textId="44E7D91E" w:rsidR="00C248EB" w:rsidRPr="00C61236" w:rsidRDefault="00DE36D2" w:rsidP="00DE36D2">
      <w:pPr>
        <w:contextualSpacing/>
        <w:rPr>
          <w:rFonts w:ascii="Source Sans Pro" w:hAnsi="Source Sans Pro" w:cs="Tahoma"/>
          <w:color w:val="003C7D"/>
          <w:sz w:val="16"/>
          <w:szCs w:val="16"/>
        </w:rPr>
      </w:pPr>
      <w:r w:rsidRPr="00DE36D2">
        <w:rPr>
          <w:rFonts w:ascii="Source Sans Pro" w:hAnsi="Source Sans Pro" w:cs="Tahoma"/>
          <w:color w:val="003C7D"/>
          <w:sz w:val="16"/>
          <w:szCs w:val="16"/>
        </w:rPr>
        <w:t>Podanie danych osobowych w celach marketingowych jest dobrowolne.</w:t>
      </w:r>
    </w:p>
    <w:p w14:paraId="0901C9C0" w14:textId="77777777" w:rsidR="00DE36D2" w:rsidRPr="00DE36D2" w:rsidRDefault="00DE36D2" w:rsidP="00DE36D2">
      <w:pPr>
        <w:autoSpaceDN w:val="0"/>
        <w:contextualSpacing/>
        <w:textAlignment w:val="baseline"/>
        <w:rPr>
          <w:rFonts w:ascii="Source Sans Pro" w:hAnsi="Source Sans Pro" w:cs="Tahoma"/>
          <w:b/>
          <w:iCs/>
          <w:color w:val="003C7D"/>
          <w:sz w:val="16"/>
          <w:szCs w:val="16"/>
        </w:rPr>
      </w:pPr>
      <w:r w:rsidRPr="00DE36D2">
        <w:rPr>
          <w:rFonts w:ascii="Source Sans Pro" w:hAnsi="Source Sans Pro" w:cs="Tahoma"/>
          <w:b/>
          <w:iCs/>
          <w:color w:val="003C7D"/>
          <w:sz w:val="16"/>
          <w:szCs w:val="16"/>
        </w:rPr>
        <w:t>[Okres przechowywania danych]</w:t>
      </w:r>
    </w:p>
    <w:p w14:paraId="24A57E87" w14:textId="77777777" w:rsidR="00DE36D2" w:rsidRPr="00DE36D2" w:rsidRDefault="00DE36D2" w:rsidP="00DE36D2">
      <w:pPr>
        <w:autoSpaceDN w:val="0"/>
        <w:contextualSpacing/>
        <w:textAlignment w:val="baseline"/>
        <w:rPr>
          <w:rFonts w:ascii="Source Sans Pro" w:hAnsi="Source Sans Pro" w:cs="Tahoma"/>
          <w:color w:val="003C7D"/>
          <w:sz w:val="16"/>
          <w:szCs w:val="16"/>
        </w:rPr>
      </w:pPr>
      <w:r w:rsidRPr="00DE36D2">
        <w:rPr>
          <w:rFonts w:ascii="Source Sans Pro" w:hAnsi="Source Sans Pro" w:cs="Tahoma"/>
          <w:color w:val="003C7D"/>
          <w:sz w:val="16"/>
          <w:szCs w:val="16"/>
        </w:rPr>
        <w:t>Pani/Pana dane osobowe będą przechowywane do momentu przedawnienia roszczeń z tytułu umowy gwarancji ubezpieczeniowej lub do momentu wygaśnięcia obowiązku przechowywania danych wynikającego z przepisów prawa.</w:t>
      </w:r>
    </w:p>
    <w:p w14:paraId="7BF3C839" w14:textId="77777777" w:rsidR="00DE36D2" w:rsidRPr="00DE36D2" w:rsidRDefault="00DE36D2" w:rsidP="00DE36D2">
      <w:pPr>
        <w:autoSpaceDN w:val="0"/>
        <w:contextualSpacing/>
        <w:textAlignment w:val="baseline"/>
        <w:rPr>
          <w:rFonts w:ascii="Source Sans Pro" w:hAnsi="Source Sans Pro" w:cs="Tahoma"/>
          <w:color w:val="003C7D"/>
          <w:sz w:val="16"/>
          <w:szCs w:val="16"/>
        </w:rPr>
      </w:pPr>
      <w:r w:rsidRPr="00DE36D2">
        <w:rPr>
          <w:rFonts w:ascii="Source Sans Pro" w:hAnsi="Source Sans Pro" w:cs="Tahoma"/>
          <w:color w:val="003C7D"/>
          <w:sz w:val="16"/>
          <w:szCs w:val="16"/>
        </w:rPr>
        <w:t xml:space="preserve">Administrator przestanie wcześniej przetwarzać dane wykorzystywane do celów marketingu bezpośredniego, obejmującego profilowanie, jeżeli zgłosi Pani/Pan sprzeciw wobec przetwarzania Pani/Pana danych w tym celu. </w:t>
      </w:r>
    </w:p>
    <w:p w14:paraId="2705439F" w14:textId="0D81237A" w:rsidR="00DE36D2" w:rsidRPr="00C61236" w:rsidRDefault="00DE36D2" w:rsidP="00C61236">
      <w:pPr>
        <w:autoSpaceDN w:val="0"/>
        <w:contextualSpacing/>
        <w:textAlignment w:val="baseline"/>
        <w:rPr>
          <w:rFonts w:ascii="Source Sans Pro" w:hAnsi="Source Sans Pro" w:cs="Tahoma"/>
          <w:color w:val="003C7D"/>
          <w:sz w:val="16"/>
          <w:szCs w:val="16"/>
        </w:rPr>
      </w:pPr>
      <w:r w:rsidRPr="00DE36D2">
        <w:rPr>
          <w:rFonts w:ascii="Source Sans Pro" w:hAnsi="Source Sans Pro" w:cs="Tahoma"/>
          <w:color w:val="003C7D"/>
          <w:sz w:val="16"/>
          <w:szCs w:val="16"/>
        </w:rPr>
        <w:t>W zakresie, w jakim podstawą przetwarzania danych jest zgoda, Pani/Pana dane osobowe będą przetwarzane do czasu jej wycofania.</w:t>
      </w:r>
    </w:p>
    <w:p w14:paraId="0FFFEF66" w14:textId="77777777" w:rsidR="00DE36D2" w:rsidRPr="00DE36D2" w:rsidRDefault="00DE36D2" w:rsidP="00DE36D2">
      <w:pPr>
        <w:autoSpaceDN w:val="0"/>
        <w:contextualSpacing/>
        <w:textAlignment w:val="baseline"/>
        <w:rPr>
          <w:rFonts w:ascii="Source Sans Pro" w:hAnsi="Source Sans Pro" w:cs="Tahoma"/>
          <w:b/>
          <w:color w:val="003C7D"/>
          <w:sz w:val="16"/>
          <w:szCs w:val="16"/>
        </w:rPr>
      </w:pPr>
      <w:r w:rsidRPr="00DE36D2">
        <w:rPr>
          <w:rFonts w:ascii="Source Sans Pro" w:hAnsi="Source Sans Pro" w:cs="Tahoma"/>
          <w:b/>
          <w:color w:val="003C7D"/>
          <w:sz w:val="16"/>
          <w:szCs w:val="16"/>
        </w:rPr>
        <w:t>[Przekazywanie danych]</w:t>
      </w:r>
    </w:p>
    <w:p w14:paraId="688FDE37" w14:textId="77777777" w:rsidR="00DE36D2" w:rsidRPr="00DE36D2" w:rsidRDefault="00DE36D2" w:rsidP="00DE36D2">
      <w:pPr>
        <w:autoSpaceDN w:val="0"/>
        <w:contextualSpacing/>
        <w:textAlignment w:val="baseline"/>
        <w:rPr>
          <w:rFonts w:ascii="Source Sans Pro" w:hAnsi="Source Sans Pro" w:cs="Tahoma"/>
          <w:color w:val="003C7D"/>
          <w:sz w:val="16"/>
          <w:szCs w:val="16"/>
        </w:rPr>
      </w:pPr>
      <w:r w:rsidRPr="00DE36D2">
        <w:rPr>
          <w:rFonts w:ascii="Source Sans Pro" w:hAnsi="Source Sans Pro" w:cs="Tahoma"/>
          <w:color w:val="003C7D"/>
          <w:sz w:val="16"/>
          <w:szCs w:val="16"/>
        </w:rPr>
        <w:t>Pani/Pana dane osobowe mogą być udostępnione podmiotom i organom upoważnionym do przetwarzania tych danych na podstawie przepisów prawa.</w:t>
      </w:r>
    </w:p>
    <w:p w14:paraId="724CCCBA" w14:textId="77777777" w:rsidR="00DE36D2" w:rsidRPr="00DE36D2" w:rsidRDefault="00DE36D2" w:rsidP="00DE36D2">
      <w:pPr>
        <w:autoSpaceDN w:val="0"/>
        <w:contextualSpacing/>
        <w:textAlignment w:val="baseline"/>
        <w:rPr>
          <w:rFonts w:ascii="Source Sans Pro" w:hAnsi="Source Sans Pro" w:cs="Tahoma"/>
          <w:color w:val="003C7D"/>
          <w:sz w:val="16"/>
          <w:szCs w:val="16"/>
        </w:rPr>
      </w:pPr>
      <w:r w:rsidRPr="00DE36D2">
        <w:rPr>
          <w:rFonts w:ascii="Source Sans Pro" w:hAnsi="Source Sans Pro" w:cs="Tahoma"/>
          <w:color w:val="003C7D"/>
          <w:sz w:val="16"/>
          <w:szCs w:val="16"/>
        </w:rPr>
        <w:t>Pani/Pana dane osobowe mogą być udostępnione zakładom reasekuracji, a także mogą być przekazywane innym spółkom z Grupy PZU, jeśli wyraziła Pani/Pan zgodę na takie przekazanie.</w:t>
      </w:r>
    </w:p>
    <w:p w14:paraId="0756F93B" w14:textId="77777777" w:rsidR="00DE36D2" w:rsidRPr="00DE36D2" w:rsidRDefault="00DE36D2" w:rsidP="00DE36D2">
      <w:pPr>
        <w:autoSpaceDN w:val="0"/>
        <w:contextualSpacing/>
        <w:textAlignment w:val="baseline"/>
        <w:rPr>
          <w:rFonts w:ascii="Source Sans Pro" w:hAnsi="Source Sans Pro" w:cs="Tahoma"/>
          <w:color w:val="003C7D"/>
          <w:sz w:val="16"/>
          <w:szCs w:val="16"/>
        </w:rPr>
      </w:pPr>
      <w:r w:rsidRPr="00DE36D2">
        <w:rPr>
          <w:rFonts w:ascii="Source Sans Pro" w:hAnsi="Source Sans Pro" w:cs="Tahoma"/>
          <w:color w:val="003C7D"/>
          <w:sz w:val="16"/>
          <w:szCs w:val="16"/>
        </w:rPr>
        <w:t>Pani/Pana dane osobowe mogą być przekazywane podmiotom przetwarzającym dane osobowe na zlecenie administratora, w tym m.in. dostawcom usług IT, podmiotom przetwarzającym dane w celu windykacji należności, agencjom marketingowym, czy też agentom ubezpieczeniowym, przy czym takie podmioty przetwarzają dane na podstawie umowy z administratorem i wyłącznie zgodnie z poleceniami administratora.</w:t>
      </w:r>
    </w:p>
    <w:p w14:paraId="626438EC" w14:textId="2E3AAF0D" w:rsidR="00DE36D2" w:rsidRPr="00C61236" w:rsidRDefault="00DE36D2" w:rsidP="00C61236">
      <w:pPr>
        <w:autoSpaceDN w:val="0"/>
        <w:jc w:val="both"/>
        <w:textAlignment w:val="baseline"/>
        <w:rPr>
          <w:rFonts w:ascii="Source Sans Pro" w:hAnsi="Source Sans Pro" w:cs="Tahoma"/>
          <w:color w:val="003C7D"/>
          <w:sz w:val="16"/>
          <w:szCs w:val="16"/>
        </w:rPr>
      </w:pPr>
      <w:r w:rsidRPr="00DE36D2">
        <w:rPr>
          <w:rFonts w:ascii="Source Sans Pro" w:hAnsi="Source Sans Pro" w:cs="Tahoma"/>
          <w:color w:val="003C7D"/>
          <w:sz w:val="16"/>
          <w:szCs w:val="16"/>
        </w:rPr>
        <w:t>W zależności od rodzaju ubezpieczenia, Pani/Pana dane osobowe mogą być przekazane podmiotom znajdującym się w państwach poza Europejskim Obszarem Gospodarczym jeżeli okaże się to niezbędne do wykonania zawartej umowy ubezpieczenia. Więcej informacji o przekazaniu danych osobowych, w tym o państwach, do których dane mogą być przekazywane, można uzyskać kontaktując się z administratorem lub z Inspektorem Ochrony Danych, korzystając ze wskazanych wyżej danych kontaktowych.</w:t>
      </w:r>
    </w:p>
    <w:p w14:paraId="39E89977" w14:textId="77777777" w:rsidR="00DE36D2" w:rsidRPr="00DE36D2" w:rsidRDefault="00DE36D2" w:rsidP="00DE36D2">
      <w:pPr>
        <w:autoSpaceDN w:val="0"/>
        <w:contextualSpacing/>
        <w:textAlignment w:val="baseline"/>
        <w:rPr>
          <w:rFonts w:ascii="Source Sans Pro" w:hAnsi="Source Sans Pro" w:cs="Tahoma"/>
          <w:b/>
          <w:color w:val="003C7D"/>
          <w:sz w:val="16"/>
          <w:szCs w:val="16"/>
        </w:rPr>
      </w:pPr>
      <w:r w:rsidRPr="00DE36D2">
        <w:rPr>
          <w:rFonts w:ascii="Source Sans Pro" w:hAnsi="Source Sans Pro" w:cs="Tahoma"/>
          <w:b/>
          <w:color w:val="003C7D"/>
          <w:sz w:val="16"/>
          <w:szCs w:val="16"/>
        </w:rPr>
        <w:t>[Pani/Pana prawa]</w:t>
      </w:r>
    </w:p>
    <w:p w14:paraId="2B543B01" w14:textId="77777777" w:rsidR="00DE36D2" w:rsidRPr="00DE36D2" w:rsidRDefault="00DE36D2" w:rsidP="00DE36D2">
      <w:pPr>
        <w:contextualSpacing/>
        <w:rPr>
          <w:rFonts w:ascii="Source Sans Pro" w:hAnsi="Source Sans Pro" w:cs="Tahoma"/>
          <w:color w:val="003C7D"/>
          <w:sz w:val="16"/>
          <w:szCs w:val="16"/>
        </w:rPr>
      </w:pPr>
      <w:r w:rsidRPr="00DE36D2">
        <w:rPr>
          <w:rFonts w:ascii="Source Sans Pro" w:hAnsi="Source Sans Pro" w:cs="Tahoma"/>
          <w:color w:val="003C7D"/>
          <w:sz w:val="16"/>
          <w:szCs w:val="16"/>
        </w:rPr>
        <w:t>Przysługuje Pani/Panu prawo dostępu do swoich danych osobowych oraz prawo żądania ich sprostowania, ich usunięcia lub ograniczenia ich przetwarzania.</w:t>
      </w:r>
    </w:p>
    <w:p w14:paraId="596867DC" w14:textId="77777777" w:rsidR="00DE36D2" w:rsidRPr="00DE36D2" w:rsidRDefault="00DE36D2" w:rsidP="00DE36D2">
      <w:pPr>
        <w:contextualSpacing/>
        <w:rPr>
          <w:rFonts w:ascii="Source Sans Pro" w:hAnsi="Source Sans Pro" w:cs="Tahoma"/>
          <w:color w:val="003C7D"/>
          <w:sz w:val="16"/>
          <w:szCs w:val="16"/>
        </w:rPr>
      </w:pPr>
      <w:r w:rsidRPr="00DE36D2">
        <w:rPr>
          <w:rFonts w:ascii="Source Sans Pro" w:hAnsi="Source Sans Pro" w:cs="Tahoma"/>
          <w:color w:val="003C7D"/>
          <w:sz w:val="16"/>
          <w:szCs w:val="16"/>
        </w:rPr>
        <w:t>Przysługuje Pani/Panu prawo do przenoszenia danych osobowych, tj. do otrzymania od administratora Pani/Pana danych osobowych, w ustrukturyzowanym, powszechnie używanym formacie nadającym się do odczytu maszynowego. Może Pani/Pan przesłać te dane innemu administratorowi.</w:t>
      </w:r>
    </w:p>
    <w:p w14:paraId="15653C3D" w14:textId="77777777" w:rsidR="00DE36D2" w:rsidRPr="00DE36D2" w:rsidRDefault="00DE36D2" w:rsidP="00DE36D2">
      <w:pPr>
        <w:contextualSpacing/>
        <w:rPr>
          <w:rFonts w:ascii="Source Sans Pro" w:hAnsi="Source Sans Pro" w:cs="Tahoma"/>
          <w:color w:val="003C7D"/>
          <w:sz w:val="16"/>
          <w:szCs w:val="16"/>
        </w:rPr>
      </w:pPr>
      <w:r w:rsidRPr="00DE36D2">
        <w:rPr>
          <w:rFonts w:ascii="Source Sans Pro" w:hAnsi="Source Sans Pro" w:cs="Tahoma"/>
          <w:color w:val="003C7D"/>
          <w:sz w:val="16"/>
          <w:szCs w:val="16"/>
        </w:rPr>
        <w:t xml:space="preserve">W zakresie, w jakim podstawą przetwarzania Pani/Pana danych osobowych jest przesłanka prawnie uzasadnionego interesu administratora, przysługuje Pani/Panu prawo wniesienia sprzeciwu wobec przetwarzania Pani/Pana danych osobowych. W szczególności przysługuje Pani/Panu prawo sprzeciwu wobec przetwarzania danych na potrzeby marketingu bezpośredniego w tym profilowania. </w:t>
      </w:r>
    </w:p>
    <w:p w14:paraId="67C4B76A" w14:textId="77777777" w:rsidR="00DE36D2" w:rsidRPr="00DE36D2" w:rsidRDefault="00DE36D2" w:rsidP="00DE36D2">
      <w:pPr>
        <w:contextualSpacing/>
        <w:rPr>
          <w:rFonts w:ascii="Source Sans Pro" w:hAnsi="Source Sans Pro" w:cs="Tahoma"/>
          <w:color w:val="003C7D"/>
          <w:sz w:val="16"/>
          <w:szCs w:val="16"/>
        </w:rPr>
      </w:pPr>
      <w:r w:rsidRPr="00DE36D2">
        <w:rPr>
          <w:rFonts w:ascii="Source Sans Pro" w:hAnsi="Source Sans Pro" w:cs="Tahoma"/>
          <w:color w:val="003C7D"/>
          <w:sz w:val="16"/>
          <w:szCs w:val="16"/>
        </w:rPr>
        <w:t>W zakresie, w jakim podstawą przetwarzania Pani/Pana danych osobowych jest zgoda, ma Pani/Pan prawo jej wycofania. Zgodę można odwołać w każdym czasie w oddziale lub wysyłając e-mail na adres kontakt@pzu.pl albo pismo na adres PZU, ul. Postępu 18a, 02-676 Warszawa. Wycofanie zgody nie wpływa na zgodność z prawem przetwarzania dokonanego na podstawie zgody przed jej wycofaniem.</w:t>
      </w:r>
    </w:p>
    <w:p w14:paraId="00BD53C0" w14:textId="77777777" w:rsidR="00DE36D2" w:rsidRPr="00DE36D2" w:rsidRDefault="00DE36D2" w:rsidP="00DE36D2">
      <w:pPr>
        <w:contextualSpacing/>
        <w:rPr>
          <w:rFonts w:ascii="Source Sans Pro" w:hAnsi="Source Sans Pro" w:cs="Tahoma"/>
          <w:color w:val="003C7D"/>
          <w:sz w:val="16"/>
          <w:szCs w:val="16"/>
        </w:rPr>
      </w:pPr>
      <w:r w:rsidRPr="00DE36D2">
        <w:rPr>
          <w:rFonts w:ascii="Source Sans Pro" w:hAnsi="Source Sans Pro" w:cs="Tahoma"/>
          <w:color w:val="003C7D"/>
          <w:sz w:val="16"/>
          <w:szCs w:val="16"/>
        </w:rPr>
        <w:t>W celu skorzystania z powyższych praw należy skontaktować się z administratorem lub z Inspektorem Ochrony Danych, korzystając ze wskazanych wyżej danych kontaktowych.</w:t>
      </w:r>
    </w:p>
    <w:p w14:paraId="7A4291FC" w14:textId="77777777" w:rsidR="00DE36D2" w:rsidRPr="00DE36D2" w:rsidRDefault="00DE36D2" w:rsidP="00DE36D2">
      <w:pPr>
        <w:jc w:val="both"/>
        <w:rPr>
          <w:rFonts w:ascii="Source Sans Pro" w:hAnsi="Source Sans Pro" w:cs="Tahoma"/>
          <w:color w:val="003C7D"/>
          <w:sz w:val="16"/>
          <w:szCs w:val="16"/>
        </w:rPr>
      </w:pPr>
      <w:r w:rsidRPr="00DE36D2">
        <w:rPr>
          <w:rFonts w:ascii="Source Sans Pro" w:hAnsi="Source Sans Pro" w:cs="Tahoma"/>
          <w:color w:val="003C7D"/>
          <w:sz w:val="16"/>
          <w:szCs w:val="16"/>
        </w:rPr>
        <w:t>Przysługuje Pani/Panu prawo wniesienia skargi do organu nadzorczego. W Polsce takim organem nadzorczym jest Prezes Urzędu Ochrony Danych Osobowych.</w:t>
      </w:r>
    </w:p>
    <w:p w14:paraId="00DE8C8E" w14:textId="77777777" w:rsidR="00ED7D1F" w:rsidRPr="003507D0" w:rsidRDefault="00ED7D1F" w:rsidP="00626D9C">
      <w:pPr>
        <w:rPr>
          <w:rFonts w:ascii="Source Sans Pro" w:hAnsi="Source Sans Pro" w:cs="Tahoma"/>
          <w:color w:val="003C7D"/>
          <w:sz w:val="18"/>
          <w:szCs w:val="18"/>
        </w:rPr>
      </w:pPr>
    </w:p>
    <w:p w14:paraId="74C2DC3B" w14:textId="77777777" w:rsidR="00ED7D1F" w:rsidRPr="003507D0" w:rsidRDefault="00ED7D1F" w:rsidP="00626D9C">
      <w:pPr>
        <w:rPr>
          <w:rFonts w:ascii="Source Sans Pro" w:hAnsi="Source Sans Pro" w:cs="Tahoma"/>
          <w:color w:val="003C7D"/>
          <w:sz w:val="18"/>
          <w:szCs w:val="18"/>
        </w:rPr>
      </w:pPr>
      <w:r w:rsidRPr="003507D0">
        <w:rPr>
          <w:rFonts w:ascii="Source Sans Pro" w:hAnsi="Source Sans Pro" w:cs="Tahoma"/>
          <w:color w:val="003C7D"/>
          <w:sz w:val="18"/>
          <w:szCs w:val="18"/>
        </w:rPr>
        <w:t>Oświadczam, że zapoznałam/em się z powyższą „Informacją Administratora danych osobowych” o przetwarzaniu moich danych osobowych</w:t>
      </w:r>
      <w:r w:rsidR="000B4B04" w:rsidRPr="003507D0">
        <w:rPr>
          <w:rFonts w:ascii="Source Sans Pro" w:hAnsi="Source Sans Pro" w:cs="Tahoma"/>
          <w:color w:val="003C7D"/>
          <w:sz w:val="18"/>
          <w:szCs w:val="18"/>
        </w:rPr>
        <w:t>.</w:t>
      </w:r>
    </w:p>
    <w:p w14:paraId="7287B736" w14:textId="77777777" w:rsidR="00626D9C" w:rsidRPr="003507D0" w:rsidRDefault="00626D9C" w:rsidP="003F6C6D">
      <w:pPr>
        <w:pStyle w:val="PZUNiebieskiiTahoma"/>
        <w:jc w:val="both"/>
        <w:rPr>
          <w:rFonts w:ascii="Source Sans Pro" w:hAnsi="Source Sans Pro" w:cs="Tahoma"/>
          <w:color w:val="003C7D"/>
        </w:rPr>
      </w:pPr>
    </w:p>
    <w:p w14:paraId="5B8C97EA" w14:textId="77777777" w:rsidR="008B73F4" w:rsidRPr="003507D0" w:rsidRDefault="008B73F4" w:rsidP="008B73F4">
      <w:pPr>
        <w:jc w:val="both"/>
        <w:rPr>
          <w:rFonts w:ascii="Source Sans Pro" w:hAnsi="Source Sans Pro" w:cs="Tahoma"/>
          <w:bCs/>
          <w:color w:val="003C7D"/>
          <w:sz w:val="18"/>
          <w:szCs w:val="18"/>
        </w:rPr>
      </w:pPr>
      <w:r w:rsidRPr="003507D0">
        <w:rPr>
          <w:rFonts w:ascii="Source Sans Pro" w:hAnsi="Source Sans Pro" w:cs="Tahoma"/>
          <w:bCs/>
          <w:color w:val="003C7D"/>
          <w:sz w:val="18"/>
          <w:szCs w:val="18"/>
        </w:rPr>
        <w:t>Przedstawione informacje traktowane są jako poufne. PZU SA zastrzega sobie prawo do kontaktowania się z innymi podmiotami w celu uzyskania informacji mogących przyczynić się do poznania sytuacji Wnioskodawcy.</w:t>
      </w:r>
    </w:p>
    <w:p w14:paraId="3BACCB3E" w14:textId="77777777" w:rsidR="008B73F4" w:rsidRPr="003507D0" w:rsidRDefault="008B73F4" w:rsidP="008B73F4">
      <w:pPr>
        <w:pStyle w:val="Nagwek2"/>
        <w:ind w:left="0"/>
        <w:rPr>
          <w:rFonts w:ascii="Source Sans Pro" w:hAnsi="Source Sans Pro" w:cs="Tahoma"/>
          <w:b w:val="0"/>
          <w:color w:val="003C7D"/>
          <w:sz w:val="18"/>
          <w:szCs w:val="18"/>
        </w:rPr>
      </w:pPr>
    </w:p>
    <w:p w14:paraId="6EFDDE31" w14:textId="749902D8" w:rsidR="008B73F4" w:rsidRPr="003507D0" w:rsidRDefault="008B73F4" w:rsidP="008B73F4">
      <w:pPr>
        <w:pStyle w:val="Nagwek2"/>
        <w:ind w:left="0"/>
        <w:rPr>
          <w:rFonts w:ascii="Source Sans Pro" w:hAnsi="Source Sans Pro" w:cs="Tahoma"/>
          <w:b w:val="0"/>
          <w:color w:val="003C7D"/>
          <w:sz w:val="18"/>
          <w:szCs w:val="18"/>
        </w:rPr>
      </w:pPr>
      <w:r w:rsidRPr="003507D0">
        <w:rPr>
          <w:rFonts w:ascii="Source Sans Pro" w:hAnsi="Source Sans Pro" w:cs="Tahoma"/>
          <w:b w:val="0"/>
          <w:color w:val="003C7D"/>
          <w:sz w:val="18"/>
          <w:szCs w:val="18"/>
        </w:rPr>
        <w:t>Prawdziwość powyższych danych potwierdzam</w:t>
      </w:r>
      <w:r w:rsidR="0032490C">
        <w:rPr>
          <w:rFonts w:ascii="Source Sans Pro" w:hAnsi="Source Sans Pro" w:cs="Tahoma"/>
          <w:b w:val="0"/>
          <w:color w:val="003C7D"/>
          <w:sz w:val="18"/>
          <w:szCs w:val="18"/>
        </w:rPr>
        <w:t>/y</w:t>
      </w:r>
      <w:r w:rsidRPr="003507D0">
        <w:rPr>
          <w:rFonts w:ascii="Source Sans Pro" w:hAnsi="Source Sans Pro" w:cs="Tahoma"/>
          <w:b w:val="0"/>
          <w:color w:val="003C7D"/>
          <w:sz w:val="18"/>
          <w:szCs w:val="18"/>
        </w:rPr>
        <w:t>.</w:t>
      </w:r>
    </w:p>
    <w:p w14:paraId="1C41E162" w14:textId="77777777" w:rsidR="008B73F4" w:rsidRPr="003507D0" w:rsidRDefault="008B73F4" w:rsidP="008B73F4">
      <w:pPr>
        <w:autoSpaceDE w:val="0"/>
        <w:autoSpaceDN w:val="0"/>
        <w:adjustRightInd w:val="0"/>
        <w:jc w:val="both"/>
        <w:rPr>
          <w:rFonts w:ascii="Tahoma" w:hAnsi="Tahoma" w:cs="Tahoma"/>
          <w:b/>
          <w:color w:val="003C7D"/>
          <w:sz w:val="18"/>
          <w:szCs w:val="18"/>
        </w:rPr>
      </w:pPr>
    </w:p>
    <w:p w14:paraId="26702F84" w14:textId="77777777" w:rsidR="008B73F4" w:rsidRPr="003507D0" w:rsidRDefault="008B73F4" w:rsidP="008B73F4">
      <w:pPr>
        <w:autoSpaceDE w:val="0"/>
        <w:autoSpaceDN w:val="0"/>
        <w:adjustRightInd w:val="0"/>
        <w:jc w:val="both"/>
        <w:rPr>
          <w:rFonts w:ascii="Tahoma" w:hAnsi="Tahoma" w:cs="Tahoma"/>
          <w:b/>
          <w:color w:val="003C7D"/>
          <w:sz w:val="18"/>
          <w:szCs w:val="18"/>
        </w:rPr>
      </w:pPr>
    </w:p>
    <w:p w14:paraId="38DB964C" w14:textId="77777777" w:rsidR="008B73F4" w:rsidRPr="003507D0" w:rsidRDefault="008B73F4" w:rsidP="008B73F4">
      <w:pPr>
        <w:autoSpaceDE w:val="0"/>
        <w:autoSpaceDN w:val="0"/>
        <w:adjustRightInd w:val="0"/>
        <w:jc w:val="both"/>
        <w:rPr>
          <w:rFonts w:ascii="Tahoma" w:hAnsi="Tahoma" w:cs="Tahoma"/>
          <w:b/>
          <w:color w:val="003C7D"/>
          <w:sz w:val="18"/>
          <w:szCs w:val="18"/>
        </w:rPr>
      </w:pPr>
    </w:p>
    <w:p w14:paraId="5B21B60D" w14:textId="77777777" w:rsidR="008B73F4" w:rsidRPr="003507D0" w:rsidRDefault="008B73F4" w:rsidP="008B73F4">
      <w:pPr>
        <w:autoSpaceDE w:val="0"/>
        <w:autoSpaceDN w:val="0"/>
        <w:adjustRightInd w:val="0"/>
        <w:jc w:val="both"/>
        <w:rPr>
          <w:rFonts w:ascii="Tahoma" w:hAnsi="Tahoma" w:cs="Tahoma"/>
          <w:b/>
          <w:color w:val="003C7D"/>
          <w:sz w:val="18"/>
          <w:szCs w:val="18"/>
        </w:rPr>
      </w:pPr>
    </w:p>
    <w:tbl>
      <w:tblPr>
        <w:tblW w:w="1108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3367"/>
        <w:gridCol w:w="3183"/>
        <w:gridCol w:w="150"/>
        <w:gridCol w:w="559"/>
        <w:gridCol w:w="3798"/>
        <w:gridCol w:w="29"/>
      </w:tblGrid>
      <w:tr w:rsidR="0032490C" w:rsidRPr="0032490C" w14:paraId="2BED0A05" w14:textId="77777777" w:rsidTr="005E7B91">
        <w:trPr>
          <w:trHeight w:val="255"/>
        </w:trPr>
        <w:tc>
          <w:tcPr>
            <w:tcW w:w="3367" w:type="dxa"/>
            <w:tcBorders>
              <w:top w:val="nil"/>
              <w:left w:val="single" w:sz="4" w:space="0" w:color="06376C"/>
              <w:bottom w:val="single" w:sz="4" w:space="0" w:color="06376C"/>
              <w:right w:val="single" w:sz="4" w:space="0" w:color="06376C"/>
            </w:tcBorders>
            <w:vAlign w:val="center"/>
          </w:tcPr>
          <w:p w14:paraId="375205C3" w14:textId="77777777" w:rsidR="005E7B91" w:rsidRPr="0032490C" w:rsidRDefault="00BC1263" w:rsidP="00EA13CE">
            <w:pPr>
              <w:pStyle w:val="PZUNiebieskiiTahoma"/>
              <w:rPr>
                <w:rFonts w:ascii="Source Sans Pro" w:hAnsi="Source Sans Pro" w:cs="Tahoma"/>
                <w:color w:val="003C7D"/>
                <w:sz w:val="16"/>
                <w:szCs w:val="16"/>
                <w:lang w:eastAsia="en-US"/>
              </w:rPr>
            </w:pPr>
            <w:r w:rsidRPr="0032490C">
              <w:rPr>
                <w:rFonts w:ascii="Source Sans Pro" w:hAnsi="Source Sans Pro" w:cs="Tahoma"/>
                <w:color w:val="003C7D"/>
                <w:sz w:val="16"/>
                <w:szCs w:val="16"/>
                <w:lang w:eastAsia="en-US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="005E7B91" w:rsidRPr="0032490C">
              <w:rPr>
                <w:rFonts w:ascii="Source Sans Pro" w:hAnsi="Source Sans Pro" w:cs="Tahoma"/>
                <w:color w:val="003C7D"/>
                <w:sz w:val="16"/>
                <w:szCs w:val="16"/>
                <w:lang w:eastAsia="en-US"/>
              </w:rPr>
              <w:instrText xml:space="preserve"> FORMTEXT </w:instrText>
            </w:r>
            <w:r w:rsidRPr="0032490C">
              <w:rPr>
                <w:rFonts w:ascii="Source Sans Pro" w:hAnsi="Source Sans Pro" w:cs="Tahoma"/>
                <w:color w:val="003C7D"/>
                <w:sz w:val="16"/>
                <w:szCs w:val="16"/>
                <w:lang w:eastAsia="en-US"/>
              </w:rPr>
            </w:r>
            <w:r w:rsidRPr="0032490C">
              <w:rPr>
                <w:rFonts w:ascii="Source Sans Pro" w:hAnsi="Source Sans Pro" w:cs="Tahoma"/>
                <w:color w:val="003C7D"/>
                <w:sz w:val="16"/>
                <w:szCs w:val="16"/>
                <w:lang w:eastAsia="en-US"/>
              </w:rPr>
              <w:fldChar w:fldCharType="separate"/>
            </w:r>
            <w:r w:rsidR="005E7B91" w:rsidRPr="0032490C">
              <w:rPr>
                <w:rFonts w:ascii="Source Sans Pro" w:hAnsi="Source Sans Pro" w:cs="Tahoma"/>
                <w:noProof/>
                <w:color w:val="003C7D"/>
                <w:sz w:val="16"/>
                <w:szCs w:val="16"/>
                <w:lang w:eastAsia="en-US"/>
              </w:rPr>
              <w:t> </w:t>
            </w:r>
            <w:r w:rsidR="005E7B91" w:rsidRPr="0032490C">
              <w:rPr>
                <w:rFonts w:ascii="Source Sans Pro" w:hAnsi="Source Sans Pro" w:cs="Tahoma"/>
                <w:noProof/>
                <w:color w:val="003C7D"/>
                <w:sz w:val="16"/>
                <w:szCs w:val="16"/>
                <w:lang w:eastAsia="en-US"/>
              </w:rPr>
              <w:t> </w:t>
            </w:r>
            <w:r w:rsidR="005E7B91" w:rsidRPr="0032490C">
              <w:rPr>
                <w:rFonts w:ascii="Source Sans Pro" w:hAnsi="Source Sans Pro" w:cs="Tahoma"/>
                <w:noProof/>
                <w:color w:val="003C7D"/>
                <w:sz w:val="16"/>
                <w:szCs w:val="16"/>
                <w:lang w:eastAsia="en-US"/>
              </w:rPr>
              <w:t> </w:t>
            </w:r>
            <w:r w:rsidR="005E7B91" w:rsidRPr="0032490C">
              <w:rPr>
                <w:rFonts w:ascii="Source Sans Pro" w:hAnsi="Source Sans Pro" w:cs="Tahoma"/>
                <w:noProof/>
                <w:color w:val="003C7D"/>
                <w:sz w:val="16"/>
                <w:szCs w:val="16"/>
                <w:lang w:eastAsia="en-US"/>
              </w:rPr>
              <w:t> </w:t>
            </w:r>
            <w:r w:rsidR="005E7B91" w:rsidRPr="0032490C">
              <w:rPr>
                <w:rFonts w:ascii="Source Sans Pro" w:hAnsi="Source Sans Pro" w:cs="Tahoma"/>
                <w:noProof/>
                <w:color w:val="003C7D"/>
                <w:sz w:val="16"/>
                <w:szCs w:val="16"/>
                <w:lang w:eastAsia="en-US"/>
              </w:rPr>
              <w:t> </w:t>
            </w:r>
            <w:r w:rsidRPr="0032490C">
              <w:rPr>
                <w:rFonts w:ascii="Source Sans Pro" w:hAnsi="Source Sans Pro" w:cs="Tahoma"/>
                <w:color w:val="003C7D"/>
                <w:sz w:val="16"/>
                <w:szCs w:val="16"/>
                <w:lang w:eastAsia="en-US"/>
              </w:rPr>
              <w:fldChar w:fldCharType="end"/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single" w:sz="4" w:space="0" w:color="06376C"/>
            </w:tcBorders>
            <w:vAlign w:val="center"/>
          </w:tcPr>
          <w:p w14:paraId="60B3D90A" w14:textId="77777777" w:rsidR="005E7B91" w:rsidRPr="0032490C" w:rsidRDefault="005E7B91" w:rsidP="00EA13CE">
            <w:pPr>
              <w:pStyle w:val="PZUNiebieskiiTahoma"/>
              <w:rPr>
                <w:rFonts w:ascii="Source Sans Pro" w:hAnsi="Source Sans Pro" w:cs="Tahoma"/>
                <w:color w:val="003C7D"/>
                <w:sz w:val="16"/>
                <w:szCs w:val="16"/>
                <w:lang w:eastAsia="en-US"/>
              </w:rPr>
            </w:pPr>
          </w:p>
        </w:tc>
        <w:tc>
          <w:tcPr>
            <w:tcW w:w="4536" w:type="dxa"/>
            <w:gridSpan w:val="4"/>
            <w:tcBorders>
              <w:top w:val="nil"/>
              <w:left w:val="single" w:sz="4" w:space="0" w:color="06376C"/>
              <w:bottom w:val="single" w:sz="4" w:space="0" w:color="06376C"/>
              <w:right w:val="single" w:sz="4" w:space="0" w:color="06376C"/>
            </w:tcBorders>
            <w:vAlign w:val="center"/>
          </w:tcPr>
          <w:p w14:paraId="6E9A2E3F" w14:textId="77777777" w:rsidR="005E7B91" w:rsidRPr="0032490C" w:rsidRDefault="005E7B91" w:rsidP="00EA13CE">
            <w:pPr>
              <w:pStyle w:val="PZUNiebieskiiTahoma"/>
              <w:rPr>
                <w:rFonts w:ascii="Source Sans Pro" w:hAnsi="Source Sans Pro" w:cs="Tahoma"/>
                <w:color w:val="003C7D"/>
                <w:sz w:val="16"/>
                <w:szCs w:val="16"/>
                <w:lang w:eastAsia="en-US"/>
              </w:rPr>
            </w:pPr>
          </w:p>
        </w:tc>
      </w:tr>
      <w:tr w:rsidR="008B73F4" w:rsidRPr="00951D6E" w14:paraId="05A4908C" w14:textId="77777777" w:rsidTr="005E7B91">
        <w:trPr>
          <w:gridAfter w:val="1"/>
          <w:wAfter w:w="29" w:type="dxa"/>
        </w:trPr>
        <w:tc>
          <w:tcPr>
            <w:tcW w:w="3367" w:type="dxa"/>
            <w:tcBorders>
              <w:top w:val="single" w:sz="4" w:space="0" w:color="06376C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14:paraId="3FA62148" w14:textId="77777777" w:rsidR="008B73F4" w:rsidRPr="00951D6E" w:rsidRDefault="008B73F4" w:rsidP="00EA13CE">
            <w:pPr>
              <w:pStyle w:val="PZUNiebieskiiTahoma"/>
              <w:rPr>
                <w:rFonts w:ascii="Source Sans Pro" w:hAnsi="Source Sans Pro" w:cs="Tahoma"/>
                <w:color w:val="003C7D"/>
                <w:sz w:val="14"/>
                <w:szCs w:val="14"/>
                <w:lang w:eastAsia="en-US"/>
              </w:rPr>
            </w:pPr>
            <w:r w:rsidRPr="00951D6E">
              <w:rPr>
                <w:rFonts w:ascii="Source Sans Pro" w:hAnsi="Source Sans Pro" w:cs="Tahoma"/>
                <w:color w:val="003C7D"/>
                <w:sz w:val="14"/>
                <w:szCs w:val="14"/>
                <w:lang w:eastAsia="en-US"/>
              </w:rPr>
              <w:t>Miejscowość</w:t>
            </w:r>
            <w:r w:rsidR="005E7B91" w:rsidRPr="00951D6E">
              <w:rPr>
                <w:rFonts w:ascii="Source Sans Pro" w:hAnsi="Source Sans Pro" w:cs="Tahoma"/>
                <w:color w:val="003C7D"/>
                <w:sz w:val="14"/>
                <w:szCs w:val="14"/>
                <w:lang w:eastAsia="en-US"/>
              </w:rPr>
              <w:t xml:space="preserve"> i data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14:paraId="63579B39" w14:textId="77777777" w:rsidR="008B73F4" w:rsidRPr="00951D6E" w:rsidRDefault="008B73F4" w:rsidP="00EA13CE">
            <w:pPr>
              <w:pStyle w:val="PZUNiebieskiiTahoma"/>
              <w:rPr>
                <w:rFonts w:ascii="Source Sans Pro" w:hAnsi="Source Sans Pro" w:cs="Tahoma"/>
                <w:color w:val="003C7D"/>
                <w:sz w:val="14"/>
                <w:szCs w:val="14"/>
                <w:lang w:eastAsia="en-US"/>
              </w:rPr>
            </w:pPr>
          </w:p>
        </w:tc>
        <w:tc>
          <w:tcPr>
            <w:tcW w:w="150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32EAD245" w14:textId="77777777" w:rsidR="008B73F4" w:rsidRPr="00951D6E" w:rsidRDefault="008B73F4" w:rsidP="00EA13CE">
            <w:pPr>
              <w:pStyle w:val="PZUNiebieskiiTahoma"/>
              <w:rPr>
                <w:rFonts w:ascii="Source Sans Pro" w:hAnsi="Source Sans Pro" w:cs="Tahoma"/>
                <w:color w:val="003C7D"/>
                <w:sz w:val="14"/>
                <w:szCs w:val="14"/>
                <w:lang w:eastAsia="en-US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14:paraId="75915E81" w14:textId="77777777" w:rsidR="008B73F4" w:rsidRPr="00951D6E" w:rsidRDefault="008B73F4" w:rsidP="00EA13CE">
            <w:pPr>
              <w:pStyle w:val="PZUNiebieskiiTahoma"/>
              <w:jc w:val="center"/>
              <w:rPr>
                <w:rFonts w:ascii="Source Sans Pro" w:hAnsi="Source Sans Pro" w:cs="Tahoma"/>
                <w:color w:val="003C7D"/>
                <w:sz w:val="14"/>
                <w:szCs w:val="14"/>
                <w:lang w:eastAsia="en-US"/>
              </w:rPr>
            </w:pPr>
          </w:p>
        </w:tc>
        <w:tc>
          <w:tcPr>
            <w:tcW w:w="3798" w:type="dxa"/>
            <w:tcBorders>
              <w:top w:val="single" w:sz="4" w:space="0" w:color="06376C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14:paraId="64E378F7" w14:textId="77777777" w:rsidR="008B73F4" w:rsidRPr="00951D6E" w:rsidRDefault="008B73F4" w:rsidP="00EA13CE">
            <w:pPr>
              <w:pStyle w:val="PZUNiebieskiiTahoma"/>
              <w:rPr>
                <w:rFonts w:ascii="Source Sans Pro" w:hAnsi="Source Sans Pro" w:cs="Tahoma"/>
                <w:color w:val="003C7D"/>
                <w:sz w:val="14"/>
                <w:szCs w:val="14"/>
                <w:lang w:eastAsia="en-US"/>
              </w:rPr>
            </w:pPr>
            <w:r w:rsidRPr="00951D6E">
              <w:rPr>
                <w:rFonts w:ascii="Source Sans Pro" w:hAnsi="Source Sans Pro" w:cs="Tahoma"/>
                <w:color w:val="003C7D"/>
                <w:sz w:val="14"/>
                <w:szCs w:val="14"/>
                <w:lang w:eastAsia="en-US"/>
              </w:rPr>
              <w:t>Podpis</w:t>
            </w:r>
          </w:p>
        </w:tc>
      </w:tr>
    </w:tbl>
    <w:p w14:paraId="154A0528" w14:textId="77777777" w:rsidR="008B73F4" w:rsidRPr="00951D6E" w:rsidRDefault="008B73F4" w:rsidP="008B73F4">
      <w:pPr>
        <w:autoSpaceDE w:val="0"/>
        <w:autoSpaceDN w:val="0"/>
        <w:adjustRightInd w:val="0"/>
        <w:jc w:val="both"/>
        <w:rPr>
          <w:rFonts w:ascii="Source Sans Pro" w:hAnsi="Source Sans Pro" w:cs="Tahoma"/>
          <w:b/>
          <w:color w:val="003C7D"/>
          <w:sz w:val="14"/>
          <w:szCs w:val="14"/>
        </w:rPr>
      </w:pPr>
    </w:p>
    <w:p w14:paraId="53B48F25" w14:textId="57E64139" w:rsidR="008B73F4" w:rsidRDefault="008B73F4" w:rsidP="008B73F4">
      <w:pPr>
        <w:autoSpaceDE w:val="0"/>
        <w:autoSpaceDN w:val="0"/>
        <w:adjustRightInd w:val="0"/>
        <w:jc w:val="both"/>
        <w:rPr>
          <w:rFonts w:ascii="Source Sans Pro" w:hAnsi="Source Sans Pro" w:cs="Tahoma"/>
          <w:b/>
          <w:color w:val="003C7D"/>
          <w:sz w:val="14"/>
          <w:szCs w:val="14"/>
        </w:rPr>
      </w:pPr>
    </w:p>
    <w:p w14:paraId="3760FE8D" w14:textId="1F122EB5" w:rsidR="00951D6E" w:rsidRDefault="00951D6E" w:rsidP="008B73F4">
      <w:pPr>
        <w:autoSpaceDE w:val="0"/>
        <w:autoSpaceDN w:val="0"/>
        <w:adjustRightInd w:val="0"/>
        <w:jc w:val="both"/>
        <w:rPr>
          <w:rFonts w:ascii="Source Sans Pro" w:hAnsi="Source Sans Pro" w:cs="Tahoma"/>
          <w:b/>
          <w:color w:val="003C7D"/>
          <w:sz w:val="14"/>
          <w:szCs w:val="14"/>
        </w:rPr>
      </w:pPr>
    </w:p>
    <w:p w14:paraId="1796942C" w14:textId="77777777" w:rsidR="00951D6E" w:rsidRPr="00951D6E" w:rsidRDefault="00951D6E" w:rsidP="008B73F4">
      <w:pPr>
        <w:autoSpaceDE w:val="0"/>
        <w:autoSpaceDN w:val="0"/>
        <w:adjustRightInd w:val="0"/>
        <w:jc w:val="both"/>
        <w:rPr>
          <w:rFonts w:ascii="Source Sans Pro" w:hAnsi="Source Sans Pro" w:cs="Tahoma"/>
          <w:b/>
          <w:color w:val="003C7D"/>
          <w:sz w:val="14"/>
          <w:szCs w:val="14"/>
        </w:rPr>
      </w:pPr>
    </w:p>
    <w:p w14:paraId="50E46072" w14:textId="77777777" w:rsidR="008B73F4" w:rsidRPr="00951D6E" w:rsidRDefault="008B73F4" w:rsidP="008B73F4">
      <w:pPr>
        <w:jc w:val="both"/>
        <w:rPr>
          <w:rFonts w:ascii="Source Sans Pro" w:hAnsi="Source Sans Pro" w:cs="Tahoma"/>
          <w:b/>
          <w:color w:val="003C7D"/>
          <w:sz w:val="14"/>
          <w:szCs w:val="14"/>
        </w:rPr>
      </w:pPr>
    </w:p>
    <w:tbl>
      <w:tblPr>
        <w:tblW w:w="1108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3367"/>
        <w:gridCol w:w="3183"/>
        <w:gridCol w:w="150"/>
        <w:gridCol w:w="559"/>
        <w:gridCol w:w="3798"/>
        <w:gridCol w:w="29"/>
      </w:tblGrid>
      <w:tr w:rsidR="0032490C" w:rsidRPr="00951D6E" w14:paraId="49C10CB3" w14:textId="77777777" w:rsidTr="005E7B91">
        <w:trPr>
          <w:trHeight w:val="255"/>
        </w:trPr>
        <w:tc>
          <w:tcPr>
            <w:tcW w:w="3367" w:type="dxa"/>
            <w:tcBorders>
              <w:top w:val="nil"/>
              <w:left w:val="single" w:sz="4" w:space="0" w:color="06376C"/>
              <w:bottom w:val="single" w:sz="4" w:space="0" w:color="06376C"/>
              <w:right w:val="single" w:sz="4" w:space="0" w:color="06376C"/>
            </w:tcBorders>
            <w:vAlign w:val="center"/>
          </w:tcPr>
          <w:p w14:paraId="6454E5BB" w14:textId="77777777" w:rsidR="005E7B91" w:rsidRPr="00951D6E" w:rsidRDefault="00BC1263" w:rsidP="00EA13CE">
            <w:pPr>
              <w:pStyle w:val="PZUNiebieskiiTahoma"/>
              <w:rPr>
                <w:rFonts w:ascii="Source Sans Pro" w:hAnsi="Source Sans Pro" w:cs="Tahoma"/>
                <w:color w:val="003C7D"/>
                <w:sz w:val="14"/>
                <w:szCs w:val="14"/>
                <w:lang w:eastAsia="en-US"/>
              </w:rPr>
            </w:pPr>
            <w:r w:rsidRPr="00951D6E">
              <w:rPr>
                <w:rFonts w:ascii="Source Sans Pro" w:hAnsi="Source Sans Pro" w:cs="Tahoma"/>
                <w:color w:val="003C7D"/>
                <w:sz w:val="14"/>
                <w:szCs w:val="14"/>
                <w:lang w:eastAsia="en-US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="005E7B91" w:rsidRPr="00951D6E">
              <w:rPr>
                <w:rFonts w:ascii="Source Sans Pro" w:hAnsi="Source Sans Pro" w:cs="Tahoma"/>
                <w:color w:val="003C7D"/>
                <w:sz w:val="14"/>
                <w:szCs w:val="14"/>
                <w:lang w:eastAsia="en-US"/>
              </w:rPr>
              <w:instrText xml:space="preserve"> FORMTEXT </w:instrText>
            </w:r>
            <w:r w:rsidRPr="00951D6E">
              <w:rPr>
                <w:rFonts w:ascii="Source Sans Pro" w:hAnsi="Source Sans Pro" w:cs="Tahoma"/>
                <w:color w:val="003C7D"/>
                <w:sz w:val="14"/>
                <w:szCs w:val="14"/>
                <w:lang w:eastAsia="en-US"/>
              </w:rPr>
            </w:r>
            <w:r w:rsidRPr="00951D6E">
              <w:rPr>
                <w:rFonts w:ascii="Source Sans Pro" w:hAnsi="Source Sans Pro" w:cs="Tahoma"/>
                <w:color w:val="003C7D"/>
                <w:sz w:val="14"/>
                <w:szCs w:val="14"/>
                <w:lang w:eastAsia="en-US"/>
              </w:rPr>
              <w:fldChar w:fldCharType="separate"/>
            </w:r>
            <w:r w:rsidR="005E7B91" w:rsidRPr="00951D6E">
              <w:rPr>
                <w:rFonts w:ascii="Source Sans Pro" w:hAnsi="Source Sans Pro" w:cs="Tahoma"/>
                <w:noProof/>
                <w:color w:val="003C7D"/>
                <w:sz w:val="14"/>
                <w:szCs w:val="14"/>
                <w:lang w:eastAsia="en-US"/>
              </w:rPr>
              <w:t> </w:t>
            </w:r>
            <w:r w:rsidR="005E7B91" w:rsidRPr="00951D6E">
              <w:rPr>
                <w:rFonts w:ascii="Source Sans Pro" w:hAnsi="Source Sans Pro" w:cs="Tahoma"/>
                <w:noProof/>
                <w:color w:val="003C7D"/>
                <w:sz w:val="14"/>
                <w:szCs w:val="14"/>
                <w:lang w:eastAsia="en-US"/>
              </w:rPr>
              <w:t> </w:t>
            </w:r>
            <w:r w:rsidR="005E7B91" w:rsidRPr="00951D6E">
              <w:rPr>
                <w:rFonts w:ascii="Source Sans Pro" w:hAnsi="Source Sans Pro" w:cs="Tahoma"/>
                <w:noProof/>
                <w:color w:val="003C7D"/>
                <w:sz w:val="14"/>
                <w:szCs w:val="14"/>
                <w:lang w:eastAsia="en-US"/>
              </w:rPr>
              <w:t> </w:t>
            </w:r>
            <w:r w:rsidR="005E7B91" w:rsidRPr="00951D6E">
              <w:rPr>
                <w:rFonts w:ascii="Source Sans Pro" w:hAnsi="Source Sans Pro" w:cs="Tahoma"/>
                <w:noProof/>
                <w:color w:val="003C7D"/>
                <w:sz w:val="14"/>
                <w:szCs w:val="14"/>
                <w:lang w:eastAsia="en-US"/>
              </w:rPr>
              <w:t> </w:t>
            </w:r>
            <w:r w:rsidR="005E7B91" w:rsidRPr="00951D6E">
              <w:rPr>
                <w:rFonts w:ascii="Source Sans Pro" w:hAnsi="Source Sans Pro" w:cs="Tahoma"/>
                <w:noProof/>
                <w:color w:val="003C7D"/>
                <w:sz w:val="14"/>
                <w:szCs w:val="14"/>
                <w:lang w:eastAsia="en-US"/>
              </w:rPr>
              <w:t> </w:t>
            </w:r>
            <w:r w:rsidRPr="00951D6E">
              <w:rPr>
                <w:rFonts w:ascii="Source Sans Pro" w:hAnsi="Source Sans Pro" w:cs="Tahoma"/>
                <w:color w:val="003C7D"/>
                <w:sz w:val="14"/>
                <w:szCs w:val="14"/>
                <w:lang w:eastAsia="en-US"/>
              </w:rPr>
              <w:fldChar w:fldCharType="end"/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single" w:sz="4" w:space="0" w:color="06376C"/>
            </w:tcBorders>
            <w:vAlign w:val="center"/>
          </w:tcPr>
          <w:p w14:paraId="27FE1B7D" w14:textId="77777777" w:rsidR="005E7B91" w:rsidRPr="00951D6E" w:rsidRDefault="005E7B91" w:rsidP="00EA13CE">
            <w:pPr>
              <w:pStyle w:val="PZUNiebieskiiTahoma"/>
              <w:rPr>
                <w:rFonts w:ascii="Source Sans Pro" w:hAnsi="Source Sans Pro" w:cs="Tahoma"/>
                <w:color w:val="003C7D"/>
                <w:sz w:val="14"/>
                <w:szCs w:val="14"/>
                <w:lang w:eastAsia="en-US"/>
              </w:rPr>
            </w:pPr>
          </w:p>
        </w:tc>
        <w:tc>
          <w:tcPr>
            <w:tcW w:w="4536" w:type="dxa"/>
            <w:gridSpan w:val="4"/>
            <w:tcBorders>
              <w:top w:val="nil"/>
              <w:left w:val="single" w:sz="4" w:space="0" w:color="06376C"/>
              <w:bottom w:val="single" w:sz="4" w:space="0" w:color="06376C"/>
              <w:right w:val="single" w:sz="4" w:space="0" w:color="06376C"/>
            </w:tcBorders>
            <w:vAlign w:val="center"/>
          </w:tcPr>
          <w:p w14:paraId="5A715B1B" w14:textId="77777777" w:rsidR="005E7B91" w:rsidRPr="00951D6E" w:rsidRDefault="005E7B91" w:rsidP="00EA13CE">
            <w:pPr>
              <w:pStyle w:val="PZUNiebieskiiTahoma"/>
              <w:rPr>
                <w:rFonts w:ascii="Source Sans Pro" w:hAnsi="Source Sans Pro" w:cs="Tahoma"/>
                <w:color w:val="003C7D"/>
                <w:sz w:val="14"/>
                <w:szCs w:val="14"/>
                <w:lang w:eastAsia="en-US"/>
              </w:rPr>
            </w:pPr>
          </w:p>
        </w:tc>
      </w:tr>
      <w:tr w:rsidR="0032490C" w:rsidRPr="00951D6E" w14:paraId="5DB4BE09" w14:textId="77777777" w:rsidTr="005E7B91">
        <w:trPr>
          <w:gridAfter w:val="1"/>
          <w:wAfter w:w="29" w:type="dxa"/>
        </w:trPr>
        <w:tc>
          <w:tcPr>
            <w:tcW w:w="3367" w:type="dxa"/>
            <w:tcBorders>
              <w:top w:val="single" w:sz="4" w:space="0" w:color="06376C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14:paraId="0E110C77" w14:textId="77777777" w:rsidR="008B73F4" w:rsidRPr="00951D6E" w:rsidRDefault="008B73F4" w:rsidP="00EA13CE">
            <w:pPr>
              <w:pStyle w:val="PZUNiebieskiiTahoma"/>
              <w:rPr>
                <w:rFonts w:ascii="Source Sans Pro" w:hAnsi="Source Sans Pro" w:cs="Tahoma"/>
                <w:color w:val="003C7D"/>
                <w:sz w:val="14"/>
                <w:szCs w:val="14"/>
                <w:lang w:eastAsia="en-US"/>
              </w:rPr>
            </w:pPr>
            <w:r w:rsidRPr="00951D6E">
              <w:rPr>
                <w:rFonts w:ascii="Source Sans Pro" w:hAnsi="Source Sans Pro" w:cs="Tahoma"/>
                <w:color w:val="003C7D"/>
                <w:sz w:val="14"/>
                <w:szCs w:val="14"/>
                <w:lang w:eastAsia="en-US"/>
              </w:rPr>
              <w:t>Miejscowość</w:t>
            </w:r>
            <w:r w:rsidR="005E7B91" w:rsidRPr="00951D6E">
              <w:rPr>
                <w:rFonts w:ascii="Source Sans Pro" w:hAnsi="Source Sans Pro" w:cs="Tahoma"/>
                <w:color w:val="003C7D"/>
                <w:sz w:val="14"/>
                <w:szCs w:val="14"/>
                <w:lang w:eastAsia="en-US"/>
              </w:rPr>
              <w:t xml:space="preserve"> i data</w:t>
            </w:r>
            <w:r w:rsidRPr="00951D6E">
              <w:rPr>
                <w:rFonts w:ascii="Source Sans Pro" w:hAnsi="Source Sans Pro" w:cs="Tahoma"/>
                <w:color w:val="003C7D"/>
                <w:sz w:val="14"/>
                <w:szCs w:val="14"/>
                <w:lang w:eastAsia="en-US"/>
              </w:rPr>
              <w:t>***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14:paraId="3F17F81D" w14:textId="77777777" w:rsidR="008B73F4" w:rsidRPr="00951D6E" w:rsidRDefault="008B73F4" w:rsidP="00EA13CE">
            <w:pPr>
              <w:pStyle w:val="PZUNiebieskiiTahoma"/>
              <w:rPr>
                <w:rFonts w:ascii="Source Sans Pro" w:hAnsi="Source Sans Pro" w:cs="Tahoma"/>
                <w:color w:val="003C7D"/>
                <w:sz w:val="14"/>
                <w:szCs w:val="14"/>
                <w:lang w:eastAsia="en-US"/>
              </w:rPr>
            </w:pPr>
          </w:p>
        </w:tc>
        <w:tc>
          <w:tcPr>
            <w:tcW w:w="150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159643EF" w14:textId="77777777" w:rsidR="008B73F4" w:rsidRPr="00951D6E" w:rsidRDefault="008B73F4" w:rsidP="00EA13CE">
            <w:pPr>
              <w:pStyle w:val="PZUNiebieskiiTahoma"/>
              <w:rPr>
                <w:rFonts w:ascii="Source Sans Pro" w:hAnsi="Source Sans Pro" w:cs="Tahoma"/>
                <w:color w:val="003C7D"/>
                <w:sz w:val="14"/>
                <w:szCs w:val="14"/>
                <w:lang w:eastAsia="en-US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14:paraId="40B8E1AB" w14:textId="77777777" w:rsidR="008B73F4" w:rsidRPr="00951D6E" w:rsidRDefault="008B73F4" w:rsidP="00EA13CE">
            <w:pPr>
              <w:pStyle w:val="PZUNiebieskiiTahoma"/>
              <w:jc w:val="center"/>
              <w:rPr>
                <w:rFonts w:ascii="Source Sans Pro" w:hAnsi="Source Sans Pro" w:cs="Tahoma"/>
                <w:color w:val="003C7D"/>
                <w:sz w:val="14"/>
                <w:szCs w:val="14"/>
                <w:lang w:eastAsia="en-US"/>
              </w:rPr>
            </w:pPr>
          </w:p>
        </w:tc>
        <w:tc>
          <w:tcPr>
            <w:tcW w:w="3798" w:type="dxa"/>
            <w:tcBorders>
              <w:top w:val="single" w:sz="4" w:space="0" w:color="06376C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14:paraId="0FB63FA8" w14:textId="77777777" w:rsidR="008B73F4" w:rsidRPr="00951D6E" w:rsidRDefault="008B73F4" w:rsidP="00EA13CE">
            <w:pPr>
              <w:pStyle w:val="PZUNiebieskiiTahoma"/>
              <w:rPr>
                <w:rFonts w:ascii="Source Sans Pro" w:hAnsi="Source Sans Pro" w:cs="Tahoma"/>
                <w:color w:val="003C7D"/>
                <w:sz w:val="14"/>
                <w:szCs w:val="14"/>
                <w:lang w:eastAsia="en-US"/>
              </w:rPr>
            </w:pPr>
            <w:r w:rsidRPr="00951D6E">
              <w:rPr>
                <w:rFonts w:ascii="Source Sans Pro" w:hAnsi="Source Sans Pro" w:cs="Tahoma"/>
                <w:color w:val="003C7D"/>
                <w:sz w:val="14"/>
                <w:szCs w:val="14"/>
                <w:lang w:eastAsia="en-US"/>
              </w:rPr>
              <w:t>Podpis współmałżonka Wnioskodawcy***</w:t>
            </w:r>
          </w:p>
        </w:tc>
      </w:tr>
    </w:tbl>
    <w:p w14:paraId="79EB4D56" w14:textId="77777777" w:rsidR="00626D9C" w:rsidRPr="003507D0" w:rsidRDefault="00626D9C" w:rsidP="003F6C6D">
      <w:pPr>
        <w:pStyle w:val="PZUNiebieskiiTahoma"/>
        <w:jc w:val="both"/>
        <w:rPr>
          <w:rFonts w:cs="Tahoma"/>
          <w:color w:val="003C7D"/>
        </w:rPr>
      </w:pPr>
    </w:p>
    <w:p w14:paraId="5302D5ED" w14:textId="77777777" w:rsidR="00626D9C" w:rsidRPr="003507D0" w:rsidRDefault="00626D9C" w:rsidP="003F6C6D">
      <w:pPr>
        <w:pStyle w:val="PZUNiebieskiiTahoma"/>
        <w:jc w:val="both"/>
        <w:rPr>
          <w:rFonts w:cs="Tahoma"/>
          <w:color w:val="003C7D"/>
        </w:rPr>
      </w:pPr>
    </w:p>
    <w:p w14:paraId="2ED5BE57" w14:textId="77777777" w:rsidR="001B4712" w:rsidRPr="003507D0" w:rsidRDefault="001B4712" w:rsidP="001B4712">
      <w:pPr>
        <w:pStyle w:val="PZUNiebieskiiTahoma"/>
        <w:jc w:val="both"/>
        <w:rPr>
          <w:color w:val="003C7D"/>
        </w:rPr>
      </w:pPr>
    </w:p>
    <w:p w14:paraId="58F3CFE5" w14:textId="77777777" w:rsidR="001B4712" w:rsidRPr="003507D0" w:rsidRDefault="001B4712" w:rsidP="001B4712">
      <w:pPr>
        <w:pStyle w:val="PZUNiebieskiiTahoma"/>
        <w:jc w:val="both"/>
        <w:rPr>
          <w:color w:val="003C7D"/>
        </w:rPr>
      </w:pPr>
    </w:p>
    <w:tbl>
      <w:tblPr>
        <w:tblW w:w="11057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567"/>
        <w:gridCol w:w="10490"/>
      </w:tblGrid>
      <w:tr w:rsidR="0032490C" w:rsidRPr="0032490C" w14:paraId="7DA105AE" w14:textId="77777777" w:rsidTr="006D3550">
        <w:tc>
          <w:tcPr>
            <w:tcW w:w="567" w:type="dxa"/>
          </w:tcPr>
          <w:p w14:paraId="1C7B5830" w14:textId="77777777" w:rsidR="001B4712" w:rsidRPr="0032490C" w:rsidRDefault="001B4712" w:rsidP="006D3550">
            <w:pPr>
              <w:pStyle w:val="PZUNiebieskiiTahoma"/>
              <w:spacing w:before="20" w:after="20"/>
              <w:ind w:right="0"/>
              <w:jc w:val="right"/>
              <w:rPr>
                <w:rFonts w:ascii="Source Sans Pro" w:hAnsi="Source Sans Pro" w:cs="Tahoma"/>
                <w:i/>
                <w:color w:val="003C7D"/>
                <w:sz w:val="12"/>
                <w:szCs w:val="12"/>
                <w:lang w:eastAsia="en-US"/>
              </w:rPr>
            </w:pPr>
            <w:r w:rsidRPr="0032490C">
              <w:rPr>
                <w:rFonts w:ascii="Source Sans Pro" w:hAnsi="Source Sans Pro" w:cs="Tahoma"/>
                <w:color w:val="003C7D"/>
                <w:sz w:val="12"/>
                <w:szCs w:val="12"/>
                <w:lang w:eastAsia="en-US"/>
              </w:rPr>
              <w:t>*</w:t>
            </w:r>
          </w:p>
        </w:tc>
        <w:tc>
          <w:tcPr>
            <w:tcW w:w="10490" w:type="dxa"/>
          </w:tcPr>
          <w:p w14:paraId="42F2F4AA" w14:textId="6E19C2BA" w:rsidR="001B4712" w:rsidRPr="0032490C" w:rsidRDefault="00290BA8" w:rsidP="006D3550">
            <w:pPr>
              <w:pStyle w:val="PZUNiebieskiiTahoma"/>
              <w:spacing w:before="20" w:after="20"/>
              <w:ind w:right="0"/>
              <w:rPr>
                <w:rFonts w:ascii="Source Sans Pro" w:hAnsi="Source Sans Pro" w:cs="Tahoma"/>
                <w:color w:val="003C7D"/>
                <w:sz w:val="12"/>
                <w:szCs w:val="12"/>
                <w:lang w:eastAsia="en-US"/>
              </w:rPr>
            </w:pPr>
            <w:r w:rsidRPr="0032490C">
              <w:rPr>
                <w:rFonts w:ascii="Source Sans Pro" w:hAnsi="Source Sans Pro" w:cs="Tahoma"/>
                <w:color w:val="003C7D"/>
                <w:sz w:val="12"/>
                <w:szCs w:val="12"/>
                <w:lang w:eastAsia="en-US"/>
              </w:rPr>
              <w:t>W przypadku zbyt małej ilości miejsca w danej rubryce prosimy przedstawić pełne informacje w formie załącznika</w:t>
            </w:r>
          </w:p>
        </w:tc>
      </w:tr>
      <w:tr w:rsidR="0032490C" w:rsidRPr="0032490C" w14:paraId="36ED3F73" w14:textId="77777777" w:rsidTr="006D3550">
        <w:tc>
          <w:tcPr>
            <w:tcW w:w="567" w:type="dxa"/>
          </w:tcPr>
          <w:p w14:paraId="2563E1F1" w14:textId="77777777" w:rsidR="001B4712" w:rsidRPr="0032490C" w:rsidRDefault="001B4712" w:rsidP="006D3550">
            <w:pPr>
              <w:pStyle w:val="PZUNiebieskiiTahoma"/>
              <w:spacing w:before="20" w:after="20"/>
              <w:ind w:right="0"/>
              <w:jc w:val="right"/>
              <w:rPr>
                <w:rFonts w:ascii="Source Sans Pro" w:hAnsi="Source Sans Pro" w:cs="Tahoma"/>
                <w:i/>
                <w:color w:val="003C7D"/>
                <w:sz w:val="12"/>
                <w:szCs w:val="12"/>
                <w:lang w:eastAsia="en-US"/>
              </w:rPr>
            </w:pPr>
            <w:r w:rsidRPr="0032490C">
              <w:rPr>
                <w:rFonts w:ascii="Source Sans Pro" w:hAnsi="Source Sans Pro" w:cs="Tahoma"/>
                <w:color w:val="003C7D"/>
                <w:sz w:val="12"/>
                <w:szCs w:val="12"/>
                <w:lang w:eastAsia="en-US"/>
              </w:rPr>
              <w:t>**</w:t>
            </w:r>
          </w:p>
        </w:tc>
        <w:tc>
          <w:tcPr>
            <w:tcW w:w="10490" w:type="dxa"/>
          </w:tcPr>
          <w:p w14:paraId="03DFAC9A" w14:textId="3303DA72" w:rsidR="001B4712" w:rsidRPr="0032490C" w:rsidRDefault="00290BA8" w:rsidP="006D3550">
            <w:pPr>
              <w:pStyle w:val="PZUNiebieskiiTahoma"/>
              <w:spacing w:before="20" w:after="20"/>
              <w:ind w:right="0"/>
              <w:rPr>
                <w:rFonts w:ascii="Source Sans Pro" w:hAnsi="Source Sans Pro" w:cs="Tahoma"/>
                <w:color w:val="003C7D"/>
                <w:sz w:val="12"/>
                <w:szCs w:val="12"/>
                <w:lang w:eastAsia="en-US"/>
              </w:rPr>
            </w:pPr>
            <w:r w:rsidRPr="0032490C">
              <w:rPr>
                <w:rFonts w:ascii="Source Sans Pro" w:hAnsi="Source Sans Pro" w:cs="Tahoma"/>
                <w:color w:val="003C7D"/>
                <w:sz w:val="12"/>
                <w:szCs w:val="12"/>
                <w:lang w:eastAsia="en-US"/>
              </w:rPr>
              <w:t>Właściwe zakreślić</w:t>
            </w:r>
          </w:p>
        </w:tc>
      </w:tr>
      <w:tr w:rsidR="0032490C" w:rsidRPr="0032490C" w14:paraId="38B351F7" w14:textId="77777777" w:rsidTr="006D3550">
        <w:tc>
          <w:tcPr>
            <w:tcW w:w="567" w:type="dxa"/>
          </w:tcPr>
          <w:p w14:paraId="46A7FEC3" w14:textId="77777777" w:rsidR="001B4712" w:rsidRPr="0032490C" w:rsidRDefault="001B4712" w:rsidP="006D3550">
            <w:pPr>
              <w:pStyle w:val="PZUNiebieskiiTahoma"/>
              <w:spacing w:before="20" w:after="20"/>
              <w:ind w:right="0"/>
              <w:jc w:val="right"/>
              <w:rPr>
                <w:rFonts w:ascii="Source Sans Pro" w:hAnsi="Source Sans Pro" w:cs="Tahoma"/>
                <w:color w:val="003C7D"/>
                <w:sz w:val="12"/>
                <w:szCs w:val="12"/>
                <w:lang w:eastAsia="en-US"/>
              </w:rPr>
            </w:pPr>
            <w:r w:rsidRPr="0032490C">
              <w:rPr>
                <w:rFonts w:ascii="Source Sans Pro" w:hAnsi="Source Sans Pro" w:cs="Tahoma"/>
                <w:color w:val="003C7D"/>
                <w:sz w:val="12"/>
                <w:szCs w:val="12"/>
                <w:lang w:eastAsia="en-US"/>
              </w:rPr>
              <w:t>***</w:t>
            </w:r>
          </w:p>
        </w:tc>
        <w:tc>
          <w:tcPr>
            <w:tcW w:w="10490" w:type="dxa"/>
          </w:tcPr>
          <w:p w14:paraId="35E54C77" w14:textId="77777777" w:rsidR="001B4712" w:rsidRPr="0032490C" w:rsidRDefault="009F4824" w:rsidP="006D3550">
            <w:pPr>
              <w:pStyle w:val="PZUNiebieskiiTahoma"/>
              <w:spacing w:before="20" w:after="20"/>
              <w:ind w:right="0"/>
              <w:rPr>
                <w:rFonts w:ascii="Source Sans Pro" w:hAnsi="Source Sans Pro" w:cs="Tahoma"/>
                <w:color w:val="003C7D"/>
                <w:sz w:val="12"/>
                <w:szCs w:val="12"/>
                <w:lang w:eastAsia="en-US"/>
              </w:rPr>
            </w:pPr>
            <w:r w:rsidRPr="0032490C">
              <w:rPr>
                <w:rFonts w:ascii="Source Sans Pro" w:hAnsi="Source Sans Pro" w:cs="Tahoma"/>
                <w:color w:val="003C7D"/>
                <w:sz w:val="12"/>
                <w:szCs w:val="12"/>
                <w:lang w:eastAsia="en-US"/>
              </w:rPr>
              <w:t>W</w:t>
            </w:r>
            <w:r w:rsidR="001B4712" w:rsidRPr="0032490C">
              <w:rPr>
                <w:rFonts w:ascii="Source Sans Pro" w:hAnsi="Source Sans Pro" w:cs="Tahoma"/>
                <w:color w:val="003C7D"/>
                <w:sz w:val="12"/>
                <w:szCs w:val="12"/>
                <w:lang w:eastAsia="en-US"/>
              </w:rPr>
              <w:t>ypełnić w przypadku ustawowej wspólności majątkowej</w:t>
            </w:r>
          </w:p>
        </w:tc>
      </w:tr>
    </w:tbl>
    <w:p w14:paraId="525C3750" w14:textId="77777777" w:rsidR="001B4712" w:rsidRPr="003507D0" w:rsidRDefault="001B4712" w:rsidP="00805770">
      <w:pPr>
        <w:autoSpaceDE w:val="0"/>
        <w:autoSpaceDN w:val="0"/>
        <w:adjustRightInd w:val="0"/>
        <w:jc w:val="both"/>
        <w:rPr>
          <w:rFonts w:ascii="Tahoma" w:hAnsi="Tahoma" w:cs="Tahoma"/>
          <w:b/>
          <w:color w:val="003C7D"/>
          <w:sz w:val="18"/>
          <w:szCs w:val="18"/>
        </w:rPr>
      </w:pPr>
    </w:p>
    <w:sectPr w:rsidR="001B4712" w:rsidRPr="003507D0" w:rsidSect="00FE0B18">
      <w:footerReference w:type="default" r:id="rId13"/>
      <w:footerReference w:type="first" r:id="rId14"/>
      <w:pgSz w:w="11906" w:h="16838"/>
      <w:pgMar w:top="454" w:right="454" w:bottom="454" w:left="454" w:header="113" w:footer="11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1FBFF5" w14:textId="77777777" w:rsidR="0003649B" w:rsidRPr="002E6559" w:rsidRDefault="0003649B" w:rsidP="002E6559">
      <w:pPr>
        <w:pStyle w:val="PZUNiebieskiiTahoma"/>
        <w:rPr>
          <w:rFonts w:ascii="Times New Roman" w:eastAsia="Times New Roman" w:hAnsi="Times New Roman"/>
          <w:color w:val="auto"/>
          <w:sz w:val="24"/>
          <w:szCs w:val="20"/>
        </w:rPr>
      </w:pPr>
      <w:r>
        <w:separator/>
      </w:r>
    </w:p>
  </w:endnote>
  <w:endnote w:type="continuationSeparator" w:id="0">
    <w:p w14:paraId="3139233A" w14:textId="77777777" w:rsidR="0003649B" w:rsidRPr="002E6559" w:rsidRDefault="0003649B" w:rsidP="002E6559">
      <w:pPr>
        <w:pStyle w:val="PZUNiebieskiiTahoma"/>
        <w:rPr>
          <w:rFonts w:ascii="Times New Roman" w:eastAsia="Times New Roman" w:hAnsi="Times New Roman"/>
          <w:color w:val="auto"/>
          <w:sz w:val="24"/>
          <w:szCs w:val="20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ource Sans Pro">
    <w:panose1 w:val="020B0503030403020204"/>
    <w:charset w:val="EE"/>
    <w:family w:val="swiss"/>
    <w:pitch w:val="variable"/>
    <w:sig w:usb0="600002F7" w:usb1="02000001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76F236" w14:textId="77777777" w:rsidR="00495856" w:rsidRPr="00FA45FD" w:rsidRDefault="00495856">
    <w:pPr>
      <w:rPr>
        <w:rFonts w:ascii="Tahoma" w:hAnsi="Tahoma" w:cs="Tahoma"/>
        <w:sz w:val="12"/>
        <w:szCs w:val="12"/>
      </w:rPr>
    </w:pPr>
  </w:p>
  <w:tbl>
    <w:tblPr>
      <w:tblW w:w="4880" w:type="pct"/>
      <w:tblInd w:w="108" w:type="dxa"/>
      <w:tblLook w:val="04A0" w:firstRow="1" w:lastRow="0" w:firstColumn="1" w:lastColumn="0" w:noHBand="0" w:noVBand="1"/>
    </w:tblPr>
    <w:tblGrid>
      <w:gridCol w:w="8482"/>
      <w:gridCol w:w="1752"/>
      <w:gridCol w:w="500"/>
    </w:tblGrid>
    <w:tr w:rsidR="00495856" w:rsidRPr="00FE0B18" w14:paraId="1692436E" w14:textId="77777777" w:rsidTr="00C712D9">
      <w:trPr>
        <w:trHeight w:val="79"/>
      </w:trPr>
      <w:tc>
        <w:tcPr>
          <w:tcW w:w="3951" w:type="pct"/>
        </w:tcPr>
        <w:p w14:paraId="2636AE93" w14:textId="00568C14" w:rsidR="00495856" w:rsidRPr="0022210D" w:rsidRDefault="0022210D" w:rsidP="00CA470F">
          <w:pPr>
            <w:pStyle w:val="Stopka"/>
            <w:rPr>
              <w:rFonts w:ascii="Source Sans Pro" w:hAnsi="Source Sans Pro" w:cs="Tahoma"/>
              <w:color w:val="003C7D"/>
              <w:sz w:val="14"/>
              <w:szCs w:val="14"/>
            </w:rPr>
          </w:pPr>
          <w:r w:rsidRPr="000A1D21">
            <w:rPr>
              <w:rFonts w:ascii="Source Sans Pro" w:hAnsi="Source Sans Pro" w:cs="Tahoma"/>
              <w:b/>
              <w:bCs/>
              <w:color w:val="003C7D"/>
              <w:sz w:val="18"/>
              <w:szCs w:val="18"/>
            </w:rPr>
            <w:t xml:space="preserve">801 102 102     </w:t>
          </w:r>
          <w:r w:rsidRPr="000A1D21">
            <w:rPr>
              <w:rFonts w:ascii="Source Sans Pro" w:hAnsi="Source Sans Pro" w:cs="Tahoma"/>
              <w:color w:val="003C7D"/>
              <w:sz w:val="13"/>
              <w:szCs w:val="13"/>
            </w:rPr>
            <w:t>Opłata zgodna z taryfą operatora</w:t>
          </w:r>
        </w:p>
      </w:tc>
      <w:tc>
        <w:tcPr>
          <w:tcW w:w="816" w:type="pct"/>
        </w:tcPr>
        <w:p w14:paraId="1AD416A5" w14:textId="77777777" w:rsidR="00495856" w:rsidRPr="00C712D9" w:rsidRDefault="00495856" w:rsidP="00880962">
          <w:pPr>
            <w:pStyle w:val="PZUNiebieskiiTahoma"/>
            <w:rPr>
              <w:rFonts w:cs="Tahoma"/>
              <w:color w:val="003C7D"/>
              <w:sz w:val="14"/>
              <w:szCs w:val="14"/>
              <w:lang w:eastAsia="en-US"/>
            </w:rPr>
          </w:pPr>
        </w:p>
      </w:tc>
      <w:tc>
        <w:tcPr>
          <w:tcW w:w="233" w:type="pct"/>
        </w:tcPr>
        <w:p w14:paraId="5575783B" w14:textId="77777777" w:rsidR="00495856" w:rsidRPr="000A1D21" w:rsidRDefault="00BC1263" w:rsidP="00C712D9">
          <w:pPr>
            <w:pStyle w:val="Stopka"/>
            <w:jc w:val="right"/>
            <w:rPr>
              <w:rFonts w:ascii="Source Sans Pro" w:hAnsi="Source Sans Pro" w:cs="Tahoma"/>
              <w:color w:val="003C7D"/>
              <w:sz w:val="18"/>
              <w:szCs w:val="18"/>
            </w:rPr>
          </w:pPr>
          <w:r w:rsidRPr="000A1D21">
            <w:rPr>
              <w:rFonts w:ascii="Source Sans Pro" w:hAnsi="Source Sans Pro" w:cs="Tahoma"/>
              <w:color w:val="003C7D"/>
              <w:sz w:val="18"/>
              <w:szCs w:val="18"/>
            </w:rPr>
            <w:fldChar w:fldCharType="begin"/>
          </w:r>
          <w:r w:rsidR="00495856" w:rsidRPr="000A1D21">
            <w:rPr>
              <w:rFonts w:ascii="Source Sans Pro" w:hAnsi="Source Sans Pro" w:cs="Tahoma"/>
              <w:color w:val="003C7D"/>
              <w:sz w:val="18"/>
              <w:szCs w:val="18"/>
            </w:rPr>
            <w:instrText>PAGE</w:instrText>
          </w:r>
          <w:r w:rsidRPr="000A1D21">
            <w:rPr>
              <w:rFonts w:ascii="Source Sans Pro" w:hAnsi="Source Sans Pro" w:cs="Tahoma"/>
              <w:color w:val="003C7D"/>
              <w:sz w:val="18"/>
              <w:szCs w:val="18"/>
            </w:rPr>
            <w:fldChar w:fldCharType="separate"/>
          </w:r>
          <w:r w:rsidR="003507D0" w:rsidRPr="000A1D21">
            <w:rPr>
              <w:rFonts w:ascii="Source Sans Pro" w:hAnsi="Source Sans Pro" w:cs="Tahoma"/>
              <w:noProof/>
              <w:color w:val="003C7D"/>
              <w:sz w:val="18"/>
              <w:szCs w:val="18"/>
            </w:rPr>
            <w:t>2</w:t>
          </w:r>
          <w:r w:rsidRPr="000A1D21">
            <w:rPr>
              <w:rFonts w:ascii="Source Sans Pro" w:hAnsi="Source Sans Pro" w:cs="Tahoma"/>
              <w:color w:val="003C7D"/>
              <w:sz w:val="18"/>
              <w:szCs w:val="18"/>
            </w:rPr>
            <w:fldChar w:fldCharType="end"/>
          </w:r>
          <w:r w:rsidR="00495856" w:rsidRPr="000A1D21">
            <w:rPr>
              <w:rFonts w:ascii="Source Sans Pro" w:hAnsi="Source Sans Pro" w:cs="Tahoma"/>
              <w:color w:val="003C7D"/>
              <w:sz w:val="18"/>
              <w:szCs w:val="18"/>
            </w:rPr>
            <w:t>/</w:t>
          </w:r>
          <w:r w:rsidRPr="000A1D21">
            <w:rPr>
              <w:rFonts w:ascii="Source Sans Pro" w:hAnsi="Source Sans Pro" w:cs="Tahoma"/>
              <w:color w:val="003C7D"/>
              <w:sz w:val="18"/>
              <w:szCs w:val="18"/>
            </w:rPr>
            <w:fldChar w:fldCharType="begin"/>
          </w:r>
          <w:r w:rsidR="00495856" w:rsidRPr="000A1D21">
            <w:rPr>
              <w:rFonts w:ascii="Source Sans Pro" w:hAnsi="Source Sans Pro" w:cs="Tahoma"/>
              <w:color w:val="003C7D"/>
              <w:sz w:val="18"/>
              <w:szCs w:val="18"/>
            </w:rPr>
            <w:instrText>NUMPAGES</w:instrText>
          </w:r>
          <w:r w:rsidRPr="000A1D21">
            <w:rPr>
              <w:rFonts w:ascii="Source Sans Pro" w:hAnsi="Source Sans Pro" w:cs="Tahoma"/>
              <w:color w:val="003C7D"/>
              <w:sz w:val="18"/>
              <w:szCs w:val="18"/>
            </w:rPr>
            <w:fldChar w:fldCharType="separate"/>
          </w:r>
          <w:r w:rsidR="003507D0" w:rsidRPr="000A1D21">
            <w:rPr>
              <w:rFonts w:ascii="Source Sans Pro" w:hAnsi="Source Sans Pro" w:cs="Tahoma"/>
              <w:noProof/>
              <w:color w:val="003C7D"/>
              <w:sz w:val="18"/>
              <w:szCs w:val="18"/>
            </w:rPr>
            <w:t>3</w:t>
          </w:r>
          <w:r w:rsidRPr="000A1D21">
            <w:rPr>
              <w:rFonts w:ascii="Source Sans Pro" w:hAnsi="Source Sans Pro" w:cs="Tahoma"/>
              <w:color w:val="003C7D"/>
              <w:sz w:val="18"/>
              <w:szCs w:val="18"/>
            </w:rPr>
            <w:fldChar w:fldCharType="end"/>
          </w:r>
        </w:p>
      </w:tc>
    </w:tr>
  </w:tbl>
  <w:p w14:paraId="04319E31" w14:textId="77777777" w:rsidR="00495856" w:rsidRPr="00FA45FD" w:rsidRDefault="00495856" w:rsidP="00FE0B18">
    <w:pPr>
      <w:pStyle w:val="Stopka"/>
      <w:rPr>
        <w:rFonts w:ascii="Tahoma" w:hAnsi="Tahoma" w:cs="Tahoma"/>
        <w:sz w:val="18"/>
        <w:szCs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B8EA27" w14:textId="77777777" w:rsidR="00495856" w:rsidRPr="00347371" w:rsidRDefault="00495856">
    <w:pPr>
      <w:rPr>
        <w:rFonts w:ascii="Tahoma" w:hAnsi="Tahoma" w:cs="Tahoma"/>
        <w:sz w:val="12"/>
        <w:szCs w:val="12"/>
      </w:rPr>
    </w:pPr>
  </w:p>
  <w:tbl>
    <w:tblPr>
      <w:tblW w:w="4880" w:type="pct"/>
      <w:tblInd w:w="108" w:type="dxa"/>
      <w:tblLook w:val="04A0" w:firstRow="1" w:lastRow="0" w:firstColumn="1" w:lastColumn="0" w:noHBand="0" w:noVBand="1"/>
    </w:tblPr>
    <w:tblGrid>
      <w:gridCol w:w="9135"/>
      <w:gridCol w:w="1099"/>
      <w:gridCol w:w="500"/>
    </w:tblGrid>
    <w:tr w:rsidR="00495856" w:rsidRPr="00FE0B18" w14:paraId="222793F5" w14:textId="77777777" w:rsidTr="00C712D9">
      <w:trPr>
        <w:trHeight w:val="79"/>
      </w:trPr>
      <w:tc>
        <w:tcPr>
          <w:tcW w:w="4255" w:type="pct"/>
        </w:tcPr>
        <w:p w14:paraId="3FFBAC37" w14:textId="4F81396E" w:rsidR="00495856" w:rsidRPr="00F0684F" w:rsidRDefault="00495856" w:rsidP="00C712D9">
          <w:pPr>
            <w:pStyle w:val="PZUNiebieskiiTahoma"/>
            <w:ind w:right="0"/>
            <w:rPr>
              <w:rFonts w:ascii="Source Sans Pro" w:hAnsi="Source Sans Pro" w:cs="Tahoma"/>
              <w:color w:val="003C7D"/>
              <w:sz w:val="14"/>
              <w:szCs w:val="14"/>
              <w:lang w:eastAsia="en-US"/>
            </w:rPr>
          </w:pPr>
          <w:r w:rsidRPr="00F0684F">
            <w:rPr>
              <w:rFonts w:ascii="Source Sans Pro" w:hAnsi="Source Sans Pro" w:cs="Tahoma"/>
              <w:color w:val="003C7D"/>
              <w:sz w:val="14"/>
              <w:szCs w:val="14"/>
              <w:lang w:eastAsia="en-US"/>
            </w:rPr>
            <w:t>Powszechny Zakład Ubezpieczeń Spółka Akcyjna, Sąd Rejonowy dla m.st. Warszawy, X</w:t>
          </w:r>
          <w:r w:rsidR="00DE36D2">
            <w:rPr>
              <w:rFonts w:ascii="Source Sans Pro" w:hAnsi="Source Sans Pro" w:cs="Tahoma"/>
              <w:color w:val="003C7D"/>
              <w:sz w:val="14"/>
              <w:szCs w:val="14"/>
              <w:lang w:eastAsia="en-US"/>
            </w:rPr>
            <w:t>I</w:t>
          </w:r>
          <w:r w:rsidRPr="00F0684F">
            <w:rPr>
              <w:rFonts w:ascii="Source Sans Pro" w:hAnsi="Source Sans Pro" w:cs="Tahoma"/>
              <w:color w:val="003C7D"/>
              <w:sz w:val="14"/>
              <w:szCs w:val="14"/>
              <w:lang w:eastAsia="en-US"/>
            </w:rPr>
            <w:t xml:space="preserve">II Wydział Gospodarczy, KRS 9831, NIP 526–025–10–49, </w:t>
          </w:r>
        </w:p>
        <w:p w14:paraId="350A8FD9" w14:textId="0FA4A3ED" w:rsidR="00495856" w:rsidRPr="00F0684F" w:rsidRDefault="00495856" w:rsidP="00FE0B18">
          <w:pPr>
            <w:pStyle w:val="Stopka"/>
            <w:rPr>
              <w:rFonts w:ascii="Source Sans Pro" w:hAnsi="Source Sans Pro" w:cs="Tahoma"/>
              <w:color w:val="003C7D"/>
              <w:sz w:val="14"/>
              <w:szCs w:val="14"/>
            </w:rPr>
          </w:pPr>
          <w:r w:rsidRPr="00F0684F">
            <w:rPr>
              <w:rFonts w:ascii="Source Sans Pro" w:hAnsi="Source Sans Pro" w:cs="Tahoma"/>
              <w:color w:val="003C7D"/>
              <w:sz w:val="14"/>
              <w:szCs w:val="14"/>
            </w:rPr>
            <w:t xml:space="preserve">kapitał zakładowy: 86 352 300,00 zł wpłacony w całości, </w:t>
          </w:r>
          <w:r w:rsidR="00DE36D2">
            <w:rPr>
              <w:rFonts w:ascii="Source Sans Pro" w:hAnsi="Source Sans Pro" w:cs="Tahoma"/>
              <w:color w:val="003C7D"/>
              <w:sz w:val="14"/>
              <w:szCs w:val="14"/>
            </w:rPr>
            <w:t>Rondo Ignacego Daszyńskiego 4, 00-843</w:t>
          </w:r>
          <w:r w:rsidRPr="00F0684F">
            <w:rPr>
              <w:rFonts w:ascii="Source Sans Pro" w:hAnsi="Source Sans Pro" w:cs="Tahoma"/>
              <w:color w:val="003C7D"/>
              <w:sz w:val="14"/>
              <w:szCs w:val="14"/>
            </w:rPr>
            <w:t xml:space="preserve"> Warszawa, pzu.pl, infolinia: 801 102</w:t>
          </w:r>
          <w:r w:rsidR="00DE36D2">
            <w:rPr>
              <w:rFonts w:ascii="Source Sans Pro" w:hAnsi="Source Sans Pro" w:cs="Tahoma"/>
              <w:color w:val="003C7D"/>
              <w:sz w:val="14"/>
              <w:szCs w:val="14"/>
            </w:rPr>
            <w:t> </w:t>
          </w:r>
          <w:r w:rsidRPr="00F0684F">
            <w:rPr>
              <w:rFonts w:ascii="Source Sans Pro" w:hAnsi="Source Sans Pro" w:cs="Tahoma"/>
              <w:color w:val="003C7D"/>
              <w:sz w:val="14"/>
              <w:szCs w:val="14"/>
            </w:rPr>
            <w:t>102</w:t>
          </w:r>
          <w:r w:rsidR="00DE36D2">
            <w:rPr>
              <w:rFonts w:ascii="Source Sans Pro" w:hAnsi="Source Sans Pro" w:cs="Tahoma"/>
              <w:color w:val="003C7D"/>
              <w:sz w:val="14"/>
              <w:szCs w:val="14"/>
            </w:rPr>
            <w:t xml:space="preserve"> (opłata zgodna z taryfą operatora)</w:t>
          </w:r>
        </w:p>
      </w:tc>
      <w:tc>
        <w:tcPr>
          <w:tcW w:w="512" w:type="pct"/>
        </w:tcPr>
        <w:p w14:paraId="713D57D0" w14:textId="77777777" w:rsidR="00495856" w:rsidRPr="00C712D9" w:rsidRDefault="00495856" w:rsidP="00C712D9">
          <w:pPr>
            <w:pStyle w:val="Stopka"/>
            <w:jc w:val="right"/>
            <w:rPr>
              <w:rFonts w:ascii="Tahoma" w:hAnsi="Tahoma" w:cs="Tahoma"/>
              <w:color w:val="003C7D"/>
              <w:sz w:val="14"/>
              <w:szCs w:val="14"/>
            </w:rPr>
          </w:pPr>
        </w:p>
      </w:tc>
      <w:tc>
        <w:tcPr>
          <w:tcW w:w="233" w:type="pct"/>
        </w:tcPr>
        <w:p w14:paraId="595EBA8D" w14:textId="77777777" w:rsidR="00495856" w:rsidRPr="00F0684F" w:rsidRDefault="00BC1263" w:rsidP="004F2B26">
          <w:pPr>
            <w:pStyle w:val="Stopka"/>
            <w:jc w:val="right"/>
            <w:rPr>
              <w:rFonts w:ascii="Source Sans Pro" w:hAnsi="Source Sans Pro" w:cs="Tahoma"/>
              <w:color w:val="003C7D"/>
              <w:sz w:val="18"/>
              <w:szCs w:val="18"/>
            </w:rPr>
          </w:pPr>
          <w:r w:rsidRPr="00F0684F">
            <w:rPr>
              <w:rFonts w:ascii="Source Sans Pro" w:hAnsi="Source Sans Pro" w:cs="Tahoma"/>
              <w:color w:val="003C7D"/>
              <w:sz w:val="18"/>
              <w:szCs w:val="18"/>
            </w:rPr>
            <w:fldChar w:fldCharType="begin"/>
          </w:r>
          <w:r w:rsidR="00495856" w:rsidRPr="00F0684F">
            <w:rPr>
              <w:rFonts w:ascii="Source Sans Pro" w:hAnsi="Source Sans Pro" w:cs="Tahoma"/>
              <w:color w:val="003C7D"/>
              <w:sz w:val="18"/>
              <w:szCs w:val="18"/>
            </w:rPr>
            <w:instrText>PAGE</w:instrText>
          </w:r>
          <w:r w:rsidRPr="00F0684F">
            <w:rPr>
              <w:rFonts w:ascii="Source Sans Pro" w:hAnsi="Source Sans Pro" w:cs="Tahoma"/>
              <w:color w:val="003C7D"/>
              <w:sz w:val="18"/>
              <w:szCs w:val="18"/>
            </w:rPr>
            <w:fldChar w:fldCharType="separate"/>
          </w:r>
          <w:r w:rsidR="003507D0">
            <w:rPr>
              <w:rFonts w:ascii="Source Sans Pro" w:hAnsi="Source Sans Pro" w:cs="Tahoma"/>
              <w:noProof/>
              <w:color w:val="003C7D"/>
              <w:sz w:val="18"/>
              <w:szCs w:val="18"/>
            </w:rPr>
            <w:t>1</w:t>
          </w:r>
          <w:r w:rsidRPr="00F0684F">
            <w:rPr>
              <w:rFonts w:ascii="Source Sans Pro" w:hAnsi="Source Sans Pro" w:cs="Tahoma"/>
              <w:color w:val="003C7D"/>
              <w:sz w:val="18"/>
              <w:szCs w:val="18"/>
            </w:rPr>
            <w:fldChar w:fldCharType="end"/>
          </w:r>
          <w:r w:rsidR="00495856" w:rsidRPr="00F0684F">
            <w:rPr>
              <w:rFonts w:ascii="Source Sans Pro" w:hAnsi="Source Sans Pro" w:cs="Tahoma"/>
              <w:color w:val="003C7D"/>
              <w:sz w:val="18"/>
              <w:szCs w:val="18"/>
            </w:rPr>
            <w:t>/2</w:t>
          </w:r>
        </w:p>
      </w:tc>
    </w:tr>
  </w:tbl>
  <w:p w14:paraId="6363E496" w14:textId="77777777" w:rsidR="00495856" w:rsidRPr="00347371" w:rsidRDefault="00495856">
    <w:pPr>
      <w:pStyle w:val="Stopka"/>
      <w:rPr>
        <w:rFonts w:ascii="Tahoma" w:hAnsi="Tahoma" w:cs="Tahoma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54B46D" w14:textId="77777777" w:rsidR="0003649B" w:rsidRPr="002E6559" w:rsidRDefault="0003649B" w:rsidP="002E6559">
      <w:pPr>
        <w:pStyle w:val="PZUNiebieskiiTahoma"/>
        <w:rPr>
          <w:rFonts w:ascii="Times New Roman" w:eastAsia="Times New Roman" w:hAnsi="Times New Roman"/>
          <w:color w:val="auto"/>
          <w:sz w:val="24"/>
          <w:szCs w:val="20"/>
        </w:rPr>
      </w:pPr>
      <w:r>
        <w:separator/>
      </w:r>
    </w:p>
  </w:footnote>
  <w:footnote w:type="continuationSeparator" w:id="0">
    <w:p w14:paraId="31EE40A4" w14:textId="77777777" w:rsidR="0003649B" w:rsidRPr="002E6559" w:rsidRDefault="0003649B" w:rsidP="002E6559">
      <w:pPr>
        <w:pStyle w:val="PZUNiebieskiiTahoma"/>
        <w:rPr>
          <w:rFonts w:ascii="Times New Roman" w:eastAsia="Times New Roman" w:hAnsi="Times New Roman"/>
          <w:color w:val="auto"/>
          <w:sz w:val="24"/>
          <w:szCs w:val="20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C64B8"/>
    <w:multiLevelType w:val="hybridMultilevel"/>
    <w:tmpl w:val="63AC329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64A00B4D"/>
    <w:multiLevelType w:val="hybridMultilevel"/>
    <w:tmpl w:val="8DF21C2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753B2FAD"/>
    <w:multiLevelType w:val="hybridMultilevel"/>
    <w:tmpl w:val="6A06DDAC"/>
    <w:lvl w:ilvl="0" w:tplc="844A86D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774626D"/>
    <w:multiLevelType w:val="hybridMultilevel"/>
    <w:tmpl w:val="ED103C96"/>
    <w:lvl w:ilvl="0" w:tplc="B540F9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18"/>
        <w:szCs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sz w:val="18"/>
        <w:szCs w:val="18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392853189">
    <w:abstractNumId w:val="3"/>
  </w:num>
  <w:num w:numId="2" w16cid:durableId="1099911371">
    <w:abstractNumId w:val="1"/>
  </w:num>
  <w:num w:numId="3" w16cid:durableId="70010894">
    <w:abstractNumId w:val="2"/>
  </w:num>
  <w:num w:numId="4" w16cid:durableId="12577921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ocumentProtection w:edit="forms" w:enforcement="1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0B88"/>
    <w:rsid w:val="00003D51"/>
    <w:rsid w:val="00004DBB"/>
    <w:rsid w:val="00014CEA"/>
    <w:rsid w:val="000156AE"/>
    <w:rsid w:val="0002777F"/>
    <w:rsid w:val="0003649B"/>
    <w:rsid w:val="000364A7"/>
    <w:rsid w:val="000451A4"/>
    <w:rsid w:val="00045657"/>
    <w:rsid w:val="00077963"/>
    <w:rsid w:val="00091154"/>
    <w:rsid w:val="000915EC"/>
    <w:rsid w:val="000A1D21"/>
    <w:rsid w:val="000B4B04"/>
    <w:rsid w:val="000C39ED"/>
    <w:rsid w:val="000C43F7"/>
    <w:rsid w:val="000E2C40"/>
    <w:rsid w:val="00114128"/>
    <w:rsid w:val="00116108"/>
    <w:rsid w:val="00142ADA"/>
    <w:rsid w:val="001447D2"/>
    <w:rsid w:val="001448B8"/>
    <w:rsid w:val="001449BE"/>
    <w:rsid w:val="001451E7"/>
    <w:rsid w:val="00153D9F"/>
    <w:rsid w:val="001634C5"/>
    <w:rsid w:val="00172F20"/>
    <w:rsid w:val="001840D1"/>
    <w:rsid w:val="00196BC8"/>
    <w:rsid w:val="001A56E6"/>
    <w:rsid w:val="001B4712"/>
    <w:rsid w:val="001C5C09"/>
    <w:rsid w:val="001F146F"/>
    <w:rsid w:val="001F3DF2"/>
    <w:rsid w:val="001F5E25"/>
    <w:rsid w:val="001F7573"/>
    <w:rsid w:val="00202F37"/>
    <w:rsid w:val="00221D7B"/>
    <w:rsid w:val="0022210D"/>
    <w:rsid w:val="00227055"/>
    <w:rsid w:val="00230868"/>
    <w:rsid w:val="00242ECC"/>
    <w:rsid w:val="00243A57"/>
    <w:rsid w:val="002558B8"/>
    <w:rsid w:val="00256554"/>
    <w:rsid w:val="00267003"/>
    <w:rsid w:val="00273306"/>
    <w:rsid w:val="0029061F"/>
    <w:rsid w:val="00290BA8"/>
    <w:rsid w:val="002A34F8"/>
    <w:rsid w:val="002C4376"/>
    <w:rsid w:val="002C64EA"/>
    <w:rsid w:val="002C669E"/>
    <w:rsid w:val="002D5E4E"/>
    <w:rsid w:val="002E3ADC"/>
    <w:rsid w:val="002E6559"/>
    <w:rsid w:val="002E6F61"/>
    <w:rsid w:val="002F4CBB"/>
    <w:rsid w:val="002F60E9"/>
    <w:rsid w:val="00311818"/>
    <w:rsid w:val="0032150F"/>
    <w:rsid w:val="0032490C"/>
    <w:rsid w:val="003308AE"/>
    <w:rsid w:val="0034637F"/>
    <w:rsid w:val="00347371"/>
    <w:rsid w:val="003505DD"/>
    <w:rsid w:val="003507D0"/>
    <w:rsid w:val="003518D8"/>
    <w:rsid w:val="00384E48"/>
    <w:rsid w:val="00392BF2"/>
    <w:rsid w:val="00395B3F"/>
    <w:rsid w:val="003A29FB"/>
    <w:rsid w:val="003A78F6"/>
    <w:rsid w:val="003B1C65"/>
    <w:rsid w:val="003B73EF"/>
    <w:rsid w:val="003C3C78"/>
    <w:rsid w:val="003C4D16"/>
    <w:rsid w:val="003D5556"/>
    <w:rsid w:val="003D6F15"/>
    <w:rsid w:val="003F6C6D"/>
    <w:rsid w:val="003F6D70"/>
    <w:rsid w:val="004156E2"/>
    <w:rsid w:val="00423907"/>
    <w:rsid w:val="00433013"/>
    <w:rsid w:val="00462774"/>
    <w:rsid w:val="00470C44"/>
    <w:rsid w:val="00495856"/>
    <w:rsid w:val="004A2721"/>
    <w:rsid w:val="004A5127"/>
    <w:rsid w:val="004B0F4E"/>
    <w:rsid w:val="004D5024"/>
    <w:rsid w:val="004E2EEF"/>
    <w:rsid w:val="004F2535"/>
    <w:rsid w:val="004F2B26"/>
    <w:rsid w:val="004F5C8D"/>
    <w:rsid w:val="004F75C8"/>
    <w:rsid w:val="005009C6"/>
    <w:rsid w:val="005112B7"/>
    <w:rsid w:val="00512ADA"/>
    <w:rsid w:val="0052227B"/>
    <w:rsid w:val="00534044"/>
    <w:rsid w:val="00541EAB"/>
    <w:rsid w:val="00542826"/>
    <w:rsid w:val="00567AEC"/>
    <w:rsid w:val="005714A3"/>
    <w:rsid w:val="00572504"/>
    <w:rsid w:val="00574680"/>
    <w:rsid w:val="0057578E"/>
    <w:rsid w:val="00576150"/>
    <w:rsid w:val="00580623"/>
    <w:rsid w:val="005A5219"/>
    <w:rsid w:val="005B34B8"/>
    <w:rsid w:val="005C12D4"/>
    <w:rsid w:val="005C2013"/>
    <w:rsid w:val="005C4859"/>
    <w:rsid w:val="005C4F32"/>
    <w:rsid w:val="005C4FB7"/>
    <w:rsid w:val="005E0774"/>
    <w:rsid w:val="005E7B91"/>
    <w:rsid w:val="00614520"/>
    <w:rsid w:val="00614923"/>
    <w:rsid w:val="00626D9C"/>
    <w:rsid w:val="00634FC5"/>
    <w:rsid w:val="0063756D"/>
    <w:rsid w:val="006411FB"/>
    <w:rsid w:val="00645B2A"/>
    <w:rsid w:val="0065351B"/>
    <w:rsid w:val="00664E90"/>
    <w:rsid w:val="00665DE6"/>
    <w:rsid w:val="0066724F"/>
    <w:rsid w:val="00671619"/>
    <w:rsid w:val="00677A12"/>
    <w:rsid w:val="006918C0"/>
    <w:rsid w:val="006A5D2B"/>
    <w:rsid w:val="006A6C55"/>
    <w:rsid w:val="006A79BA"/>
    <w:rsid w:val="006B0933"/>
    <w:rsid w:val="006B0988"/>
    <w:rsid w:val="006C5442"/>
    <w:rsid w:val="006C5A13"/>
    <w:rsid w:val="006D3550"/>
    <w:rsid w:val="006F65A3"/>
    <w:rsid w:val="00700186"/>
    <w:rsid w:val="0070463B"/>
    <w:rsid w:val="007119AB"/>
    <w:rsid w:val="0071236B"/>
    <w:rsid w:val="0072784B"/>
    <w:rsid w:val="00727F4D"/>
    <w:rsid w:val="00736CD7"/>
    <w:rsid w:val="00742EDF"/>
    <w:rsid w:val="00745B7E"/>
    <w:rsid w:val="007573A1"/>
    <w:rsid w:val="00766CE8"/>
    <w:rsid w:val="00776809"/>
    <w:rsid w:val="007D785D"/>
    <w:rsid w:val="00805770"/>
    <w:rsid w:val="0083694D"/>
    <w:rsid w:val="00840B4A"/>
    <w:rsid w:val="00846299"/>
    <w:rsid w:val="008531E4"/>
    <w:rsid w:val="00856646"/>
    <w:rsid w:val="00870249"/>
    <w:rsid w:val="00874C49"/>
    <w:rsid w:val="00875632"/>
    <w:rsid w:val="00880962"/>
    <w:rsid w:val="008B73F4"/>
    <w:rsid w:val="008C1EB3"/>
    <w:rsid w:val="008C6047"/>
    <w:rsid w:val="008C7C46"/>
    <w:rsid w:val="008E4706"/>
    <w:rsid w:val="008F62E3"/>
    <w:rsid w:val="008F700C"/>
    <w:rsid w:val="00901E69"/>
    <w:rsid w:val="00921F66"/>
    <w:rsid w:val="00923F60"/>
    <w:rsid w:val="00951D6E"/>
    <w:rsid w:val="00957447"/>
    <w:rsid w:val="0097497E"/>
    <w:rsid w:val="009912F4"/>
    <w:rsid w:val="009A140E"/>
    <w:rsid w:val="009A4B23"/>
    <w:rsid w:val="009A7D07"/>
    <w:rsid w:val="009B10EA"/>
    <w:rsid w:val="009B65FE"/>
    <w:rsid w:val="009C15D4"/>
    <w:rsid w:val="009D491F"/>
    <w:rsid w:val="009E02D7"/>
    <w:rsid w:val="009E0D40"/>
    <w:rsid w:val="009E51C2"/>
    <w:rsid w:val="009F4824"/>
    <w:rsid w:val="00A04217"/>
    <w:rsid w:val="00A047C9"/>
    <w:rsid w:val="00A06D59"/>
    <w:rsid w:val="00A12CC6"/>
    <w:rsid w:val="00A33641"/>
    <w:rsid w:val="00A52CBB"/>
    <w:rsid w:val="00A52E2E"/>
    <w:rsid w:val="00A645A2"/>
    <w:rsid w:val="00AA0DD2"/>
    <w:rsid w:val="00AA2699"/>
    <w:rsid w:val="00AB5D53"/>
    <w:rsid w:val="00AC1282"/>
    <w:rsid w:val="00AD1C2C"/>
    <w:rsid w:val="00AD7828"/>
    <w:rsid w:val="00AD7950"/>
    <w:rsid w:val="00AE377C"/>
    <w:rsid w:val="00AE6CB2"/>
    <w:rsid w:val="00AF3DD9"/>
    <w:rsid w:val="00AF4AC2"/>
    <w:rsid w:val="00B061EA"/>
    <w:rsid w:val="00B07EAF"/>
    <w:rsid w:val="00B24F4A"/>
    <w:rsid w:val="00B27963"/>
    <w:rsid w:val="00B3616A"/>
    <w:rsid w:val="00B430FC"/>
    <w:rsid w:val="00B66091"/>
    <w:rsid w:val="00B82BCF"/>
    <w:rsid w:val="00B8781F"/>
    <w:rsid w:val="00BA1B17"/>
    <w:rsid w:val="00BA5C88"/>
    <w:rsid w:val="00BB5DBB"/>
    <w:rsid w:val="00BB6A53"/>
    <w:rsid w:val="00BB6B01"/>
    <w:rsid w:val="00BC1263"/>
    <w:rsid w:val="00BC7143"/>
    <w:rsid w:val="00BD1DD3"/>
    <w:rsid w:val="00BF34E9"/>
    <w:rsid w:val="00C00B88"/>
    <w:rsid w:val="00C047D0"/>
    <w:rsid w:val="00C057B3"/>
    <w:rsid w:val="00C20C98"/>
    <w:rsid w:val="00C248EB"/>
    <w:rsid w:val="00C407BA"/>
    <w:rsid w:val="00C61236"/>
    <w:rsid w:val="00C62E3E"/>
    <w:rsid w:val="00C65E9C"/>
    <w:rsid w:val="00C712D9"/>
    <w:rsid w:val="00C74F5B"/>
    <w:rsid w:val="00C82980"/>
    <w:rsid w:val="00C849E3"/>
    <w:rsid w:val="00C86EA5"/>
    <w:rsid w:val="00C92582"/>
    <w:rsid w:val="00C9378B"/>
    <w:rsid w:val="00C93F9E"/>
    <w:rsid w:val="00C951DD"/>
    <w:rsid w:val="00C97100"/>
    <w:rsid w:val="00CA3496"/>
    <w:rsid w:val="00CA470F"/>
    <w:rsid w:val="00CA78A5"/>
    <w:rsid w:val="00CC71FA"/>
    <w:rsid w:val="00CE47CF"/>
    <w:rsid w:val="00CE636A"/>
    <w:rsid w:val="00CF0245"/>
    <w:rsid w:val="00D0134A"/>
    <w:rsid w:val="00D07FCC"/>
    <w:rsid w:val="00D14519"/>
    <w:rsid w:val="00D221DA"/>
    <w:rsid w:val="00D35062"/>
    <w:rsid w:val="00D4231D"/>
    <w:rsid w:val="00D50F2D"/>
    <w:rsid w:val="00D66018"/>
    <w:rsid w:val="00D762B9"/>
    <w:rsid w:val="00D97F7F"/>
    <w:rsid w:val="00DB2277"/>
    <w:rsid w:val="00DC3DFE"/>
    <w:rsid w:val="00DC7329"/>
    <w:rsid w:val="00DC73F3"/>
    <w:rsid w:val="00DD106E"/>
    <w:rsid w:val="00DE36D2"/>
    <w:rsid w:val="00DF5AA3"/>
    <w:rsid w:val="00E27511"/>
    <w:rsid w:val="00E46F86"/>
    <w:rsid w:val="00E50FF3"/>
    <w:rsid w:val="00E54799"/>
    <w:rsid w:val="00E710A8"/>
    <w:rsid w:val="00E76949"/>
    <w:rsid w:val="00EB22DF"/>
    <w:rsid w:val="00EC03A2"/>
    <w:rsid w:val="00EC4D04"/>
    <w:rsid w:val="00ED207D"/>
    <w:rsid w:val="00ED7D1F"/>
    <w:rsid w:val="00EE5126"/>
    <w:rsid w:val="00F0684F"/>
    <w:rsid w:val="00F22EE9"/>
    <w:rsid w:val="00F24CA2"/>
    <w:rsid w:val="00F303E3"/>
    <w:rsid w:val="00F41839"/>
    <w:rsid w:val="00F54303"/>
    <w:rsid w:val="00F7012D"/>
    <w:rsid w:val="00F73E8F"/>
    <w:rsid w:val="00FA45FD"/>
    <w:rsid w:val="00FA5724"/>
    <w:rsid w:val="00FD355E"/>
    <w:rsid w:val="00FE075B"/>
    <w:rsid w:val="00FE0B18"/>
    <w:rsid w:val="00FE1E22"/>
    <w:rsid w:val="00FE3D93"/>
    <w:rsid w:val="00FF544B"/>
    <w:rsid w:val="00FF6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D315835"/>
  <w15:docId w15:val="{3333DBAB-F77B-413D-943B-EFADCD4285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00B88"/>
    <w:rPr>
      <w:rFonts w:ascii="Times New Roman" w:eastAsia="Times New Roman" w:hAnsi="Times New Roman"/>
      <w:sz w:val="24"/>
    </w:rPr>
  </w:style>
  <w:style w:type="paragraph" w:styleId="Nagwek2">
    <w:name w:val="heading 2"/>
    <w:basedOn w:val="Normalny"/>
    <w:next w:val="Normalny"/>
    <w:link w:val="Nagwek2Znak"/>
    <w:qFormat/>
    <w:rsid w:val="00470C44"/>
    <w:pPr>
      <w:keepNext/>
      <w:ind w:left="-714"/>
      <w:outlineLvl w:val="1"/>
    </w:pPr>
    <w:rPr>
      <w:rFonts w:ascii="Arial" w:hAnsi="Arial"/>
      <w:b/>
      <w:bCs/>
      <w:color w:val="0E2E90"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ZUNiebieskiiTahoma">
    <w:name w:val="PZU_Niebieski_i_Tahoma"/>
    <w:basedOn w:val="Normalny"/>
    <w:link w:val="PZUNiebieskiiTahomaZnak"/>
    <w:qFormat/>
    <w:rsid w:val="00C00B88"/>
    <w:pPr>
      <w:ind w:right="5"/>
    </w:pPr>
    <w:rPr>
      <w:rFonts w:ascii="Tahoma" w:eastAsia="Calibri" w:hAnsi="Tahoma"/>
      <w:color w:val="06376C"/>
      <w:sz w:val="18"/>
      <w:szCs w:val="18"/>
    </w:rPr>
  </w:style>
  <w:style w:type="character" w:customStyle="1" w:styleId="PZUNiebieskiiTahomaZnak">
    <w:name w:val="PZU_Niebieski_i_Tahoma Znak"/>
    <w:link w:val="PZUNiebieskiiTahoma"/>
    <w:rsid w:val="00C00B88"/>
    <w:rPr>
      <w:rFonts w:ascii="Tahoma" w:eastAsia="Calibri" w:hAnsi="Tahoma" w:cs="Tahoma"/>
      <w:color w:val="06376C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2E655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2E6559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E6559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2E6559"/>
    <w:rPr>
      <w:rFonts w:ascii="Times New Roman" w:eastAsia="Times New Roman" w:hAnsi="Times New Roman" w:cs="Times New Roman"/>
      <w:sz w:val="24"/>
      <w:szCs w:val="20"/>
      <w:lang w:eastAsia="pl-PL"/>
    </w:rPr>
  </w:style>
  <w:style w:type="table" w:styleId="Tabela-Siatka">
    <w:name w:val="Table Grid"/>
    <w:basedOn w:val="Standardowy"/>
    <w:rsid w:val="002E65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tekstpodcietynormalny">
    <w:name w:val="tekst podciety normalny"/>
    <w:basedOn w:val="Normalny"/>
    <w:rsid w:val="00FE0B18"/>
    <w:pPr>
      <w:tabs>
        <w:tab w:val="left" w:pos="340"/>
      </w:tabs>
      <w:ind w:left="368" w:right="454" w:hanging="340"/>
      <w:jc w:val="both"/>
    </w:pPr>
    <w:rPr>
      <w:rFonts w:ascii="Arial" w:eastAsia="Tahoma" w:hAnsi="Arial"/>
      <w:color w:val="0E2E90"/>
      <w:kern w:val="1"/>
      <w:sz w:val="20"/>
    </w:rPr>
  </w:style>
  <w:style w:type="paragraph" w:styleId="Akapitzlist">
    <w:name w:val="List Paragraph"/>
    <w:basedOn w:val="Normalny"/>
    <w:uiPriority w:val="34"/>
    <w:qFormat/>
    <w:rsid w:val="00A645A2"/>
    <w:pPr>
      <w:ind w:left="720"/>
      <w:contextualSpacing/>
    </w:pPr>
  </w:style>
  <w:style w:type="character" w:customStyle="1" w:styleId="Nagwek2Znak">
    <w:name w:val="Nagłówek 2 Znak"/>
    <w:link w:val="Nagwek2"/>
    <w:uiPriority w:val="9"/>
    <w:rsid w:val="00470C44"/>
    <w:rPr>
      <w:rFonts w:ascii="Arial" w:eastAsia="Times New Roman" w:hAnsi="Arial" w:cs="Times New Roman"/>
      <w:b/>
      <w:bCs/>
      <w:color w:val="0E2E90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8096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880962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jpe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e146631b-43cc-4d30-abc9-eb69be5cd154">THF7PXD7REW7-9-6857</_dlc_DocId>
    <_dlc_DocIdUrl xmlns="e146631b-43cc-4d30-abc9-eb69be5cd154">
      <Url>http://za-dok.pzu.pl/sites/BUF/_layouts/DocIdRedir.aspx?ID=THF7PXD7REW7-9-6857</Url>
      <Description>THF7PXD7REW7-9-6857</Description>
    </_dlc_DocIdUrl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44EFC05CD6C0F4E938165B7863BB0AC" ma:contentTypeVersion="1" ma:contentTypeDescription="Utwórz nowy dokument." ma:contentTypeScope="" ma:versionID="dc0121665bc0d8c763a868c3bf0b2c0c">
  <xsd:schema xmlns:xsd="http://www.w3.org/2001/XMLSchema" xmlns:xs="http://www.w3.org/2001/XMLSchema" xmlns:p="http://schemas.microsoft.com/office/2006/metadata/properties" xmlns:ns2="e146631b-43cc-4d30-abc9-eb69be5cd154" targetNamespace="http://schemas.microsoft.com/office/2006/metadata/properties" ma:root="true" ma:fieldsID="41c6822f860e568f09c19dc9ed49f26d" ns2:_="">
    <xsd:import namespace="e146631b-43cc-4d30-abc9-eb69be5cd154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146631b-43cc-4d30-abc9-eb69be5cd154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Wartość identyfikatora dokumentu" ma:description="Wartość identyfikatora dokumentu przypisanego do tego elementu." ma:internalName="_dlc_DocId" ma:readOnly="true">
      <xsd:simpleType>
        <xsd:restriction base="dms:Text"/>
      </xsd:simpleType>
    </xsd:element>
    <xsd:element name="_dlc_DocIdUrl" ma:index="9" nillable="true" ma:displayName="Identyfikator dokumentu" ma:description="Łącze stałe do tego dokumentu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E81C5A-B342-426B-A036-3C84FBCC229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17EEF71-A00B-4AA4-A31C-6B2BDFDEC707}">
  <ds:schemaRefs>
    <ds:schemaRef ds:uri="http://schemas.microsoft.com/office/2006/metadata/properties"/>
    <ds:schemaRef ds:uri="http://schemas.microsoft.com/office/infopath/2007/PartnerControls"/>
    <ds:schemaRef ds:uri="e146631b-43cc-4d30-abc9-eb69be5cd154"/>
  </ds:schemaRefs>
</ds:datastoreItem>
</file>

<file path=customXml/itemProps3.xml><?xml version="1.0" encoding="utf-8"?>
<ds:datastoreItem xmlns:ds="http://schemas.openxmlformats.org/officeDocument/2006/customXml" ds:itemID="{0B7EFAF1-441A-4A9F-9A49-EF32B64E5F0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146631b-43cc-4d30-abc9-eb69be5cd15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DD6F2A7-A134-4DFC-81A3-8E60E880B260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32621C84-7020-4EAD-8AF1-CBAFDFCB45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customNormal.dotm</Template>
  <TotalTime>4</TotalTime>
  <Pages>3</Pages>
  <Words>1578</Words>
  <Characters>9471</Characters>
  <Application>Microsoft Office Word</Application>
  <DocSecurity>0</DocSecurity>
  <Lines>78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PZU SA</Company>
  <LinksUpToDate>false</LinksUpToDate>
  <CharactersWithSpaces>11027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Sokólska Renata (Centrala PZUSA)</dc:creator>
  <cp:lastModifiedBy>Kalbarczyk Agnieszka (Centrala PZUSA)</cp:lastModifiedBy>
  <cp:revision>2</cp:revision>
  <cp:lastPrinted>2022-05-11T10:48:00Z</cp:lastPrinted>
  <dcterms:created xsi:type="dcterms:W3CDTF">2024-03-12T13:26:00Z</dcterms:created>
  <dcterms:modified xsi:type="dcterms:W3CDTF">2024-03-12T13:26:00Z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0x010100344EFC05CD6C0F4E938165B7863BB0AC</vt:lpwstr>
  </property>
  <property fmtid="{D5CDD505-2E9C-101B-9397-08002B2CF9AE}" pid="3" name="_dlc_DocIdItemGuid">
    <vt:lpwstr>41c3b7ce-7f15-4263-8cf6-c91ff878e82d</vt:lpwstr>
  </property>
  <property fmtid="{D5CDD505-2E9C-101B-9397-08002B2CF9AE}" pid="4" name="MSIP_Label_ad6fd914-8286-453e-8cdd-01ba4c22f429_Enabled">
    <vt:lpwstr>true</vt:lpwstr>
  </property>
  <property fmtid="{D5CDD505-2E9C-101B-9397-08002B2CF9AE}" pid="5" name="MSIP_Label_ad6fd914-8286-453e-8cdd-01ba4c22f429_SetDate">
    <vt:lpwstr>2024-03-12T13:11:38Z</vt:lpwstr>
  </property>
  <property fmtid="{D5CDD505-2E9C-101B-9397-08002B2CF9AE}" pid="6" name="MSIP_Label_ad6fd914-8286-453e-8cdd-01ba4c22f429_Method">
    <vt:lpwstr>Standard</vt:lpwstr>
  </property>
  <property fmtid="{D5CDD505-2E9C-101B-9397-08002B2CF9AE}" pid="7" name="MSIP_Label_ad6fd914-8286-453e-8cdd-01ba4c22f429_Name">
    <vt:lpwstr>Informacja chroniona</vt:lpwstr>
  </property>
  <property fmtid="{D5CDD505-2E9C-101B-9397-08002B2CF9AE}" pid="8" name="MSIP_Label_ad6fd914-8286-453e-8cdd-01ba4c22f429_SiteId">
    <vt:lpwstr>70494a27-b38e-4c71-aa33-8d5d48639f41</vt:lpwstr>
  </property>
  <property fmtid="{D5CDD505-2E9C-101B-9397-08002B2CF9AE}" pid="9" name="MSIP_Label_ad6fd914-8286-453e-8cdd-01ba4c22f429_ActionId">
    <vt:lpwstr>f99408e2-b7bc-4d13-a7b2-55189dacb089</vt:lpwstr>
  </property>
  <property fmtid="{D5CDD505-2E9C-101B-9397-08002B2CF9AE}" pid="10" name="MSIP_Label_ad6fd914-8286-453e-8cdd-01ba4c22f429_ContentBits">
    <vt:lpwstr>0</vt:lpwstr>
  </property>
</Properties>
</file>