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25D2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3DDAAE4C" w14:textId="77777777" w:rsidR="008D7DCE" w:rsidRPr="000F6AA0" w:rsidRDefault="0062290D" w:rsidP="008D7DCE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5E867B27" wp14:editId="682F7E6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DCE" w:rsidRPr="000F6AA0">
        <w:rPr>
          <w:color w:val="002355"/>
          <w:sz w:val="4"/>
          <w:szCs w:val="4"/>
        </w:rPr>
        <w:t xml:space="preserve"> </w:t>
      </w:r>
    </w:p>
    <w:p w14:paraId="095D7E9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62CF212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3F38BAE0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7E66030E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2A902E91" w14:textId="77777777" w:rsidR="008D7DCE" w:rsidRPr="000F6AA0" w:rsidRDefault="008D7DCE" w:rsidP="008D7DCE">
      <w:pPr>
        <w:pStyle w:val="PZUNiebieskiiTahoma"/>
        <w:rPr>
          <w:color w:val="002355"/>
        </w:rPr>
      </w:pPr>
    </w:p>
    <w:p w14:paraId="78573B87" w14:textId="77777777" w:rsidR="008D7DCE" w:rsidRPr="000F6AA0" w:rsidRDefault="008D7DCE" w:rsidP="008D7DCE">
      <w:pPr>
        <w:pStyle w:val="PZUNiebieskiiTahoma"/>
        <w:rPr>
          <w:color w:val="002355"/>
          <w:sz w:val="4"/>
          <w:szCs w:val="4"/>
        </w:rPr>
      </w:pPr>
    </w:p>
    <w:p w14:paraId="4593957D" w14:textId="77777777" w:rsidR="008D7DCE" w:rsidRPr="000F6AA0" w:rsidRDefault="008D7DCE" w:rsidP="008D7DCE">
      <w:pPr>
        <w:pStyle w:val="PZUNiebieskiiTahoma"/>
        <w:rPr>
          <w:color w:val="002355"/>
          <w:sz w:val="14"/>
          <w:szCs w:val="14"/>
        </w:rPr>
      </w:pPr>
    </w:p>
    <w:p w14:paraId="49DAC888" w14:textId="77777777" w:rsidR="008D7DCE" w:rsidRPr="000F6AA0" w:rsidRDefault="008D7DCE" w:rsidP="008D7DCE">
      <w:pPr>
        <w:pStyle w:val="PZUNiebieskiiTahoma"/>
        <w:rPr>
          <w:color w:val="002355"/>
          <w:sz w:val="14"/>
          <w:szCs w:val="14"/>
        </w:rPr>
      </w:pPr>
    </w:p>
    <w:p w14:paraId="205D1BFB" w14:textId="77777777" w:rsidR="00C041B6" w:rsidRPr="00C041B6" w:rsidRDefault="00C041B6" w:rsidP="00C041B6">
      <w:pPr>
        <w:pStyle w:val="PZUNiebieskiiTahoma"/>
        <w:ind w:right="6"/>
        <w:jc w:val="both"/>
        <w:rPr>
          <w:rFonts w:ascii="Source Sans Pro" w:eastAsia="Times New Roman" w:hAnsi="Source Sans Pro"/>
          <w:b/>
          <w:smallCaps/>
          <w:color w:val="003C7D"/>
          <w:sz w:val="16"/>
          <w:szCs w:val="16"/>
        </w:rPr>
      </w:pPr>
    </w:p>
    <w:p w14:paraId="082D6ADE" w14:textId="1EA0F82A" w:rsidR="00C041B6" w:rsidRPr="00C041B6" w:rsidRDefault="005E559B" w:rsidP="00C041B6">
      <w:pPr>
        <w:pStyle w:val="PZUNiebieskiiTahoma"/>
        <w:ind w:right="6"/>
        <w:jc w:val="both"/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</w:pPr>
      <w:r w:rsidRPr="0065163F">
        <w:rPr>
          <w:rFonts w:ascii="Source Sans Pro" w:eastAsia="Times New Roman" w:hAnsi="Source Sans Pro"/>
          <w:b/>
          <w:smallCaps/>
          <w:color w:val="003C7D"/>
          <w:sz w:val="22"/>
          <w:szCs w:val="20"/>
        </w:rPr>
        <w:t>Oświadczenie Poręczyciela – w przypadku, gdy zabezpieczeniem będzie poręczenie osoby fizycznej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9"/>
        <w:gridCol w:w="442"/>
        <w:gridCol w:w="23"/>
        <w:gridCol w:w="2268"/>
        <w:gridCol w:w="227"/>
        <w:gridCol w:w="227"/>
        <w:gridCol w:w="453"/>
        <w:gridCol w:w="681"/>
        <w:gridCol w:w="226"/>
        <w:gridCol w:w="432"/>
        <w:gridCol w:w="929"/>
        <w:gridCol w:w="1588"/>
        <w:gridCol w:w="1588"/>
        <w:gridCol w:w="1591"/>
      </w:tblGrid>
      <w:tr w:rsidR="00B07EAF" w:rsidRPr="0065163F" w14:paraId="7BA5736D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</w:tcBorders>
            <w:vAlign w:val="center"/>
          </w:tcPr>
          <w:p w14:paraId="01513C54" w14:textId="77777777" w:rsidR="008E476B" w:rsidRPr="0032421A" w:rsidRDefault="008E476B" w:rsidP="008E476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  <w:p w14:paraId="24841EFC" w14:textId="77777777" w:rsidR="008E476B" w:rsidRPr="0065163F" w:rsidRDefault="008E476B" w:rsidP="008E476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Imię i nazwisko, adres zamieszkania, seria i nr dowodu osobistego, PESEL</w:t>
            </w:r>
          </w:p>
        </w:tc>
      </w:tr>
      <w:tr w:rsidR="00B07EAF" w:rsidRPr="00742174" w14:paraId="53AB3C07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6C09EBE2" w14:textId="77777777" w:rsidR="00B07EAF" w:rsidRPr="00DE07C1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C041B6" w:rsidRPr="00C041B6" w14:paraId="0E3EB5FC" w14:textId="77777777" w:rsidTr="00C041B6">
        <w:trPr>
          <w:trHeight w:val="953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6D756C" w14:textId="01C77C87" w:rsidR="00C041B6" w:rsidRPr="00C041B6" w:rsidRDefault="00C041B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041B6" w:rsidRPr="00742174" w14:paraId="25E3C6AF" w14:textId="77777777" w:rsidTr="00C041B6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13D4098" w14:textId="77777777" w:rsidR="00C041B6" w:rsidRPr="00DE07C1" w:rsidRDefault="00C041B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901E69" w:rsidRPr="00742174" w14:paraId="6414FCB7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6B2ACD5B" w14:textId="77777777" w:rsidR="00901E69" w:rsidRPr="00742174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901E69" w:rsidRPr="0065163F" w14:paraId="0B7BD041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142FDE9C" w14:textId="77777777" w:rsidR="00901E69" w:rsidRPr="0065163F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color w:val="003C7D"/>
                <w:lang w:eastAsia="en-US"/>
              </w:rPr>
              <w:t>Stan majątkowy</w:t>
            </w:r>
          </w:p>
        </w:tc>
      </w:tr>
      <w:tr w:rsidR="00901E69" w:rsidRPr="0065163F" w14:paraId="65E5C874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7F10F54" w14:textId="77777777" w:rsidR="00901E69" w:rsidRPr="0032421A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2"/>
                <w:szCs w:val="2"/>
                <w:lang w:eastAsia="en-US"/>
              </w:rPr>
            </w:pPr>
          </w:p>
        </w:tc>
      </w:tr>
      <w:tr w:rsidR="006A79BA" w:rsidRPr="0065163F" w14:paraId="5354BF93" w14:textId="77777777" w:rsidTr="0065163F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3B47FA29" w14:textId="77777777" w:rsidR="006A79BA" w:rsidRPr="0065163F" w:rsidRDefault="006A79BA" w:rsidP="000A4C5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1. Nieruchomości</w:t>
            </w:r>
            <w:r w:rsidR="001B4712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t>, nr księgi wieczystej wraz z informacją o ewentualnych obciążeniach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65163F" w14:paraId="24CE8386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464B95" w14:textId="77777777" w:rsidR="00870249" w:rsidRPr="0065163F" w:rsidRDefault="00F215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65163F" w14:paraId="702DB4AE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219870D7" w14:textId="77777777" w:rsidR="00776809" w:rsidRPr="00C041B6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F4B29" w:rsidRPr="0065163F" w14:paraId="314C814F" w14:textId="77777777" w:rsidTr="00C33557">
        <w:trPr>
          <w:trHeight w:val="255"/>
        </w:trPr>
        <w:tc>
          <w:tcPr>
            <w:tcW w:w="881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479697B" w14:textId="77777777" w:rsidR="00BF4B29" w:rsidRPr="0065163F" w:rsidRDefault="00BF4B2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33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D0474F" w14:textId="77777777" w:rsidR="00BF4B29" w:rsidRPr="0065163F" w:rsidRDefault="00F215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F4B2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F4B2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65163F" w14:paraId="0B3A47CF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F0984D8" w14:textId="77777777" w:rsidR="00870249" w:rsidRPr="00C041B6" w:rsidRDefault="0087024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D3432D" w:rsidRPr="0065163F" w14:paraId="4C9B049D" w14:textId="77777777" w:rsidTr="00C041B6">
        <w:trPr>
          <w:trHeight w:val="255"/>
        </w:trPr>
        <w:tc>
          <w:tcPr>
            <w:tcW w:w="339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14:paraId="55E194E8" w14:textId="77777777" w:rsidR="00D3432D" w:rsidRPr="0065163F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A1A77C6" w14:textId="77777777" w:rsidR="00D3432D" w:rsidRPr="0065163F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4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471CB8E" w14:textId="77777777" w:rsidR="00D3432D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D3432D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D3432D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BF4B29" w:rsidRPr="0065163F" w14:paraId="7451C462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720CE8F4" w14:textId="77777777" w:rsidR="00BF4B29" w:rsidRPr="0032421A" w:rsidRDefault="00BF4B2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870249" w:rsidRPr="0065163F" w14:paraId="7F461A21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7FE7EB98" w14:textId="77777777" w:rsidR="00870249" w:rsidRPr="0065163F" w:rsidRDefault="00870249" w:rsidP="000A4C5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2. Ruchomości</w:t>
            </w:r>
            <w:r w:rsidR="001B4712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65163F" w14:paraId="2FC17D8D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656431" w14:textId="77777777" w:rsidR="00870249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65163F" w14:paraId="1817E273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2CFA4438" w14:textId="77777777" w:rsidR="00870249" w:rsidRPr="0032421A" w:rsidRDefault="0087024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4268F8" w:rsidRPr="0065163F" w14:paraId="1FFCE3F0" w14:textId="77777777" w:rsidTr="00C33557">
        <w:trPr>
          <w:trHeight w:val="255"/>
        </w:trPr>
        <w:tc>
          <w:tcPr>
            <w:tcW w:w="881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675721E7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33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4BC89BD" w14:textId="77777777" w:rsidR="004268F8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4268F8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4268F8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6870CC29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43C14494" w14:textId="77777777" w:rsidR="00E159A4" w:rsidRPr="0032421A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4268F8" w:rsidRPr="0065163F" w14:paraId="4192C1CA" w14:textId="77777777" w:rsidTr="00C041B6">
        <w:tc>
          <w:tcPr>
            <w:tcW w:w="339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14:paraId="4A553E66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347B269" w14:textId="77777777" w:rsidR="004268F8" w:rsidRPr="0065163F" w:rsidRDefault="004268F8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488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943A71" w14:textId="3A145A3B" w:rsidR="004268F8" w:rsidRPr="0065163F" w:rsidRDefault="003C0D69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D3432D" w:rsidRPr="0065163F" w14:paraId="33B42C85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362139D3" w14:textId="77777777" w:rsidR="00D3432D" w:rsidRPr="0032421A" w:rsidRDefault="00D3432D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E159A4" w:rsidRPr="0065163F" w14:paraId="4150EA3A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21CAE21" w14:textId="77777777" w:rsidR="00E159A4" w:rsidRPr="0065163F" w:rsidRDefault="00E159A4" w:rsidP="008702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 (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wraz z informacją o ewentualnych obciążeniach)</w:t>
            </w:r>
          </w:p>
        </w:tc>
      </w:tr>
      <w:tr w:rsidR="00E159A4" w:rsidRPr="0065163F" w14:paraId="3D5034C5" w14:textId="77777777" w:rsidTr="009E269A">
        <w:trPr>
          <w:trHeight w:val="851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367C6D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67CA178A" w14:textId="77777777" w:rsidTr="009E269A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490534DE" w14:textId="77777777" w:rsidR="00E159A4" w:rsidRPr="00C33557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36DBF905" w14:textId="77777777" w:rsidTr="00C33557">
        <w:trPr>
          <w:trHeight w:val="255"/>
        </w:trPr>
        <w:tc>
          <w:tcPr>
            <w:tcW w:w="5418" w:type="dxa"/>
            <w:gridSpan w:val="10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EF602BE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Dochód Poręczyciela w zeszłym roku podatkowym podlegający opodatkowaniu podatkiem dochodowym od osób fizycznych</w:t>
            </w:r>
          </w:p>
        </w:tc>
        <w:tc>
          <w:tcPr>
            <w:tcW w:w="569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ED4054B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33697F70" w14:textId="77777777" w:rsidTr="009E269A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2FED0870" w14:textId="77777777" w:rsidR="00E159A4" w:rsidRPr="00C33557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649D0A4D" w14:textId="77777777" w:rsidTr="00C33557">
        <w:trPr>
          <w:trHeight w:val="255"/>
        </w:trPr>
        <w:tc>
          <w:tcPr>
            <w:tcW w:w="5418" w:type="dxa"/>
            <w:gridSpan w:val="10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714AC1DA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Aktualny miesięczny dochód Poręczyciela</w:t>
            </w:r>
          </w:p>
        </w:tc>
        <w:tc>
          <w:tcPr>
            <w:tcW w:w="5696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FBC40D" w14:textId="77777777" w:rsidR="00E159A4" w:rsidRPr="0065163F" w:rsidRDefault="00F215AF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C33557" w14:paraId="79B613B8" w14:textId="77777777" w:rsidTr="009E269A">
        <w:tc>
          <w:tcPr>
            <w:tcW w:w="11114" w:type="dxa"/>
            <w:gridSpan w:val="14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77A1152B" w14:textId="77777777" w:rsidR="00E159A4" w:rsidRPr="00C33557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E159A4" w:rsidRPr="0065163F" w14:paraId="276BF22D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91F78D9" w14:textId="77777777" w:rsidR="00E159A4" w:rsidRPr="0065163F" w:rsidRDefault="00E159A4" w:rsidP="00215411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Sytuacja prawno-majątkowa małżonków**</w:t>
            </w:r>
          </w:p>
        </w:tc>
      </w:tr>
      <w:tr w:rsidR="00E159A4" w:rsidRPr="0065163F" w14:paraId="0DE0A0DF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73367DEA" w14:textId="77777777" w:rsidR="00E159A4" w:rsidRPr="0065163F" w:rsidRDefault="00F215AF" w:rsidP="00ED207D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2"/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  <w:bookmarkEnd w:id="0"/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0C89647C" w14:textId="77777777" w:rsidR="00E159A4" w:rsidRPr="0065163F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ustawowa wspólność majątkowa</w:t>
            </w:r>
          </w:p>
        </w:tc>
      </w:tr>
      <w:tr w:rsidR="00E159A4" w:rsidRPr="0065163F" w14:paraId="1F95260E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7D884AD9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70AC5DBE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spacing w:val="-6"/>
                <w:lang w:eastAsia="en-US"/>
              </w:rPr>
              <w:t>wspólność majątkowa wynikająca z umowy majątkowej między małżonkami (dołączyć kopię małżeńskiej umowy majątkowej)</w:t>
            </w:r>
          </w:p>
        </w:tc>
      </w:tr>
      <w:tr w:rsidR="00E159A4" w:rsidRPr="0065163F" w14:paraId="73D37461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37E1AD72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67C7B764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(dołączyć kopię małżeńskiej umowy majątkowej)</w:t>
            </w:r>
          </w:p>
        </w:tc>
      </w:tr>
      <w:tr w:rsidR="00E159A4" w:rsidRPr="0065163F" w14:paraId="2943A8BE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1224B383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25076F40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z wyrównaniem dorobków (dołączyć kopię małżeńskiej umowy majątkowej)</w:t>
            </w:r>
          </w:p>
        </w:tc>
      </w:tr>
      <w:tr w:rsidR="00E159A4" w:rsidRPr="0065163F" w14:paraId="14D8AE0B" w14:textId="77777777" w:rsidTr="00C33557">
        <w:trPr>
          <w:trHeight w:val="255"/>
        </w:trPr>
        <w:tc>
          <w:tcPr>
            <w:tcW w:w="439" w:type="dxa"/>
            <w:tcBorders>
              <w:top w:val="nil"/>
              <w:bottom w:val="nil"/>
              <w:right w:val="nil"/>
            </w:tcBorders>
            <w:vAlign w:val="center"/>
          </w:tcPr>
          <w:p w14:paraId="23AD473C" w14:textId="77777777" w:rsidR="00E159A4" w:rsidRPr="0065163F" w:rsidRDefault="00F215AF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</w:r>
            <w:r w:rsidR="00E02FB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75" w:type="dxa"/>
            <w:gridSpan w:val="13"/>
            <w:tcBorders>
              <w:top w:val="nil"/>
              <w:bottom w:val="nil"/>
              <w:right w:val="nil"/>
            </w:tcBorders>
            <w:vAlign w:val="center"/>
          </w:tcPr>
          <w:p w14:paraId="499283D7" w14:textId="77777777" w:rsidR="00E159A4" w:rsidRPr="0065163F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stan wolny</w:t>
            </w:r>
          </w:p>
        </w:tc>
      </w:tr>
      <w:tr w:rsidR="00E159A4" w:rsidRPr="0065163F" w14:paraId="1198336C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79994CA" w14:textId="77777777" w:rsidR="008E476B" w:rsidRPr="00C33557" w:rsidRDefault="008E476B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bCs/>
                <w:color w:val="003C7D"/>
                <w:sz w:val="4"/>
                <w:szCs w:val="4"/>
                <w:lang w:eastAsia="en-US"/>
              </w:rPr>
            </w:pPr>
          </w:p>
          <w:tbl>
            <w:tblPr>
              <w:tblW w:w="22228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22228"/>
            </w:tblGrid>
            <w:tr w:rsidR="008E476B" w:rsidRPr="0065163F" w14:paraId="0D801241" w14:textId="77777777" w:rsidTr="00C33557">
              <w:tc>
                <w:tcPr>
                  <w:tcW w:w="22228" w:type="dxa"/>
                  <w:tcBorders>
                    <w:top w:val="single" w:sz="18" w:space="0" w:color="003C7D"/>
                    <w:bottom w:val="nil"/>
                  </w:tcBorders>
                  <w:vAlign w:val="center"/>
                </w:tcPr>
                <w:p w14:paraId="39EDFD73" w14:textId="77777777" w:rsidR="008E476B" w:rsidRPr="0032421A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  <w:lang w:eastAsia="en-US"/>
                    </w:rPr>
                  </w:pPr>
                </w:p>
                <w:p w14:paraId="7A20E61D" w14:textId="77777777" w:rsidR="008E476B" w:rsidRPr="0065163F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</w:pPr>
                  <w:r w:rsidRPr="0065163F"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  <w:t>Dane współmałżonka***</w:t>
                  </w:r>
                </w:p>
                <w:p w14:paraId="5B28CF5C" w14:textId="77777777" w:rsidR="008E476B" w:rsidRPr="0065163F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65163F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t>Imię i nazwisko, adres zamieszkania, seria i nr dowodu osobistego, PESEL</w:t>
                  </w:r>
                </w:p>
                <w:p w14:paraId="47A7DAC2" w14:textId="77777777" w:rsidR="008E476B" w:rsidRPr="00C33557" w:rsidRDefault="008E476B" w:rsidP="008E476B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  <w:lang w:eastAsia="en-US"/>
                    </w:rPr>
                  </w:pPr>
                </w:p>
              </w:tc>
            </w:tr>
          </w:tbl>
          <w:p w14:paraId="6721AA89" w14:textId="77777777" w:rsidR="008E476B" w:rsidRPr="0065163F" w:rsidRDefault="008E476B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</w:p>
        </w:tc>
      </w:tr>
      <w:tr w:rsidR="00E159A4" w:rsidRPr="0065163F" w14:paraId="79FFF549" w14:textId="77777777" w:rsidTr="00C33557"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16F96E0F" w14:textId="77777777" w:rsidR="00E159A4" w:rsidRPr="00742174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  <w:bookmarkStart w:id="1" w:name="_Hlk102633157"/>
          </w:p>
        </w:tc>
      </w:tr>
      <w:tr w:rsidR="00C33557" w:rsidRPr="0065163F" w14:paraId="7BAE8626" w14:textId="77777777" w:rsidTr="00C33557">
        <w:trPr>
          <w:trHeight w:val="1077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679DA0A" w14:textId="36153444" w:rsidR="00C33557" w:rsidRPr="00C33557" w:rsidRDefault="00C33557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33557" w:rsidRPr="0065163F" w14:paraId="6B08AAB6" w14:textId="77777777" w:rsidTr="00C33557">
        <w:tc>
          <w:tcPr>
            <w:tcW w:w="11114" w:type="dxa"/>
            <w:gridSpan w:val="14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368A19B3" w14:textId="77777777" w:rsidR="00C33557" w:rsidRPr="00742174" w:rsidRDefault="00C33557" w:rsidP="009E269A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E159A4" w:rsidRPr="0065163F" w14:paraId="0BEEA7FE" w14:textId="77777777" w:rsidTr="009E269A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6B71E86E" w14:textId="77777777" w:rsidR="00E159A4" w:rsidRPr="0032421A" w:rsidRDefault="00E159A4" w:rsidP="009E269A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bookmarkEnd w:id="1"/>
      <w:tr w:rsidR="00E159A4" w:rsidRPr="0065163F" w14:paraId="310CECD5" w14:textId="77777777" w:rsidTr="006C0D84">
        <w:trPr>
          <w:trHeight w:val="255"/>
        </w:trPr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5DAF81A1" w14:textId="77777777" w:rsidR="00E159A4" w:rsidRPr="0065163F" w:rsidRDefault="00E159A4" w:rsidP="000A4C5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/>
                <w:color w:val="003C7D"/>
                <w:lang w:eastAsia="en-US"/>
              </w:rPr>
              <w:t>Aktualne obciążenia budżetu rodzinnego z tytułu spłaty kredytów bankowych/pożyczek i udzielonych poręczeń*</w:t>
            </w:r>
          </w:p>
        </w:tc>
      </w:tr>
      <w:tr w:rsidR="00E159A4" w:rsidRPr="0065163F" w14:paraId="407F5873" w14:textId="77777777" w:rsidTr="00BF4B29">
        <w:trPr>
          <w:trHeight w:val="255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7E67E1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 xml:space="preserve">Obciążenia z tytułu kredytów bankowych/pożyczek </w:t>
            </w:r>
            <w:r w:rsidRPr="0065163F">
              <w:rPr>
                <w:rFonts w:ascii="Source Sans Pro" w:hAnsi="Source Sans Pro" w:cs="Tahoma"/>
                <w:i/>
                <w:color w:val="003C7D"/>
                <w:lang w:eastAsia="en-US"/>
              </w:rPr>
              <w:t>(według stanu na koniec miesiąca)</w:t>
            </w:r>
          </w:p>
        </w:tc>
      </w:tr>
      <w:tr w:rsidR="00E159A4" w:rsidRPr="0065163F" w14:paraId="758543DF" w14:textId="77777777" w:rsidTr="00BF4B29"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70FA6F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Nazwa banku</w:t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44592E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Termin spłaty</w:t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1E001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Kwota do spłacenia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F57B85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Miesięczna spłata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907401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Rodzaj zabezpieczeń</w:t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BF50A2" w14:textId="77777777" w:rsidR="00E159A4" w:rsidRPr="0065163F" w:rsidRDefault="00E159A4" w:rsidP="00BF4B29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t>Aktualna wartość zabezpieczeń</w:t>
            </w:r>
          </w:p>
        </w:tc>
      </w:tr>
      <w:tr w:rsidR="00E159A4" w:rsidRPr="0065163F" w14:paraId="23245AC9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489A6F1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FD638CC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4DF4B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B25EE8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2EFD43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5ADAF20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65163F" w14:paraId="78F5A71A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BB83BF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8BA0F1A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E234AF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0BE80E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D229B2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D964584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65163F" w14:paraId="4887D11E" w14:textId="77777777" w:rsidTr="00BF4B29">
        <w:trPr>
          <w:trHeight w:val="255"/>
        </w:trPr>
        <w:tc>
          <w:tcPr>
            <w:tcW w:w="3172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3187B99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lastRenderedPageBreak/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4A4677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57E31AE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544A0A6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D3E23C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F9B0126" w14:textId="77777777" w:rsidR="00E159A4" w:rsidRPr="0065163F" w:rsidRDefault="00F215AF" w:rsidP="00BF4B2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</w:rPr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E159A4" w:rsidRPr="00742174" w14:paraId="290925C2" w14:textId="77777777" w:rsidTr="006C0D84">
        <w:tc>
          <w:tcPr>
            <w:tcW w:w="11114" w:type="dxa"/>
            <w:gridSpan w:val="14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1D6E3C39" w14:textId="77777777" w:rsidR="00E159A4" w:rsidRPr="00742174" w:rsidRDefault="00E159A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E159A4" w:rsidRPr="0065163F" w14:paraId="43BB768A" w14:textId="77777777" w:rsidTr="009E269A">
        <w:trPr>
          <w:trHeight w:val="255"/>
        </w:trPr>
        <w:tc>
          <w:tcPr>
            <w:tcW w:w="11114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EFA4F27" w14:textId="77777777" w:rsidR="00E159A4" w:rsidRPr="0065163F" w:rsidRDefault="00E159A4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Udzielone poręczenia</w:t>
            </w:r>
          </w:p>
        </w:tc>
      </w:tr>
      <w:tr w:rsidR="00E159A4" w:rsidRPr="0065163F" w14:paraId="06DB180B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9BF7124" w14:textId="77777777" w:rsidR="00E159A4" w:rsidRPr="0065163F" w:rsidRDefault="00E159A4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641FDD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C271416" w14:textId="77777777" w:rsidR="00E159A4" w:rsidRPr="0065163F" w:rsidRDefault="00E159A4" w:rsidP="00C86EA5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23A6FAD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09E63D01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360975" w14:textId="77777777" w:rsidR="00E159A4" w:rsidRPr="0065163F" w:rsidRDefault="00E159A4" w:rsidP="009E269A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A158E78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8075794" w14:textId="77777777" w:rsidR="00E159A4" w:rsidRPr="0065163F" w:rsidRDefault="00E159A4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B79544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E159A4" w:rsidRPr="0065163F" w14:paraId="57F93DE3" w14:textId="77777777" w:rsidTr="009E269A">
        <w:trPr>
          <w:trHeight w:val="255"/>
        </w:trPr>
        <w:tc>
          <w:tcPr>
            <w:tcW w:w="904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BF0709" w14:textId="77777777" w:rsidR="00E159A4" w:rsidRPr="0065163F" w:rsidRDefault="00E159A4" w:rsidP="009E269A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B7DBC8A" w14:textId="77777777" w:rsidR="00E159A4" w:rsidRPr="0065163F" w:rsidRDefault="00F215AF" w:rsidP="006F49B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1B6AC8F" w14:textId="77777777" w:rsidR="00E159A4" w:rsidRPr="0065163F" w:rsidRDefault="00E159A4" w:rsidP="009E269A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806CD28" w14:textId="77777777" w:rsidR="00E159A4" w:rsidRPr="0065163F" w:rsidRDefault="00F215AF" w:rsidP="006F49B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E159A4" w:rsidRPr="0065163F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E159A4" w:rsidRPr="0065163F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65163F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32D3B" w:rsidRPr="0065163F" w14:paraId="0B0607E5" w14:textId="77777777" w:rsidTr="00F155B6">
        <w:tc>
          <w:tcPr>
            <w:tcW w:w="11114" w:type="dxa"/>
            <w:gridSpan w:val="14"/>
            <w:tcBorders>
              <w:top w:val="nil"/>
              <w:bottom w:val="nil"/>
              <w:right w:val="nil"/>
            </w:tcBorders>
            <w:vAlign w:val="center"/>
          </w:tcPr>
          <w:p w14:paraId="0FC81CD0" w14:textId="77777777" w:rsidR="00832D3B" w:rsidRPr="00742174" w:rsidRDefault="00832D3B" w:rsidP="00F155B6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832D3B" w:rsidRPr="0065163F" w14:paraId="4E910DD4" w14:textId="77777777" w:rsidTr="00F155B6">
        <w:tc>
          <w:tcPr>
            <w:tcW w:w="11114" w:type="dxa"/>
            <w:gridSpan w:val="14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016995BE" w14:textId="77777777" w:rsidR="00832D3B" w:rsidRPr="00742174" w:rsidRDefault="00832D3B" w:rsidP="00832D3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8"/>
                <w:szCs w:val="8"/>
              </w:rPr>
            </w:pPr>
          </w:p>
          <w:p w14:paraId="4AA23A51" w14:textId="77777777" w:rsidR="00832D3B" w:rsidRPr="0087219C" w:rsidRDefault="00832D3B" w:rsidP="00832D3B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7219C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do oświadczenia</w:t>
            </w:r>
          </w:p>
          <w:p w14:paraId="4CA41A48" w14:textId="77777777" w:rsidR="00832D3B" w:rsidRPr="00742174" w:rsidRDefault="00832D3B" w:rsidP="00F155B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</w:tbl>
    <w:p w14:paraId="2DCC5768" w14:textId="77777777" w:rsidR="00832D3B" w:rsidRPr="0087219C" w:rsidRDefault="00832D3B" w:rsidP="00832D3B">
      <w:pPr>
        <w:jc w:val="both"/>
        <w:rPr>
          <w:rFonts w:ascii="Source Sans Pro" w:eastAsia="Tahoma" w:hAnsi="Source Sans Pro" w:cs="Tahoma"/>
          <w:iCs/>
          <w:color w:val="003C7D"/>
          <w:kern w:val="1"/>
          <w:sz w:val="16"/>
          <w:szCs w:val="16"/>
        </w:rPr>
      </w:pPr>
      <w:r w:rsidRPr="0087219C">
        <w:rPr>
          <w:rFonts w:ascii="Source Sans Pro" w:eastAsia="Tahoma" w:hAnsi="Source Sans Pro" w:cs="Tahoma"/>
          <w:iCs/>
          <w:color w:val="003C7D"/>
          <w:kern w:val="1"/>
          <w:sz w:val="16"/>
          <w:szCs w:val="16"/>
        </w:rPr>
        <w:t>1. Prosimy załączyć kopię zeznania podatkowego z tytułu podatku dochodowego od osób fizycznych za ostatni rok.</w:t>
      </w:r>
    </w:p>
    <w:p w14:paraId="1341FF02" w14:textId="2A2060F0" w:rsidR="007B02C4" w:rsidRDefault="007B02C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8"/>
          <w:szCs w:val="8"/>
        </w:rPr>
      </w:pPr>
    </w:p>
    <w:p w14:paraId="3733A8DC" w14:textId="77777777" w:rsidR="0087219C" w:rsidRPr="00742174" w:rsidRDefault="0087219C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8"/>
          <w:szCs w:val="8"/>
        </w:rPr>
      </w:pPr>
    </w:p>
    <w:p w14:paraId="4AC27A3B" w14:textId="77777777" w:rsidR="005419E5" w:rsidRPr="005419E5" w:rsidRDefault="005419E5" w:rsidP="005419E5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21D8145C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68CA1BE7" w14:textId="2E31B0F6" w:rsidR="005419E5" w:rsidRPr="004C7852" w:rsidRDefault="005419E5" w:rsidP="005419E5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2C9D6A46" w14:textId="77777777" w:rsidR="005419E5" w:rsidRPr="005419E5" w:rsidRDefault="005419E5" w:rsidP="005419E5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2E02D4D9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3DAC655E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5419E5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5419E5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19B9AD81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0341E5FD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1220D043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0FE25A69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79B31DDF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678DE8E6" w14:textId="77777777" w:rsidR="005419E5" w:rsidRPr="005419E5" w:rsidRDefault="005419E5" w:rsidP="005419E5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2E167192" w14:textId="1935B876" w:rsidR="005419E5" w:rsidRPr="00727171" w:rsidRDefault="005419E5" w:rsidP="005419E5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2E0FAA0F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35DA1AF1" w14:textId="435E941A" w:rsidR="00727171" w:rsidRPr="004C7852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3B2FF90D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3A723A4B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4B332F87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47669FBF" w14:textId="1E646EE8" w:rsidR="005419E5" w:rsidRPr="004C7852" w:rsidRDefault="005419E5" w:rsidP="004C785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470B2A78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12690D65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6333A053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4E9A78AD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05BD5DE1" w14:textId="0DFF7C5F" w:rsidR="005419E5" w:rsidRPr="004C7852" w:rsidRDefault="005419E5" w:rsidP="004C7852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4CC7254E" w14:textId="77777777" w:rsidR="005419E5" w:rsidRPr="005419E5" w:rsidRDefault="005419E5" w:rsidP="005419E5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0EEEED64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7F15D6D0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03DEE054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1850A63F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69068D69" w14:textId="77777777" w:rsidR="005419E5" w:rsidRPr="005419E5" w:rsidRDefault="005419E5" w:rsidP="005419E5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3B6BDCC5" w14:textId="77777777" w:rsidR="005419E5" w:rsidRPr="005419E5" w:rsidRDefault="005419E5" w:rsidP="005419E5">
      <w:pPr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5419E5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Osobowych.</w:t>
      </w:r>
    </w:p>
    <w:p w14:paraId="4B86F367" w14:textId="77777777" w:rsidR="00E159A4" w:rsidRPr="0065163F" w:rsidRDefault="00E159A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6"/>
          <w:szCs w:val="16"/>
        </w:rPr>
      </w:pPr>
    </w:p>
    <w:p w14:paraId="1334871E" w14:textId="77777777" w:rsidR="00E159A4" w:rsidRPr="0065163F" w:rsidRDefault="00CF747F" w:rsidP="00E159A4">
      <w:pPr>
        <w:rPr>
          <w:rFonts w:ascii="Source Sans Pro" w:hAnsi="Source Sans Pro" w:cs="Tahoma"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color w:val="003C7D"/>
          <w:sz w:val="18"/>
          <w:szCs w:val="18"/>
        </w:rPr>
        <w:t>Oświadczam, że zapoznałam/em się z powyższą „Informacją Administratora danych osobowych” o przetwarzaniu moich danych osobowych.</w:t>
      </w:r>
    </w:p>
    <w:p w14:paraId="6130556D" w14:textId="77777777" w:rsidR="00EF017A" w:rsidRPr="0065163F" w:rsidRDefault="00EF017A" w:rsidP="00EF017A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</w:p>
    <w:p w14:paraId="164A1409" w14:textId="77777777" w:rsidR="00EF017A" w:rsidRPr="0065163F" w:rsidRDefault="00EF017A" w:rsidP="00EF017A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2EF6427" w14:textId="77777777" w:rsidR="00516FAD" w:rsidRPr="0065163F" w:rsidRDefault="00516FAD" w:rsidP="00516FAD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24E1FF91" w14:textId="654CDEAF" w:rsidR="00516FAD" w:rsidRPr="0065163F" w:rsidRDefault="00516FAD" w:rsidP="00516FAD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  <w:r w:rsidRPr="0065163F">
        <w:rPr>
          <w:rFonts w:ascii="Source Sans Pro" w:hAnsi="Source Sans Pro" w:cs="Tahoma"/>
          <w:b w:val="0"/>
          <w:color w:val="003C7D"/>
          <w:sz w:val="18"/>
          <w:szCs w:val="18"/>
        </w:rPr>
        <w:t>Prawdziwość powyższych danych potwierdzam</w:t>
      </w:r>
      <w:r w:rsidR="005A7540">
        <w:rPr>
          <w:rFonts w:ascii="Source Sans Pro" w:hAnsi="Source Sans Pro" w:cs="Tahoma"/>
          <w:b w:val="0"/>
          <w:color w:val="003C7D"/>
          <w:sz w:val="18"/>
          <w:szCs w:val="18"/>
        </w:rPr>
        <w:t>/y</w:t>
      </w:r>
      <w:r w:rsidRPr="0065163F">
        <w:rPr>
          <w:rFonts w:ascii="Source Sans Pro" w:hAnsi="Source Sans Pro" w:cs="Tahoma"/>
          <w:b w:val="0"/>
          <w:color w:val="003C7D"/>
          <w:sz w:val="18"/>
          <w:szCs w:val="18"/>
        </w:rPr>
        <w:t>.</w:t>
      </w:r>
    </w:p>
    <w:p w14:paraId="0D161786" w14:textId="77777777" w:rsidR="00E159A4" w:rsidRPr="0065163F" w:rsidRDefault="00E159A4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23912BD9" w14:textId="47AE59C7" w:rsidR="006128C2" w:rsidRDefault="006128C2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06B70B7A" w14:textId="77777777" w:rsidR="0032421A" w:rsidRPr="0065163F" w:rsidRDefault="0032421A" w:rsidP="00E159A4">
      <w:pPr>
        <w:rPr>
          <w:rFonts w:ascii="Source Sans Pro" w:hAnsi="Source Sans Pro"/>
          <w:color w:val="003C7D"/>
          <w:sz w:val="18"/>
          <w:szCs w:val="18"/>
        </w:rPr>
      </w:pPr>
    </w:p>
    <w:p w14:paraId="134BF834" w14:textId="77777777" w:rsidR="006128C2" w:rsidRPr="0065163F" w:rsidRDefault="006128C2" w:rsidP="00E159A4">
      <w:pPr>
        <w:rPr>
          <w:rFonts w:ascii="Source Sans Pro" w:hAnsi="Source Sans Pro"/>
          <w:color w:val="003C7D"/>
          <w:sz w:val="18"/>
          <w:szCs w:val="18"/>
        </w:rPr>
      </w:pPr>
    </w:p>
    <w:tbl>
      <w:tblPr>
        <w:tblW w:w="11007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20"/>
        <w:gridCol w:w="3293"/>
        <w:gridCol w:w="227"/>
        <w:gridCol w:w="4097"/>
        <w:gridCol w:w="70"/>
      </w:tblGrid>
      <w:tr w:rsidR="008E476B" w:rsidRPr="00AE1766" w14:paraId="3C11322F" w14:textId="77777777" w:rsidTr="008E476B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47DAA98" w14:textId="77777777" w:rsidR="008E476B" w:rsidRPr="00AE1766" w:rsidRDefault="00F215AF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instrText xml:space="preserve"> FORMTEXT </w:instrTex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separate"/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</w:rPr>
              <w:t> 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fldChar w:fldCharType="end"/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440682E7" w14:textId="77777777" w:rsidR="008E476B" w:rsidRPr="00AE1766" w:rsidRDefault="008E476B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48D8B128" w14:textId="77777777" w:rsidR="008E476B" w:rsidRPr="00AE1766" w:rsidRDefault="008E476B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</w:tr>
      <w:tr w:rsidR="00E159A4" w:rsidRPr="00AE1766" w14:paraId="728E02F4" w14:textId="77777777" w:rsidTr="008E476B">
        <w:trPr>
          <w:gridAfter w:val="1"/>
          <w:wAfter w:w="70" w:type="dxa"/>
        </w:trPr>
        <w:tc>
          <w:tcPr>
            <w:tcW w:w="332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ABF0911" w14:textId="77777777" w:rsidR="00E159A4" w:rsidRPr="00AE1766" w:rsidRDefault="00E159A4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>Miejscowość</w:t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 xml:space="preserve"> i data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DCBC2C5" w14:textId="77777777" w:rsidR="00E159A4" w:rsidRPr="00AE1766" w:rsidRDefault="00E159A4" w:rsidP="00BF4B2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CFBC121" w14:textId="77777777" w:rsidR="00E159A4" w:rsidRPr="00AE1766" w:rsidRDefault="00E159A4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409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12CE65B" w14:textId="77777777" w:rsidR="00E159A4" w:rsidRPr="00AE1766" w:rsidRDefault="00C84D0E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 xml:space="preserve">            </w:t>
            </w:r>
            <w:r w:rsidR="00E159A4" w:rsidRPr="00AE1766">
              <w:rPr>
                <w:rFonts w:ascii="Source Sans Pro" w:hAnsi="Source Sans Pro" w:cs="Tahoma"/>
                <w:color w:val="003C7D"/>
                <w:sz w:val="14"/>
                <w:szCs w:val="14"/>
              </w:rPr>
              <w:t>Podpis</w:t>
            </w:r>
          </w:p>
        </w:tc>
      </w:tr>
    </w:tbl>
    <w:p w14:paraId="4D1438EF" w14:textId="77777777" w:rsidR="00E159A4" w:rsidRPr="00AE1766" w:rsidRDefault="00E159A4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4"/>
          <w:szCs w:val="14"/>
        </w:rPr>
      </w:pPr>
    </w:p>
    <w:p w14:paraId="1BD9110D" w14:textId="633DB582" w:rsidR="008E476B" w:rsidRPr="00AE1766" w:rsidRDefault="008E476B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1691744" w14:textId="0564EE73" w:rsidR="0032421A" w:rsidRDefault="0032421A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0C1C7118" w14:textId="77777777" w:rsidR="00AE1766" w:rsidRPr="00AE1766" w:rsidRDefault="00AE1766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716FEC99" w14:textId="77777777" w:rsidR="008E476B" w:rsidRPr="00AE1766" w:rsidRDefault="008E476B" w:rsidP="008E476B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tbl>
      <w:tblPr>
        <w:tblW w:w="1094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245"/>
        <w:gridCol w:w="88"/>
        <w:gridCol w:w="559"/>
        <w:gridCol w:w="3685"/>
      </w:tblGrid>
      <w:tr w:rsidR="008E476B" w:rsidRPr="00AE1766" w14:paraId="37BFBC30" w14:textId="77777777" w:rsidTr="00F54B75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DD4915B" w14:textId="77777777" w:rsidR="008E476B" w:rsidRPr="00AE1766" w:rsidRDefault="00F215AF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E476B"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instrText xml:space="preserve"> FORMTEXT </w:instrTex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separate"/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8E476B" w:rsidRPr="00AE1766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0ED93FEE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4332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F76484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</w:tr>
      <w:tr w:rsidR="008E476B" w:rsidRPr="00AE1766" w14:paraId="1EF42D73" w14:textId="77777777" w:rsidTr="00F54B75"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51A3429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 i data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7F3EB428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39254CD" w14:textId="77777777" w:rsidR="008E476B" w:rsidRPr="00AE1766" w:rsidRDefault="008E476B" w:rsidP="00422E07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FCBF019" w14:textId="77777777" w:rsidR="008E476B" w:rsidRPr="00AE1766" w:rsidRDefault="008E476B" w:rsidP="00AE1998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DC6CEB2" w14:textId="77777777" w:rsidR="008E476B" w:rsidRPr="00AE1766" w:rsidRDefault="008E476B" w:rsidP="00AE1998">
            <w:pPr>
              <w:pStyle w:val="PZUNiebieskiiTahoma"/>
              <w:ind w:firstLine="61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Podpis </w:t>
            </w:r>
            <w:r w:rsidR="00AE1998"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współmałżonka </w:t>
            </w:r>
            <w:r w:rsidRPr="00AE1766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Poręczyciela</w:t>
            </w:r>
          </w:p>
        </w:tc>
      </w:tr>
    </w:tbl>
    <w:p w14:paraId="188063C1" w14:textId="77777777" w:rsidR="00ED2AF6" w:rsidRPr="0065163F" w:rsidRDefault="00ED2AF6" w:rsidP="007B02C4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</w:p>
    <w:p w14:paraId="107FA7D3" w14:textId="77777777" w:rsidR="00056A4D" w:rsidRPr="0065163F" w:rsidRDefault="00056A4D" w:rsidP="00056A4D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0C5612C9" w14:textId="77777777" w:rsidR="001B4712" w:rsidRPr="0065163F" w:rsidRDefault="001B4712" w:rsidP="00805770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5D1B6749" w14:textId="77777777" w:rsidR="009E269A" w:rsidRPr="0065163F" w:rsidRDefault="009E269A" w:rsidP="009E269A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7F56332F" w14:textId="77777777" w:rsidR="001B4712" w:rsidRPr="0065163F" w:rsidRDefault="001B4712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28F67FD9" w14:textId="77777777" w:rsidR="00F304CF" w:rsidRPr="0065163F" w:rsidRDefault="00F304CF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13935F5B" w14:textId="77777777" w:rsidR="00F304CF" w:rsidRPr="0065163F" w:rsidRDefault="00F304CF" w:rsidP="001B4712">
      <w:pPr>
        <w:pStyle w:val="PZUNiebieskiiTahoma"/>
        <w:jc w:val="both"/>
        <w:rPr>
          <w:rFonts w:ascii="Source Sans Pro" w:hAnsi="Source Sans Pro"/>
          <w:color w:val="003C7D"/>
        </w:rPr>
      </w:pPr>
    </w:p>
    <w:p w14:paraId="17BDF064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6CBBE6FF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7F99A717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44AC1145" w14:textId="77777777" w:rsidR="00F304CF" w:rsidRPr="0065163F" w:rsidRDefault="00F304CF" w:rsidP="001B4712">
      <w:pPr>
        <w:pStyle w:val="PZUNiebieskiiTahoma"/>
        <w:jc w:val="both"/>
        <w:rPr>
          <w:color w:val="003C7D"/>
        </w:rPr>
      </w:pPr>
    </w:p>
    <w:p w14:paraId="181F5DE8" w14:textId="77777777" w:rsidR="001B4712" w:rsidRPr="0065163F" w:rsidRDefault="001B4712" w:rsidP="001B4712">
      <w:pPr>
        <w:pStyle w:val="PZUNiebieskiiTahoma"/>
        <w:jc w:val="both"/>
        <w:rPr>
          <w:color w:val="003C7D"/>
        </w:rPr>
      </w:pPr>
    </w:p>
    <w:p w14:paraId="06625EF5" w14:textId="77777777" w:rsidR="001B4712" w:rsidRPr="0065163F" w:rsidRDefault="001B4712" w:rsidP="001B4712">
      <w:pPr>
        <w:pStyle w:val="PZUNiebieskiiTahoma"/>
        <w:jc w:val="both"/>
        <w:rPr>
          <w:color w:val="003C7D"/>
        </w:rPr>
      </w:pP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1B4712" w:rsidRPr="0065163F" w14:paraId="61B8511A" w14:textId="77777777" w:rsidTr="000A4C5F">
        <w:tc>
          <w:tcPr>
            <w:tcW w:w="567" w:type="dxa"/>
          </w:tcPr>
          <w:p w14:paraId="06E19009" w14:textId="77777777" w:rsidR="001B4712" w:rsidRPr="0065163F" w:rsidRDefault="001B4712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i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</w:t>
            </w:r>
          </w:p>
        </w:tc>
        <w:tc>
          <w:tcPr>
            <w:tcW w:w="10490" w:type="dxa"/>
          </w:tcPr>
          <w:p w14:paraId="165F5122" w14:textId="77777777" w:rsidR="001B4712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1B4712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 xml:space="preserve"> przypadku zbyt małej ilości miejsca w danej rubryce prosimy przedstawić pełne informacje w formie załącznika</w:t>
            </w:r>
          </w:p>
        </w:tc>
      </w:tr>
      <w:tr w:rsidR="001B4712" w:rsidRPr="0065163F" w14:paraId="1E7D7984" w14:textId="77777777" w:rsidTr="000A4C5F">
        <w:tc>
          <w:tcPr>
            <w:tcW w:w="567" w:type="dxa"/>
          </w:tcPr>
          <w:p w14:paraId="770C44C8" w14:textId="77777777" w:rsidR="001B4712" w:rsidRPr="0065163F" w:rsidRDefault="001B4712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**</w:t>
            </w:r>
          </w:p>
        </w:tc>
        <w:tc>
          <w:tcPr>
            <w:tcW w:w="10490" w:type="dxa"/>
          </w:tcPr>
          <w:p w14:paraId="2CB7B3E7" w14:textId="77777777" w:rsidR="001B4712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4B3F7B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łaściwe zakreślić</w:t>
            </w:r>
          </w:p>
        </w:tc>
      </w:tr>
      <w:tr w:rsidR="004B3F7B" w:rsidRPr="0065163F" w14:paraId="24B05733" w14:textId="77777777" w:rsidTr="000A4C5F">
        <w:tc>
          <w:tcPr>
            <w:tcW w:w="567" w:type="dxa"/>
          </w:tcPr>
          <w:p w14:paraId="4EAB7333" w14:textId="77777777" w:rsidR="004B3F7B" w:rsidRPr="0065163F" w:rsidRDefault="004B3F7B" w:rsidP="000A4C5F">
            <w:pPr>
              <w:pStyle w:val="PZUNiebieskiiTahoma"/>
              <w:spacing w:before="20" w:after="20"/>
              <w:ind w:right="0"/>
              <w:jc w:val="right"/>
              <w:rPr>
                <w:rFonts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cs="Tahoma"/>
                <w:color w:val="003C7D"/>
                <w:sz w:val="12"/>
                <w:szCs w:val="12"/>
                <w:lang w:eastAsia="en-US"/>
              </w:rPr>
              <w:t>***</w:t>
            </w:r>
          </w:p>
        </w:tc>
        <w:tc>
          <w:tcPr>
            <w:tcW w:w="10490" w:type="dxa"/>
          </w:tcPr>
          <w:p w14:paraId="226F58DA" w14:textId="77777777" w:rsidR="004B3F7B" w:rsidRPr="0065163F" w:rsidRDefault="00F22EC8" w:rsidP="000A4C5F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4B3F7B" w:rsidRPr="0065163F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ypełnić w przypadku ustawowej wspólności majątkowej</w:t>
            </w:r>
          </w:p>
        </w:tc>
      </w:tr>
    </w:tbl>
    <w:p w14:paraId="1C0DF541" w14:textId="77777777" w:rsidR="001B4712" w:rsidRPr="0065163F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65163F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4B24A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4C20A440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CD7C" w14:textId="77777777" w:rsidR="00BF4B29" w:rsidRPr="008D7DCE" w:rsidRDefault="00BF4B29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39"/>
      <w:gridCol w:w="1795"/>
      <w:gridCol w:w="500"/>
    </w:tblGrid>
    <w:tr w:rsidR="00BF4B29" w:rsidRPr="00FE0B18" w14:paraId="2D0B3768" w14:textId="77777777" w:rsidTr="00AF4E91">
      <w:trPr>
        <w:trHeight w:val="79"/>
      </w:trPr>
      <w:tc>
        <w:tcPr>
          <w:tcW w:w="3931" w:type="pct"/>
        </w:tcPr>
        <w:p w14:paraId="34F6BD1A" w14:textId="2379D2CE" w:rsidR="00BF4B29" w:rsidRPr="00742174" w:rsidRDefault="00742174" w:rsidP="00CA470F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32421A"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 w:rsidRPr="0032421A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36" w:type="pct"/>
        </w:tcPr>
        <w:p w14:paraId="78C16AFB" w14:textId="77777777" w:rsidR="00BF4B29" w:rsidRPr="00AF4E91" w:rsidRDefault="00BF4B29" w:rsidP="00927B49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2F320589" w14:textId="77777777" w:rsidR="00BF4B29" w:rsidRPr="0032421A" w:rsidRDefault="00F215AF" w:rsidP="00AF4E91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22595412" w14:textId="77777777" w:rsidR="00BF4B29" w:rsidRPr="008D7DCE" w:rsidRDefault="00BF4B29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25A0" w14:textId="77777777" w:rsidR="00BF4B29" w:rsidRPr="008D7DCE" w:rsidRDefault="00BF4B29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BF4B29" w:rsidRPr="00FE0B18" w14:paraId="483EAB98" w14:textId="77777777" w:rsidTr="00AF4E91">
      <w:trPr>
        <w:trHeight w:val="79"/>
      </w:trPr>
      <w:tc>
        <w:tcPr>
          <w:tcW w:w="4255" w:type="pct"/>
        </w:tcPr>
        <w:p w14:paraId="518B3BAC" w14:textId="40630DD5" w:rsidR="00BF4B29" w:rsidRPr="00516FAD" w:rsidRDefault="00BF4B29" w:rsidP="00AF4E91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516FAD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526–025–10–49, </w:t>
          </w:r>
        </w:p>
        <w:p w14:paraId="657D1970" w14:textId="66BF81D7" w:rsidR="00BF4B29" w:rsidRPr="00516FAD" w:rsidRDefault="00BF4B29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516FAD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5419E5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0B45C35E" w14:textId="77777777" w:rsidR="00BF4B29" w:rsidRPr="00AF4E91" w:rsidRDefault="00BF4B29" w:rsidP="00AF4E91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0E64B349" w14:textId="77777777" w:rsidR="00BF4B29" w:rsidRPr="0032421A" w:rsidRDefault="00F215AF" w:rsidP="00AF4E91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BF4B29" w:rsidRPr="0032421A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65163F" w:rsidRPr="0032421A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32421A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2749C947" w14:textId="77777777" w:rsidR="00BF4B29" w:rsidRPr="008D7DCE" w:rsidRDefault="00BF4B29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BAB33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284F8E5D" w14:textId="77777777" w:rsidR="00BF571E" w:rsidRPr="002E6559" w:rsidRDefault="00BF571E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5195439">
    <w:abstractNumId w:val="3"/>
  </w:num>
  <w:num w:numId="2" w16cid:durableId="1481388067">
    <w:abstractNumId w:val="1"/>
  </w:num>
  <w:num w:numId="3" w16cid:durableId="1335186640">
    <w:abstractNumId w:val="2"/>
  </w:num>
  <w:num w:numId="4" w16cid:durableId="1416170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25DDD"/>
    <w:rsid w:val="000451A4"/>
    <w:rsid w:val="00045AA7"/>
    <w:rsid w:val="000567CD"/>
    <w:rsid w:val="00056A4D"/>
    <w:rsid w:val="00077963"/>
    <w:rsid w:val="00084973"/>
    <w:rsid w:val="00091154"/>
    <w:rsid w:val="000915EC"/>
    <w:rsid w:val="000A1CA8"/>
    <w:rsid w:val="000A4C5F"/>
    <w:rsid w:val="000B11EE"/>
    <w:rsid w:val="000C03B5"/>
    <w:rsid w:val="000C43F7"/>
    <w:rsid w:val="000E2C40"/>
    <w:rsid w:val="000F6AA0"/>
    <w:rsid w:val="00114128"/>
    <w:rsid w:val="001148F6"/>
    <w:rsid w:val="00136E66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3B0E"/>
    <w:rsid w:val="001B4712"/>
    <w:rsid w:val="001F146F"/>
    <w:rsid w:val="00202F37"/>
    <w:rsid w:val="00215411"/>
    <w:rsid w:val="00221D7B"/>
    <w:rsid w:val="00227055"/>
    <w:rsid w:val="00242ECC"/>
    <w:rsid w:val="002558B8"/>
    <w:rsid w:val="00256554"/>
    <w:rsid w:val="00261D30"/>
    <w:rsid w:val="00265AEB"/>
    <w:rsid w:val="002663EF"/>
    <w:rsid w:val="00276D6F"/>
    <w:rsid w:val="002910B2"/>
    <w:rsid w:val="002925A9"/>
    <w:rsid w:val="002B3A37"/>
    <w:rsid w:val="002C3644"/>
    <w:rsid w:val="002D547D"/>
    <w:rsid w:val="002E1BE7"/>
    <w:rsid w:val="002E3ADC"/>
    <w:rsid w:val="002E6559"/>
    <w:rsid w:val="002E6F61"/>
    <w:rsid w:val="002F60E9"/>
    <w:rsid w:val="002F7189"/>
    <w:rsid w:val="0032421A"/>
    <w:rsid w:val="003308AE"/>
    <w:rsid w:val="0034637F"/>
    <w:rsid w:val="00346D3E"/>
    <w:rsid w:val="003505DD"/>
    <w:rsid w:val="00360A50"/>
    <w:rsid w:val="00384E48"/>
    <w:rsid w:val="003A2229"/>
    <w:rsid w:val="003A5C61"/>
    <w:rsid w:val="003A78F6"/>
    <w:rsid w:val="003B1C65"/>
    <w:rsid w:val="003C0D69"/>
    <w:rsid w:val="003C3C85"/>
    <w:rsid w:val="003C425C"/>
    <w:rsid w:val="003D6F15"/>
    <w:rsid w:val="003E5F9E"/>
    <w:rsid w:val="003F6D70"/>
    <w:rsid w:val="00423907"/>
    <w:rsid w:val="004268F8"/>
    <w:rsid w:val="00433013"/>
    <w:rsid w:val="004520E7"/>
    <w:rsid w:val="00453150"/>
    <w:rsid w:val="00463BE1"/>
    <w:rsid w:val="004703E2"/>
    <w:rsid w:val="00470C44"/>
    <w:rsid w:val="004A2721"/>
    <w:rsid w:val="004A4FAD"/>
    <w:rsid w:val="004A5127"/>
    <w:rsid w:val="004B0F4E"/>
    <w:rsid w:val="004B1A7C"/>
    <w:rsid w:val="004B3F7B"/>
    <w:rsid w:val="004B4A70"/>
    <w:rsid w:val="004C7852"/>
    <w:rsid w:val="004D3F07"/>
    <w:rsid w:val="004E2553"/>
    <w:rsid w:val="004E2EEF"/>
    <w:rsid w:val="004F0F2F"/>
    <w:rsid w:val="004F2535"/>
    <w:rsid w:val="005009C6"/>
    <w:rsid w:val="005112B7"/>
    <w:rsid w:val="00512ADA"/>
    <w:rsid w:val="005135DA"/>
    <w:rsid w:val="00516FAD"/>
    <w:rsid w:val="00526B6D"/>
    <w:rsid w:val="00531103"/>
    <w:rsid w:val="00534044"/>
    <w:rsid w:val="005419E5"/>
    <w:rsid w:val="00541EAB"/>
    <w:rsid w:val="00542826"/>
    <w:rsid w:val="00543434"/>
    <w:rsid w:val="0057578E"/>
    <w:rsid w:val="00580623"/>
    <w:rsid w:val="005A7540"/>
    <w:rsid w:val="005B34B8"/>
    <w:rsid w:val="005C0AF5"/>
    <w:rsid w:val="005C0FFF"/>
    <w:rsid w:val="005C12D4"/>
    <w:rsid w:val="005C2013"/>
    <w:rsid w:val="005E4EEB"/>
    <w:rsid w:val="005E559B"/>
    <w:rsid w:val="005F0738"/>
    <w:rsid w:val="0060618A"/>
    <w:rsid w:val="006128C2"/>
    <w:rsid w:val="00615BB7"/>
    <w:rsid w:val="0062290D"/>
    <w:rsid w:val="006411FB"/>
    <w:rsid w:val="0065163F"/>
    <w:rsid w:val="00665DE6"/>
    <w:rsid w:val="0066724F"/>
    <w:rsid w:val="006918C0"/>
    <w:rsid w:val="006A1289"/>
    <w:rsid w:val="006A5D2B"/>
    <w:rsid w:val="006A6C55"/>
    <w:rsid w:val="006A79BA"/>
    <w:rsid w:val="006B0933"/>
    <w:rsid w:val="006B0988"/>
    <w:rsid w:val="006C0D84"/>
    <w:rsid w:val="006C5442"/>
    <w:rsid w:val="006E54C2"/>
    <w:rsid w:val="006F2614"/>
    <w:rsid w:val="006F3481"/>
    <w:rsid w:val="006F49B1"/>
    <w:rsid w:val="006F65A3"/>
    <w:rsid w:val="00700186"/>
    <w:rsid w:val="00727171"/>
    <w:rsid w:val="00736CD7"/>
    <w:rsid w:val="00742174"/>
    <w:rsid w:val="00742EDF"/>
    <w:rsid w:val="0077369E"/>
    <w:rsid w:val="00776809"/>
    <w:rsid w:val="00781C48"/>
    <w:rsid w:val="007B02C4"/>
    <w:rsid w:val="007D785D"/>
    <w:rsid w:val="007F1F59"/>
    <w:rsid w:val="00805770"/>
    <w:rsid w:val="0083097B"/>
    <w:rsid w:val="00832D3B"/>
    <w:rsid w:val="00856646"/>
    <w:rsid w:val="00860E80"/>
    <w:rsid w:val="00865EB6"/>
    <w:rsid w:val="00866AFC"/>
    <w:rsid w:val="00867D7D"/>
    <w:rsid w:val="00870249"/>
    <w:rsid w:val="0087219C"/>
    <w:rsid w:val="00872934"/>
    <w:rsid w:val="00875632"/>
    <w:rsid w:val="008C1EB3"/>
    <w:rsid w:val="008C6047"/>
    <w:rsid w:val="008D7DCE"/>
    <w:rsid w:val="008E476B"/>
    <w:rsid w:val="008F7A4D"/>
    <w:rsid w:val="00901E69"/>
    <w:rsid w:val="00903654"/>
    <w:rsid w:val="00921CB8"/>
    <w:rsid w:val="00923F60"/>
    <w:rsid w:val="00927B49"/>
    <w:rsid w:val="00954013"/>
    <w:rsid w:val="00957447"/>
    <w:rsid w:val="009603F0"/>
    <w:rsid w:val="00967203"/>
    <w:rsid w:val="00981D31"/>
    <w:rsid w:val="00985642"/>
    <w:rsid w:val="009912F4"/>
    <w:rsid w:val="009A140E"/>
    <w:rsid w:val="009A349D"/>
    <w:rsid w:val="009A7D07"/>
    <w:rsid w:val="009B10EA"/>
    <w:rsid w:val="009B3EAC"/>
    <w:rsid w:val="009B65FE"/>
    <w:rsid w:val="009C15D4"/>
    <w:rsid w:val="009C287B"/>
    <w:rsid w:val="009E02D7"/>
    <w:rsid w:val="009E0D40"/>
    <w:rsid w:val="009E269A"/>
    <w:rsid w:val="009E51C2"/>
    <w:rsid w:val="00A047C9"/>
    <w:rsid w:val="00A13917"/>
    <w:rsid w:val="00A26469"/>
    <w:rsid w:val="00A33641"/>
    <w:rsid w:val="00A412CF"/>
    <w:rsid w:val="00A52361"/>
    <w:rsid w:val="00A52E2E"/>
    <w:rsid w:val="00A645A2"/>
    <w:rsid w:val="00A912CA"/>
    <w:rsid w:val="00AA0DD2"/>
    <w:rsid w:val="00AB5D53"/>
    <w:rsid w:val="00AD7828"/>
    <w:rsid w:val="00AE1766"/>
    <w:rsid w:val="00AE1998"/>
    <w:rsid w:val="00AE33EB"/>
    <w:rsid w:val="00AE377C"/>
    <w:rsid w:val="00AE5DEE"/>
    <w:rsid w:val="00AF4E91"/>
    <w:rsid w:val="00B07EAF"/>
    <w:rsid w:val="00B27963"/>
    <w:rsid w:val="00B430FC"/>
    <w:rsid w:val="00B6686F"/>
    <w:rsid w:val="00BB6A53"/>
    <w:rsid w:val="00BB6B01"/>
    <w:rsid w:val="00BC7143"/>
    <w:rsid w:val="00BD1DD3"/>
    <w:rsid w:val="00BE37A1"/>
    <w:rsid w:val="00BF34E9"/>
    <w:rsid w:val="00BF4B29"/>
    <w:rsid w:val="00BF571E"/>
    <w:rsid w:val="00C00B88"/>
    <w:rsid w:val="00C023D2"/>
    <w:rsid w:val="00C041B6"/>
    <w:rsid w:val="00C05238"/>
    <w:rsid w:val="00C057B3"/>
    <w:rsid w:val="00C23CB2"/>
    <w:rsid w:val="00C33557"/>
    <w:rsid w:val="00C407BA"/>
    <w:rsid w:val="00C62E3E"/>
    <w:rsid w:val="00C71D52"/>
    <w:rsid w:val="00C74F5B"/>
    <w:rsid w:val="00C82980"/>
    <w:rsid w:val="00C8315B"/>
    <w:rsid w:val="00C849E3"/>
    <w:rsid w:val="00C84D0E"/>
    <w:rsid w:val="00C86EA5"/>
    <w:rsid w:val="00C92582"/>
    <w:rsid w:val="00C951DD"/>
    <w:rsid w:val="00CA470F"/>
    <w:rsid w:val="00CA78A5"/>
    <w:rsid w:val="00CB20F3"/>
    <w:rsid w:val="00CF0245"/>
    <w:rsid w:val="00CF35FE"/>
    <w:rsid w:val="00CF747F"/>
    <w:rsid w:val="00CF786D"/>
    <w:rsid w:val="00D0134A"/>
    <w:rsid w:val="00D14519"/>
    <w:rsid w:val="00D2015B"/>
    <w:rsid w:val="00D2449E"/>
    <w:rsid w:val="00D3432D"/>
    <w:rsid w:val="00D35062"/>
    <w:rsid w:val="00D4231D"/>
    <w:rsid w:val="00D50F2D"/>
    <w:rsid w:val="00D57ABE"/>
    <w:rsid w:val="00D57B0A"/>
    <w:rsid w:val="00D762B9"/>
    <w:rsid w:val="00D80C77"/>
    <w:rsid w:val="00DA7EB5"/>
    <w:rsid w:val="00DC3DFE"/>
    <w:rsid w:val="00DD106E"/>
    <w:rsid w:val="00DE07C1"/>
    <w:rsid w:val="00DF3803"/>
    <w:rsid w:val="00DF5AA3"/>
    <w:rsid w:val="00E02FBF"/>
    <w:rsid w:val="00E159A4"/>
    <w:rsid w:val="00E15EB3"/>
    <w:rsid w:val="00E27511"/>
    <w:rsid w:val="00E46F86"/>
    <w:rsid w:val="00E50FF3"/>
    <w:rsid w:val="00E531F2"/>
    <w:rsid w:val="00E54799"/>
    <w:rsid w:val="00EB22DF"/>
    <w:rsid w:val="00EC4D04"/>
    <w:rsid w:val="00ED035C"/>
    <w:rsid w:val="00ED207D"/>
    <w:rsid w:val="00ED2AF6"/>
    <w:rsid w:val="00EE0B5E"/>
    <w:rsid w:val="00EF017A"/>
    <w:rsid w:val="00EF37CE"/>
    <w:rsid w:val="00F00BD8"/>
    <w:rsid w:val="00F026ED"/>
    <w:rsid w:val="00F20896"/>
    <w:rsid w:val="00F215AF"/>
    <w:rsid w:val="00F22EC8"/>
    <w:rsid w:val="00F22EE9"/>
    <w:rsid w:val="00F303E3"/>
    <w:rsid w:val="00F304CF"/>
    <w:rsid w:val="00F33906"/>
    <w:rsid w:val="00F3585B"/>
    <w:rsid w:val="00F37B63"/>
    <w:rsid w:val="00F43F94"/>
    <w:rsid w:val="00F535E7"/>
    <w:rsid w:val="00F54B75"/>
    <w:rsid w:val="00F7012D"/>
    <w:rsid w:val="00F73E8F"/>
    <w:rsid w:val="00F821AF"/>
    <w:rsid w:val="00F927BC"/>
    <w:rsid w:val="00FA1990"/>
    <w:rsid w:val="00FA5724"/>
    <w:rsid w:val="00FB2621"/>
    <w:rsid w:val="00FB758B"/>
    <w:rsid w:val="00FE075B"/>
    <w:rsid w:val="00FE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779E56"/>
  <w15:docId w15:val="{00674809-D51B-428E-84CD-0BC8C1321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B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27B4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THF7PXD7REW7-9-6661</_dlc_DocId>
    <_dlc_DocIdUrl xmlns="e146631b-43cc-4d30-abc9-eb69be5cd154">
      <Url>http://za-dok.pzu.pl/sites/BUF/_layouts/DocIdRedir.aspx?ID=THF7PXD7REW7-9-6661</Url>
      <Description>THF7PXD7REW7-9-6661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C81EB8-06FE-4AB9-A439-74E6D0F7CC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72B6C5-BC0B-4AEE-982A-B7C638547F6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BF80765-AAB4-4243-B345-C53949C7FB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A44D9F-4301-4187-8D6D-E74624832B55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5.xml><?xml version="1.0" encoding="utf-8"?>
<ds:datastoreItem xmlns:ds="http://schemas.openxmlformats.org/officeDocument/2006/customXml" ds:itemID="{796BA27A-50B0-4784-B3D7-100073C00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</TotalTime>
  <Pages>3</Pages>
  <Words>1505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akalbarczyk</dc:creator>
  <cp:lastModifiedBy>Kalbarczyk Agnieszka (Centrala PZUSA)</cp:lastModifiedBy>
  <cp:revision>2</cp:revision>
  <cp:lastPrinted>2013-04-30T09:24:00Z</cp:lastPrinted>
  <dcterms:created xsi:type="dcterms:W3CDTF">2024-03-12T13:46:00Z</dcterms:created>
  <dcterms:modified xsi:type="dcterms:W3CDTF">2024-03-12T13:46:00Z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10e77160-f700-4873-811d-0106dcaae32d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2024-03-12T13:45:12Z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903bf48a-fb66-4aa5-bcf5-0959537fa1a2</vt:lpwstr>
  </property>
  <property fmtid="{D5CDD505-2E9C-101B-9397-08002B2CF9AE}" pid="10" name="MSIP_Label_ad6fd914-8286-453e-8cdd-01ba4c22f429_ContentBits">
    <vt:lpwstr>0</vt:lpwstr>
  </property>
</Properties>
</file>