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B078A" w14:textId="77777777" w:rsidR="006A2926" w:rsidRPr="00986F90" w:rsidRDefault="006A2926" w:rsidP="006A2926">
      <w:pPr>
        <w:pStyle w:val="PZUNiebieskiiTahoma"/>
        <w:rPr>
          <w:rFonts w:ascii="Source Sans Pro" w:hAnsi="Source Sans Pro"/>
          <w:color w:val="002355"/>
        </w:rPr>
      </w:pPr>
    </w:p>
    <w:p w14:paraId="446B078B" w14:textId="77777777" w:rsidR="006A2926" w:rsidRPr="00986F90" w:rsidRDefault="00B95CFC" w:rsidP="006A2926">
      <w:pPr>
        <w:pStyle w:val="PZUNiebieskiiTahoma"/>
        <w:rPr>
          <w:rFonts w:ascii="Source Sans Pro" w:hAnsi="Source Sans Pro"/>
          <w:color w:val="002355"/>
          <w:sz w:val="4"/>
          <w:szCs w:val="4"/>
        </w:rPr>
      </w:pPr>
      <w:r w:rsidRPr="00986F90">
        <w:rPr>
          <w:rFonts w:ascii="Source Sans Pro" w:hAnsi="Source Sans Pro"/>
          <w:noProof/>
          <w:color w:val="002355"/>
          <w:lang w:val="pl-PL" w:eastAsia="pl-PL"/>
        </w:rPr>
        <w:drawing>
          <wp:anchor distT="0" distB="0" distL="114300" distR="114300" simplePos="0" relativeHeight="251657728" behindDoc="0" locked="1" layoutInCell="1" allowOverlap="1" wp14:anchorId="446B0C33" wp14:editId="446B0C34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A2926" w:rsidRPr="00986F90">
        <w:rPr>
          <w:rFonts w:ascii="Source Sans Pro" w:hAnsi="Source Sans Pro"/>
          <w:color w:val="002355"/>
          <w:sz w:val="4"/>
          <w:szCs w:val="4"/>
        </w:rPr>
        <w:t xml:space="preserve"> </w:t>
      </w:r>
    </w:p>
    <w:p w14:paraId="446B078C" w14:textId="77777777" w:rsidR="006A2926" w:rsidRPr="00986F90" w:rsidRDefault="006A2926" w:rsidP="006A2926">
      <w:pPr>
        <w:pStyle w:val="PZUNiebieskiiTahoma"/>
        <w:rPr>
          <w:rFonts w:ascii="Source Sans Pro" w:hAnsi="Source Sans Pro"/>
          <w:color w:val="002355"/>
        </w:rPr>
      </w:pPr>
    </w:p>
    <w:p w14:paraId="446B0797" w14:textId="77777777" w:rsidR="006A2926" w:rsidRPr="00986F90" w:rsidRDefault="006A2926" w:rsidP="006A2926">
      <w:pPr>
        <w:pStyle w:val="PZUNiebieskiiTahoma"/>
        <w:rPr>
          <w:rFonts w:ascii="Source Sans Pro" w:hAnsi="Source Sans Pro"/>
          <w:color w:val="002355"/>
        </w:rPr>
      </w:pPr>
    </w:p>
    <w:p w14:paraId="446B0798" w14:textId="77777777" w:rsidR="006A2926" w:rsidRPr="00986F90" w:rsidRDefault="006A2926" w:rsidP="006A2926">
      <w:pPr>
        <w:pStyle w:val="PZUNiebieskiiTahoma"/>
        <w:rPr>
          <w:rFonts w:ascii="Source Sans Pro" w:hAnsi="Source Sans Pro"/>
          <w:color w:val="002355"/>
        </w:rPr>
      </w:pPr>
    </w:p>
    <w:p w14:paraId="446B0799" w14:textId="77777777" w:rsidR="006A2926" w:rsidRPr="00986F90" w:rsidRDefault="006A2926" w:rsidP="006A2926">
      <w:pPr>
        <w:pStyle w:val="PZUNiebieskiiTahoma"/>
        <w:rPr>
          <w:rFonts w:ascii="Source Sans Pro" w:hAnsi="Source Sans Pro"/>
          <w:color w:val="002355"/>
        </w:rPr>
      </w:pPr>
    </w:p>
    <w:p w14:paraId="446B079A" w14:textId="77777777" w:rsidR="006A2926" w:rsidRPr="00986F90" w:rsidRDefault="006A2926" w:rsidP="006A2926">
      <w:pPr>
        <w:pStyle w:val="PZUNiebieskiiTahoma"/>
        <w:rPr>
          <w:rFonts w:ascii="Source Sans Pro" w:hAnsi="Source Sans Pro"/>
          <w:color w:val="002355"/>
        </w:rPr>
      </w:pPr>
    </w:p>
    <w:p w14:paraId="446B079B" w14:textId="77777777" w:rsidR="006A2926" w:rsidRPr="00986F90" w:rsidRDefault="006A2926" w:rsidP="006A2926">
      <w:pPr>
        <w:pStyle w:val="PZUNiebieskiiTahoma"/>
        <w:rPr>
          <w:rFonts w:ascii="Source Sans Pro" w:hAnsi="Source Sans Pro"/>
          <w:color w:val="002355"/>
          <w:sz w:val="4"/>
          <w:szCs w:val="4"/>
        </w:rPr>
      </w:pPr>
    </w:p>
    <w:p w14:paraId="446B079C" w14:textId="77777777" w:rsidR="006A2926" w:rsidRPr="00986F90" w:rsidRDefault="006A2926" w:rsidP="006A2926">
      <w:pPr>
        <w:pStyle w:val="PZUNiebieskiiTahoma"/>
        <w:rPr>
          <w:rFonts w:ascii="Source Sans Pro" w:hAnsi="Source Sans Pro"/>
          <w:color w:val="002355"/>
          <w:sz w:val="14"/>
          <w:szCs w:val="14"/>
        </w:rPr>
      </w:pPr>
    </w:p>
    <w:p w14:paraId="446B079D" w14:textId="77777777" w:rsidR="006A2926" w:rsidRPr="00986F90" w:rsidRDefault="006A2926" w:rsidP="006A2926">
      <w:pPr>
        <w:pStyle w:val="PZUNiebieskiiTahoma"/>
        <w:rPr>
          <w:rFonts w:ascii="Source Sans Pro" w:hAnsi="Source Sans Pro"/>
          <w:color w:val="002355"/>
          <w:sz w:val="14"/>
          <w:szCs w:val="14"/>
        </w:rPr>
      </w:pPr>
    </w:p>
    <w:p w14:paraId="446B07A0" w14:textId="77777777" w:rsidR="006A2926" w:rsidRPr="00986F90" w:rsidRDefault="006A2926" w:rsidP="006A2926">
      <w:pPr>
        <w:pStyle w:val="PZUNiebieskiiTahoma"/>
        <w:rPr>
          <w:rFonts w:ascii="Source Sans Pro" w:hAnsi="Source Sans Pro"/>
          <w:color w:val="002355"/>
          <w:lang w:val="pl-PL"/>
        </w:rPr>
      </w:pPr>
    </w:p>
    <w:p w14:paraId="446B07A1" w14:textId="77777777" w:rsidR="00C00B88" w:rsidRPr="00986F90" w:rsidRDefault="00C00B88" w:rsidP="00CA470F">
      <w:pPr>
        <w:pStyle w:val="PZUNiebieskiiTahoma"/>
        <w:rPr>
          <w:rFonts w:ascii="Source Sans Pro" w:hAnsi="Source Sans Pro"/>
          <w:color w:val="002355"/>
          <w:sz w:val="14"/>
          <w:szCs w:val="14"/>
        </w:rPr>
      </w:pPr>
    </w:p>
    <w:p w14:paraId="446B07A2" w14:textId="77777777" w:rsidR="00C00B88" w:rsidRPr="00103889" w:rsidRDefault="0061374E" w:rsidP="00404F55">
      <w:pPr>
        <w:pStyle w:val="PZUNiebieskiiTahoma"/>
        <w:jc w:val="both"/>
        <w:rPr>
          <w:rFonts w:ascii="Source Sans Pro" w:hAnsi="Source Sans Pro"/>
          <w:b/>
          <w:color w:val="003C7D"/>
          <w:sz w:val="22"/>
          <w:szCs w:val="20"/>
        </w:rPr>
      </w:pPr>
      <w:r w:rsidRPr="00103889">
        <w:rPr>
          <w:rFonts w:ascii="Source Sans Pro" w:hAnsi="Source Sans Pro"/>
          <w:b/>
          <w:color w:val="003C7D"/>
          <w:sz w:val="22"/>
          <w:szCs w:val="20"/>
        </w:rPr>
        <w:t>GWARANCJE KAUCYJNE</w:t>
      </w:r>
    </w:p>
    <w:p w14:paraId="446B07A3" w14:textId="77777777" w:rsidR="00C00B88" w:rsidRPr="00103889" w:rsidRDefault="00C00B88" w:rsidP="00CA470F">
      <w:pPr>
        <w:pStyle w:val="PZUNiebieskiiTahoma"/>
        <w:ind w:right="6"/>
        <w:rPr>
          <w:rFonts w:ascii="Source Sans Pro" w:eastAsia="Times New Roman" w:hAnsi="Source Sans Pro"/>
          <w:b/>
          <w:color w:val="003C7D"/>
          <w:sz w:val="10"/>
          <w:szCs w:val="10"/>
        </w:rPr>
      </w:pPr>
    </w:p>
    <w:p w14:paraId="446B07A4" w14:textId="77777777" w:rsidR="00C00B88" w:rsidRPr="00103889" w:rsidRDefault="0061374E" w:rsidP="00404F55">
      <w:pPr>
        <w:pStyle w:val="PZUNiebieskiiTahoma"/>
        <w:ind w:right="6"/>
        <w:jc w:val="both"/>
        <w:rPr>
          <w:rFonts w:ascii="Source Sans Pro" w:eastAsia="Times New Roman" w:hAnsi="Source Sans Pro"/>
          <w:b/>
          <w:smallCaps/>
          <w:color w:val="003C7D"/>
          <w:sz w:val="22"/>
          <w:szCs w:val="20"/>
        </w:rPr>
      </w:pPr>
      <w:r w:rsidRPr="00103889">
        <w:rPr>
          <w:rFonts w:ascii="Source Sans Pro" w:eastAsia="Times New Roman" w:hAnsi="Source Sans Pro"/>
          <w:b/>
          <w:smallCaps/>
          <w:color w:val="003C7D"/>
          <w:sz w:val="22"/>
          <w:szCs w:val="20"/>
        </w:rPr>
        <w:t>Wniosek</w:t>
      </w:r>
      <w:r w:rsidR="00820B07" w:rsidRPr="00103889">
        <w:rPr>
          <w:rFonts w:ascii="Source Sans Pro" w:eastAsia="Times New Roman" w:hAnsi="Source Sans Pro"/>
          <w:b/>
          <w:smallCaps/>
          <w:color w:val="003C7D"/>
          <w:sz w:val="22"/>
          <w:szCs w:val="20"/>
        </w:rPr>
        <w:t>*</w:t>
      </w:r>
    </w:p>
    <w:p w14:paraId="446B07A5" w14:textId="77777777" w:rsidR="00C00B88" w:rsidRPr="00103889" w:rsidRDefault="00C00B88" w:rsidP="00CA470F">
      <w:pPr>
        <w:pStyle w:val="PZUNiebieskiiTahoma"/>
        <w:rPr>
          <w:rFonts w:ascii="Source Sans Pro" w:hAnsi="Source Sans Pro"/>
          <w:color w:val="003C7D"/>
          <w:sz w:val="10"/>
          <w:szCs w:val="10"/>
        </w:rPr>
      </w:pPr>
    </w:p>
    <w:tbl>
      <w:tblPr>
        <w:tblpPr w:leftFromText="141" w:rightFromText="141" w:vertAnchor="text" w:tblpY="1"/>
        <w:tblOverlap w:val="never"/>
        <w:tblW w:w="1113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6"/>
        <w:gridCol w:w="360"/>
        <w:gridCol w:w="492"/>
        <w:gridCol w:w="61"/>
        <w:gridCol w:w="235"/>
        <w:gridCol w:w="242"/>
        <w:gridCol w:w="59"/>
        <w:gridCol w:w="84"/>
        <w:gridCol w:w="25"/>
        <w:gridCol w:w="287"/>
        <w:gridCol w:w="418"/>
        <w:gridCol w:w="47"/>
        <w:gridCol w:w="427"/>
        <w:gridCol w:w="243"/>
        <w:gridCol w:w="219"/>
        <w:gridCol w:w="101"/>
        <w:gridCol w:w="119"/>
        <w:gridCol w:w="15"/>
        <w:gridCol w:w="144"/>
        <w:gridCol w:w="36"/>
        <w:gridCol w:w="27"/>
        <w:gridCol w:w="389"/>
        <w:gridCol w:w="68"/>
        <w:gridCol w:w="8"/>
        <w:gridCol w:w="479"/>
        <w:gridCol w:w="210"/>
        <w:gridCol w:w="112"/>
        <w:gridCol w:w="58"/>
        <w:gridCol w:w="78"/>
        <w:gridCol w:w="127"/>
        <w:gridCol w:w="289"/>
        <w:gridCol w:w="165"/>
        <w:gridCol w:w="452"/>
        <w:gridCol w:w="71"/>
        <w:gridCol w:w="169"/>
        <w:gridCol w:w="22"/>
        <w:gridCol w:w="457"/>
        <w:gridCol w:w="251"/>
        <w:gridCol w:w="8"/>
        <w:gridCol w:w="148"/>
        <w:gridCol w:w="90"/>
        <w:gridCol w:w="354"/>
        <w:gridCol w:w="472"/>
        <w:gridCol w:w="298"/>
        <w:gridCol w:w="185"/>
        <w:gridCol w:w="33"/>
        <w:gridCol w:w="463"/>
        <w:gridCol w:w="181"/>
        <w:gridCol w:w="191"/>
        <w:gridCol w:w="1054"/>
        <w:gridCol w:w="84"/>
        <w:gridCol w:w="29"/>
        <w:gridCol w:w="72"/>
      </w:tblGrid>
      <w:tr w:rsidR="00103889" w:rsidRPr="00103889" w14:paraId="446B07A7" w14:textId="77777777" w:rsidTr="00C42316">
        <w:trPr>
          <w:trHeight w:val="255"/>
        </w:trPr>
        <w:tc>
          <w:tcPr>
            <w:tcW w:w="11134" w:type="dxa"/>
            <w:gridSpan w:val="53"/>
            <w:vAlign w:val="center"/>
          </w:tcPr>
          <w:p w14:paraId="446B07A6" w14:textId="7AF67A83" w:rsidR="00AA0DD2" w:rsidRPr="00103889" w:rsidRDefault="00000000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lang w:eastAsia="en-US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816948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1F084E"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 </w:t>
            </w:r>
            <w:r w:rsidR="00EE5D65"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o gwarancję ubezpieczeniową </w:t>
            </w:r>
            <w:r w:rsidR="00986E7E" w:rsidRPr="00103889">
              <w:rPr>
                <w:rFonts w:ascii="Source Sans Pro" w:hAnsi="Source Sans Pro" w:cs="Tahoma"/>
                <w:color w:val="003C7D"/>
                <w:lang w:eastAsia="en-US"/>
              </w:rPr>
              <w:t>zapłaty czynszu</w:t>
            </w:r>
          </w:p>
        </w:tc>
      </w:tr>
      <w:tr w:rsidR="00103889" w:rsidRPr="00103889" w14:paraId="446B07A9" w14:textId="77777777" w:rsidTr="00C42316">
        <w:tc>
          <w:tcPr>
            <w:tcW w:w="11134" w:type="dxa"/>
            <w:gridSpan w:val="53"/>
            <w:vAlign w:val="center"/>
          </w:tcPr>
          <w:p w14:paraId="446B07A8" w14:textId="77777777" w:rsidR="00AA0DD2" w:rsidRPr="00103889" w:rsidRDefault="00AA0DD2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7AB" w14:textId="77777777" w:rsidTr="00C42316">
        <w:trPr>
          <w:trHeight w:val="255"/>
        </w:trPr>
        <w:tc>
          <w:tcPr>
            <w:tcW w:w="11134" w:type="dxa"/>
            <w:gridSpan w:val="53"/>
            <w:vAlign w:val="center"/>
          </w:tcPr>
          <w:p w14:paraId="446B07AA" w14:textId="7CF047FA" w:rsidR="00986E7E" w:rsidRPr="00103889" w:rsidRDefault="00000000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lang w:eastAsia="en-US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752944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1F084E"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 </w:t>
            </w:r>
            <w:r w:rsidR="00986E7E"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o aneks do gwarancji ubezpieczeniowej zapłaty czynszu nr </w:t>
            </w:r>
            <w:r w:rsidR="00312924" w:rsidRPr="00103889">
              <w:rPr>
                <w:rFonts w:ascii="Source Sans Pro" w:eastAsia="Times New Roman" w:hAnsi="Source Sans Pro" w:cs="Tahoma"/>
                <w:color w:val="003C7D"/>
              </w:rPr>
              <w:fldChar w:fldCharType="begin">
                <w:ffData>
                  <w:name w:val="Tekst1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="00986E7E" w:rsidRPr="00103889">
              <w:rPr>
                <w:rFonts w:ascii="Source Sans Pro" w:eastAsia="Times New Roman" w:hAnsi="Source Sans Pro" w:cs="Tahoma"/>
                <w:color w:val="003C7D"/>
              </w:rPr>
              <w:instrText xml:space="preserve"> FORMTEXT </w:instrText>
            </w:r>
            <w:r w:rsidR="00312924" w:rsidRPr="00103889">
              <w:rPr>
                <w:rFonts w:ascii="Source Sans Pro" w:eastAsia="Times New Roman" w:hAnsi="Source Sans Pro" w:cs="Tahoma"/>
                <w:color w:val="003C7D"/>
              </w:rPr>
            </w:r>
            <w:r w:rsidR="00312924" w:rsidRPr="00103889">
              <w:rPr>
                <w:rFonts w:ascii="Source Sans Pro" w:eastAsia="Times New Roman" w:hAnsi="Source Sans Pro" w:cs="Tahoma"/>
                <w:color w:val="003C7D"/>
              </w:rPr>
              <w:fldChar w:fldCharType="separate"/>
            </w:r>
            <w:r w:rsidR="00986E7E" w:rsidRPr="00103889">
              <w:rPr>
                <w:rFonts w:ascii="Source Sans Pro" w:eastAsia="Times New Roman" w:hAnsi="Source Sans Pro" w:cs="Tahoma"/>
                <w:noProof/>
                <w:color w:val="003C7D"/>
              </w:rPr>
              <w:t>...............</w:t>
            </w:r>
            <w:r w:rsidR="00312924" w:rsidRPr="00103889">
              <w:rPr>
                <w:rFonts w:ascii="Source Sans Pro" w:eastAsia="Times New Roman" w:hAnsi="Source Sans Pro" w:cs="Tahoma"/>
                <w:color w:val="003C7D"/>
              </w:rPr>
              <w:fldChar w:fldCharType="end"/>
            </w:r>
          </w:p>
        </w:tc>
      </w:tr>
      <w:tr w:rsidR="00103889" w:rsidRPr="00103889" w14:paraId="446B07AD" w14:textId="77777777" w:rsidTr="00C42316">
        <w:tc>
          <w:tcPr>
            <w:tcW w:w="11134" w:type="dxa"/>
            <w:gridSpan w:val="53"/>
            <w:vAlign w:val="center"/>
          </w:tcPr>
          <w:p w14:paraId="446B07AC" w14:textId="77777777" w:rsidR="00986E7E" w:rsidRPr="00103889" w:rsidRDefault="00986E7E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7AF" w14:textId="77777777" w:rsidTr="00C42316">
        <w:trPr>
          <w:trHeight w:val="255"/>
        </w:trPr>
        <w:tc>
          <w:tcPr>
            <w:tcW w:w="11134" w:type="dxa"/>
            <w:gridSpan w:val="53"/>
            <w:vAlign w:val="center"/>
          </w:tcPr>
          <w:p w14:paraId="446B07AE" w14:textId="4AD9142F" w:rsidR="00986E7E" w:rsidRPr="00103889" w:rsidRDefault="00000000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lang w:eastAsia="en-US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521090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1F084E"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 </w:t>
            </w:r>
            <w:r w:rsidR="00986E7E" w:rsidRPr="00103889">
              <w:rPr>
                <w:rFonts w:ascii="Source Sans Pro" w:hAnsi="Source Sans Pro" w:cs="Tahoma"/>
                <w:color w:val="003C7D"/>
                <w:lang w:eastAsia="en-US"/>
              </w:rPr>
              <w:t>o umowę zlecenia o okresowe udzielanie gwarancji ubezpieczeniowych zapłaty czynszu</w:t>
            </w:r>
          </w:p>
        </w:tc>
      </w:tr>
      <w:tr w:rsidR="00103889" w:rsidRPr="00103889" w14:paraId="446B07B1" w14:textId="77777777" w:rsidTr="00C42316">
        <w:tc>
          <w:tcPr>
            <w:tcW w:w="11134" w:type="dxa"/>
            <w:gridSpan w:val="53"/>
            <w:vAlign w:val="center"/>
          </w:tcPr>
          <w:p w14:paraId="446B07B0" w14:textId="77777777" w:rsidR="00986E7E" w:rsidRPr="00103889" w:rsidRDefault="00986E7E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7B3" w14:textId="77777777" w:rsidTr="00C42316">
        <w:tc>
          <w:tcPr>
            <w:tcW w:w="11134" w:type="dxa"/>
            <w:gridSpan w:val="53"/>
            <w:tcBorders>
              <w:bottom w:val="nil"/>
            </w:tcBorders>
            <w:vAlign w:val="center"/>
          </w:tcPr>
          <w:p w14:paraId="446B07B2" w14:textId="7DD043B1" w:rsidR="00AA0DD2" w:rsidRPr="00103889" w:rsidRDefault="00000000" w:rsidP="007A6A5E">
            <w:pPr>
              <w:pStyle w:val="PZUNiebieskiiTahoma"/>
              <w:ind w:left="284" w:right="0" w:hanging="284"/>
              <w:jc w:val="both"/>
              <w:rPr>
                <w:rFonts w:ascii="Source Sans Pro" w:hAnsi="Source Sans Pro" w:cs="Tahoma"/>
                <w:color w:val="003C7D"/>
                <w:lang w:eastAsia="en-US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784995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1F084E"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 </w:t>
            </w:r>
            <w:r w:rsidR="00EE5D65"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o aneks do </w:t>
            </w:r>
            <w:r w:rsidR="00986E7E" w:rsidRPr="00103889">
              <w:rPr>
                <w:rFonts w:ascii="Source Sans Pro" w:hAnsi="Source Sans Pro" w:cs="Tahoma"/>
                <w:color w:val="003C7D"/>
                <w:lang w:eastAsia="en-US"/>
              </w:rPr>
              <w:t>umowy zlecenia o okresowe udzielanie gwarancji ubezpieczeniowych zapłaty czynszu</w:t>
            </w:r>
            <w:r w:rsidR="00EE5D65"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 nr</w:t>
            </w:r>
            <w:r w:rsidR="00AA0DD2" w:rsidRPr="00103889">
              <w:rPr>
                <w:rFonts w:ascii="Source Sans Pro" w:eastAsia="Times New Roman" w:hAnsi="Source Sans Pro" w:cs="Tahoma"/>
                <w:color w:val="003C7D"/>
              </w:rPr>
              <w:t xml:space="preserve"> </w:t>
            </w:r>
            <w:bookmarkStart w:id="0" w:name="Tekst1"/>
            <w:r w:rsidR="00312924" w:rsidRPr="00103889">
              <w:rPr>
                <w:rFonts w:ascii="Source Sans Pro" w:eastAsia="Times New Roman" w:hAnsi="Source Sans Pro" w:cs="Tahoma"/>
                <w:color w:val="003C7D"/>
              </w:rPr>
              <w:fldChar w:fldCharType="begin">
                <w:ffData>
                  <w:name w:val="Tekst1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="00EE5D65" w:rsidRPr="00103889">
              <w:rPr>
                <w:rFonts w:ascii="Source Sans Pro" w:eastAsia="Times New Roman" w:hAnsi="Source Sans Pro" w:cs="Tahoma"/>
                <w:color w:val="003C7D"/>
              </w:rPr>
              <w:instrText xml:space="preserve"> FORMTEXT </w:instrText>
            </w:r>
            <w:r w:rsidR="00312924" w:rsidRPr="00103889">
              <w:rPr>
                <w:rFonts w:ascii="Source Sans Pro" w:eastAsia="Times New Roman" w:hAnsi="Source Sans Pro" w:cs="Tahoma"/>
                <w:color w:val="003C7D"/>
              </w:rPr>
            </w:r>
            <w:r w:rsidR="00312924" w:rsidRPr="00103889">
              <w:rPr>
                <w:rFonts w:ascii="Source Sans Pro" w:eastAsia="Times New Roman" w:hAnsi="Source Sans Pro" w:cs="Tahoma"/>
                <w:color w:val="003C7D"/>
              </w:rPr>
              <w:fldChar w:fldCharType="separate"/>
            </w:r>
            <w:r w:rsidR="00EE5D65" w:rsidRPr="00103889">
              <w:rPr>
                <w:rFonts w:ascii="Source Sans Pro" w:eastAsia="Times New Roman" w:hAnsi="Source Sans Pro" w:cs="Tahoma"/>
                <w:noProof/>
                <w:color w:val="003C7D"/>
              </w:rPr>
              <w:t>...............</w:t>
            </w:r>
            <w:r w:rsidR="00312924" w:rsidRPr="00103889">
              <w:rPr>
                <w:rFonts w:ascii="Source Sans Pro" w:eastAsia="Times New Roman" w:hAnsi="Source Sans Pro" w:cs="Tahoma"/>
                <w:color w:val="003C7D"/>
              </w:rPr>
              <w:fldChar w:fldCharType="end"/>
            </w:r>
            <w:bookmarkEnd w:id="0"/>
          </w:p>
        </w:tc>
      </w:tr>
      <w:tr w:rsidR="00103889" w:rsidRPr="00103889" w14:paraId="446B07B5" w14:textId="77777777" w:rsidTr="00C42316">
        <w:tc>
          <w:tcPr>
            <w:tcW w:w="11134" w:type="dxa"/>
            <w:gridSpan w:val="53"/>
            <w:tcBorders>
              <w:bottom w:val="single" w:sz="18" w:space="0" w:color="003C7D"/>
            </w:tcBorders>
            <w:vAlign w:val="center"/>
          </w:tcPr>
          <w:p w14:paraId="446B07B4" w14:textId="77777777" w:rsidR="00AA0DD2" w:rsidRPr="00103889" w:rsidRDefault="00AA0DD2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7BB" w14:textId="77777777" w:rsidTr="00C42316">
        <w:tc>
          <w:tcPr>
            <w:tcW w:w="11134" w:type="dxa"/>
            <w:gridSpan w:val="53"/>
            <w:tcBorders>
              <w:top w:val="single" w:sz="18" w:space="0" w:color="003C7D"/>
              <w:bottom w:val="single" w:sz="18" w:space="0" w:color="003C7D"/>
            </w:tcBorders>
            <w:vAlign w:val="center"/>
          </w:tcPr>
          <w:p w14:paraId="446B07B6" w14:textId="6FF3C917" w:rsidR="00B07EAF" w:rsidRPr="00103889" w:rsidRDefault="00B07EAF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  <w:p w14:paraId="7676735C" w14:textId="393481F0" w:rsidR="00103889" w:rsidRPr="00103889" w:rsidRDefault="00103889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  <w:p w14:paraId="2E69B539" w14:textId="285A07CD" w:rsidR="00103889" w:rsidRPr="00103889" w:rsidRDefault="00103889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  <w:tbl>
            <w:tblPr>
              <w:tblW w:w="22114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587"/>
              <w:gridCol w:w="9470"/>
              <w:gridCol w:w="11057"/>
            </w:tblGrid>
            <w:tr w:rsidR="00103889" w:rsidRPr="00103889" w14:paraId="2DF926F1" w14:textId="438CF2E7" w:rsidTr="00103889">
              <w:tc>
                <w:tcPr>
                  <w:tcW w:w="110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97C3B3A" w14:textId="0C26DE49" w:rsidR="00103889" w:rsidRPr="00103889" w:rsidRDefault="00103889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103889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>Gwarancja elektroniczna</w:t>
                  </w: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– aby otrzymać gwarancję w formie elektronicznej należy wskazać adres mailowy Wnioskodawcy, na który ma być wysłana gwarancja oraz posiadać program Adobe PDF Reader (minimum 7.0)</w:t>
                  </w:r>
                </w:p>
              </w:tc>
              <w:tc>
                <w:tcPr>
                  <w:tcW w:w="110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4F5FE3" w14:textId="77777777" w:rsidR="00103889" w:rsidRPr="00103889" w:rsidRDefault="00103889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</w:pPr>
                </w:p>
              </w:tc>
            </w:tr>
            <w:tr w:rsidR="00103889" w:rsidRPr="00103889" w14:paraId="23F7621B" w14:textId="2D1E4462" w:rsidTr="00103889">
              <w:tc>
                <w:tcPr>
                  <w:tcW w:w="110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A57C397" w14:textId="77777777" w:rsidR="00103889" w:rsidRPr="00103889" w:rsidRDefault="00103889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  <w:tc>
                <w:tcPr>
                  <w:tcW w:w="110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D3230ED" w14:textId="77777777" w:rsidR="00103889" w:rsidRPr="00103889" w:rsidRDefault="00103889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103889" w:rsidRPr="00103889" w14:paraId="71CB6B2C" w14:textId="518644D1" w:rsidTr="00103889">
              <w:tc>
                <w:tcPr>
                  <w:tcW w:w="110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9F4DCE7" w14:textId="77777777" w:rsidR="00103889" w:rsidRPr="00103889" w:rsidRDefault="00103889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  <w:tc>
                <w:tcPr>
                  <w:tcW w:w="110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0ADA39" w14:textId="77777777" w:rsidR="00103889" w:rsidRPr="00103889" w:rsidRDefault="00103889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103889" w:rsidRPr="00103889" w14:paraId="0C81A256" w14:textId="66627D71" w:rsidTr="00103889">
              <w:trPr>
                <w:trHeight w:val="255"/>
              </w:trPr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23DB6E59" w14:textId="69D9FCD4" w:rsidR="00103889" w:rsidRPr="00103889" w:rsidRDefault="00103889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Adres e-mail</w:t>
                  </w:r>
                </w:p>
              </w:tc>
              <w:tc>
                <w:tcPr>
                  <w:tcW w:w="9470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4250D72" w14:textId="77777777" w:rsidR="00103889" w:rsidRPr="00103889" w:rsidRDefault="00103889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105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</w:tcPr>
                <w:p w14:paraId="6B7355DA" w14:textId="77777777" w:rsidR="00103889" w:rsidRPr="00103889" w:rsidRDefault="00103889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</w:tr>
          </w:tbl>
          <w:p w14:paraId="20EA10E0" w14:textId="4E962D34" w:rsidR="00103889" w:rsidRPr="00103889" w:rsidRDefault="00103889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  <w:p w14:paraId="7250F6D5" w14:textId="77777777" w:rsidR="00103889" w:rsidRPr="00103889" w:rsidRDefault="00103889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  <w:p w14:paraId="446B07BA" w14:textId="77777777" w:rsidR="00B07EAF" w:rsidRPr="00103889" w:rsidRDefault="00B07EAF" w:rsidP="007A6A5E">
            <w:pPr>
              <w:pStyle w:val="PZUNiebieskiiTahoma"/>
              <w:ind w:right="0"/>
              <w:jc w:val="both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7BF" w14:textId="77777777" w:rsidTr="00C42316">
        <w:tc>
          <w:tcPr>
            <w:tcW w:w="11134" w:type="dxa"/>
            <w:gridSpan w:val="53"/>
            <w:tcBorders>
              <w:top w:val="single" w:sz="18" w:space="0" w:color="003C7D"/>
              <w:bottom w:val="nil"/>
            </w:tcBorders>
            <w:vAlign w:val="center"/>
          </w:tcPr>
          <w:p w14:paraId="446B07BC" w14:textId="77777777" w:rsidR="00B07EAF" w:rsidRPr="00103889" w:rsidRDefault="00B07EA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  <w:p w14:paraId="446B07BD" w14:textId="13379389" w:rsidR="00B07EAF" w:rsidRPr="00BF79ED" w:rsidRDefault="00B07EAF" w:rsidP="007A6A5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val="pl-PL" w:eastAsia="en-US"/>
              </w:rPr>
            </w:pPr>
            <w:r w:rsidRPr="00103889">
              <w:rPr>
                <w:rFonts w:ascii="Source Sans Pro" w:hAnsi="Source Sans Pro" w:cs="Tahoma"/>
                <w:b/>
                <w:color w:val="003C7D"/>
                <w:lang w:eastAsia="en-US"/>
              </w:rPr>
              <w:t>I. WNIOSKODAWCA</w:t>
            </w:r>
            <w:r w:rsidR="00BF79ED">
              <w:rPr>
                <w:rFonts w:ascii="Source Sans Pro" w:hAnsi="Source Sans Pro" w:cs="Tahoma"/>
                <w:b/>
                <w:color w:val="003C7D"/>
                <w:lang w:val="pl-PL" w:eastAsia="en-US"/>
              </w:rPr>
              <w:t xml:space="preserve"> </w:t>
            </w:r>
            <w:r w:rsidR="00BF79ED" w:rsidRPr="00BF79ED">
              <w:rPr>
                <w:rFonts w:ascii="Source Sans Pro" w:hAnsi="Source Sans Pro" w:cs="Tahoma"/>
                <w:bCs/>
                <w:color w:val="003C7D"/>
                <w:lang w:val="pl-PL" w:eastAsia="en-US"/>
              </w:rPr>
              <w:t>(pełna nazwa, adres, NIP, REGON, telefon)</w:t>
            </w:r>
          </w:p>
          <w:tbl>
            <w:tblPr>
              <w:tblW w:w="11007" w:type="dxa"/>
              <w:tblLayout w:type="fixed"/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3524"/>
              <w:gridCol w:w="669"/>
              <w:gridCol w:w="2050"/>
              <w:gridCol w:w="225"/>
              <w:gridCol w:w="2283"/>
              <w:gridCol w:w="2256"/>
            </w:tblGrid>
            <w:tr w:rsidR="00BF79ED" w:rsidRPr="008A76F2" w14:paraId="675497EB" w14:textId="77777777" w:rsidTr="00BF79ED">
              <w:tc>
                <w:tcPr>
                  <w:tcW w:w="5000" w:type="pct"/>
                  <w:gridSpan w:val="6"/>
                  <w:tcBorders>
                    <w:bottom w:val="single" w:sz="4" w:space="0" w:color="003C7D"/>
                  </w:tcBorders>
                  <w:vAlign w:val="center"/>
                </w:tcPr>
                <w:p w14:paraId="14464869" w14:textId="77777777" w:rsidR="00BF79ED" w:rsidRPr="008A76F2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BF79ED" w:rsidRPr="005400B5" w14:paraId="5EEAA346" w14:textId="77777777" w:rsidTr="008929F9">
              <w:trPr>
                <w:trHeight w:val="1388"/>
              </w:trPr>
              <w:tc>
                <w:tcPr>
                  <w:tcW w:w="5000" w:type="pct"/>
                  <w:gridSpan w:val="6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354FFEB" w14:textId="77777777" w:rsidR="00BF79ED" w:rsidRPr="005400B5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5400B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8"/>
                        <w:enabled/>
                        <w:calcOnExit w:val="0"/>
                        <w:textInput/>
                      </w:ffData>
                    </w:fldChar>
                  </w:r>
                  <w:r w:rsidRPr="005400B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5400B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5400B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5400B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400B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400B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400B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400B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400B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BF79ED" w:rsidRPr="008A76F2" w14:paraId="4B486DFB" w14:textId="77777777" w:rsidTr="00BF79ED">
              <w:tc>
                <w:tcPr>
                  <w:tcW w:w="5000" w:type="pct"/>
                  <w:gridSpan w:val="6"/>
                  <w:tcBorders>
                    <w:top w:val="single" w:sz="4" w:space="0" w:color="003C7D"/>
                  </w:tcBorders>
                  <w:vAlign w:val="center"/>
                </w:tcPr>
                <w:p w14:paraId="6A86AA84" w14:textId="77777777" w:rsidR="00BF79ED" w:rsidRPr="008A76F2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BF79ED" w:rsidRPr="008A76F2" w14:paraId="64350764" w14:textId="77777777" w:rsidTr="00BF79ED">
              <w:tc>
                <w:tcPr>
                  <w:tcW w:w="5000" w:type="pct"/>
                  <w:gridSpan w:val="6"/>
                  <w:vAlign w:val="center"/>
                </w:tcPr>
                <w:p w14:paraId="34B022D5" w14:textId="77777777" w:rsidR="00BF79ED" w:rsidRPr="008A76F2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BF79ED" w:rsidRPr="00D52CDC" w14:paraId="12B1E39A" w14:textId="77777777" w:rsidTr="00BF79ED">
              <w:tc>
                <w:tcPr>
                  <w:tcW w:w="1905" w:type="pct"/>
                  <w:gridSpan w:val="2"/>
                  <w:tcBorders>
                    <w:right w:val="single" w:sz="4" w:space="0" w:color="003C7D"/>
                  </w:tcBorders>
                  <w:vAlign w:val="center"/>
                </w:tcPr>
                <w:p w14:paraId="61696224" w14:textId="77777777" w:rsidR="00BF79ED" w:rsidRPr="00D52CDC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C6E8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Numer PKD podstawowej działalności gospodarczej</w:t>
                  </w:r>
                </w:p>
              </w:tc>
              <w:tc>
                <w:tcPr>
                  <w:tcW w:w="931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2E6DE9D" w14:textId="77777777" w:rsidR="00BF79ED" w:rsidRPr="00E92D47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92D4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E92D4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92D4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92D4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92D47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92D47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92D47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92D47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92D47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92D4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2" w:type="pct"/>
                  <w:tcBorders>
                    <w:left w:val="single" w:sz="4" w:space="0" w:color="003C7D"/>
                  </w:tcBorders>
                  <w:vAlign w:val="center"/>
                </w:tcPr>
                <w:p w14:paraId="0DF6F738" w14:textId="77777777" w:rsidR="00BF79ED" w:rsidRPr="00D52CDC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037" w:type="pct"/>
                  <w:tcBorders>
                    <w:right w:val="single" w:sz="4" w:space="0" w:color="003C7D"/>
                  </w:tcBorders>
                  <w:vAlign w:val="center"/>
                </w:tcPr>
                <w:p w14:paraId="5676CC13" w14:textId="77777777" w:rsidR="00BF79ED" w:rsidRPr="00D52CDC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705C1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% udział w obrotach firmy</w:t>
                  </w:r>
                </w:p>
              </w:tc>
              <w:tc>
                <w:tcPr>
                  <w:tcW w:w="1025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67FDF9A" w14:textId="77777777" w:rsidR="00BF79ED" w:rsidRPr="00D52CDC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92D4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E92D4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92D4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92D4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92D47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92D47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92D47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92D47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92D47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92D4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BF79ED" w:rsidRPr="008A76F2" w14:paraId="24DD32EF" w14:textId="77777777" w:rsidTr="00BF79ED">
              <w:tc>
                <w:tcPr>
                  <w:tcW w:w="5000" w:type="pct"/>
                  <w:gridSpan w:val="6"/>
                  <w:vAlign w:val="center"/>
                </w:tcPr>
                <w:p w14:paraId="4D753774" w14:textId="77777777" w:rsidR="00BF79ED" w:rsidRPr="008A76F2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BF79ED" w:rsidRPr="00376E4E" w14:paraId="4286B0DA" w14:textId="77777777" w:rsidTr="00BF79ED">
              <w:tc>
                <w:tcPr>
                  <w:tcW w:w="5000" w:type="pct"/>
                  <w:gridSpan w:val="6"/>
                  <w:vAlign w:val="center"/>
                </w:tcPr>
                <w:p w14:paraId="54F7D3D7" w14:textId="77777777" w:rsidR="00BF79ED" w:rsidRPr="00376E4E" w:rsidRDefault="00BF79ED" w:rsidP="00A6230E">
                  <w:pPr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BF79ED" w:rsidRPr="008A76F2" w14:paraId="4690126E" w14:textId="77777777" w:rsidTr="00BF79ED">
              <w:tblPrEx>
                <w:tblBorders>
                  <w:bottom w:val="single" w:sz="18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255"/>
              </w:trPr>
              <w:tc>
                <w:tcPr>
                  <w:tcW w:w="1601" w:type="pct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43B7B8E" w14:textId="77777777" w:rsidR="00BF79ED" w:rsidRPr="008A76F2" w:rsidRDefault="00BF79ED" w:rsidP="00A6230E">
                  <w:pPr>
                    <w:pStyle w:val="PZUNiebieskiiTahoma"/>
                    <w:framePr w:hSpace="141" w:wrap="around" w:vAnchor="text" w:hAnchor="text" w:y="1"/>
                    <w:ind w:right="0"/>
                    <w:suppressOverlap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</w:rPr>
                    <w:t>Nazwa pośrednika (należy wskazać pośrednika obsługującego to zapytanie)</w:t>
                  </w:r>
                </w:p>
              </w:tc>
              <w:tc>
                <w:tcPr>
                  <w:tcW w:w="3399" w:type="pct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8FFC0B1" w14:textId="77777777" w:rsidR="00BF79ED" w:rsidRPr="008A76F2" w:rsidRDefault="00BF79ED" w:rsidP="00A6230E">
                  <w:pPr>
                    <w:pStyle w:val="PZUNiebieskiiTahoma"/>
                    <w:framePr w:hSpace="141" w:wrap="around" w:vAnchor="text" w:hAnchor="text" w:y="1"/>
                    <w:ind w:right="0"/>
                    <w:suppressOverlap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3414B786" w14:textId="77777777" w:rsidR="00BF79ED" w:rsidRPr="00BF79ED" w:rsidRDefault="00BF79ED" w:rsidP="007A6A5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6"/>
                <w:szCs w:val="6"/>
                <w:lang w:eastAsia="en-US"/>
              </w:rPr>
            </w:pPr>
          </w:p>
          <w:p w14:paraId="446B07BE" w14:textId="77777777" w:rsidR="00B07EAF" w:rsidRPr="00BF79ED" w:rsidRDefault="00B07EA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86B" w14:textId="77777777" w:rsidTr="00C42316">
        <w:tc>
          <w:tcPr>
            <w:tcW w:w="11134" w:type="dxa"/>
            <w:gridSpan w:val="53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446B086A" w14:textId="77777777" w:rsidR="00607AEA" w:rsidRPr="00103889" w:rsidRDefault="00607AEA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86D" w14:textId="77777777" w:rsidTr="00C42316">
        <w:tc>
          <w:tcPr>
            <w:tcW w:w="11134" w:type="dxa"/>
            <w:gridSpan w:val="53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446B086C" w14:textId="77777777" w:rsidR="00AD7828" w:rsidRPr="00103889" w:rsidRDefault="00AD7828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86F" w14:textId="77777777" w:rsidTr="00C42316">
        <w:trPr>
          <w:trHeight w:val="255"/>
        </w:trPr>
        <w:tc>
          <w:tcPr>
            <w:tcW w:w="11134" w:type="dxa"/>
            <w:gridSpan w:val="53"/>
            <w:tcBorders>
              <w:top w:val="nil"/>
              <w:bottom w:val="nil"/>
              <w:right w:val="nil"/>
            </w:tcBorders>
            <w:vAlign w:val="center"/>
          </w:tcPr>
          <w:p w14:paraId="446B086E" w14:textId="6E9237A8" w:rsidR="00AD7828" w:rsidRPr="00103889" w:rsidRDefault="00AD7828" w:rsidP="007A6A5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b/>
                <w:color w:val="003C7D"/>
                <w:spacing w:val="-2"/>
                <w:lang w:eastAsia="en-US"/>
              </w:rPr>
              <w:t>Udziałowcy i posiadane udziały/wspólnicy firmy (wszyscy posiadający powyżej 10% kapitału lub jednostki kontrolujące Wnioskodawcę)**</w:t>
            </w:r>
          </w:p>
        </w:tc>
      </w:tr>
      <w:tr w:rsidR="00103889" w:rsidRPr="00103889" w14:paraId="446B0871" w14:textId="77777777" w:rsidTr="00C42316">
        <w:tc>
          <w:tcPr>
            <w:tcW w:w="11134" w:type="dxa"/>
            <w:gridSpan w:val="53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446B0870" w14:textId="77777777" w:rsidR="00AD7828" w:rsidRPr="00103889" w:rsidRDefault="00AD7828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pacing w:val="-2"/>
                <w:sz w:val="4"/>
                <w:szCs w:val="4"/>
                <w:lang w:eastAsia="en-US"/>
              </w:rPr>
            </w:pPr>
          </w:p>
        </w:tc>
      </w:tr>
      <w:tr w:rsidR="00103889" w:rsidRPr="00103889" w14:paraId="446B0875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2" w14:textId="77777777" w:rsidR="004A5127" w:rsidRPr="00103889" w:rsidRDefault="004B18AA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Lp.</w:t>
            </w:r>
          </w:p>
        </w:tc>
        <w:tc>
          <w:tcPr>
            <w:tcW w:w="8416" w:type="dxa"/>
            <w:gridSpan w:val="4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3" w14:textId="77777777" w:rsidR="004A5127" w:rsidRPr="00103889" w:rsidRDefault="004A5127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Imię i nazwisko / pełna nazwa</w:t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4" w14:textId="77777777" w:rsidR="004A5127" w:rsidRPr="00103889" w:rsidRDefault="004A5127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Procent udziałów/akcji</w:t>
            </w:r>
          </w:p>
        </w:tc>
      </w:tr>
      <w:tr w:rsidR="00103889" w:rsidRPr="00103889" w14:paraId="446B0879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6" w14:textId="77777777" w:rsidR="004A5127" w:rsidRPr="00103889" w:rsidRDefault="004A5127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1.</w:t>
            </w:r>
          </w:p>
        </w:tc>
        <w:tc>
          <w:tcPr>
            <w:tcW w:w="8416" w:type="dxa"/>
            <w:gridSpan w:val="4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7" w14:textId="77777777" w:rsidR="004A5127" w:rsidRPr="00103889" w:rsidRDefault="0031292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8" w14:textId="77777777" w:rsidR="004A5127" w:rsidRPr="00103889" w:rsidRDefault="00312924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87D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A" w14:textId="77777777" w:rsidR="004A5127" w:rsidRPr="00103889" w:rsidRDefault="004A5127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2.</w:t>
            </w:r>
          </w:p>
        </w:tc>
        <w:tc>
          <w:tcPr>
            <w:tcW w:w="8416" w:type="dxa"/>
            <w:gridSpan w:val="4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B" w14:textId="77777777" w:rsidR="004A5127" w:rsidRPr="00103889" w:rsidRDefault="0031292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C" w14:textId="77777777" w:rsidR="004A5127" w:rsidRPr="00103889" w:rsidRDefault="00312924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881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E" w14:textId="77777777" w:rsidR="004A5127" w:rsidRPr="00103889" w:rsidRDefault="004A5127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3.</w:t>
            </w:r>
          </w:p>
        </w:tc>
        <w:tc>
          <w:tcPr>
            <w:tcW w:w="8416" w:type="dxa"/>
            <w:gridSpan w:val="4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7F" w14:textId="77777777" w:rsidR="004A5127" w:rsidRPr="00103889" w:rsidRDefault="0031292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80" w14:textId="77777777" w:rsidR="004A5127" w:rsidRPr="00103889" w:rsidRDefault="00312924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A5127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A5127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883" w14:textId="77777777" w:rsidTr="00C42316">
        <w:tc>
          <w:tcPr>
            <w:tcW w:w="11134" w:type="dxa"/>
            <w:gridSpan w:val="53"/>
            <w:tcBorders>
              <w:top w:val="single" w:sz="4" w:space="0" w:color="003C7D"/>
              <w:left w:val="nil"/>
              <w:bottom w:val="single" w:sz="4" w:space="0" w:color="003C7D"/>
              <w:right w:val="nil"/>
            </w:tcBorders>
            <w:vAlign w:val="center"/>
          </w:tcPr>
          <w:p w14:paraId="446B0882" w14:textId="77777777" w:rsidR="002E6559" w:rsidRPr="00103889" w:rsidRDefault="002E6559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885" w14:textId="77777777" w:rsidTr="00C42316">
        <w:tc>
          <w:tcPr>
            <w:tcW w:w="11134" w:type="dxa"/>
            <w:gridSpan w:val="53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446B0884" w14:textId="77777777" w:rsidR="002E6559" w:rsidRPr="00103889" w:rsidRDefault="002E6559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887" w14:textId="77777777" w:rsidTr="00C42316">
        <w:trPr>
          <w:trHeight w:val="482"/>
        </w:trPr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886" w14:textId="7A6E2A2E" w:rsidR="002E6559" w:rsidRPr="00103889" w:rsidRDefault="002E6559" w:rsidP="007A6A5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b/>
                <w:color w:val="003C7D"/>
                <w:lang w:eastAsia="en-US"/>
              </w:rPr>
              <w:t>Powiązania organizacyjne (tj. wynikające ze stosunku pracy, mianowania, powołania, kontraktu menedżerskiego lub podobnego stosunku prawnego)***</w:t>
            </w:r>
          </w:p>
        </w:tc>
      </w:tr>
      <w:tr w:rsidR="00103889" w:rsidRPr="00103889" w14:paraId="446B0889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446B0888" w14:textId="77777777" w:rsidR="002E6559" w:rsidRPr="00103889" w:rsidRDefault="002E6559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88E" w14:textId="77777777" w:rsidTr="00C42316">
        <w:trPr>
          <w:trHeight w:val="482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8A" w14:textId="77777777" w:rsidR="002E6559" w:rsidRPr="00103889" w:rsidRDefault="004B18AA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Lp.</w:t>
            </w:r>
          </w:p>
        </w:tc>
        <w:tc>
          <w:tcPr>
            <w:tcW w:w="4030" w:type="dxa"/>
            <w:gridSpan w:val="2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8B" w14:textId="77777777" w:rsidR="002E6559" w:rsidRPr="00103889" w:rsidRDefault="002E6559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Imię i nazwisko osoby posiadającej powiązanie organizacyjne</w:t>
            </w:r>
          </w:p>
        </w:tc>
        <w:tc>
          <w:tcPr>
            <w:tcW w:w="4386" w:type="dxa"/>
            <w:gridSpan w:val="2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8C" w14:textId="77777777" w:rsidR="002E6559" w:rsidRPr="00103889" w:rsidRDefault="002E6559" w:rsidP="007A6A5E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Pełna nazwa firmy</w:t>
            </w:r>
            <w:r w:rsidR="00EC4D04"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 i pełniona funkcja w firmie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, której dotyczy powiązanie organizacyjne</w:t>
            </w:r>
            <w:r w:rsidR="00EC4D04"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 </w:t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8D" w14:textId="77777777" w:rsidR="002E6559" w:rsidRPr="00103889" w:rsidRDefault="002E6559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  <w:t>Procent udziałów/akcji</w:t>
            </w:r>
          </w:p>
        </w:tc>
      </w:tr>
      <w:tr w:rsidR="00103889" w:rsidRPr="00103889" w14:paraId="446B0893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8F" w14:textId="77777777" w:rsidR="002E6559" w:rsidRPr="00103889" w:rsidRDefault="002E6559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1.</w:t>
            </w:r>
          </w:p>
        </w:tc>
        <w:tc>
          <w:tcPr>
            <w:tcW w:w="4030" w:type="dxa"/>
            <w:gridSpan w:val="2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0" w14:textId="77777777" w:rsidR="002E6559" w:rsidRPr="00103889" w:rsidRDefault="0031292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4386" w:type="dxa"/>
            <w:gridSpan w:val="2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1" w14:textId="77777777" w:rsidR="002E6559" w:rsidRPr="00103889" w:rsidRDefault="00312924" w:rsidP="007A6A5E">
            <w:pPr>
              <w:pStyle w:val="PZUNiebieskiiTahoma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2" w14:textId="77777777" w:rsidR="002E6559" w:rsidRPr="00103889" w:rsidRDefault="00312924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898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4" w14:textId="77777777" w:rsidR="002E6559" w:rsidRPr="00103889" w:rsidRDefault="002E6559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2.</w:t>
            </w:r>
          </w:p>
        </w:tc>
        <w:tc>
          <w:tcPr>
            <w:tcW w:w="4030" w:type="dxa"/>
            <w:gridSpan w:val="2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5" w14:textId="77777777" w:rsidR="002E6559" w:rsidRPr="00103889" w:rsidRDefault="0031292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4386" w:type="dxa"/>
            <w:gridSpan w:val="2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6" w14:textId="77777777" w:rsidR="002E6559" w:rsidRPr="00103889" w:rsidRDefault="00312924" w:rsidP="007A6A5E">
            <w:pPr>
              <w:pStyle w:val="PZUNiebieskiiTahoma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7" w14:textId="77777777" w:rsidR="002E6559" w:rsidRPr="00103889" w:rsidRDefault="00312924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89D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9" w14:textId="77777777" w:rsidR="002E6559" w:rsidRPr="00103889" w:rsidRDefault="002E6559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3.</w:t>
            </w:r>
          </w:p>
        </w:tc>
        <w:tc>
          <w:tcPr>
            <w:tcW w:w="4030" w:type="dxa"/>
            <w:gridSpan w:val="2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A" w14:textId="77777777" w:rsidR="002E6559" w:rsidRPr="00103889" w:rsidRDefault="0031292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4386" w:type="dxa"/>
            <w:gridSpan w:val="2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B" w14:textId="77777777" w:rsidR="002E6559" w:rsidRPr="00103889" w:rsidRDefault="00312924" w:rsidP="007A6A5E">
            <w:pPr>
              <w:pStyle w:val="PZUNiebieskiiTahoma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9C" w14:textId="77777777" w:rsidR="002E6559" w:rsidRPr="00103889" w:rsidRDefault="00312924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2E6559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2E6559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89F" w14:textId="77777777" w:rsidTr="00C42316">
        <w:tc>
          <w:tcPr>
            <w:tcW w:w="11134" w:type="dxa"/>
            <w:gridSpan w:val="53"/>
            <w:tcBorders>
              <w:top w:val="single" w:sz="4" w:space="0" w:color="003C7D"/>
              <w:left w:val="nil"/>
              <w:bottom w:val="single" w:sz="4" w:space="0" w:color="003C7D"/>
              <w:right w:val="nil"/>
            </w:tcBorders>
            <w:vAlign w:val="center"/>
          </w:tcPr>
          <w:p w14:paraId="446B089E" w14:textId="77777777" w:rsidR="00CA470F" w:rsidRPr="00103889" w:rsidRDefault="00CA470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8A1" w14:textId="77777777" w:rsidTr="00C42316">
        <w:tc>
          <w:tcPr>
            <w:tcW w:w="11134" w:type="dxa"/>
            <w:gridSpan w:val="53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446B08A0" w14:textId="77777777" w:rsidR="00CA470F" w:rsidRPr="00103889" w:rsidRDefault="00CA470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8A3" w14:textId="77777777" w:rsidTr="00C42316">
        <w:trPr>
          <w:trHeight w:val="255"/>
        </w:trPr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8A2" w14:textId="6F55142E" w:rsidR="00CA470F" w:rsidRPr="00103889" w:rsidRDefault="00CA470F" w:rsidP="007A6A5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pacing w:val="-6"/>
                <w:lang w:eastAsia="en-US"/>
              </w:rPr>
            </w:pPr>
            <w:r w:rsidRPr="00103889">
              <w:rPr>
                <w:rFonts w:ascii="Source Sans Pro" w:hAnsi="Source Sans Pro" w:cs="Tahoma"/>
                <w:b/>
                <w:color w:val="003C7D"/>
                <w:spacing w:val="-6"/>
                <w:lang w:eastAsia="en-US"/>
              </w:rPr>
              <w:t>Powiązania kapitałowe z innymi firmami (posiadane bezpośrednio i pośrednio akcje, udziały w wysokości co najmniej 20%)**</w:t>
            </w:r>
          </w:p>
        </w:tc>
      </w:tr>
      <w:tr w:rsidR="00103889" w:rsidRPr="00103889" w14:paraId="446B08A5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446B08A4" w14:textId="77777777" w:rsidR="00CA470F" w:rsidRPr="00103889" w:rsidRDefault="00CA470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pacing w:val="-6"/>
                <w:sz w:val="4"/>
                <w:szCs w:val="4"/>
                <w:lang w:eastAsia="en-US"/>
              </w:rPr>
            </w:pPr>
          </w:p>
        </w:tc>
      </w:tr>
      <w:tr w:rsidR="00103889" w:rsidRPr="00103889" w14:paraId="446B08A9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A6" w14:textId="77777777" w:rsidR="00CA470F" w:rsidRPr="00103889" w:rsidRDefault="004B18AA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Lp.</w:t>
            </w:r>
          </w:p>
        </w:tc>
        <w:tc>
          <w:tcPr>
            <w:tcW w:w="8416" w:type="dxa"/>
            <w:gridSpan w:val="4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A7" w14:textId="77777777" w:rsidR="00CA470F" w:rsidRPr="00103889" w:rsidRDefault="00CA470F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Pełna nazwa</w:t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A8" w14:textId="77777777" w:rsidR="00CA470F" w:rsidRPr="00103889" w:rsidRDefault="00CA470F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Procent udziałów/akcji</w:t>
            </w:r>
          </w:p>
        </w:tc>
      </w:tr>
      <w:tr w:rsidR="00103889" w:rsidRPr="00103889" w14:paraId="446B08AD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AA" w14:textId="77777777" w:rsidR="00CA470F" w:rsidRPr="00103889" w:rsidRDefault="00CA470F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1.</w:t>
            </w:r>
          </w:p>
        </w:tc>
        <w:tc>
          <w:tcPr>
            <w:tcW w:w="8416" w:type="dxa"/>
            <w:gridSpan w:val="4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AB" w14:textId="77777777" w:rsidR="00CA470F" w:rsidRPr="00103889" w:rsidRDefault="0031292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AC" w14:textId="77777777" w:rsidR="00CA470F" w:rsidRPr="00103889" w:rsidRDefault="00312924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8B1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AE" w14:textId="77777777" w:rsidR="00CA470F" w:rsidRPr="00103889" w:rsidRDefault="00CA470F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2.</w:t>
            </w:r>
          </w:p>
        </w:tc>
        <w:tc>
          <w:tcPr>
            <w:tcW w:w="8416" w:type="dxa"/>
            <w:gridSpan w:val="4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AF" w14:textId="77777777" w:rsidR="00CA470F" w:rsidRPr="00103889" w:rsidRDefault="0031292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B0" w14:textId="77777777" w:rsidR="00CA470F" w:rsidRPr="00103889" w:rsidRDefault="00312924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8B5" w14:textId="77777777" w:rsidTr="00C42316">
        <w:trPr>
          <w:trHeight w:val="255"/>
        </w:trPr>
        <w:tc>
          <w:tcPr>
            <w:tcW w:w="426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B2" w14:textId="77777777" w:rsidR="00CA470F" w:rsidRPr="00103889" w:rsidRDefault="00CA470F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3.</w:t>
            </w:r>
          </w:p>
        </w:tc>
        <w:tc>
          <w:tcPr>
            <w:tcW w:w="8416" w:type="dxa"/>
            <w:gridSpan w:val="4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B3" w14:textId="77777777" w:rsidR="00CA470F" w:rsidRPr="00103889" w:rsidRDefault="0031292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22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8B4" w14:textId="77777777" w:rsidR="00CA470F" w:rsidRPr="00103889" w:rsidRDefault="00312924" w:rsidP="007A6A5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CA470F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8B7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053E2" w14:textId="77777777" w:rsidR="00CA470F" w:rsidRDefault="00CA470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  <w:tbl>
            <w:tblPr>
              <w:tblW w:w="5003" w:type="pct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5839"/>
              <w:gridCol w:w="5183"/>
            </w:tblGrid>
            <w:tr w:rsidR="004F67D4" w:rsidRPr="00617678" w14:paraId="5E298F47" w14:textId="77777777" w:rsidTr="00C65070">
              <w:tc>
                <w:tcPr>
                  <w:tcW w:w="2649" w:type="pct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768DF0A" w14:textId="77777777" w:rsidR="004F67D4" w:rsidRPr="00617678" w:rsidRDefault="004F67D4" w:rsidP="00A6230E">
                  <w:pPr>
                    <w:pStyle w:val="PZUNiebieskiiTahoma"/>
                    <w:framePr w:hSpace="141" w:wrap="around" w:vAnchor="text" w:hAnchor="text" w:y="1"/>
                    <w:ind w:right="0"/>
                    <w:suppressOverlap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</w:rPr>
                    <w:t>Ile razy w ciągu ostatnich dwóch lat nastąpiła zmiana kadry zarządzającej?</w:t>
                  </w:r>
                </w:p>
              </w:tc>
              <w:tc>
                <w:tcPr>
                  <w:tcW w:w="2351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D415368" w14:textId="77777777" w:rsidR="004F67D4" w:rsidRPr="00617678" w:rsidRDefault="004F67D4" w:rsidP="00A6230E">
                  <w:pPr>
                    <w:pStyle w:val="PZUNiebieskiiTahoma"/>
                    <w:framePr w:hSpace="141" w:wrap="around" w:vAnchor="text" w:hAnchor="text" w:y="1"/>
                    <w:ind w:right="0"/>
                    <w:suppressOverlap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446B08B6" w14:textId="49DEC53D" w:rsidR="004F67D4" w:rsidRPr="00103889" w:rsidRDefault="004F67D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903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single" w:sz="18" w:space="0" w:color="003C7D"/>
              <w:right w:val="nil"/>
            </w:tcBorders>
            <w:vAlign w:val="center"/>
          </w:tcPr>
          <w:p w14:paraId="446B0902" w14:textId="77777777" w:rsidR="006B0988" w:rsidRPr="00103889" w:rsidRDefault="006B0988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905" w14:textId="77777777" w:rsidTr="00C42316">
        <w:tc>
          <w:tcPr>
            <w:tcW w:w="11134" w:type="dxa"/>
            <w:gridSpan w:val="53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446B0904" w14:textId="77777777" w:rsidR="006B0988" w:rsidRPr="00103889" w:rsidRDefault="006B0988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07" w14:textId="77777777" w:rsidTr="00C42316">
        <w:trPr>
          <w:trHeight w:val="255"/>
        </w:trPr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06" w14:textId="77777777" w:rsidR="006B0988" w:rsidRPr="00103889" w:rsidRDefault="006B0988" w:rsidP="007A6A5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b/>
                <w:color w:val="003C7D"/>
                <w:lang w:eastAsia="en-US"/>
              </w:rPr>
              <w:t>II. PRZEDMIOT WNIOSKU</w:t>
            </w:r>
          </w:p>
        </w:tc>
      </w:tr>
      <w:tr w:rsidR="00103889" w:rsidRPr="00103889" w14:paraId="446B0909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08" w14:textId="77777777" w:rsidR="00D433E2" w:rsidRPr="00103889" w:rsidRDefault="00D433E2" w:rsidP="007A6A5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0D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0C" w14:textId="77777777" w:rsidR="00CE4F78" w:rsidRPr="00103889" w:rsidRDefault="00CE4F78" w:rsidP="007A6A5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913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11114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1114"/>
            </w:tblGrid>
            <w:tr w:rsidR="00103889" w:rsidRPr="00103889" w14:paraId="446B090F" w14:textId="77777777" w:rsidTr="00C54F4F">
              <w:tc>
                <w:tcPr>
                  <w:tcW w:w="111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46B090E" w14:textId="77777777" w:rsidR="00C54F4F" w:rsidRPr="00103889" w:rsidRDefault="00C54F4F" w:rsidP="007A6A5E">
                  <w:pPr>
                    <w:pStyle w:val="PZUNiebieskiiTahoma"/>
                    <w:framePr w:hSpace="141" w:wrap="around" w:vAnchor="text" w:hAnchor="text" w:y="1"/>
                    <w:ind w:right="0"/>
                    <w:suppressOverlap/>
                    <w:rPr>
                      <w:rFonts w:ascii="Source Sans Pro" w:hAnsi="Source Sans Pro" w:cs="Tahoma"/>
                      <w:b/>
                      <w:color w:val="003C7D"/>
                      <w:sz w:val="6"/>
                      <w:szCs w:val="6"/>
                    </w:rPr>
                  </w:pPr>
                </w:p>
              </w:tc>
            </w:tr>
          </w:tbl>
          <w:tbl>
            <w:tblPr>
              <w:tblpPr w:leftFromText="141" w:rightFromText="141" w:vertAnchor="text" w:tblpY="1"/>
              <w:tblOverlap w:val="never"/>
              <w:tblW w:w="11131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1131"/>
            </w:tblGrid>
            <w:tr w:rsidR="00103889" w:rsidRPr="00103889" w14:paraId="446B0911" w14:textId="77777777" w:rsidTr="00C54F4F">
              <w:tc>
                <w:tcPr>
                  <w:tcW w:w="111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9F971E9" w14:textId="77777777" w:rsidR="00C54F4F" w:rsidRDefault="00C54F4F" w:rsidP="00A6230E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b/>
                      <w:color w:val="003C7D"/>
                    </w:rPr>
                  </w:pPr>
                  <w:r w:rsidRPr="00103889">
                    <w:rPr>
                      <w:rFonts w:ascii="Source Sans Pro" w:hAnsi="Source Sans Pro" w:cs="Tahoma"/>
                      <w:b/>
                      <w:color w:val="003C7D"/>
                    </w:rPr>
                    <w:t>1. Umowa okresowa na gwarancje zapłaty czynszu</w:t>
                  </w:r>
                </w:p>
                <w:p w14:paraId="446B0910" w14:textId="06CB228F" w:rsidR="002E4515" w:rsidRPr="00103889" w:rsidRDefault="002E4515" w:rsidP="00A6230E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b/>
                      <w:color w:val="003C7D"/>
                    </w:rPr>
                  </w:pPr>
                </w:p>
              </w:tc>
            </w:tr>
          </w:tbl>
          <w:p w14:paraId="446B0912" w14:textId="77777777" w:rsidR="00C54F4F" w:rsidRPr="008929F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6"/>
                <w:szCs w:val="6"/>
                <w:lang w:eastAsia="en-US"/>
              </w:rPr>
            </w:pPr>
          </w:p>
        </w:tc>
      </w:tr>
      <w:tr w:rsidR="00103889" w:rsidRPr="00103889" w14:paraId="446B0916" w14:textId="77777777" w:rsidTr="00C42316">
        <w:trPr>
          <w:trHeight w:val="482"/>
        </w:trPr>
        <w:tc>
          <w:tcPr>
            <w:tcW w:w="3845" w:type="dxa"/>
            <w:gridSpan w:val="17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914" w14:textId="77777777" w:rsidR="00D433E2" w:rsidRPr="00103889" w:rsidRDefault="00D433E2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Łączny maksymalny wnioskowany limit zaangażowania dla gwarancji zapłaty czynszu</w:t>
            </w:r>
          </w:p>
        </w:tc>
        <w:tc>
          <w:tcPr>
            <w:tcW w:w="7289" w:type="dxa"/>
            <w:gridSpan w:val="3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15" w14:textId="77777777" w:rsidR="00D433E2" w:rsidRPr="00103889" w:rsidRDefault="00312924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D433E2"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D433E2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D433E2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D433E2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D433E2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="00D433E2" w:rsidRPr="00103889">
              <w:rPr>
                <w:rFonts w:ascii="Source Sans Pro" w:hAnsi="Source Sans Pro" w:cs="Tahoma"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918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17" w14:textId="77777777" w:rsidR="00D433E2" w:rsidRPr="00103889" w:rsidRDefault="00D433E2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91A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AF187" w14:textId="77777777" w:rsidR="002E4515" w:rsidRDefault="002E4515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  <w:p w14:paraId="446B0919" w14:textId="6CDEF35C" w:rsidR="00D433E2" w:rsidRPr="009C584B" w:rsidRDefault="00D433E2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5"/>
                <w:szCs w:val="15"/>
                <w:lang w:eastAsia="en-US"/>
              </w:rPr>
            </w:pPr>
            <w:r w:rsidRPr="009C584B">
              <w:rPr>
                <w:rFonts w:ascii="Source Sans Pro" w:hAnsi="Source Sans Pro" w:cs="Tahoma"/>
                <w:color w:val="003C7D"/>
                <w:sz w:val="15"/>
                <w:szCs w:val="15"/>
                <w:lang w:eastAsia="en-US"/>
              </w:rPr>
              <w:lastRenderedPageBreak/>
              <w:t xml:space="preserve">Poniższe informacje dotyczące punktu </w:t>
            </w:r>
            <w:r w:rsidR="004F67D4" w:rsidRPr="009C584B">
              <w:rPr>
                <w:rFonts w:ascii="Source Sans Pro" w:hAnsi="Source Sans Pro" w:cs="Tahoma"/>
                <w:color w:val="003C7D"/>
                <w:sz w:val="15"/>
                <w:szCs w:val="15"/>
                <w:lang w:val="pl-PL" w:eastAsia="en-US"/>
              </w:rPr>
              <w:t>2</w:t>
            </w:r>
            <w:r w:rsidRPr="009C584B">
              <w:rPr>
                <w:rFonts w:ascii="Source Sans Pro" w:hAnsi="Source Sans Pro" w:cs="Tahoma"/>
                <w:color w:val="003C7D"/>
                <w:sz w:val="15"/>
                <w:szCs w:val="15"/>
                <w:lang w:eastAsia="en-US"/>
              </w:rPr>
              <w:t xml:space="preserve"> należy wypełnić jedynie w przypadku składania wniosku </w:t>
            </w:r>
            <w:r w:rsidR="00DA2495" w:rsidRPr="009C584B">
              <w:rPr>
                <w:rFonts w:ascii="Source Sans Pro" w:hAnsi="Source Sans Pro" w:cs="Tahoma"/>
                <w:color w:val="003C7D"/>
                <w:sz w:val="15"/>
                <w:szCs w:val="15"/>
                <w:lang w:eastAsia="en-US"/>
              </w:rPr>
              <w:t>dotyczącego transakcji pojedynczej</w:t>
            </w:r>
          </w:p>
        </w:tc>
      </w:tr>
      <w:tr w:rsidR="00103889" w:rsidRPr="00103889" w14:paraId="446B091C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1B" w14:textId="77777777" w:rsidR="00D433E2" w:rsidRPr="009C584B" w:rsidRDefault="00D433E2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103889" w:rsidRPr="00103889" w14:paraId="446B091E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1D" w14:textId="6CA8D9A5" w:rsidR="00C54F4F" w:rsidRPr="009C584B" w:rsidRDefault="00C54F4F" w:rsidP="009C584B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lang w:val="pl-PL"/>
              </w:rPr>
            </w:pPr>
            <w:r w:rsidRPr="00103889">
              <w:rPr>
                <w:rFonts w:ascii="Source Sans Pro" w:hAnsi="Source Sans Pro" w:cs="Tahoma"/>
                <w:b/>
                <w:color w:val="003C7D"/>
              </w:rPr>
              <w:t>2. Gwarancja pojedyncza</w:t>
            </w:r>
            <w:r w:rsidR="00193424">
              <w:rPr>
                <w:rFonts w:ascii="Source Sans Pro" w:hAnsi="Source Sans Pro" w:cs="Tahoma"/>
                <w:b/>
                <w:color w:val="003C7D"/>
                <w:lang w:val="pl-PL"/>
              </w:rPr>
              <w:t>/aneks do gwarancji pojedynczej</w:t>
            </w:r>
            <w:r w:rsidR="009C584B">
              <w:rPr>
                <w:rFonts w:ascii="Source Sans Pro" w:hAnsi="Source Sans Pro" w:cs="Tahoma"/>
                <w:color w:val="003C7D"/>
                <w:sz w:val="14"/>
              </w:rPr>
              <w:t xml:space="preserve"> </w:t>
            </w:r>
            <w:r w:rsidR="009C584B" w:rsidRPr="005F76D5">
              <w:rPr>
                <w:rFonts w:ascii="Source Sans Pro" w:hAnsi="Source Sans Pro" w:cs="Tahoma"/>
                <w:color w:val="003C7D"/>
                <w:sz w:val="15"/>
                <w:szCs w:val="15"/>
                <w:lang w:val="pl-PL"/>
              </w:rPr>
              <w:t>(w</w:t>
            </w:r>
            <w:r w:rsidR="002E4515" w:rsidRPr="005F76D5">
              <w:rPr>
                <w:rFonts w:ascii="Source Sans Pro" w:hAnsi="Source Sans Pro" w:cs="Tahoma"/>
                <w:color w:val="003C7D"/>
                <w:sz w:val="15"/>
                <w:szCs w:val="15"/>
              </w:rPr>
              <w:t xml:space="preserve"> przypadku aneksu do gwarancji należy podać ostateczną kwotę gwarancji i okres obowiązywania</w:t>
            </w:r>
            <w:r w:rsidR="009C584B" w:rsidRPr="005F76D5">
              <w:rPr>
                <w:rFonts w:ascii="Source Sans Pro" w:hAnsi="Source Sans Pro" w:cs="Tahoma"/>
                <w:color w:val="003C7D"/>
                <w:sz w:val="15"/>
                <w:szCs w:val="15"/>
                <w:lang w:val="pl-PL"/>
              </w:rPr>
              <w:t>)</w:t>
            </w:r>
          </w:p>
        </w:tc>
      </w:tr>
      <w:tr w:rsidR="00103889" w:rsidRPr="00103889" w14:paraId="446B0920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1F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103889" w:rsidRPr="00103889" w14:paraId="446B0923" w14:textId="77777777" w:rsidTr="00C42316">
        <w:trPr>
          <w:trHeight w:val="255"/>
        </w:trPr>
        <w:tc>
          <w:tcPr>
            <w:tcW w:w="4067" w:type="dxa"/>
            <w:gridSpan w:val="21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921" w14:textId="77777777" w:rsidR="00C54F4F" w:rsidRPr="00103889" w:rsidRDefault="00C54F4F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gwarancyjna dla gwarancji zapłaty czynszu</w:t>
            </w:r>
          </w:p>
        </w:tc>
        <w:tc>
          <w:tcPr>
            <w:tcW w:w="7067" w:type="dxa"/>
            <w:gridSpan w:val="3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22" w14:textId="77777777" w:rsidR="00C54F4F" w:rsidRPr="00103889" w:rsidRDefault="00C54F4F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925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24" w14:textId="77777777" w:rsidR="00C54F4F" w:rsidRPr="00103889" w:rsidRDefault="00C54F4F" w:rsidP="007A6A5E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96192B" w:rsidRPr="0096192B" w14:paraId="009C8D5C" w14:textId="77777777" w:rsidTr="00C42316">
        <w:trPr>
          <w:trHeight w:val="255"/>
        </w:trPr>
        <w:tc>
          <w:tcPr>
            <w:tcW w:w="362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884FA" w14:textId="1F682DA7" w:rsidR="0096192B" w:rsidRPr="0096192B" w:rsidRDefault="0096192B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96192B">
              <w:rPr>
                <w:rFonts w:ascii="Source Sans Pro" w:hAnsi="Source Sans Pro" w:cs="Tahoma"/>
                <w:color w:val="003C7D"/>
                <w:sz w:val="18"/>
                <w:szCs w:val="18"/>
                <w:lang w:eastAsia="en-US"/>
              </w:rPr>
              <w:t>Termin obowiązywania gwarancji</w:t>
            </w:r>
          </w:p>
        </w:tc>
        <w:tc>
          <w:tcPr>
            <w:tcW w:w="907" w:type="dxa"/>
            <w:gridSpan w:val="9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5973221B" w14:textId="6D9258CB" w:rsidR="0096192B" w:rsidRPr="0096192B" w:rsidRDefault="0096192B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od dnia</w:t>
            </w:r>
          </w:p>
        </w:tc>
        <w:tc>
          <w:tcPr>
            <w:tcW w:w="204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AC70CF8" w14:textId="3A980BC8" w:rsidR="0096192B" w:rsidRPr="0096192B" w:rsidRDefault="00900B37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907" w:type="dxa"/>
            <w:gridSpan w:val="5"/>
            <w:tcBorders>
              <w:top w:val="nil"/>
              <w:left w:val="single" w:sz="4" w:space="0" w:color="003C7D"/>
              <w:bottom w:val="nil"/>
              <w:right w:val="single" w:sz="4" w:space="0" w:color="003C7D"/>
            </w:tcBorders>
            <w:vAlign w:val="center"/>
          </w:tcPr>
          <w:p w14:paraId="310C1DD0" w14:textId="2D501537" w:rsidR="0096192B" w:rsidRPr="0096192B" w:rsidRDefault="0096192B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do dnia</w:t>
            </w:r>
          </w:p>
        </w:tc>
        <w:tc>
          <w:tcPr>
            <w:tcW w:w="2043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C19B0C3" w14:textId="7608C2E2" w:rsidR="0096192B" w:rsidRPr="0096192B" w:rsidRDefault="00900B37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611" w:type="dxa"/>
            <w:gridSpan w:val="6"/>
            <w:tcBorders>
              <w:top w:val="nil"/>
              <w:left w:val="single" w:sz="4" w:space="0" w:color="003C7D"/>
              <w:bottom w:val="nil"/>
              <w:right w:val="nil"/>
            </w:tcBorders>
            <w:vAlign w:val="center"/>
          </w:tcPr>
          <w:p w14:paraId="0622D045" w14:textId="7278A9F6" w:rsidR="0096192B" w:rsidRPr="0096192B" w:rsidRDefault="0096192B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96192B" w:rsidRPr="00103889" w14:paraId="5212C021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EB642" w14:textId="77777777" w:rsidR="0096192B" w:rsidRPr="00103889" w:rsidRDefault="0096192B" w:rsidP="007A6A5E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96192B" w:rsidRPr="00103889" w14:paraId="22E57BB3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99A69" w14:textId="77777777" w:rsidR="0096192B" w:rsidRPr="00103889" w:rsidRDefault="0096192B" w:rsidP="007A6A5E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103889" w:rsidRPr="00103889" w14:paraId="446B0941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40" w14:textId="4A80B177" w:rsidR="00C54F4F" w:rsidRPr="00060863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val="pl-PL"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Inne </w:t>
            </w:r>
            <w:r w:rsidR="00060863">
              <w:rPr>
                <w:rFonts w:ascii="Source Sans Pro" w:hAnsi="Source Sans Pro" w:cs="Tahoma"/>
                <w:color w:val="003C7D"/>
                <w:lang w:val="pl-PL" w:eastAsia="en-US"/>
              </w:rPr>
              <w:t xml:space="preserve">wnioskowane 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zmiany w gwarancji </w:t>
            </w:r>
            <w:r w:rsidR="00060863" w:rsidRPr="005F76D5">
              <w:rPr>
                <w:rFonts w:ascii="Source Sans Pro" w:hAnsi="Source Sans Pro" w:cs="Tahoma"/>
                <w:color w:val="003C7D"/>
                <w:sz w:val="16"/>
                <w:szCs w:val="16"/>
              </w:rPr>
              <w:t>(wypełnić w przypadku aneksu do gwarancji ubezpieczeniowej)</w:t>
            </w:r>
          </w:p>
        </w:tc>
      </w:tr>
      <w:tr w:rsidR="00103889" w:rsidRPr="00103889" w14:paraId="446B0943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446B0942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45" w14:textId="77777777" w:rsidTr="00C42316">
        <w:trPr>
          <w:trHeight w:val="482"/>
        </w:trPr>
        <w:tc>
          <w:tcPr>
            <w:tcW w:w="111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44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18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</w:instrText>
            </w:r>
            <w:bookmarkStart w:id="1" w:name="Tekst218"/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  <w:bookmarkEnd w:id="1"/>
          </w:p>
        </w:tc>
      </w:tr>
      <w:tr w:rsidR="00103889" w:rsidRPr="00103889" w14:paraId="446B0947" w14:textId="77777777" w:rsidTr="00C42316">
        <w:tc>
          <w:tcPr>
            <w:tcW w:w="11134" w:type="dxa"/>
            <w:gridSpan w:val="53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446B0946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49" w14:textId="77777777" w:rsidTr="00C42316">
        <w:trPr>
          <w:trHeight w:val="255"/>
        </w:trPr>
        <w:tc>
          <w:tcPr>
            <w:tcW w:w="11134" w:type="dxa"/>
            <w:gridSpan w:val="53"/>
            <w:tcBorders>
              <w:left w:val="nil"/>
              <w:right w:val="nil"/>
            </w:tcBorders>
            <w:vAlign w:val="center"/>
          </w:tcPr>
          <w:p w14:paraId="4F9405E2" w14:textId="2B0D7D7C" w:rsidR="00C54F4F" w:rsidRPr="007D6314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val="pl-PL" w:eastAsia="en-US"/>
              </w:rPr>
            </w:pPr>
            <w:r w:rsidRPr="00103889">
              <w:rPr>
                <w:rFonts w:ascii="Source Sans Pro" w:hAnsi="Source Sans Pro" w:cs="Tahoma"/>
                <w:b/>
                <w:color w:val="003C7D"/>
                <w:lang w:eastAsia="en-US"/>
              </w:rPr>
              <w:t>BENEFICJENT</w:t>
            </w:r>
            <w:r w:rsidR="007D6314">
              <w:rPr>
                <w:rFonts w:ascii="Source Sans Pro" w:hAnsi="Source Sans Pro" w:cs="Tahoma"/>
                <w:b/>
                <w:color w:val="003C7D"/>
                <w:lang w:val="pl-PL" w:eastAsia="en-US"/>
              </w:rPr>
              <w:t xml:space="preserve"> </w:t>
            </w:r>
            <w:r w:rsidR="007D6314" w:rsidRPr="007D6314">
              <w:rPr>
                <w:rFonts w:ascii="Source Sans Pro" w:hAnsi="Source Sans Pro" w:cs="Tahoma"/>
                <w:bCs/>
                <w:color w:val="003C7D"/>
                <w:lang w:val="pl-PL" w:eastAsia="en-US"/>
              </w:rPr>
              <w:t>(pełna nazwa, adres, NIP, REGON)</w:t>
            </w:r>
          </w:p>
          <w:tbl>
            <w:tblPr>
              <w:tblW w:w="11057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1057"/>
            </w:tblGrid>
            <w:tr w:rsidR="007D6314" w:rsidRPr="008A76F2" w14:paraId="04025530" w14:textId="77777777" w:rsidTr="00B6694E">
              <w:tc>
                <w:tcPr>
                  <w:tcW w:w="11057" w:type="dxa"/>
                  <w:tcBorders>
                    <w:left w:val="nil"/>
                    <w:bottom w:val="single" w:sz="4" w:space="0" w:color="003C7D"/>
                    <w:right w:val="nil"/>
                  </w:tcBorders>
                  <w:vAlign w:val="center"/>
                </w:tcPr>
                <w:p w14:paraId="34177C25" w14:textId="77777777" w:rsidR="007D6314" w:rsidRPr="0069228C" w:rsidRDefault="007D6314" w:rsidP="00A6230E">
                  <w:pPr>
                    <w:pStyle w:val="PZUNiebieskiiTahoma"/>
                    <w:framePr w:hSpace="141" w:wrap="around" w:vAnchor="text" w:hAnchor="text" w:y="1"/>
                    <w:ind w:right="0"/>
                    <w:suppressOverlap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7D6314" w:rsidRPr="0005246A" w14:paraId="2CF48968" w14:textId="77777777" w:rsidTr="002E4515">
              <w:trPr>
                <w:trHeight w:val="909"/>
              </w:trPr>
              <w:tc>
                <w:tcPr>
                  <w:tcW w:w="1105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88AB953" w14:textId="77777777" w:rsidR="007D6314" w:rsidRPr="0005246A" w:rsidRDefault="007D6314" w:rsidP="00A6230E">
                  <w:pPr>
                    <w:pStyle w:val="PZUNiebieskiiTahoma"/>
                    <w:framePr w:hSpace="141" w:wrap="around" w:vAnchor="text" w:hAnchor="text" w:y="1"/>
                    <w:ind w:right="0"/>
                    <w:suppressOverlap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91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446B0948" w14:textId="7262B3AE" w:rsidR="007D6314" w:rsidRPr="00103889" w:rsidRDefault="007D6314" w:rsidP="007A6A5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</w:p>
        </w:tc>
      </w:tr>
      <w:tr w:rsidR="00103889" w:rsidRPr="00103889" w14:paraId="446B094B" w14:textId="77777777" w:rsidTr="00C42316">
        <w:tc>
          <w:tcPr>
            <w:tcW w:w="11134" w:type="dxa"/>
            <w:gridSpan w:val="53"/>
            <w:tcBorders>
              <w:left w:val="nil"/>
              <w:right w:val="nil"/>
            </w:tcBorders>
            <w:vAlign w:val="center"/>
          </w:tcPr>
          <w:p w14:paraId="446B094A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8F" w14:textId="77777777" w:rsidTr="00C42316">
        <w:trPr>
          <w:gridAfter w:val="3"/>
          <w:wAfter w:w="185" w:type="dxa"/>
        </w:trPr>
        <w:tc>
          <w:tcPr>
            <w:tcW w:w="10949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8E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91" w14:textId="77777777" w:rsidTr="00C42316">
        <w:trPr>
          <w:trHeight w:val="255"/>
        </w:trPr>
        <w:tc>
          <w:tcPr>
            <w:tcW w:w="11134" w:type="dxa"/>
            <w:gridSpan w:val="53"/>
            <w:tcBorders>
              <w:top w:val="nil"/>
              <w:bottom w:val="nil"/>
              <w:right w:val="nil"/>
            </w:tcBorders>
            <w:vAlign w:val="center"/>
          </w:tcPr>
          <w:p w14:paraId="446B0990" w14:textId="14163588" w:rsidR="00C54F4F" w:rsidRPr="007F6AA2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6"/>
                <w:szCs w:val="16"/>
                <w:lang w:val="pl-PL"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Opis dotychczasowej współpracy z Beneficjentem</w:t>
            </w:r>
            <w:r w:rsidR="007F6AA2">
              <w:rPr>
                <w:rFonts w:ascii="Source Sans Pro" w:hAnsi="Source Sans Pro" w:cs="Tahoma"/>
                <w:color w:val="003C7D"/>
                <w:lang w:val="pl-PL" w:eastAsia="en-US"/>
              </w:rPr>
              <w:t xml:space="preserve"> </w:t>
            </w:r>
            <w:r w:rsidR="007F6AA2" w:rsidRPr="005F76D5">
              <w:rPr>
                <w:rFonts w:ascii="Source Sans Pro" w:hAnsi="Source Sans Pro" w:cs="Tahoma"/>
                <w:color w:val="003C7D"/>
                <w:sz w:val="16"/>
                <w:szCs w:val="16"/>
                <w:lang w:val="pl-PL" w:eastAsia="en-US"/>
              </w:rPr>
              <w:t xml:space="preserve">(czy </w:t>
            </w:r>
            <w:r w:rsidR="00D72353">
              <w:rPr>
                <w:rFonts w:ascii="Source Sans Pro" w:hAnsi="Source Sans Pro" w:cs="Tahoma"/>
                <w:color w:val="003C7D"/>
                <w:sz w:val="16"/>
                <w:szCs w:val="16"/>
                <w:lang w:val="pl-PL" w:eastAsia="en-US"/>
              </w:rPr>
              <w:t>taka</w:t>
            </w:r>
            <w:r w:rsidR="007F6AA2" w:rsidRPr="005F76D5">
              <w:rPr>
                <w:rFonts w:ascii="Source Sans Pro" w:hAnsi="Source Sans Pro" w:cs="Tahoma"/>
                <w:color w:val="003C7D"/>
                <w:sz w:val="16"/>
                <w:szCs w:val="16"/>
                <w:lang w:val="pl-PL" w:eastAsia="en-US"/>
              </w:rPr>
              <w:t xml:space="preserve"> współpraca</w:t>
            </w:r>
            <w:r w:rsidR="00D72353">
              <w:rPr>
                <w:rFonts w:ascii="Source Sans Pro" w:hAnsi="Source Sans Pro" w:cs="Tahoma"/>
                <w:color w:val="003C7D"/>
                <w:sz w:val="16"/>
                <w:szCs w:val="16"/>
                <w:lang w:val="pl-PL" w:eastAsia="en-US"/>
              </w:rPr>
              <w:t xml:space="preserve"> miała miejsce</w:t>
            </w:r>
            <w:r w:rsidR="007F6AA2" w:rsidRPr="005F76D5">
              <w:rPr>
                <w:rFonts w:ascii="Source Sans Pro" w:hAnsi="Source Sans Pro" w:cs="Tahoma"/>
                <w:color w:val="003C7D"/>
                <w:sz w:val="16"/>
                <w:szCs w:val="16"/>
                <w:lang w:val="pl-PL" w:eastAsia="en-US"/>
              </w:rPr>
              <w:t>, czy oceniana jest pozytywnie, ewentualne negatywne doświadczenia)</w:t>
            </w:r>
          </w:p>
        </w:tc>
      </w:tr>
      <w:tr w:rsidR="00103889" w:rsidRPr="00103889" w14:paraId="446B0993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446B0992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95" w14:textId="77777777" w:rsidTr="00C42316">
        <w:trPr>
          <w:trHeight w:val="482"/>
        </w:trPr>
        <w:tc>
          <w:tcPr>
            <w:tcW w:w="111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94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997" w14:textId="77777777" w:rsidTr="00C42316">
        <w:tc>
          <w:tcPr>
            <w:tcW w:w="11134" w:type="dxa"/>
            <w:gridSpan w:val="53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446B0996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9A" w14:textId="77777777" w:rsidTr="00C42316">
        <w:trPr>
          <w:trHeight w:val="255"/>
        </w:trPr>
        <w:tc>
          <w:tcPr>
            <w:tcW w:w="3726" w:type="dxa"/>
            <w:gridSpan w:val="16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998" w14:textId="77777777" w:rsidR="00C54F4F" w:rsidRPr="005F76D5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val="pl-PL"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 xml:space="preserve">Okres dotychczasowej współpracy </w:t>
            </w:r>
            <w:r w:rsidRPr="005F76D5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t>(od kiedy)</w:t>
            </w:r>
          </w:p>
        </w:tc>
        <w:tc>
          <w:tcPr>
            <w:tcW w:w="7408" w:type="dxa"/>
            <w:gridSpan w:val="3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99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99C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9B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9F" w14:textId="77777777" w:rsidTr="00C42316">
        <w:trPr>
          <w:trHeight w:val="255"/>
        </w:trPr>
        <w:tc>
          <w:tcPr>
            <w:tcW w:w="3726" w:type="dxa"/>
            <w:gridSpan w:val="16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99D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t>Wartość miesięcznych opłat czynszowych</w:t>
            </w:r>
          </w:p>
        </w:tc>
        <w:tc>
          <w:tcPr>
            <w:tcW w:w="7408" w:type="dxa"/>
            <w:gridSpan w:val="3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9E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103889" w:rsidRPr="00103889" w14:paraId="446B09A1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C1EA80" w14:textId="77777777" w:rsidR="00DA64B3" w:rsidRDefault="00DA64B3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  <w:tbl>
            <w:tblPr>
              <w:tblpPr w:leftFromText="141" w:rightFromText="141" w:vertAnchor="text" w:tblpY="1"/>
              <w:tblOverlap w:val="never"/>
              <w:tblW w:w="11114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726"/>
              <w:gridCol w:w="7388"/>
            </w:tblGrid>
            <w:tr w:rsidR="00DA64B3" w:rsidRPr="00103889" w14:paraId="7457B6E9" w14:textId="77777777" w:rsidTr="00CB06C1">
              <w:trPr>
                <w:trHeight w:val="255"/>
              </w:trPr>
              <w:tc>
                <w:tcPr>
                  <w:tcW w:w="372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6520824" w14:textId="760D72DA" w:rsidR="00DA64B3" w:rsidRPr="00DA64B3" w:rsidRDefault="00DA64B3" w:rsidP="00DA64B3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lang w:val="pl-PL" w:eastAsia="en-US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lang w:val="pl-PL" w:eastAsia="en-US"/>
                    </w:rPr>
                    <w:t>Wartość miesięcznych opłat dodatkowych</w:t>
                  </w:r>
                </w:p>
              </w:tc>
              <w:tc>
                <w:tcPr>
                  <w:tcW w:w="7388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40F26FE" w14:textId="77777777" w:rsidR="00DA64B3" w:rsidRPr="00103889" w:rsidRDefault="00DA64B3" w:rsidP="00DA64B3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lang w:eastAsia="en-US"/>
                    </w:rPr>
                  </w:pPr>
                  <w:r w:rsidRPr="00103889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103889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instrText xml:space="preserve"> FORMTEXT </w:instrText>
                  </w:r>
                  <w:r w:rsidRPr="00103889">
                    <w:rPr>
                      <w:rFonts w:ascii="Source Sans Pro" w:hAnsi="Source Sans Pro" w:cs="Tahoma"/>
                      <w:color w:val="003C7D"/>
                      <w:lang w:eastAsia="en-US"/>
                    </w:rPr>
                  </w:r>
                  <w:r w:rsidRPr="00103889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fldChar w:fldCharType="separate"/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lang w:eastAsia="en-US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lang w:eastAsia="en-US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lang w:eastAsia="en-US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lang w:eastAsia="en-US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lang w:eastAsia="en-US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fldChar w:fldCharType="end"/>
                  </w:r>
                </w:p>
              </w:tc>
            </w:tr>
            <w:tr w:rsidR="00DA64B3" w:rsidRPr="00103889" w14:paraId="7BDDE68A" w14:textId="77777777" w:rsidTr="00CB06C1">
              <w:tc>
                <w:tcPr>
                  <w:tcW w:w="111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4110446" w14:textId="77777777" w:rsidR="00DA64B3" w:rsidRPr="00103889" w:rsidRDefault="00DA64B3" w:rsidP="00DA64B3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  <w:lang w:eastAsia="en-US"/>
                    </w:rPr>
                  </w:pPr>
                </w:p>
              </w:tc>
            </w:tr>
            <w:tr w:rsidR="00DA64B3" w:rsidRPr="00103889" w14:paraId="7EB6E57E" w14:textId="77777777" w:rsidTr="00CB06C1">
              <w:trPr>
                <w:trHeight w:val="255"/>
              </w:trPr>
              <w:tc>
                <w:tcPr>
                  <w:tcW w:w="372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0AE238AB" w14:textId="05D69222" w:rsidR="00DA64B3" w:rsidRPr="00DA64B3" w:rsidRDefault="00DA64B3" w:rsidP="00DA64B3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lang w:val="pl-PL" w:eastAsia="en-US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lang w:val="pl-PL" w:eastAsia="en-US"/>
                    </w:rPr>
                    <w:t>Ilość miesięcy obejmujące kaucje</w:t>
                  </w:r>
                </w:p>
              </w:tc>
              <w:tc>
                <w:tcPr>
                  <w:tcW w:w="7388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3A4A767" w14:textId="77777777" w:rsidR="00DA64B3" w:rsidRPr="00103889" w:rsidRDefault="00DA64B3" w:rsidP="00DA64B3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lang w:eastAsia="en-US"/>
                    </w:rPr>
                  </w:pPr>
                  <w:r w:rsidRPr="00103889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103889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instrText xml:space="preserve"> FORMTEXT </w:instrText>
                  </w:r>
                  <w:r w:rsidRPr="00103889">
                    <w:rPr>
                      <w:rFonts w:ascii="Source Sans Pro" w:hAnsi="Source Sans Pro" w:cs="Tahoma"/>
                      <w:color w:val="003C7D"/>
                      <w:lang w:eastAsia="en-US"/>
                    </w:rPr>
                  </w:r>
                  <w:r w:rsidRPr="00103889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fldChar w:fldCharType="separate"/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lang w:eastAsia="en-US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lang w:eastAsia="en-US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lang w:eastAsia="en-US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lang w:eastAsia="en-US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lang w:eastAsia="en-US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fldChar w:fldCharType="end"/>
                  </w:r>
                </w:p>
              </w:tc>
            </w:tr>
          </w:tbl>
          <w:p w14:paraId="2AAD34BE" w14:textId="77777777" w:rsidR="00DA64B3" w:rsidRDefault="00DA64B3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  <w:p w14:paraId="4829202F" w14:textId="77777777" w:rsidR="00DA64B3" w:rsidRPr="00014E66" w:rsidRDefault="00DA64B3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2"/>
                <w:szCs w:val="2"/>
                <w:lang w:eastAsia="en-US"/>
              </w:rPr>
            </w:pPr>
          </w:p>
          <w:p w14:paraId="49E9B9A7" w14:textId="77777777" w:rsidR="00DA64B3" w:rsidRDefault="00DA64B3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  <w:p w14:paraId="446B09A0" w14:textId="6CC48330" w:rsidR="00DA64B3" w:rsidRPr="00103889" w:rsidRDefault="00DA64B3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A8" w14:textId="77777777" w:rsidTr="00C42316">
        <w:tc>
          <w:tcPr>
            <w:tcW w:w="11134" w:type="dxa"/>
            <w:gridSpan w:val="53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446B09A7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AA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A9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III. INFORMACJE O UMOWIE BĘDĄCEJ PRZEDMIOTEM GWARANCJI</w:t>
            </w:r>
          </w:p>
        </w:tc>
      </w:tr>
      <w:tr w:rsidR="00103889" w:rsidRPr="00103889" w14:paraId="446B09AC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AB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446B09B1" w14:textId="77777777" w:rsidTr="00C42316">
        <w:trPr>
          <w:trHeight w:val="255"/>
        </w:trPr>
        <w:tc>
          <w:tcPr>
            <w:tcW w:w="1984" w:type="dxa"/>
            <w:gridSpan w:val="9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9AD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Numer i data umowy</w:t>
            </w:r>
          </w:p>
        </w:tc>
        <w:tc>
          <w:tcPr>
            <w:tcW w:w="3612" w:type="dxa"/>
            <w:gridSpan w:val="2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AE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32" w:type="dxa"/>
            <w:gridSpan w:val="10"/>
            <w:tcBorders>
              <w:top w:val="nil"/>
              <w:left w:val="single" w:sz="4" w:space="0" w:color="003C7D"/>
              <w:bottom w:val="nil"/>
              <w:right w:val="single" w:sz="4" w:space="0" w:color="003C7D"/>
            </w:tcBorders>
            <w:vAlign w:val="center"/>
          </w:tcPr>
          <w:p w14:paraId="446B09AF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Okres ważności umowy</w:t>
            </w:r>
          </w:p>
        </w:tc>
        <w:tc>
          <w:tcPr>
            <w:tcW w:w="3506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B0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9B3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B2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446B09B6" w14:textId="77777777" w:rsidTr="00C42316">
        <w:trPr>
          <w:trHeight w:val="255"/>
        </w:trPr>
        <w:tc>
          <w:tcPr>
            <w:tcW w:w="1984" w:type="dxa"/>
            <w:gridSpan w:val="9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9B4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Przedmiot umowy</w:t>
            </w:r>
          </w:p>
        </w:tc>
        <w:tc>
          <w:tcPr>
            <w:tcW w:w="9150" w:type="dxa"/>
            <w:gridSpan w:val="4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B5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9B8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B7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446B09BD" w14:textId="77777777" w:rsidTr="00C42316">
        <w:trPr>
          <w:trHeight w:val="255"/>
        </w:trPr>
        <w:tc>
          <w:tcPr>
            <w:tcW w:w="1984" w:type="dxa"/>
            <w:gridSpan w:val="9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9B9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Wartość umowy</w:t>
            </w:r>
          </w:p>
        </w:tc>
        <w:tc>
          <w:tcPr>
            <w:tcW w:w="3612" w:type="dxa"/>
            <w:gridSpan w:val="2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BA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32" w:type="dxa"/>
            <w:gridSpan w:val="10"/>
            <w:tcBorders>
              <w:top w:val="nil"/>
              <w:left w:val="single" w:sz="4" w:space="0" w:color="003C7D"/>
              <w:bottom w:val="nil"/>
              <w:right w:val="single" w:sz="4" w:space="0" w:color="003C7D"/>
            </w:tcBorders>
            <w:vAlign w:val="center"/>
          </w:tcPr>
          <w:p w14:paraId="446B09BB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Waluta umowy</w:t>
            </w:r>
          </w:p>
        </w:tc>
        <w:tc>
          <w:tcPr>
            <w:tcW w:w="3506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BC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9BF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BE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446B09C2" w14:textId="77777777" w:rsidTr="00C42316">
        <w:trPr>
          <w:trHeight w:val="255"/>
        </w:trPr>
        <w:tc>
          <w:tcPr>
            <w:tcW w:w="1984" w:type="dxa"/>
            <w:gridSpan w:val="9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9C0" w14:textId="0313970D" w:rsidR="00702CC5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Warunki płatności</w:t>
            </w:r>
          </w:p>
        </w:tc>
        <w:tc>
          <w:tcPr>
            <w:tcW w:w="9150" w:type="dxa"/>
            <w:gridSpan w:val="4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C1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9C4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C3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446B09C7" w14:textId="77777777" w:rsidTr="00C42316">
        <w:trPr>
          <w:trHeight w:val="255"/>
        </w:trPr>
        <w:tc>
          <w:tcPr>
            <w:tcW w:w="1984" w:type="dxa"/>
            <w:gridSpan w:val="9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9C5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Harmonogram płatności</w:t>
            </w:r>
          </w:p>
        </w:tc>
        <w:tc>
          <w:tcPr>
            <w:tcW w:w="9150" w:type="dxa"/>
            <w:gridSpan w:val="4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9C6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9C9" w14:textId="77777777" w:rsidTr="00C42316">
        <w:trPr>
          <w:trHeight w:val="241"/>
        </w:trPr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C8" w14:textId="77777777" w:rsidR="00C54F4F" w:rsidRPr="00060863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2"/>
                <w:szCs w:val="2"/>
              </w:rPr>
            </w:pPr>
          </w:p>
        </w:tc>
      </w:tr>
      <w:tr w:rsidR="00103889" w:rsidRPr="00103889" w14:paraId="446B09CB" w14:textId="77777777" w:rsidTr="00C42316">
        <w:tc>
          <w:tcPr>
            <w:tcW w:w="11134" w:type="dxa"/>
            <w:gridSpan w:val="53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446B09CA" w14:textId="77777777" w:rsidR="00C54F4F" w:rsidRPr="00103889" w:rsidRDefault="00C54F4F" w:rsidP="007A6A5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103889" w:rsidRPr="00103889" w14:paraId="446B09CD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CC" w14:textId="77777777" w:rsidR="00C54F4F" w:rsidRPr="00103889" w:rsidRDefault="00C54F4F" w:rsidP="007A6A5E">
            <w:pPr>
              <w:autoSpaceDE w:val="0"/>
              <w:autoSpaceDN w:val="0"/>
              <w:adjustRightInd w:val="0"/>
              <w:ind w:left="340" w:hanging="34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IV. PROPONOWANE PRAWNE ZABEZPIECZENIE EWENTUALNYCH ROSZCZEŃ PZU SA*</w:t>
            </w:r>
          </w:p>
        </w:tc>
      </w:tr>
      <w:tr w:rsidR="00103889" w:rsidRPr="00103889" w14:paraId="446B09CF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CE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4"/>
                <w:szCs w:val="4"/>
              </w:rPr>
            </w:pPr>
          </w:p>
        </w:tc>
      </w:tr>
      <w:tr w:rsidR="00103889" w:rsidRPr="00103889" w14:paraId="4DF0E531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2B3F7" w14:textId="14AB5AEE" w:rsidR="00560F64" w:rsidRPr="00103889" w:rsidRDefault="00000000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173792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F113A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weksel/weksel własny in blanco</w:t>
            </w: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4B9B5" w14:textId="40A9D5E5" w:rsidR="00560F64" w:rsidRPr="00103889" w:rsidRDefault="00000000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59624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5665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53436" w14:textId="505A352A" w:rsidR="00560F64" w:rsidRPr="00103889" w:rsidRDefault="00D2604E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poręczenie wekslowe</w:t>
            </w:r>
          </w:p>
        </w:tc>
      </w:tr>
      <w:tr w:rsidR="00103889" w:rsidRPr="00103889" w14:paraId="107C60AD" w14:textId="77777777" w:rsidTr="00C42316">
        <w:tblPrEx>
          <w:tblLook w:val="00A0" w:firstRow="1" w:lastRow="0" w:firstColumn="1" w:lastColumn="0" w:noHBand="0" w:noVBand="0"/>
        </w:tblPrEx>
        <w:trPr>
          <w:trHeight w:val="28"/>
        </w:trPr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956005" w14:textId="77777777" w:rsidR="00560F64" w:rsidRPr="00103889" w:rsidRDefault="00560F64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  <w:tc>
          <w:tcPr>
            <w:tcW w:w="4225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163C6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D9978" w14:textId="77777777" w:rsidR="00560F64" w:rsidRPr="00103889" w:rsidRDefault="00560F64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  <w:tc>
          <w:tcPr>
            <w:tcW w:w="5665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551B4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779FEA1D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5911C" w14:textId="02F0A474" w:rsidR="00560F64" w:rsidRPr="00103889" w:rsidRDefault="00000000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463937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CA4DC" w14:textId="36F5C5E8" w:rsidR="00560F64" w:rsidRPr="00103889" w:rsidRDefault="00D2604E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kaucja na rachunk</w:t>
            </w:r>
            <w:r w:rsidR="00103889"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u</w:t>
            </w: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PZU</w:t>
            </w: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D3C8E" w14:textId="152C3BD5" w:rsidR="00560F64" w:rsidRPr="00103889" w:rsidRDefault="00000000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512807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5665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8C2A3" w14:textId="03E1F9F9" w:rsidR="00560F64" w:rsidRPr="00103889" w:rsidRDefault="00D2604E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zastaw rejestrowy</w:t>
            </w:r>
            <w:r w:rsidR="00560F64"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</w:tr>
      <w:tr w:rsidR="00103889" w:rsidRPr="00103889" w14:paraId="11FA02E6" w14:textId="77777777" w:rsidTr="00C42316">
        <w:tblPrEx>
          <w:tblLook w:val="00A0" w:firstRow="1" w:lastRow="0" w:firstColumn="1" w:lastColumn="0" w:noHBand="0" w:noVBand="0"/>
        </w:tblPrEx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540F6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2CA7827A" w14:textId="77777777" w:rsidTr="00C42316">
        <w:tblPrEx>
          <w:tblLook w:val="00A0" w:firstRow="1" w:lastRow="0" w:firstColumn="1" w:lastColumn="0" w:noHBand="0" w:noVBand="0"/>
        </w:tblPrEx>
        <w:trPr>
          <w:gridAfter w:val="28"/>
          <w:wAfter w:w="6123" w:type="dxa"/>
          <w:trHeight w:val="255"/>
        </w:trPr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DE9C0" w14:textId="507923C8" w:rsidR="00D2604E" w:rsidRPr="00103889" w:rsidRDefault="00000000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2140949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260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D4D6F" w14:textId="0F3F7976" w:rsidR="00D2604E" w:rsidRPr="00103889" w:rsidRDefault="00D2604E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hipoteka</w:t>
            </w:r>
          </w:p>
        </w:tc>
      </w:tr>
      <w:tr w:rsidR="00103889" w:rsidRPr="00103889" w14:paraId="4BC82FC2" w14:textId="77777777" w:rsidTr="00C42316">
        <w:tblPrEx>
          <w:tblLook w:val="00A0" w:firstRow="1" w:lastRow="0" w:firstColumn="1" w:lastColumn="0" w:noHBand="0" w:noVBand="0"/>
        </w:tblPrEx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55485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3CA9C2D5" w14:textId="77777777" w:rsidTr="00C42316">
        <w:tblPrEx>
          <w:tblLook w:val="00A0" w:firstRow="1" w:lastRow="0" w:firstColumn="1" w:lastColumn="0" w:noHBand="0" w:noVBand="0"/>
        </w:tblPrEx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27D9E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341C29E3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43434" w14:textId="4F965F1B" w:rsidR="00560F64" w:rsidRPr="00103889" w:rsidRDefault="00000000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456174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89" w:type="dxa"/>
            <w:gridSpan w:val="5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51738C07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inne (jakie)</w:t>
            </w:r>
          </w:p>
        </w:tc>
        <w:tc>
          <w:tcPr>
            <w:tcW w:w="9259" w:type="dxa"/>
            <w:gridSpan w:val="4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8CFB9EA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9EF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EE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79685E02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F309A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010EE902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DD26F" w14:textId="6B548FFC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W przypadku, gdy proponowanym zabezpieczeniem ewentualnych roszczeń PZU SA są środki trwałe, do wniosku należy dołączyć Oświadczenie dotyczące środków trwałych i/lub nieruchomości sfinansowanych (w całości lub części) ze środków publicznych.</w:t>
            </w:r>
          </w:p>
        </w:tc>
      </w:tr>
      <w:tr w:rsidR="00103889" w:rsidRPr="00103889" w14:paraId="3083A436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77D03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7E0BA154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single" w:sz="18" w:space="0" w:color="003C7D"/>
              <w:right w:val="nil"/>
            </w:tcBorders>
            <w:vAlign w:val="center"/>
          </w:tcPr>
          <w:p w14:paraId="2D14479A" w14:textId="77777777" w:rsidR="00560F64" w:rsidRPr="00103889" w:rsidRDefault="00560F6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446B09F1" w14:textId="77777777" w:rsidTr="00C42316">
        <w:tc>
          <w:tcPr>
            <w:tcW w:w="11134" w:type="dxa"/>
            <w:gridSpan w:val="53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446B09F0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446B09F3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11129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2706"/>
              <w:gridCol w:w="183"/>
              <w:gridCol w:w="276"/>
              <w:gridCol w:w="631"/>
              <w:gridCol w:w="49"/>
              <w:gridCol w:w="227"/>
              <w:gridCol w:w="178"/>
              <w:gridCol w:w="680"/>
              <w:gridCol w:w="276"/>
              <w:gridCol w:w="181"/>
              <w:gridCol w:w="500"/>
              <w:gridCol w:w="407"/>
              <w:gridCol w:w="46"/>
              <w:gridCol w:w="689"/>
              <w:gridCol w:w="227"/>
              <w:gridCol w:w="421"/>
              <w:gridCol w:w="454"/>
              <w:gridCol w:w="259"/>
              <w:gridCol w:w="421"/>
              <w:gridCol w:w="259"/>
              <w:gridCol w:w="195"/>
              <w:gridCol w:w="939"/>
              <w:gridCol w:w="227"/>
              <w:gridCol w:w="698"/>
            </w:tblGrid>
            <w:tr w:rsidR="002E4515" w:rsidRPr="008A76F2" w14:paraId="093CE9AF" w14:textId="77777777" w:rsidTr="00B36B46">
              <w:tc>
                <w:tcPr>
                  <w:tcW w:w="11129" w:type="dxa"/>
                  <w:gridSpan w:val="2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C4E0C5B" w14:textId="00EB3755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  <w:t>V. INFORMACJE O FIRMIE</w:t>
                  </w:r>
                </w:p>
              </w:tc>
            </w:tr>
            <w:tr w:rsidR="002E4515" w:rsidRPr="008A76F2" w14:paraId="51F62ED7" w14:textId="77777777" w:rsidTr="00B36B46">
              <w:tc>
                <w:tcPr>
                  <w:tcW w:w="11129" w:type="dxa"/>
                  <w:gridSpan w:val="2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0DDA456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2E4515" w:rsidRPr="008A76F2" w14:paraId="2AC0AEF2" w14:textId="77777777" w:rsidTr="00B36B46">
              <w:tc>
                <w:tcPr>
                  <w:tcW w:w="28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C6FBF67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Czy sporządza sprawozdanie skonsolidowane?</w:t>
                  </w:r>
                  <w:r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*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60EBACC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  <w:t>roczne</w:t>
                  </w:r>
                </w:p>
              </w:tc>
              <w:tc>
                <w:tcPr>
                  <w:tcW w:w="45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E20D8A2" w14:textId="77777777" w:rsidR="002E4515" w:rsidRPr="008A76F2" w:rsidRDefault="00000000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473951018"/>
                    </w:sdtPr>
                    <w:sdtContent>
                      <w:r w:rsidR="002E4515" w:rsidRPr="008A76F2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2E4515" w:rsidRPr="008A76F2" w:rsidDel="00631607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D23A55A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4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B8B5A1E" w14:textId="77777777" w:rsidR="002E4515" w:rsidRPr="008A76F2" w:rsidRDefault="00000000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692585623"/>
                    </w:sdtPr>
                    <w:sdtContent>
                      <w:r w:rsidR="002E4515" w:rsidRPr="008A76F2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2E4515" w:rsidRPr="008A76F2" w:rsidDel="00631607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C0D045E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  <w:tc>
                <w:tcPr>
                  <w:tcW w:w="138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A6D7153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  <w:t>śródroczne</w:t>
                  </w:r>
                </w:p>
              </w:tc>
              <w:tc>
                <w:tcPr>
                  <w:tcW w:w="4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3A15BA3" w14:textId="77777777" w:rsidR="002E4515" w:rsidRPr="008A76F2" w:rsidRDefault="00000000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2009405640"/>
                    </w:sdtPr>
                    <w:sdtContent>
                      <w:r w:rsidR="002E4515" w:rsidRPr="008A76F2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2E4515" w:rsidRPr="008A76F2" w:rsidDel="00631607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04557ED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4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F4B0586" w14:textId="77777777" w:rsidR="002E4515" w:rsidRPr="008A76F2" w:rsidRDefault="00000000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925000859"/>
                    </w:sdtPr>
                    <w:sdtContent>
                      <w:r w:rsidR="002E4515" w:rsidRPr="008A76F2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2E4515" w:rsidRPr="008A76F2" w:rsidDel="00631607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8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C1FCB22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2E4515" w:rsidRPr="008A76F2" w14:paraId="663F70A0" w14:textId="77777777" w:rsidTr="00B36B46">
              <w:tc>
                <w:tcPr>
                  <w:tcW w:w="11129" w:type="dxa"/>
                  <w:gridSpan w:val="2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D043A5A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2E4515" w:rsidRPr="008A76F2" w14:paraId="1EB671A2" w14:textId="77777777" w:rsidTr="00B36B46">
              <w:tc>
                <w:tcPr>
                  <w:tcW w:w="11129" w:type="dxa"/>
                  <w:gridSpan w:val="2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AD0937A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2E4515" w:rsidRPr="008A76F2" w14:paraId="16A2A166" w14:textId="77777777" w:rsidTr="00B36B46">
              <w:tc>
                <w:tcPr>
                  <w:tcW w:w="11129" w:type="dxa"/>
                  <w:gridSpan w:val="2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32242C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 xml:space="preserve">Amortyzacja za ostatnie dwa lata: </w:t>
                  </w:r>
                </w:p>
              </w:tc>
            </w:tr>
            <w:tr w:rsidR="002E4515" w:rsidRPr="008A76F2" w14:paraId="14E19E4F" w14:textId="77777777" w:rsidTr="00B36B46">
              <w:tc>
                <w:tcPr>
                  <w:tcW w:w="11129" w:type="dxa"/>
                  <w:gridSpan w:val="2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1691BB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2E4515" w:rsidRPr="008A76F2" w14:paraId="4E8123AC" w14:textId="77777777" w:rsidTr="00B36B46">
              <w:trPr>
                <w:trHeight w:val="255"/>
              </w:trPr>
              <w:tc>
                <w:tcPr>
                  <w:tcW w:w="270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E82FB6A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Sprawozdanie jednostkowe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1F3EC9E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rok</w:t>
                  </w:r>
                </w:p>
              </w:tc>
              <w:tc>
                <w:tcPr>
                  <w:tcW w:w="680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5C964CE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0A2D12F9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E3D8FA7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right"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1ABCF886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PLN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2355"/>
                  </w:tcBorders>
                  <w:vAlign w:val="center"/>
                </w:tcPr>
                <w:p w14:paraId="5E96F416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rok</w:t>
                  </w:r>
                </w:p>
              </w:tc>
              <w:tc>
                <w:tcPr>
                  <w:tcW w:w="689" w:type="dxa"/>
                  <w:tcBorders>
                    <w:top w:val="single" w:sz="4" w:space="0" w:color="002355"/>
                    <w:left w:val="single" w:sz="4" w:space="0" w:color="002355"/>
                    <w:bottom w:val="single" w:sz="4" w:space="0" w:color="002355"/>
                    <w:right w:val="single" w:sz="4" w:space="0" w:color="002355"/>
                  </w:tcBorders>
                  <w:vAlign w:val="center"/>
                </w:tcPr>
                <w:p w14:paraId="601ECDCD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2355"/>
                    <w:bottom w:val="nil"/>
                    <w:right w:val="single" w:sz="4" w:space="0" w:color="002355"/>
                  </w:tcBorders>
                  <w:vAlign w:val="center"/>
                </w:tcPr>
                <w:p w14:paraId="18CA1B33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002355"/>
                    <w:left w:val="single" w:sz="4" w:space="0" w:color="002355"/>
                    <w:bottom w:val="single" w:sz="4" w:space="0" w:color="002355"/>
                    <w:right w:val="single" w:sz="4" w:space="0" w:color="002355"/>
                  </w:tcBorders>
                  <w:vAlign w:val="center"/>
                </w:tcPr>
                <w:p w14:paraId="1C823252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right"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80" w:type="dxa"/>
                  <w:gridSpan w:val="2"/>
                  <w:tcBorders>
                    <w:top w:val="nil"/>
                    <w:left w:val="single" w:sz="4" w:space="0" w:color="002355"/>
                    <w:bottom w:val="nil"/>
                    <w:right w:val="nil"/>
                  </w:tcBorders>
                  <w:vAlign w:val="center"/>
                </w:tcPr>
                <w:p w14:paraId="49D12F82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PLN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9185F25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nie dotyczy</w:t>
                  </w:r>
                </w:p>
              </w:tc>
              <w:tc>
                <w:tcPr>
                  <w:tcW w:w="2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707153D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5C6964F" w14:textId="77777777" w:rsidR="002E4515" w:rsidRPr="008A76F2" w:rsidRDefault="00000000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62376246"/>
                    </w:sdtPr>
                    <w:sdtContent>
                      <w:r w:rsidR="002E4515" w:rsidRPr="008A76F2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2E4515" w:rsidRPr="008A76F2" w:rsidDel="00631607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2E4515" w:rsidRPr="008A76F2" w14:paraId="4DB1FF14" w14:textId="77777777" w:rsidTr="00B36B46">
              <w:tc>
                <w:tcPr>
                  <w:tcW w:w="11129" w:type="dxa"/>
                  <w:gridSpan w:val="2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B42688E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2E4515" w:rsidRPr="008A76F2" w14:paraId="6F2607E8" w14:textId="77777777" w:rsidTr="00B36B46">
              <w:trPr>
                <w:trHeight w:val="255"/>
              </w:trPr>
              <w:tc>
                <w:tcPr>
                  <w:tcW w:w="270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09386E5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 xml:space="preserve">Sprawozdanie skonsolidowane 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2355"/>
                  </w:tcBorders>
                  <w:vAlign w:val="center"/>
                </w:tcPr>
                <w:p w14:paraId="76AAD6DB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rok</w:t>
                  </w:r>
                </w:p>
              </w:tc>
              <w:tc>
                <w:tcPr>
                  <w:tcW w:w="680" w:type="dxa"/>
                  <w:gridSpan w:val="2"/>
                  <w:tcBorders>
                    <w:top w:val="single" w:sz="4" w:space="0" w:color="002355"/>
                    <w:left w:val="single" w:sz="4" w:space="0" w:color="002355"/>
                    <w:bottom w:val="single" w:sz="4" w:space="0" w:color="002355"/>
                    <w:right w:val="single" w:sz="4" w:space="0" w:color="002355"/>
                  </w:tcBorders>
                  <w:vAlign w:val="center"/>
                </w:tcPr>
                <w:p w14:paraId="13017D55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2355"/>
                    <w:bottom w:val="nil"/>
                    <w:right w:val="single" w:sz="4" w:space="0" w:color="002355"/>
                  </w:tcBorders>
                  <w:vAlign w:val="center"/>
                </w:tcPr>
                <w:p w14:paraId="3B31DD67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002355"/>
                    <w:left w:val="single" w:sz="4" w:space="0" w:color="002355"/>
                    <w:bottom w:val="single" w:sz="4" w:space="0" w:color="002355"/>
                    <w:right w:val="single" w:sz="4" w:space="0" w:color="002355"/>
                  </w:tcBorders>
                  <w:vAlign w:val="center"/>
                </w:tcPr>
                <w:p w14:paraId="030782C0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right"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single" w:sz="4" w:space="0" w:color="002355"/>
                    <w:bottom w:val="nil"/>
                    <w:right w:val="nil"/>
                  </w:tcBorders>
                  <w:vAlign w:val="center"/>
                </w:tcPr>
                <w:p w14:paraId="522FBA6B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PLN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2355"/>
                  </w:tcBorders>
                  <w:vAlign w:val="center"/>
                </w:tcPr>
                <w:p w14:paraId="0C0F7D55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rok</w:t>
                  </w:r>
                </w:p>
              </w:tc>
              <w:tc>
                <w:tcPr>
                  <w:tcW w:w="689" w:type="dxa"/>
                  <w:tcBorders>
                    <w:top w:val="single" w:sz="4" w:space="0" w:color="002355"/>
                    <w:left w:val="single" w:sz="4" w:space="0" w:color="002355"/>
                    <w:bottom w:val="single" w:sz="4" w:space="0" w:color="002355"/>
                    <w:right w:val="single" w:sz="4" w:space="0" w:color="002355"/>
                  </w:tcBorders>
                  <w:vAlign w:val="center"/>
                </w:tcPr>
                <w:p w14:paraId="4947E3EB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2355"/>
                    <w:bottom w:val="nil"/>
                    <w:right w:val="single" w:sz="4" w:space="0" w:color="002355"/>
                  </w:tcBorders>
                  <w:vAlign w:val="center"/>
                </w:tcPr>
                <w:p w14:paraId="65FF977E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002355"/>
                    <w:left w:val="single" w:sz="4" w:space="0" w:color="002355"/>
                    <w:bottom w:val="single" w:sz="4" w:space="0" w:color="002355"/>
                    <w:right w:val="single" w:sz="4" w:space="0" w:color="002355"/>
                  </w:tcBorders>
                  <w:vAlign w:val="center"/>
                </w:tcPr>
                <w:p w14:paraId="1963B6E9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jc w:val="right"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80" w:type="dxa"/>
                  <w:gridSpan w:val="2"/>
                  <w:tcBorders>
                    <w:top w:val="nil"/>
                    <w:left w:val="single" w:sz="4" w:space="0" w:color="002355"/>
                    <w:bottom w:val="nil"/>
                    <w:right w:val="nil"/>
                  </w:tcBorders>
                  <w:vAlign w:val="center"/>
                </w:tcPr>
                <w:p w14:paraId="216CBEF8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PLN</w:t>
                  </w:r>
                </w:p>
              </w:tc>
              <w:tc>
                <w:tcPr>
                  <w:tcW w:w="136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3E6FE04" w14:textId="77777777" w:rsidR="002E4515" w:rsidRPr="008A76F2" w:rsidRDefault="002E4515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nie dotyczy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FABDC0F" w14:textId="77777777" w:rsidR="002E4515" w:rsidRPr="008A76F2" w:rsidRDefault="00000000" w:rsidP="002E4515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-2141338311"/>
                    </w:sdtPr>
                    <w:sdtContent>
                      <w:r w:rsidR="002E4515" w:rsidRPr="008A76F2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2E4515" w:rsidRPr="008A76F2" w:rsidDel="00631607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446B09F2" w14:textId="7B93B32F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</w:p>
        </w:tc>
      </w:tr>
      <w:tr w:rsidR="00103889" w:rsidRPr="00103889" w14:paraId="446B09F5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F4" w14:textId="77777777" w:rsidR="00C54F4F" w:rsidRPr="00014E66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2"/>
                <w:szCs w:val="2"/>
              </w:rPr>
            </w:pPr>
          </w:p>
        </w:tc>
      </w:tr>
      <w:tr w:rsidR="00103889" w:rsidRPr="00103889" w14:paraId="446B09FD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FC" w14:textId="77777777" w:rsidR="00C54F4F" w:rsidRPr="00014E66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2"/>
                <w:szCs w:val="2"/>
              </w:rPr>
            </w:pPr>
          </w:p>
        </w:tc>
      </w:tr>
      <w:tr w:rsidR="00103889" w:rsidRPr="00103889" w14:paraId="446B0A03" w14:textId="77777777" w:rsidTr="00C42316">
        <w:trPr>
          <w:trHeight w:val="255"/>
        </w:trPr>
        <w:tc>
          <w:tcPr>
            <w:tcW w:w="4004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FE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Zaległości wobec US, ZUS, Skarbu Państwa*</w:t>
            </w:r>
          </w:p>
        </w:tc>
        <w:tc>
          <w:tcPr>
            <w:tcW w:w="4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9FF" w14:textId="5F228FC3" w:rsidR="00C54F4F" w:rsidRPr="00103889" w:rsidRDefault="00000000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471285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2604E" w:rsidRPr="00103889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59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A00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A01" w14:textId="2970B675" w:rsidR="00C54F4F" w:rsidRPr="00103889" w:rsidRDefault="00000000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46886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32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A02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</w:tr>
      <w:tr w:rsidR="00103889" w:rsidRPr="00103889" w14:paraId="446B0A05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A04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446B0A07" w14:textId="77777777" w:rsidTr="00C42316">
        <w:tblPrEx>
          <w:tblBorders>
            <w:bottom w:val="none" w:sz="0" w:space="0" w:color="auto"/>
          </w:tblBorders>
        </w:tblPrEx>
        <w:trPr>
          <w:gridAfter w:val="3"/>
          <w:wAfter w:w="185" w:type="dxa"/>
        </w:trPr>
        <w:tc>
          <w:tcPr>
            <w:tcW w:w="10949" w:type="dxa"/>
            <w:gridSpan w:val="50"/>
            <w:shd w:val="clear" w:color="auto" w:fill="auto"/>
          </w:tcPr>
          <w:p w14:paraId="446B0A06" w14:textId="77777777" w:rsidR="00C54F4F" w:rsidRPr="00103889" w:rsidRDefault="00C54F4F" w:rsidP="007A6A5E">
            <w:pPr>
              <w:pStyle w:val="PZUNiebieskiiTahoma"/>
              <w:ind w:left="170" w:right="6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103889">
              <w:rPr>
                <w:rFonts w:ascii="Source Sans Pro" w:hAnsi="Source Sans Pro" w:cs="Tahoma"/>
                <w:color w:val="003C7D"/>
                <w:sz w:val="14"/>
                <w:lang w:eastAsia="en-US"/>
              </w:rPr>
              <w:t>Jeśli tak, czy są decyzje administracyjne regulujące spłatę zadłużenia – prosimy załączyć kopie decyzji wraz z informacją o stopniu realizacji.</w:t>
            </w:r>
          </w:p>
        </w:tc>
      </w:tr>
      <w:tr w:rsidR="00103889" w:rsidRPr="00103889" w14:paraId="446B0A26" w14:textId="77777777" w:rsidTr="00C42316">
        <w:trPr>
          <w:trHeight w:val="255"/>
        </w:trPr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10915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5785"/>
              <w:gridCol w:w="5130"/>
            </w:tblGrid>
            <w:tr w:rsidR="007D6314" w:rsidRPr="008A76F2" w14:paraId="3F7BA487" w14:textId="77777777" w:rsidTr="007D6314">
              <w:tc>
                <w:tcPr>
                  <w:tcW w:w="5785" w:type="dxa"/>
                  <w:tcBorders>
                    <w:right w:val="single" w:sz="4" w:space="0" w:color="003C7D"/>
                  </w:tcBorders>
                </w:tcPr>
                <w:p w14:paraId="75C6ED90" w14:textId="77777777" w:rsidR="007D6314" w:rsidRPr="008A76F2" w:rsidRDefault="007D6314" w:rsidP="007A6A5E">
                  <w:pPr>
                    <w:pStyle w:val="PZUNiebieskiiTahoma"/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</w:rPr>
                    <w:t>Zatrudnienie ogółem w osobach</w:t>
                  </w:r>
                </w:p>
              </w:tc>
              <w:tc>
                <w:tcPr>
                  <w:tcW w:w="5130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</w:tcPr>
                <w:p w14:paraId="6B949DEE" w14:textId="77777777" w:rsidR="007D6314" w:rsidRPr="008A76F2" w:rsidRDefault="007D6314" w:rsidP="007A6A5E">
                  <w:pPr>
                    <w:pStyle w:val="PZUNiebieskiiTahoma"/>
                    <w:framePr w:hSpace="141" w:wrap="around" w:vAnchor="text" w:hAnchor="text" w:y="1"/>
                    <w:suppressOverlap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</w:rPr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end"/>
                  </w:r>
                </w:p>
              </w:tc>
            </w:tr>
          </w:tbl>
          <w:p w14:paraId="17710D1B" w14:textId="77777777" w:rsidR="007D6314" w:rsidRPr="00014E66" w:rsidRDefault="007D6314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2"/>
                <w:szCs w:val="2"/>
              </w:rPr>
            </w:pPr>
          </w:p>
          <w:p w14:paraId="446B0A25" w14:textId="1A430059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Bank obsługujący główny rachunek bieżący</w:t>
            </w:r>
          </w:p>
        </w:tc>
      </w:tr>
      <w:tr w:rsidR="00103889" w:rsidRPr="00103889" w14:paraId="446B0A28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A27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446B0A47" w14:textId="77777777" w:rsidTr="00C42316">
        <w:trPr>
          <w:gridAfter w:val="2"/>
          <w:wAfter w:w="101" w:type="dxa"/>
        </w:trPr>
        <w:tc>
          <w:tcPr>
            <w:tcW w:w="11033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A46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103889" w:rsidRPr="00103889" w14:paraId="446B0A4A" w14:textId="77777777" w:rsidTr="00C42316">
        <w:trPr>
          <w:gridAfter w:val="2"/>
          <w:wAfter w:w="101" w:type="dxa"/>
          <w:trHeight w:val="255"/>
        </w:trPr>
        <w:tc>
          <w:tcPr>
            <w:tcW w:w="1278" w:type="dxa"/>
            <w:gridSpan w:val="3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A48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Nazwa banku</w:t>
            </w:r>
          </w:p>
        </w:tc>
        <w:tc>
          <w:tcPr>
            <w:tcW w:w="9755" w:type="dxa"/>
            <w:gridSpan w:val="4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49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4C" w14:textId="77777777" w:rsidTr="00C42316">
        <w:trPr>
          <w:gridAfter w:val="2"/>
          <w:wAfter w:w="101" w:type="dxa"/>
        </w:trPr>
        <w:tc>
          <w:tcPr>
            <w:tcW w:w="11033" w:type="dxa"/>
            <w:gridSpan w:val="51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446B0A4B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103889" w:rsidRPr="00103889" w14:paraId="446B0A4E" w14:textId="77777777" w:rsidTr="00C42316">
        <w:trPr>
          <w:gridAfter w:val="2"/>
          <w:wAfter w:w="101" w:type="dxa"/>
        </w:trPr>
        <w:tc>
          <w:tcPr>
            <w:tcW w:w="11033" w:type="dxa"/>
            <w:gridSpan w:val="51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446B0A4D" w14:textId="77777777" w:rsidR="00C54F4F" w:rsidRPr="00014E66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103889" w:rsidRPr="00103889" w14:paraId="446B0A50" w14:textId="77777777" w:rsidTr="00C42316">
        <w:trPr>
          <w:gridAfter w:val="2"/>
          <w:wAfter w:w="101" w:type="dxa"/>
          <w:trHeight w:val="255"/>
        </w:trPr>
        <w:tc>
          <w:tcPr>
            <w:tcW w:w="11033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A4F" w14:textId="7BAD0A90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 xml:space="preserve">Zobowiązania z tytułu zaciągniętych kredytów bankowych (w tym rachunki bieżące), pożyczek, leasingu** </w:t>
            </w:r>
            <w:r w:rsidRPr="00103889">
              <w:rPr>
                <w:rFonts w:ascii="Source Sans Pro" w:hAnsi="Source Sans Pro" w:cs="Tahoma"/>
                <w:bCs/>
                <w:i/>
                <w:color w:val="003C7D"/>
                <w:sz w:val="18"/>
                <w:szCs w:val="18"/>
              </w:rPr>
              <w:t>(według stanu na koniec miesiąca)</w:t>
            </w:r>
          </w:p>
        </w:tc>
      </w:tr>
      <w:tr w:rsidR="00103889" w:rsidRPr="00103889" w14:paraId="446B0A54" w14:textId="77777777" w:rsidTr="00C42316">
        <w:trPr>
          <w:gridAfter w:val="2"/>
          <w:wAfter w:w="101" w:type="dxa"/>
        </w:trPr>
        <w:tc>
          <w:tcPr>
            <w:tcW w:w="11033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A53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103889" w:rsidRPr="00103889" w14:paraId="446B0A65" w14:textId="77777777" w:rsidTr="00C42316">
        <w:tblPrEx>
          <w:tblLook w:val="00A0" w:firstRow="1" w:lastRow="0" w:firstColumn="1" w:lastColumn="0" w:noHBand="0" w:noVBand="0"/>
        </w:tblPrEx>
        <w:tc>
          <w:tcPr>
            <w:tcW w:w="157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55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Kredytodawca /</w:t>
            </w:r>
          </w:p>
          <w:p w14:paraId="446B0A56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Pożyczkodawca /</w:t>
            </w:r>
          </w:p>
          <w:p w14:paraId="446B0A57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Leasingodawca</w:t>
            </w:r>
          </w:p>
        </w:tc>
        <w:tc>
          <w:tcPr>
            <w:tcW w:w="1589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58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Kredytu /</w:t>
            </w:r>
          </w:p>
          <w:p w14:paraId="446B0A59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Pożyczki</w:t>
            </w:r>
          </w:p>
          <w:p w14:paraId="446B0A5A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/Leasingu</w:t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5B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</w:t>
            </w:r>
          </w:p>
          <w:p w14:paraId="446B0A5C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i waluta</w:t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5D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</w:t>
            </w:r>
          </w:p>
          <w:p w14:paraId="446B0A5E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aktualnego</w:t>
            </w:r>
          </w:p>
          <w:p w14:paraId="446B0A5F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zadłużenia</w:t>
            </w:r>
          </w:p>
        </w:tc>
        <w:tc>
          <w:tcPr>
            <w:tcW w:w="158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0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</w:t>
            </w:r>
          </w:p>
          <w:p w14:paraId="446B0A61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obowiązywania</w:t>
            </w:r>
          </w:p>
          <w:p w14:paraId="446B0A62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umowy</w:t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3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Rodzaj zabezpieczeń</w:t>
            </w:r>
          </w:p>
        </w:tc>
        <w:tc>
          <w:tcPr>
            <w:tcW w:w="2074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4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Aktualna wartość zabezpieczeń</w:t>
            </w:r>
          </w:p>
        </w:tc>
      </w:tr>
      <w:tr w:rsidR="00103889" w:rsidRPr="00103889" w14:paraId="446B0A6D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7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6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7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8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9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A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B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74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C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75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7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E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6F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0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1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2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3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74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4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7D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7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6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7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8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9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A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B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74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C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85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7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E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7F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80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81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82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83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74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84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98" w14:textId="77777777" w:rsidTr="00C42316">
        <w:tc>
          <w:tcPr>
            <w:tcW w:w="11134" w:type="dxa"/>
            <w:gridSpan w:val="53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446B0A97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103889" w:rsidRPr="00103889" w14:paraId="446B0A9A" w14:textId="77777777" w:rsidTr="00C42316">
        <w:tblPrEx>
          <w:tblLook w:val="00A0" w:firstRow="1" w:lastRow="0" w:firstColumn="1" w:lastColumn="0" w:noHBand="0" w:noVBand="0"/>
        </w:tblPrEx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A99" w14:textId="387B3A6A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lastRenderedPageBreak/>
              <w:t>Zobowiązania warunkowe (gwarancje, poręczenia)**</w:t>
            </w:r>
          </w:p>
        </w:tc>
      </w:tr>
      <w:tr w:rsidR="00103889" w:rsidRPr="00103889" w14:paraId="446B0A9C" w14:textId="77777777" w:rsidTr="00C42316">
        <w:tblPrEx>
          <w:tblLook w:val="00A0" w:firstRow="1" w:lastRow="0" w:firstColumn="1" w:lastColumn="0" w:noHBand="0" w:noVBand="0"/>
        </w:tblPrEx>
        <w:tc>
          <w:tcPr>
            <w:tcW w:w="11134" w:type="dxa"/>
            <w:gridSpan w:val="53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446B0A9B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103889" w:rsidRPr="00103889" w14:paraId="446B0A9E" w14:textId="77777777" w:rsidTr="00C42316">
        <w:tblPrEx>
          <w:tblLook w:val="00A0" w:firstRow="1" w:lastRow="0" w:firstColumn="1" w:lastColumn="0" w:noHBand="0" w:noVBand="0"/>
        </w:tblPrEx>
        <w:tc>
          <w:tcPr>
            <w:tcW w:w="111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9D" w14:textId="77777777" w:rsidR="00C54F4F" w:rsidRPr="00103889" w:rsidRDefault="00E83292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G</w:t>
            </w:r>
            <w:r w:rsidR="005B489C"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warancje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bankowe i ubezpieczeniowe posiadane poza PZU</w:t>
            </w:r>
            <w:r w:rsidR="00C54F4F"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C54F4F" w:rsidRPr="00103889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>(według stanu na koniec miesiąca)</w:t>
            </w:r>
          </w:p>
        </w:tc>
      </w:tr>
      <w:tr w:rsidR="00103889" w:rsidRPr="00103889" w14:paraId="446B0AA6" w14:textId="77777777" w:rsidTr="00C42316">
        <w:tblPrEx>
          <w:tblLook w:val="00A0" w:firstRow="1" w:lastRow="0" w:firstColumn="1" w:lastColumn="0" w:noHBand="0" w:noVBand="0"/>
        </w:tblPrEx>
        <w:tc>
          <w:tcPr>
            <w:tcW w:w="1339" w:type="dxa"/>
            <w:gridSpan w:val="4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446B0A9F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gwarancji</w:t>
            </w:r>
          </w:p>
        </w:tc>
        <w:tc>
          <w:tcPr>
            <w:tcW w:w="1350" w:type="dxa"/>
            <w:gridSpan w:val="7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446B0AA0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Gwarant</w:t>
            </w:r>
          </w:p>
        </w:tc>
        <w:tc>
          <w:tcPr>
            <w:tcW w:w="2702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A1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Limit</w:t>
            </w:r>
          </w:p>
        </w:tc>
        <w:tc>
          <w:tcPr>
            <w:tcW w:w="1351" w:type="dxa"/>
            <w:gridSpan w:val="7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446B0AA2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umowy</w:t>
            </w:r>
          </w:p>
        </w:tc>
        <w:tc>
          <w:tcPr>
            <w:tcW w:w="1802" w:type="dxa"/>
            <w:gridSpan w:val="8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446B0AA3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Gwarancje poza limitem(pojedyncze) – łączna suma</w:t>
            </w:r>
          </w:p>
        </w:tc>
        <w:tc>
          <w:tcPr>
            <w:tcW w:w="1351" w:type="dxa"/>
            <w:gridSpan w:val="6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446B0AA4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zabezpieczeń</w:t>
            </w:r>
          </w:p>
        </w:tc>
        <w:tc>
          <w:tcPr>
            <w:tcW w:w="1239" w:type="dxa"/>
            <w:gridSpan w:val="4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446B0AA5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Aktualna wartość </w:t>
            </w:r>
            <w:r w:rsidRPr="00103889">
              <w:rPr>
                <w:rFonts w:ascii="Source Sans Pro" w:hAnsi="Source Sans Pro" w:cs="Tahoma"/>
                <w:color w:val="003C7D"/>
                <w:sz w:val="17"/>
                <w:szCs w:val="17"/>
              </w:rPr>
              <w:t>zabezpieczeń</w:t>
            </w:r>
          </w:p>
        </w:tc>
      </w:tr>
      <w:tr w:rsidR="00103889" w:rsidRPr="00103889" w14:paraId="446B0AAF" w14:textId="77777777" w:rsidTr="00C42316">
        <w:tblPrEx>
          <w:tblLook w:val="00A0" w:firstRow="1" w:lastRow="0" w:firstColumn="1" w:lastColumn="0" w:noHBand="0" w:noVBand="0"/>
        </w:tblPrEx>
        <w:tc>
          <w:tcPr>
            <w:tcW w:w="1339" w:type="dxa"/>
            <w:gridSpan w:val="4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A7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0" w:type="dxa"/>
            <w:gridSpan w:val="7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A8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1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A9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(waluta)</w:t>
            </w:r>
          </w:p>
        </w:tc>
        <w:tc>
          <w:tcPr>
            <w:tcW w:w="13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AA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wykorzystanie (waluta)</w:t>
            </w:r>
          </w:p>
        </w:tc>
        <w:tc>
          <w:tcPr>
            <w:tcW w:w="1351" w:type="dxa"/>
            <w:gridSpan w:val="7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AB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802" w:type="dxa"/>
            <w:gridSpan w:val="8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AC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1" w:type="dxa"/>
            <w:gridSpan w:val="6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AD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239" w:type="dxa"/>
            <w:gridSpan w:val="4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AE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103889" w:rsidRPr="00103889" w14:paraId="446B0AB8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39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0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1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2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3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4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2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5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6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39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7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C1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39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9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A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B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C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D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2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E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BF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39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0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CA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39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2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3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4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5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6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2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7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8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39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9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D3" w14:textId="77777777" w:rsidTr="00C42316">
        <w:tblPrEx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39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B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C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D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E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CF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2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D0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D1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39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D2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DE" w14:textId="77777777" w:rsidTr="00C42316">
        <w:tblPrEx>
          <w:tblLook w:val="00A0" w:firstRow="1" w:lastRow="0" w:firstColumn="1" w:lastColumn="0" w:noHBand="0" w:noVBand="0"/>
        </w:tblPrEx>
        <w:tc>
          <w:tcPr>
            <w:tcW w:w="11134" w:type="dxa"/>
            <w:gridSpan w:val="53"/>
            <w:tcBorders>
              <w:top w:val="single" w:sz="4" w:space="0" w:color="003C7D"/>
              <w:left w:val="nil"/>
              <w:bottom w:val="single" w:sz="4" w:space="0" w:color="003C7D"/>
              <w:right w:val="nil"/>
            </w:tcBorders>
            <w:vAlign w:val="center"/>
          </w:tcPr>
          <w:p w14:paraId="446B0ADD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103889" w:rsidRPr="00103889" w14:paraId="446B0AE0" w14:textId="77777777" w:rsidTr="00C42316">
        <w:trPr>
          <w:trHeight w:val="255"/>
        </w:trPr>
        <w:tc>
          <w:tcPr>
            <w:tcW w:w="111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DF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Poręczenia wystawione przez firmę</w:t>
            </w:r>
          </w:p>
        </w:tc>
      </w:tr>
      <w:tr w:rsidR="00103889" w:rsidRPr="00103889" w14:paraId="446B0AE5" w14:textId="77777777" w:rsidTr="00C42316">
        <w:trPr>
          <w:trHeight w:val="255"/>
        </w:trPr>
        <w:tc>
          <w:tcPr>
            <w:tcW w:w="1959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1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i waluta</w:t>
            </w:r>
          </w:p>
        </w:tc>
        <w:tc>
          <w:tcPr>
            <w:tcW w:w="3374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2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Beneficjent</w:t>
            </w:r>
          </w:p>
        </w:tc>
        <w:tc>
          <w:tcPr>
            <w:tcW w:w="2739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3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Za kogo</w:t>
            </w:r>
          </w:p>
        </w:tc>
        <w:tc>
          <w:tcPr>
            <w:tcW w:w="3062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4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</w:t>
            </w:r>
          </w:p>
        </w:tc>
      </w:tr>
      <w:tr w:rsidR="00103889" w:rsidRPr="00103889" w14:paraId="446B0AEA" w14:textId="77777777" w:rsidTr="00C42316">
        <w:trPr>
          <w:trHeight w:val="255"/>
        </w:trPr>
        <w:tc>
          <w:tcPr>
            <w:tcW w:w="1959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6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374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7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739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8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062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9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EF" w14:textId="77777777" w:rsidTr="00C42316">
        <w:trPr>
          <w:trHeight w:val="255"/>
        </w:trPr>
        <w:tc>
          <w:tcPr>
            <w:tcW w:w="1959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B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374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C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739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D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062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EE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F4" w14:textId="77777777" w:rsidTr="00C42316">
        <w:trPr>
          <w:trHeight w:val="255"/>
        </w:trPr>
        <w:tc>
          <w:tcPr>
            <w:tcW w:w="1959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F0" w14:textId="77777777" w:rsidR="00C54F4F" w:rsidRPr="00103889" w:rsidRDefault="00C54F4F" w:rsidP="007A6A5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374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F1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739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F2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062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AF3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AF6" w14:textId="77777777" w:rsidTr="00C42316">
        <w:tc>
          <w:tcPr>
            <w:tcW w:w="11134" w:type="dxa"/>
            <w:gridSpan w:val="53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446B0AF5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103889" w:rsidRPr="00103889" w14:paraId="446B0B1A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single" w:sz="18" w:space="0" w:color="003C7D"/>
              <w:right w:val="nil"/>
            </w:tcBorders>
            <w:vAlign w:val="center"/>
          </w:tcPr>
          <w:tbl>
            <w:tblPr>
              <w:tblpPr w:leftFromText="141" w:rightFromText="141" w:vertAnchor="text" w:tblpY="1"/>
              <w:tblOverlap w:val="never"/>
              <w:tblW w:w="11131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80" w:firstRow="0" w:lastRow="0" w:firstColumn="1" w:lastColumn="0" w:noHBand="0" w:noVBand="0"/>
            </w:tblPr>
            <w:tblGrid>
              <w:gridCol w:w="454"/>
              <w:gridCol w:w="681"/>
              <w:gridCol w:w="455"/>
              <w:gridCol w:w="681"/>
              <w:gridCol w:w="227"/>
              <w:gridCol w:w="227"/>
              <w:gridCol w:w="1363"/>
              <w:gridCol w:w="1136"/>
              <w:gridCol w:w="227"/>
              <w:gridCol w:w="682"/>
              <w:gridCol w:w="909"/>
              <w:gridCol w:w="454"/>
              <w:gridCol w:w="681"/>
              <w:gridCol w:w="228"/>
              <w:gridCol w:w="1363"/>
              <w:gridCol w:w="1135"/>
              <w:gridCol w:w="228"/>
            </w:tblGrid>
            <w:tr w:rsidR="00481F9C" w:rsidRPr="008A76F2" w14:paraId="716AA561" w14:textId="77777777" w:rsidTr="00BD05FE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DE1258E" w14:textId="77777777" w:rsidR="00481F9C" w:rsidRPr="008A76F2" w:rsidRDefault="00481F9C" w:rsidP="00481F9C">
                  <w:pPr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Zobowiązania i należności - wartość </w:t>
                  </w:r>
                  <w:r w:rsidRPr="008A76F2"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  <w:t>na koniec ostatniego miesiąca</w:t>
                  </w:r>
                </w:p>
              </w:tc>
            </w:tr>
            <w:tr w:rsidR="00481F9C" w:rsidRPr="008A76F2" w14:paraId="6C85A3DE" w14:textId="77777777" w:rsidTr="00BD05FE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357708D" w14:textId="77777777" w:rsidR="00481F9C" w:rsidRPr="008A76F2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81F9C" w:rsidRPr="00DE7A59" w14:paraId="33DA9C35" w14:textId="77777777" w:rsidTr="00BD05FE">
              <w:tc>
                <w:tcPr>
                  <w:tcW w:w="4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DEC62E6" w14:textId="77777777" w:rsidR="00481F9C" w:rsidRPr="00DE7A59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113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09AF715" w14:textId="77777777" w:rsidR="00481F9C" w:rsidRPr="00DE7A59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zobowiązań</w:t>
                  </w:r>
                </w:p>
              </w:tc>
              <w:tc>
                <w:tcPr>
                  <w:tcW w:w="1135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405BF30" w14:textId="77777777" w:rsidR="00481F9C" w:rsidRPr="00DE7A59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8406" w:type="dxa"/>
                  <w:gridSpan w:val="11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4B84771E" w14:textId="77777777" w:rsidR="00481F9C" w:rsidRPr="00DE7A59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w tym przeterminowanyc</w:t>
                  </w: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h </w: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5"/>
                      <w:szCs w:val="15"/>
                    </w:rPr>
                    <w:t>(z wyłączeniem zobowiązań przeterminowanych wobec właściciela):</w:t>
                  </w:r>
                </w:p>
              </w:tc>
            </w:tr>
            <w:tr w:rsidR="00481F9C" w:rsidRPr="008A76F2" w14:paraId="039CD2EB" w14:textId="77777777" w:rsidTr="00BD05FE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4A75CB7" w14:textId="77777777" w:rsidR="00481F9C" w:rsidRPr="008A76F2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81F9C" w:rsidRPr="008A76F2" w14:paraId="625707B1" w14:textId="77777777" w:rsidTr="00BD05FE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2542D35" w14:textId="77777777" w:rsidR="00481F9C" w:rsidRPr="008A76F2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81F9C" w:rsidRPr="00574364" w14:paraId="31010474" w14:textId="77777777" w:rsidTr="00BD05FE">
              <w:tc>
                <w:tcPr>
                  <w:tcW w:w="113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FCF0F68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do 30 dni</w:t>
                  </w:r>
                </w:p>
              </w:tc>
              <w:tc>
                <w:tcPr>
                  <w:tcW w:w="1136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58ED729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53E0F338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59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7DF9570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od 31 do 90 dni</w:t>
                  </w:r>
                </w:p>
              </w:tc>
              <w:tc>
                <w:tcPr>
                  <w:tcW w:w="1136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774F1AE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3C689420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59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13076964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od 91 do 180 dni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E62EC09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8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5405CC6A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D7FF2B8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 ponad 180 dni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08F727C" w14:textId="77777777" w:rsidR="00481F9C" w:rsidRPr="003E21DD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8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0A27B96B" w14:textId="77777777" w:rsidR="00481F9C" w:rsidRPr="00574364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</w:tr>
            <w:tr w:rsidR="00481F9C" w:rsidRPr="008A76F2" w14:paraId="284B3AE0" w14:textId="77777777" w:rsidTr="00BD05FE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F14B407" w14:textId="77777777" w:rsidR="00481F9C" w:rsidRPr="008A76F2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81F9C" w:rsidRPr="006D6027" w14:paraId="1564B25E" w14:textId="77777777" w:rsidTr="00BD05FE">
              <w:tc>
                <w:tcPr>
                  <w:tcW w:w="4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91E5E0B" w14:textId="77777777" w:rsidR="00481F9C" w:rsidRPr="006D6027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113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D0AAE74" w14:textId="77777777" w:rsidR="00481F9C" w:rsidRPr="006D6027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należności </w:t>
                  </w:r>
                </w:p>
              </w:tc>
              <w:tc>
                <w:tcPr>
                  <w:tcW w:w="1135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DD3658B" w14:textId="77777777" w:rsidR="00481F9C" w:rsidRPr="006D6027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408" w:type="dxa"/>
                  <w:gridSpan w:val="4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21EB5153" w14:textId="77777777" w:rsidR="00481F9C" w:rsidRPr="006D6027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w tym przeterminowanych o ponad 180 dni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B9BB019" w14:textId="77777777" w:rsidR="00481F9C" w:rsidRPr="006D6027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635" w:type="dxa"/>
                  <w:gridSpan w:val="5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7EBF8BD7" w14:textId="77777777" w:rsidR="00481F9C" w:rsidRPr="006D6027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</w:tr>
            <w:tr w:rsidR="00481F9C" w:rsidRPr="008A76F2" w14:paraId="5E0A5FFD" w14:textId="77777777" w:rsidTr="00BD05FE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31B6BFB" w14:textId="77777777" w:rsidR="00481F9C" w:rsidRPr="008A76F2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481F9C" w:rsidRPr="008A76F2" w14:paraId="6483890B" w14:textId="77777777" w:rsidTr="00BD05FE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F1144A7" w14:textId="77777777" w:rsidR="00481F9C" w:rsidRPr="008A76F2" w:rsidRDefault="00481F9C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W przypadku przeterminowań powyżej 180 dni należy podać przyczyny ich występowania**</w:t>
                  </w:r>
                </w:p>
              </w:tc>
            </w:tr>
          </w:tbl>
          <w:p w14:paraId="050F1F84" w14:textId="77777777" w:rsidR="007F6AA2" w:rsidRPr="00481F9C" w:rsidRDefault="007F6AA2">
            <w:pPr>
              <w:rPr>
                <w:sz w:val="2"/>
                <w:szCs w:val="2"/>
              </w:rPr>
            </w:pPr>
          </w:p>
          <w:tbl>
            <w:tblPr>
              <w:tblpPr w:leftFromText="141" w:rightFromText="141" w:vertAnchor="text" w:tblpY="1"/>
              <w:tblOverlap w:val="never"/>
              <w:tblW w:w="11057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1057"/>
            </w:tblGrid>
            <w:tr w:rsidR="00103889" w:rsidRPr="00103889" w14:paraId="446B0B14" w14:textId="77777777" w:rsidTr="005B489C">
              <w:tc>
                <w:tcPr>
                  <w:tcW w:w="11057" w:type="dxa"/>
                  <w:tcBorders>
                    <w:top w:val="nil"/>
                    <w:left w:val="nil"/>
                    <w:bottom w:val="single" w:sz="4" w:space="0" w:color="003C7D"/>
                    <w:right w:val="nil"/>
                  </w:tcBorders>
                  <w:vAlign w:val="center"/>
                </w:tcPr>
                <w:p w14:paraId="446B0B13" w14:textId="77777777" w:rsidR="008546EA" w:rsidRPr="00103889" w:rsidRDefault="008546EA" w:rsidP="00481F9C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103889" w:rsidRPr="00103889" w14:paraId="446B0B16" w14:textId="77777777" w:rsidTr="005B489C">
              <w:trPr>
                <w:trHeight w:val="482"/>
              </w:trPr>
              <w:tc>
                <w:tcPr>
                  <w:tcW w:w="1105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46B0B15" w14:textId="77777777" w:rsidR="008546EA" w:rsidRPr="00103889" w:rsidRDefault="008546EA" w:rsidP="00481F9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69"/>
                        <w:enabled/>
                        <w:calcOnExit w:val="0"/>
                        <w:textInput/>
                      </w:ffData>
                    </w:fldChar>
                  </w: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103889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103889" w:rsidRPr="00103889" w14:paraId="446B0B18" w14:textId="77777777" w:rsidTr="005B489C">
              <w:tc>
                <w:tcPr>
                  <w:tcW w:w="11057" w:type="dxa"/>
                  <w:tcBorders>
                    <w:top w:val="single" w:sz="4" w:space="0" w:color="003C7D"/>
                    <w:left w:val="nil"/>
                    <w:bottom w:val="nil"/>
                    <w:right w:val="nil"/>
                  </w:tcBorders>
                  <w:vAlign w:val="center"/>
                </w:tcPr>
                <w:p w14:paraId="446B0B17" w14:textId="77777777" w:rsidR="008546EA" w:rsidRPr="00103889" w:rsidRDefault="008546EA" w:rsidP="00481F9C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</w:tbl>
          <w:p w14:paraId="446B0B19" w14:textId="77777777" w:rsidR="008546EA" w:rsidRPr="00103889" w:rsidRDefault="008546EA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103889" w:rsidRPr="00103889" w14:paraId="446B0B1C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1B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C42316" w:rsidRPr="00103889" w14:paraId="25C0BAE7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56140" w14:textId="77777777" w:rsidR="00C42316" w:rsidRPr="00103889" w:rsidRDefault="00C42316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C42316" w:rsidRPr="00103889" w14:paraId="5FE12CB9" w14:textId="77777777" w:rsidTr="00C42316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B6F68" w14:textId="686A912B" w:rsidR="00C42316" w:rsidRPr="00C42316" w:rsidRDefault="00C42316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C42316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VI.</w:t>
            </w:r>
          </w:p>
        </w:tc>
        <w:tc>
          <w:tcPr>
            <w:tcW w:w="231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DE372" w14:textId="3CCB4686" w:rsidR="00C42316" w:rsidRPr="00C42316" w:rsidRDefault="00C42316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INFORMACJE DODATKOWE</w:t>
            </w:r>
          </w:p>
        </w:tc>
        <w:tc>
          <w:tcPr>
            <w:tcW w:w="8398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5F33D" w14:textId="0044F3C1" w:rsidR="00C42316" w:rsidRPr="00C42316" w:rsidRDefault="00C42316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C42316" w:rsidRPr="00103889" w14:paraId="65E612E7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6B54C" w14:textId="77777777" w:rsidR="00C42316" w:rsidRPr="00103889" w:rsidRDefault="00C42316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481F9C" w:rsidRPr="00103889" w14:paraId="2943D36B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398C2" w14:textId="77777777" w:rsidR="006D1FC9" w:rsidRDefault="006D1FC9" w:rsidP="006D1FC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Czy kiedykolwiek wystąpiły zaległości w opłatach czynszowych*                                                      </w:t>
            </w: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585833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    TAK                                               </w:t>
            </w: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743484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      NIE    </w:t>
            </w:r>
          </w:p>
          <w:p w14:paraId="58D81361" w14:textId="77777777" w:rsidR="006D1FC9" w:rsidRDefault="006D1FC9" w:rsidP="006D1FC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Opis sytuacji*</w:t>
            </w:r>
          </w:p>
          <w:tbl>
            <w:tblPr>
              <w:tblStyle w:val="Tabela-Siatka"/>
              <w:tblW w:w="10920" w:type="dxa"/>
              <w:tblLayout w:type="fixed"/>
              <w:tblLook w:val="04A0" w:firstRow="1" w:lastRow="0" w:firstColumn="1" w:lastColumn="0" w:noHBand="0" w:noVBand="1"/>
            </w:tblPr>
            <w:tblGrid>
              <w:gridCol w:w="10920"/>
            </w:tblGrid>
            <w:tr w:rsidR="006D1FC9" w14:paraId="7D9E622E" w14:textId="77777777" w:rsidTr="006D1FC9">
              <w:trPr>
                <w:trHeight w:val="227"/>
              </w:trPr>
              <w:tc>
                <w:tcPr>
                  <w:tcW w:w="109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46C6653" w14:textId="77777777" w:rsidR="006D1FC9" w:rsidRDefault="006D1FC9" w:rsidP="00A6230E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uppressOverlap/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082C811C" w14:textId="77777777" w:rsidR="006D1FC9" w:rsidRDefault="006D1FC9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  <w:p w14:paraId="7A778950" w14:textId="77777777" w:rsidR="006D1FC9" w:rsidRDefault="006D1FC9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  <w:p w14:paraId="48DDAF42" w14:textId="77777777" w:rsidR="006D1FC9" w:rsidRDefault="006D1FC9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  <w:p w14:paraId="79C5831C" w14:textId="7B9958FB" w:rsidR="006D1FC9" w:rsidRPr="004F67D4" w:rsidRDefault="006D1FC9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</w:tc>
      </w:tr>
      <w:tr w:rsidR="00103889" w:rsidRPr="00103889" w14:paraId="446B0B22" w14:textId="77777777" w:rsidTr="00C42316">
        <w:trPr>
          <w:trHeight w:val="255"/>
        </w:trPr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F27C6" w14:textId="3C0E8B9E" w:rsidR="00E248F6" w:rsidRPr="00E248F6" w:rsidRDefault="00E248F6" w:rsidP="00E248F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2"/>
                <w:szCs w:val="2"/>
              </w:rPr>
            </w:pPr>
          </w:p>
          <w:tbl>
            <w:tblPr>
              <w:tblpPr w:leftFromText="141" w:rightFromText="141" w:vertAnchor="text" w:tblpX="-85" w:tblpY="1"/>
              <w:tblOverlap w:val="never"/>
              <w:tblW w:w="10915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496"/>
              <w:gridCol w:w="6967"/>
              <w:gridCol w:w="676"/>
              <w:gridCol w:w="624"/>
              <w:gridCol w:w="452"/>
              <w:gridCol w:w="694"/>
              <w:gridCol w:w="451"/>
              <w:gridCol w:w="555"/>
            </w:tblGrid>
            <w:tr w:rsidR="00E248F6" w:rsidRPr="00E248F6" w14:paraId="26CAE25A" w14:textId="77777777" w:rsidTr="005B0979">
              <w:tc>
                <w:tcPr>
                  <w:tcW w:w="87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365D1BC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Czy firma współpracuje ze stałymi podwykonawcami, dostawcami?* </w:t>
                  </w:r>
                </w:p>
                <w:p w14:paraId="542C0E69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 xml:space="preserve">Jeśli TAK, to proszę ich wymienić (nazwa firmy, NIP) oraz procent udziału w dostawach 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931A850" w14:textId="77777777" w:rsidR="00E248F6" w:rsidRPr="00E248F6" w:rsidRDefault="00000000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-66575753"/>
                    </w:sdtPr>
                    <w:sdtContent>
                      <w:r w:rsidR="00E248F6" w:rsidRPr="00E248F6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E248F6" w:rsidRPr="00E248F6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112DA8E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4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B575D18" w14:textId="77777777" w:rsidR="00E248F6" w:rsidRPr="00E248F6" w:rsidRDefault="00000000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900801845"/>
                    </w:sdtPr>
                    <w:sdtContent>
                      <w:r w:rsidR="00E248F6" w:rsidRPr="00E248F6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E248F6" w:rsidRPr="00E248F6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19B1D96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E248F6" w:rsidRPr="00E248F6" w14:paraId="385CCC4A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05A6EE3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E248F6" w:rsidRPr="00E248F6" w14:paraId="0F7EB21A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B15F3D8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43891D0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393ECB6E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90EFFF8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248F6" w:rsidRPr="00E248F6" w14:paraId="67D0B33C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A833D3B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E248F6" w:rsidRPr="00E248F6" w14:paraId="2377458F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C78E47B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4E21ACC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012AF555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8125C99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248F6" w:rsidRPr="00E248F6" w14:paraId="693E8E6C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1B43413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E248F6" w:rsidRPr="00E248F6" w14:paraId="11CE084B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1FEAB70D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A7D4432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02ADD6CF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2166FDB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248F6" w:rsidRPr="00E248F6" w14:paraId="113DAAD4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820E6A9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E248F6" w:rsidRPr="00E248F6" w14:paraId="3851FEEA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05CF3ACC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A0F44ED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36D4275E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3F710F3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248F6" w:rsidRPr="00E248F6" w14:paraId="57AB6F5F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CAD192C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E248F6" w:rsidRPr="00E248F6" w14:paraId="2F8CECA1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66DC66CD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060B7C4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0976A642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7D4F377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248F6" w:rsidRPr="00E248F6" w14:paraId="67F2ECC8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C5EB281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E248F6" w:rsidRPr="00E248F6" w14:paraId="1AC83ECE" w14:textId="77777777" w:rsidTr="005B0979">
              <w:tc>
                <w:tcPr>
                  <w:tcW w:w="87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D72A067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Czy firma współpracuje ze stałymi odbiorcami?* </w:t>
                  </w:r>
                </w:p>
                <w:p w14:paraId="618070E6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 xml:space="preserve">Jeśli TAK, to proszę ich wymienić (nazwa firmy, NIP) oraz procent udziału w sprzedaży 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7780D89" w14:textId="77777777" w:rsidR="00E248F6" w:rsidRPr="00E248F6" w:rsidRDefault="00000000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2115629811"/>
                    </w:sdtPr>
                    <w:sdtContent>
                      <w:r w:rsidR="00E248F6" w:rsidRPr="00E248F6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E248F6" w:rsidRPr="00E248F6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3ABFC69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4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7FF3877" w14:textId="77777777" w:rsidR="00E248F6" w:rsidRPr="00E248F6" w:rsidRDefault="00000000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-1302612063"/>
                    </w:sdtPr>
                    <w:sdtContent>
                      <w:r w:rsidR="00E248F6" w:rsidRPr="00E248F6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E248F6" w:rsidRPr="00E248F6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525EB80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E248F6" w:rsidRPr="00E248F6" w14:paraId="13942456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F1E2C3F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E248F6" w:rsidRPr="00E248F6" w14:paraId="5EA41124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542BA9B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BFD8B19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28CE202A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6B4BC2F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248F6" w:rsidRPr="00E248F6" w14:paraId="48D254F6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7328983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E248F6" w:rsidRPr="00E248F6" w14:paraId="658FBEF2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8122A33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BE9AF48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4EF6454E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8CDADC2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248F6" w:rsidRPr="00E248F6" w14:paraId="67711DC3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69D3117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E248F6" w:rsidRPr="00E248F6" w14:paraId="1E77C55F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98FBCF2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A507A77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1C76E619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8660FC5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248F6" w:rsidRPr="00E248F6" w14:paraId="47FB8F8E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3DB87F4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E248F6" w:rsidRPr="00E248F6" w14:paraId="31AEB68F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18BF146D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57F6B44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34430F75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BB4C9CF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248F6" w:rsidRPr="00E248F6" w14:paraId="5301E718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69E53CF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E248F6" w:rsidRPr="00E248F6" w14:paraId="0A7CF3E8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0B0B54B8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CBDD7E2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2A0FC60E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A2DCF78" w14:textId="77777777" w:rsidR="00E248F6" w:rsidRPr="00E248F6" w:rsidRDefault="00E248F6" w:rsidP="00E248F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E248F6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446B0B21" w14:textId="28BD0B22" w:rsidR="00C54F4F" w:rsidRPr="00E248F6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strike/>
                <w:color w:val="003C7D"/>
                <w:sz w:val="18"/>
                <w:szCs w:val="18"/>
              </w:rPr>
            </w:pPr>
          </w:p>
        </w:tc>
      </w:tr>
      <w:tr w:rsidR="00103889" w:rsidRPr="00103889" w14:paraId="446B0B24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23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103889" w:rsidRPr="00103889" w14:paraId="446B0B33" w14:textId="77777777" w:rsidTr="00C42316">
        <w:trPr>
          <w:gridAfter w:val="1"/>
          <w:wAfter w:w="72" w:type="dxa"/>
        </w:trPr>
        <w:tc>
          <w:tcPr>
            <w:tcW w:w="11062" w:type="dxa"/>
            <w:gridSpan w:val="52"/>
            <w:tcBorders>
              <w:top w:val="nil"/>
              <w:left w:val="nil"/>
              <w:bottom w:val="single" w:sz="12" w:space="0" w:color="003C7D"/>
              <w:right w:val="nil"/>
            </w:tcBorders>
            <w:vAlign w:val="center"/>
          </w:tcPr>
          <w:p w14:paraId="446B0B32" w14:textId="77777777" w:rsidR="00C54F4F" w:rsidRPr="00103889" w:rsidRDefault="00C54F4F" w:rsidP="007A6A5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103889" w:rsidRPr="00103889" w14:paraId="446B0B35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</w:trPr>
        <w:tc>
          <w:tcPr>
            <w:tcW w:w="11062" w:type="dxa"/>
            <w:gridSpan w:val="52"/>
            <w:tcBorders>
              <w:top w:val="single" w:sz="12" w:space="0" w:color="003C7D"/>
              <w:left w:val="nil"/>
              <w:bottom w:val="nil"/>
              <w:right w:val="nil"/>
            </w:tcBorders>
            <w:vAlign w:val="center"/>
          </w:tcPr>
          <w:p w14:paraId="446B0B34" w14:textId="77777777" w:rsidR="00C54F4F" w:rsidRPr="00103889" w:rsidRDefault="00C54F4F" w:rsidP="007A6A5E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103889" w:rsidRPr="00103889" w14:paraId="21FBAED9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  <w:trHeight w:val="257"/>
        </w:trPr>
        <w:tc>
          <w:tcPr>
            <w:tcW w:w="11062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1969C" w14:textId="019393ED" w:rsidR="00560F64" w:rsidRPr="00103889" w:rsidRDefault="00560F64" w:rsidP="007A6A5E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Informacje dotyczące restrukturyzacji </w:t>
            </w:r>
          </w:p>
        </w:tc>
      </w:tr>
      <w:tr w:rsidR="00103889" w:rsidRPr="00103889" w14:paraId="36C2C401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</w:trPr>
        <w:tc>
          <w:tcPr>
            <w:tcW w:w="11062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F2C6D6" w14:textId="77777777" w:rsidR="00560F64" w:rsidRPr="00481F9C" w:rsidRDefault="00560F64" w:rsidP="007A6A5E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103889" w:rsidRPr="00103889" w14:paraId="446B0B3F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</w:trPr>
        <w:tc>
          <w:tcPr>
            <w:tcW w:w="6764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3A" w14:textId="77777777" w:rsidR="00607AEA" w:rsidRPr="00103889" w:rsidRDefault="00607AEA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Czy w firmie jest prowadzona restrukturyzacja* 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3B" w14:textId="6AE7E39F" w:rsidR="00607AEA" w:rsidRPr="00103889" w:rsidRDefault="00000000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716855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270B" w:rsidRPr="00103889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80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3C" w14:textId="77777777" w:rsidR="00607AEA" w:rsidRPr="00103889" w:rsidRDefault="00607AEA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3D" w14:textId="4835000F" w:rsidR="00607AEA" w:rsidRPr="00103889" w:rsidRDefault="00000000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640872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3E" w14:textId="77777777" w:rsidR="00607AEA" w:rsidRPr="00103889" w:rsidRDefault="00607AEA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103889" w:rsidRPr="00103889" w14:paraId="446B0B41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</w:trPr>
        <w:tc>
          <w:tcPr>
            <w:tcW w:w="11062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40" w14:textId="77777777" w:rsidR="00607AEA" w:rsidRPr="00481F9C" w:rsidRDefault="00607AEA" w:rsidP="007A6A5E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103889" w:rsidRPr="00103889" w14:paraId="446B0B47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  <w:trHeight w:val="272"/>
        </w:trPr>
        <w:tc>
          <w:tcPr>
            <w:tcW w:w="6764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42" w14:textId="77777777" w:rsidR="00607AEA" w:rsidRPr="00103889" w:rsidRDefault="00607AEA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Czy w firmie jest planowana restrukturyzacja*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43" w14:textId="3E5F88D0" w:rsidR="00607AEA" w:rsidRPr="00103889" w:rsidRDefault="00000000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818238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270B" w:rsidRPr="00103889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80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44" w14:textId="77777777" w:rsidR="00607AEA" w:rsidRPr="00103889" w:rsidRDefault="00607AEA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45" w14:textId="286758C7" w:rsidR="00607AEA" w:rsidRPr="00103889" w:rsidRDefault="00000000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5984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46" w14:textId="77777777" w:rsidR="00607AEA" w:rsidRPr="00103889" w:rsidRDefault="00607AEA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103889" w:rsidRPr="00103889" w14:paraId="446B0B49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  <w:trHeight w:val="80"/>
        </w:trPr>
        <w:tc>
          <w:tcPr>
            <w:tcW w:w="11062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48" w14:textId="77777777" w:rsidR="00607AEA" w:rsidRPr="00103889" w:rsidRDefault="00607AEA" w:rsidP="007A6A5E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103889" w:rsidRPr="00103889" w14:paraId="446B0B4B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  <w:trHeight w:val="263"/>
        </w:trPr>
        <w:tc>
          <w:tcPr>
            <w:tcW w:w="11062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4A" w14:textId="0F8AD9E7" w:rsidR="00607AEA" w:rsidRPr="00103889" w:rsidRDefault="00607AEA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Opis sytuacji</w:t>
            </w: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**</w:t>
            </w:r>
          </w:p>
        </w:tc>
      </w:tr>
      <w:tr w:rsidR="00103889" w:rsidRPr="00103889" w14:paraId="446B0B4D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  <w:trHeight w:val="80"/>
        </w:trPr>
        <w:tc>
          <w:tcPr>
            <w:tcW w:w="11062" w:type="dxa"/>
            <w:gridSpan w:val="52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446B0B4C" w14:textId="77777777" w:rsidR="001C010D" w:rsidRPr="00103889" w:rsidRDefault="001C010D" w:rsidP="007A6A5E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103889" w:rsidRPr="00103889" w14:paraId="446B0B4F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  <w:trHeight w:val="482"/>
        </w:trPr>
        <w:tc>
          <w:tcPr>
            <w:tcW w:w="11062" w:type="dxa"/>
            <w:gridSpan w:val="5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B4E" w14:textId="77777777" w:rsidR="00607AEA" w:rsidRPr="00103889" w:rsidRDefault="00312924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334"/>
                  <w:enabled/>
                  <w:calcOnExit w:val="0"/>
                  <w:textInput/>
                </w:ffData>
              </w:fldChar>
            </w:r>
            <w:bookmarkStart w:id="2" w:name="Tekst334"/>
            <w:r w:rsidR="00607AEA"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607AEA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607AEA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607AEA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607AEA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607AEA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  <w:bookmarkEnd w:id="2"/>
          </w:p>
        </w:tc>
      </w:tr>
      <w:tr w:rsidR="00103889" w:rsidRPr="00103889" w14:paraId="446B0B5B" w14:textId="77777777" w:rsidTr="00C42316">
        <w:tblPrEx>
          <w:tblLook w:val="00A0" w:firstRow="1" w:lastRow="0" w:firstColumn="1" w:lastColumn="0" w:noHBand="0" w:noVBand="0"/>
        </w:tblPrEx>
        <w:trPr>
          <w:gridAfter w:val="1"/>
          <w:wAfter w:w="72" w:type="dxa"/>
        </w:trPr>
        <w:tc>
          <w:tcPr>
            <w:tcW w:w="11062" w:type="dxa"/>
            <w:gridSpan w:val="52"/>
            <w:tcBorders>
              <w:top w:val="single" w:sz="4" w:space="0" w:color="003C7D"/>
              <w:left w:val="nil"/>
              <w:bottom w:val="single" w:sz="12" w:space="0" w:color="003C7D"/>
              <w:right w:val="nil"/>
            </w:tcBorders>
            <w:vAlign w:val="center"/>
          </w:tcPr>
          <w:p w14:paraId="446B0B5A" w14:textId="77777777" w:rsidR="00607AEA" w:rsidRPr="00103889" w:rsidRDefault="00607AEA" w:rsidP="007A6A5E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103889" w:rsidRPr="00103889" w14:paraId="446B0B5D" w14:textId="77777777" w:rsidTr="00C42316">
        <w:trPr>
          <w:gridAfter w:val="1"/>
          <w:wAfter w:w="72" w:type="dxa"/>
        </w:trPr>
        <w:tc>
          <w:tcPr>
            <w:tcW w:w="11062" w:type="dxa"/>
            <w:gridSpan w:val="52"/>
            <w:tcBorders>
              <w:top w:val="single" w:sz="12" w:space="0" w:color="003C7D"/>
              <w:left w:val="nil"/>
              <w:bottom w:val="nil"/>
              <w:right w:val="nil"/>
            </w:tcBorders>
            <w:vAlign w:val="center"/>
          </w:tcPr>
          <w:p w14:paraId="446B0B5C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103889" w:rsidRPr="00103889" w14:paraId="446B0B5F" w14:textId="77777777" w:rsidTr="00C42316">
        <w:trPr>
          <w:gridAfter w:val="1"/>
          <w:wAfter w:w="72" w:type="dxa"/>
          <w:trHeight w:val="255"/>
        </w:trPr>
        <w:tc>
          <w:tcPr>
            <w:tcW w:w="11062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5E" w14:textId="77777777" w:rsidR="004610F2" w:rsidRPr="00103889" w:rsidRDefault="004610F2" w:rsidP="007A6A5E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Czy było zgłoszone roszczenie, z jakiejkolwiek gwarancji udzielonej na zlecenie Wnioskodawcy przez</w:t>
            </w:r>
            <w:r w:rsidRPr="00103889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*</w:t>
            </w:r>
          </w:p>
        </w:tc>
      </w:tr>
      <w:tr w:rsidR="00103889" w:rsidRPr="00103889" w14:paraId="446B0B61" w14:textId="77777777" w:rsidTr="00C42316">
        <w:trPr>
          <w:gridAfter w:val="1"/>
          <w:wAfter w:w="72" w:type="dxa"/>
        </w:trPr>
        <w:tc>
          <w:tcPr>
            <w:tcW w:w="11062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60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103889" w:rsidRPr="00103889" w14:paraId="446B0B69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68" w14:textId="77777777" w:rsidR="004610F2" w:rsidRPr="00481F9C" w:rsidRDefault="004610F2" w:rsidP="007A6A5E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103889" w:rsidRPr="00103889" w14:paraId="446B0B6F" w14:textId="77777777" w:rsidTr="00C42316">
        <w:trPr>
          <w:trHeight w:val="255"/>
        </w:trPr>
        <w:tc>
          <w:tcPr>
            <w:tcW w:w="18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6A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Innego Gwaranta</w:t>
            </w:r>
          </w:p>
        </w:tc>
        <w:tc>
          <w:tcPr>
            <w:tcW w:w="4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6B" w14:textId="5B240AC0" w:rsidR="004610F2" w:rsidRPr="00103889" w:rsidRDefault="00000000" w:rsidP="007A6A5E">
            <w:pPr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9685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6C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4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6D" w14:textId="37792B6C" w:rsidR="004610F2" w:rsidRPr="00103889" w:rsidRDefault="00000000" w:rsidP="007A6A5E">
            <w:pPr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775858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84E" w:rsidRPr="00103889">
                  <w:rPr>
                    <w:rFonts w:ascii="Source Sans Pro" w:eastAsia="MS Gothic" w:hAnsi="Source Sans Pro" w:cs="Tahom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7274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6E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103889" w:rsidRPr="00103889" w14:paraId="446B0B71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70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103889" w:rsidRPr="00103889" w14:paraId="446B0B76" w14:textId="77777777" w:rsidTr="00C42316">
        <w:trPr>
          <w:trHeight w:val="255"/>
        </w:trPr>
        <w:tc>
          <w:tcPr>
            <w:tcW w:w="1816" w:type="dxa"/>
            <w:gridSpan w:val="6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B72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Kwota roszczenia</w:t>
            </w:r>
          </w:p>
        </w:tc>
        <w:tc>
          <w:tcPr>
            <w:tcW w:w="3405" w:type="dxa"/>
            <w:gridSpan w:val="2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B73" w14:textId="77777777" w:rsidR="004610F2" w:rsidRPr="00103889" w:rsidRDefault="00312924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610F2"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497" w:type="dxa"/>
            <w:gridSpan w:val="15"/>
            <w:tcBorders>
              <w:top w:val="nil"/>
              <w:left w:val="single" w:sz="4" w:space="0" w:color="003C7D"/>
              <w:bottom w:val="nil"/>
              <w:right w:val="single" w:sz="4" w:space="0" w:color="003C7D"/>
            </w:tcBorders>
            <w:vAlign w:val="center"/>
          </w:tcPr>
          <w:p w14:paraId="446B0B74" w14:textId="77777777" w:rsidR="004610F2" w:rsidRPr="00103889" w:rsidRDefault="004610F2" w:rsidP="007A6A5E">
            <w:pPr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Data zgłoszenia roszczenia</w:t>
            </w:r>
          </w:p>
        </w:tc>
        <w:tc>
          <w:tcPr>
            <w:tcW w:w="341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B75" w14:textId="77777777" w:rsidR="004610F2" w:rsidRPr="00103889" w:rsidRDefault="00312924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610F2"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B78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77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103889" w:rsidRPr="00103889" w14:paraId="446B0B7B" w14:textId="77777777" w:rsidTr="00C42316">
        <w:trPr>
          <w:trHeight w:val="255"/>
        </w:trPr>
        <w:tc>
          <w:tcPr>
            <w:tcW w:w="1816" w:type="dxa"/>
            <w:gridSpan w:val="6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46B0B79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gwarancji</w:t>
            </w:r>
          </w:p>
        </w:tc>
        <w:tc>
          <w:tcPr>
            <w:tcW w:w="9318" w:type="dxa"/>
            <w:gridSpan w:val="4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6B0B7A" w14:textId="77777777" w:rsidR="004610F2" w:rsidRPr="00103889" w:rsidRDefault="00312924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610F2"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4610F2"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446B0B7D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7C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103889" w:rsidRPr="00103889" w14:paraId="446B0B7F" w14:textId="77777777" w:rsidTr="00C42316">
        <w:trPr>
          <w:trHeight w:val="255"/>
        </w:trPr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7E" w14:textId="03709D24" w:rsidR="004610F2" w:rsidRPr="00103889" w:rsidRDefault="000A4895" w:rsidP="007A6A5E">
            <w:pPr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>Opis sytuacji</w:t>
            </w:r>
            <w:r w:rsidR="004610F2"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(szkoda u innego Gwaranta)</w:t>
            </w:r>
            <w:r w:rsidR="004610F2"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*</w:t>
            </w:r>
            <w:r w:rsidR="0061374E" w:rsidRPr="0010388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*</w:t>
            </w:r>
          </w:p>
        </w:tc>
      </w:tr>
      <w:tr w:rsidR="00103889" w:rsidRPr="00103889" w14:paraId="446B0B81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80" w14:textId="77777777" w:rsidR="004610F2" w:rsidRPr="00103889" w:rsidRDefault="004610F2" w:rsidP="007A6A5E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103889" w:rsidRPr="00103889" w14:paraId="14F9615B" w14:textId="77777777" w:rsidTr="00C42316">
        <w:trPr>
          <w:trHeight w:val="482"/>
        </w:trPr>
        <w:tc>
          <w:tcPr>
            <w:tcW w:w="111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82F987A" w14:textId="77777777" w:rsidR="000B243B" w:rsidRPr="00103889" w:rsidRDefault="000B243B" w:rsidP="007A6A5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103889" w:rsidRPr="00103889" w14:paraId="773B2659" w14:textId="77777777" w:rsidTr="00C42316">
        <w:tc>
          <w:tcPr>
            <w:tcW w:w="11134" w:type="dxa"/>
            <w:gridSpan w:val="53"/>
            <w:tcBorders>
              <w:top w:val="nil"/>
              <w:left w:val="nil"/>
              <w:bottom w:val="single" w:sz="12" w:space="0" w:color="003C7D"/>
              <w:right w:val="nil"/>
            </w:tcBorders>
            <w:vAlign w:val="center"/>
          </w:tcPr>
          <w:p w14:paraId="6A206121" w14:textId="77777777" w:rsidR="0015629A" w:rsidRPr="00103889" w:rsidRDefault="0015629A" w:rsidP="007A6A5E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103889" w:rsidRPr="00103889" w14:paraId="5AFF8A26" w14:textId="77777777" w:rsidTr="00C42316">
        <w:tc>
          <w:tcPr>
            <w:tcW w:w="11134" w:type="dxa"/>
            <w:gridSpan w:val="53"/>
            <w:tcBorders>
              <w:top w:val="single" w:sz="12" w:space="0" w:color="003C7D"/>
              <w:left w:val="nil"/>
              <w:bottom w:val="nil"/>
              <w:right w:val="nil"/>
            </w:tcBorders>
            <w:vAlign w:val="center"/>
          </w:tcPr>
          <w:p w14:paraId="501F474F" w14:textId="77777777" w:rsidR="0015629A" w:rsidRPr="00103889" w:rsidRDefault="0015629A" w:rsidP="007A6A5E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</w:tbl>
    <w:p w14:paraId="0E010BBC" w14:textId="74BB9162" w:rsidR="004602FA" w:rsidRPr="00103889" w:rsidRDefault="007A6A5E" w:rsidP="00C32D4B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4"/>
          <w:szCs w:val="4"/>
        </w:rPr>
      </w:pPr>
      <w:r>
        <w:rPr>
          <w:rFonts w:ascii="Source Sans Pro" w:hAnsi="Source Sans Pro" w:cs="Tahoma"/>
          <w:color w:val="003C7D"/>
          <w:sz w:val="4"/>
          <w:szCs w:val="4"/>
        </w:rPr>
        <w:br w:type="textWrapping" w:clear="all"/>
      </w:r>
    </w:p>
    <w:p w14:paraId="304674BA" w14:textId="24E4B1B7" w:rsidR="007D6314" w:rsidRPr="00060863" w:rsidRDefault="007D6314" w:rsidP="00060863">
      <w:pPr>
        <w:autoSpaceDE w:val="0"/>
        <w:autoSpaceDN w:val="0"/>
        <w:adjustRightInd w:val="0"/>
        <w:jc w:val="center"/>
        <w:rPr>
          <w:rFonts w:ascii="Source Sans Pro" w:hAnsi="Source Sans Pro" w:cs="Tahoma"/>
          <w:b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 xml:space="preserve">Wykaz </w:t>
      </w:r>
      <w:r>
        <w:rPr>
          <w:rFonts w:ascii="Source Sans Pro" w:hAnsi="Source Sans Pro" w:cs="Tahoma"/>
          <w:b/>
          <w:color w:val="003C7D"/>
          <w:sz w:val="16"/>
          <w:szCs w:val="16"/>
        </w:rPr>
        <w:t>dokumentów</w:t>
      </w: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 xml:space="preserve"> do wniosku</w:t>
      </w:r>
    </w:p>
    <w:p w14:paraId="19F8C0DD" w14:textId="77777777" w:rsidR="007D6314" w:rsidRPr="00060863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8"/>
          <w:szCs w:val="8"/>
        </w:rPr>
      </w:pPr>
    </w:p>
    <w:p w14:paraId="153C50FA" w14:textId="100EDA98" w:rsidR="007D6314" w:rsidRPr="00060863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>Dokumenty rejestrowe firmy</w:t>
      </w:r>
      <w:r w:rsidR="00060863">
        <w:rPr>
          <w:rFonts w:ascii="Source Sans Pro" w:hAnsi="Source Sans Pro" w:cs="Tahoma"/>
          <w:b/>
          <w:color w:val="003C7D"/>
          <w:sz w:val="16"/>
          <w:szCs w:val="16"/>
        </w:rPr>
        <w:t>:</w:t>
      </w:r>
    </w:p>
    <w:p w14:paraId="51D5C8D5" w14:textId="36F15E6B" w:rsidR="007D6314" w:rsidRPr="0005396C" w:rsidRDefault="007D6314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aktualny statut spółki lub aktualna umowa spółki</w:t>
      </w:r>
      <w:r w:rsidR="00060863">
        <w:rPr>
          <w:rFonts w:ascii="Source Sans Pro" w:hAnsi="Source Sans Pro" w:cs="Tahoma"/>
          <w:color w:val="003C7D"/>
          <w:sz w:val="16"/>
          <w:szCs w:val="16"/>
        </w:rPr>
        <w:t>.</w:t>
      </w:r>
    </w:p>
    <w:p w14:paraId="118677DC" w14:textId="5216D445" w:rsidR="007D6314" w:rsidRPr="00103889" w:rsidRDefault="007D6314" w:rsidP="007D6314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>Dokumenty finansowe</w:t>
      </w:r>
      <w:r w:rsidR="00060863">
        <w:rPr>
          <w:rFonts w:ascii="Source Sans Pro" w:hAnsi="Source Sans Pro" w:cs="Tahoma"/>
          <w:b/>
          <w:color w:val="003C7D"/>
          <w:sz w:val="16"/>
          <w:szCs w:val="16"/>
        </w:rPr>
        <w:t>:</w:t>
      </w:r>
    </w:p>
    <w:p w14:paraId="6EB0FCA6" w14:textId="7814AF54" w:rsidR="007D6314" w:rsidRPr="00103889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>Dla podmiotów prowadzących pełną księgowość zgodnie z ustawą o rachunkowości</w:t>
      </w:r>
      <w:r>
        <w:rPr>
          <w:rFonts w:ascii="Source Sans Pro" w:hAnsi="Source Sans Pro" w:cs="Tahoma"/>
          <w:b/>
          <w:color w:val="003C7D"/>
          <w:sz w:val="16"/>
          <w:szCs w:val="16"/>
        </w:rPr>
        <w:t>:</w:t>
      </w: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 xml:space="preserve">  </w:t>
      </w:r>
    </w:p>
    <w:p w14:paraId="16D96252" w14:textId="41D37ED6" w:rsidR="007D6314" w:rsidRPr="00103889" w:rsidRDefault="007D6314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pełne sprawozdanie finansowe skonsolidowane i jednostkowe (bilanse, rachunki zysków i strat, rachunki przepływów pieniężnych, sprawozdanie ze zmian w kapitale własnym, informacj</w:t>
      </w:r>
      <w:r w:rsidR="004F67D4">
        <w:rPr>
          <w:rFonts w:ascii="Source Sans Pro" w:hAnsi="Source Sans Pro" w:cs="Tahoma"/>
          <w:color w:val="003C7D"/>
          <w:sz w:val="16"/>
          <w:szCs w:val="16"/>
        </w:rPr>
        <w:t>a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 xml:space="preserve"> dodatkow</w:t>
      </w:r>
      <w:r w:rsidR="004F67D4">
        <w:rPr>
          <w:rFonts w:ascii="Source Sans Pro" w:hAnsi="Source Sans Pro" w:cs="Tahoma"/>
          <w:color w:val="003C7D"/>
          <w:sz w:val="16"/>
          <w:szCs w:val="16"/>
        </w:rPr>
        <w:t>a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, sprawozdanie zarządu z działalności) wraz ze sprawozdaniem biegłego rewidenta z badania bilansu za trzy ostatnie lata obrachunkowe</w:t>
      </w:r>
      <w:r w:rsidR="0005396C">
        <w:rPr>
          <w:rFonts w:ascii="Source Sans Pro" w:hAnsi="Source Sans Pro" w:cs="Tahoma"/>
          <w:color w:val="003C7D"/>
          <w:sz w:val="16"/>
          <w:szCs w:val="16"/>
        </w:rPr>
        <w:t xml:space="preserve"> (o ile nie są dostępne w eKRS)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5A13B874" w14:textId="79A21086" w:rsidR="007D6314" w:rsidRPr="00103889" w:rsidRDefault="007D6314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F–01/I–01/ sprawozdanie o przychodach, kosztach i wyniku finansowym oraz o nakładach na środki trwałe sporządzane kwartalnie</w:t>
      </w:r>
      <w:r w:rsidR="00060863">
        <w:rPr>
          <w:rFonts w:ascii="Source Sans Pro" w:hAnsi="Source Sans Pro" w:cs="Tahoma"/>
          <w:color w:val="003C7D"/>
          <w:sz w:val="16"/>
          <w:szCs w:val="16"/>
          <w:vertAlign w:val="superscript"/>
        </w:rPr>
        <w:t>1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 xml:space="preserve"> (za bieżący rok) oraz w przypadku firm budowlanych za analogiczny okres roku poprzedniego,</w:t>
      </w:r>
    </w:p>
    <w:p w14:paraId="419818DA" w14:textId="58C3F389" w:rsidR="007D6314" w:rsidRPr="00103889" w:rsidRDefault="007D6314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dodatkowe informacje, gdy suma wnioskowanej transakcji przekracza 1</w:t>
      </w:r>
      <w:r w:rsidR="00D5745B">
        <w:rPr>
          <w:rFonts w:ascii="Source Sans Pro" w:hAnsi="Source Sans Pro" w:cs="Tahoma"/>
          <w:color w:val="003C7D"/>
          <w:sz w:val="16"/>
          <w:szCs w:val="16"/>
        </w:rPr>
        <w:t>5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 xml:space="preserve"> 000 000,00 </w:t>
      </w:r>
      <w:r w:rsidR="004F67D4">
        <w:rPr>
          <w:rFonts w:ascii="Source Sans Pro" w:hAnsi="Source Sans Pro" w:cs="Tahoma"/>
          <w:color w:val="003C7D"/>
          <w:sz w:val="16"/>
          <w:szCs w:val="16"/>
        </w:rPr>
        <w:t>PLN</w:t>
      </w:r>
      <w:r w:rsidR="00060863">
        <w:rPr>
          <w:rFonts w:ascii="Source Sans Pro" w:hAnsi="Source Sans Pro" w:cs="Tahoma"/>
          <w:color w:val="003C7D"/>
          <w:sz w:val="16"/>
          <w:szCs w:val="16"/>
          <w:vertAlign w:val="superscript"/>
        </w:rPr>
        <w:t>2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02FE2D74" w14:textId="1521AC61" w:rsidR="007D6314" w:rsidRPr="00103889" w:rsidRDefault="007D6314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plan finansowy – gdy suma wnioskowanej transakcji przekracza 1</w:t>
      </w:r>
      <w:r w:rsidR="00D5745B">
        <w:rPr>
          <w:rFonts w:ascii="Source Sans Pro" w:hAnsi="Source Sans Pro" w:cs="Tahoma"/>
          <w:color w:val="003C7D"/>
          <w:sz w:val="16"/>
          <w:szCs w:val="16"/>
        </w:rPr>
        <w:t>5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 xml:space="preserve"> 000 000,00 </w:t>
      </w:r>
      <w:r w:rsidR="004F67D4">
        <w:rPr>
          <w:rFonts w:ascii="Source Sans Pro" w:hAnsi="Source Sans Pro" w:cs="Tahoma"/>
          <w:color w:val="003C7D"/>
          <w:sz w:val="16"/>
          <w:szCs w:val="16"/>
        </w:rPr>
        <w:t>PLN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 xml:space="preserve">. W przypadku nieprzedstawienia planu finansowego posiadanego przez wnioskodawcę prosimy o podanie w formie załączników prognozy rachunków i strat oraz prognozy bilansu, </w:t>
      </w:r>
    </w:p>
    <w:p w14:paraId="000314B0" w14:textId="3C71EF55" w:rsidR="007D6314" w:rsidRPr="0005396C" w:rsidRDefault="007D6314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>w przypadku spółek giełdowych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 xml:space="preserve"> – emitentów, których akcje są w obrocie publicznym, na rynku podstawowym Giełdy Papierów Wartościowych w Warszawie – dopuszczone jest pozyskiwanie danych finansowych ze stron internetowych danego podmiotu notowanego na Giełdzie Papierów Wartościowych, które są opublikowane zgodnie z wymogami nałożonymi na te podmioty rozporządzeniem Ministerstwa Finansów w sprawie informacji bieżących i okresowych przekazywanych przez emitentów papierów wartościowych</w:t>
      </w:r>
      <w:r w:rsidR="00060863">
        <w:rPr>
          <w:rFonts w:ascii="Source Sans Pro" w:hAnsi="Source Sans Pro" w:cs="Tahoma"/>
          <w:color w:val="003C7D"/>
          <w:sz w:val="16"/>
          <w:szCs w:val="16"/>
        </w:rPr>
        <w:t>.</w:t>
      </w:r>
    </w:p>
    <w:p w14:paraId="113D619B" w14:textId="61CA104F" w:rsidR="007D6314" w:rsidRPr="00103889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>Dokumenty inne</w:t>
      </w:r>
      <w:r>
        <w:rPr>
          <w:rFonts w:ascii="Source Sans Pro" w:hAnsi="Source Sans Pro" w:cs="Tahoma"/>
          <w:b/>
          <w:color w:val="003C7D"/>
          <w:sz w:val="16"/>
          <w:szCs w:val="16"/>
        </w:rPr>
        <w:t>:</w:t>
      </w:r>
    </w:p>
    <w:p w14:paraId="7AD63D97" w14:textId="77777777" w:rsidR="007D6314" w:rsidRPr="00103889" w:rsidRDefault="007D6314" w:rsidP="007D6314">
      <w:pPr>
        <w:numPr>
          <w:ilvl w:val="0"/>
          <w:numId w:val="1"/>
        </w:numPr>
        <w:tabs>
          <w:tab w:val="num" w:pos="360"/>
          <w:tab w:val="num" w:pos="4897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zaświadczenie z ZUS o niezaleganiu z płatnościami wystawione nie wcześniej niż 3 miesiące od daty złożenia wniosku,</w:t>
      </w:r>
    </w:p>
    <w:p w14:paraId="0805C00F" w14:textId="77777777" w:rsidR="007D6314" w:rsidRPr="00103889" w:rsidRDefault="007D6314" w:rsidP="007D6314">
      <w:pPr>
        <w:numPr>
          <w:ilvl w:val="0"/>
          <w:numId w:val="1"/>
        </w:numPr>
        <w:tabs>
          <w:tab w:val="num" w:pos="360"/>
          <w:tab w:val="num" w:pos="4897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 xml:space="preserve">zaświadczenie z Urzędu Skarbowego o niezaleganiu z płatnościami wystawione nie wcześniej niż 3 miesiące od daty złożenia wniosku, </w:t>
      </w:r>
    </w:p>
    <w:p w14:paraId="5FA5B46C" w14:textId="4C8CF4B4" w:rsidR="007D6314" w:rsidRPr="00103889" w:rsidRDefault="007D6314" w:rsidP="007D6314">
      <w:pPr>
        <w:numPr>
          <w:ilvl w:val="0"/>
          <w:numId w:val="1"/>
        </w:numPr>
        <w:tabs>
          <w:tab w:val="num" w:pos="360"/>
          <w:tab w:val="num" w:pos="4897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opinie banku prowadzącego główny rachunek bieżący oraz opinie banków prowadzących rachunki kredytowe wystawione nie wcześniej niż 3 miesiące od momentu złożenia wniosk</w:t>
      </w:r>
      <w:r w:rsidR="00060863">
        <w:rPr>
          <w:rFonts w:ascii="Source Sans Pro" w:hAnsi="Source Sans Pro" w:cs="Tahoma"/>
          <w:color w:val="003C7D"/>
          <w:sz w:val="16"/>
          <w:szCs w:val="16"/>
        </w:rPr>
        <w:t>u</w:t>
      </w:r>
      <w:r w:rsidR="00060863">
        <w:rPr>
          <w:rFonts w:ascii="Source Sans Pro" w:hAnsi="Source Sans Pro" w:cs="Tahoma"/>
          <w:color w:val="003C7D"/>
          <w:sz w:val="16"/>
          <w:szCs w:val="16"/>
          <w:vertAlign w:val="superscript"/>
        </w:rPr>
        <w:t>3</w:t>
      </w:r>
      <w:r w:rsidR="00060863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73077D2E" w14:textId="65732CC1" w:rsidR="007D6314" w:rsidRPr="00103889" w:rsidRDefault="007D6314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oświadczenie dotyczące środków trwałych i/lub nieruchomości sfinansowanych (w całości lub części) ze środków publicznych</w:t>
      </w:r>
      <w:r w:rsidR="00060863">
        <w:rPr>
          <w:rFonts w:ascii="Source Sans Pro" w:hAnsi="Source Sans Pro" w:cs="Tahoma"/>
          <w:color w:val="003C7D"/>
          <w:sz w:val="16"/>
          <w:szCs w:val="16"/>
          <w:vertAlign w:val="superscript"/>
        </w:rPr>
        <w:t>2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015A47C6" w14:textId="77777777" w:rsidR="007D6314" w:rsidRPr="00103889" w:rsidRDefault="007D6314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posiadane referencje,</w:t>
      </w:r>
    </w:p>
    <w:p w14:paraId="7F80265B" w14:textId="77777777" w:rsidR="007D6314" w:rsidRPr="00103889" w:rsidRDefault="007D6314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umowa lub ostateczny projekt umowy, której wykonanie ma być zabezpieczone gwarancją,</w:t>
      </w:r>
    </w:p>
    <w:p w14:paraId="0D13A217" w14:textId="77777777" w:rsidR="00DF1793" w:rsidRDefault="007D6314" w:rsidP="00DF1793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oświadczenie poręczyciela, w przypadku, gdy proponowanym zabezpieczeniem będzie poręczenie podmiotu gospodarczego</w:t>
      </w:r>
      <w:r w:rsidR="00060863">
        <w:rPr>
          <w:rFonts w:ascii="Source Sans Pro" w:hAnsi="Source Sans Pro" w:cs="Tahoma"/>
          <w:color w:val="003C7D"/>
          <w:sz w:val="16"/>
          <w:szCs w:val="16"/>
          <w:vertAlign w:val="superscript"/>
        </w:rPr>
        <w:t>2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798255F8" w14:textId="5313652E" w:rsidR="007D6314" w:rsidRDefault="00DF1793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DF1793">
        <w:rPr>
          <w:rFonts w:ascii="Source Sans Pro" w:hAnsi="Source Sans Pro" w:cs="Tahoma"/>
          <w:color w:val="003C7D"/>
          <w:sz w:val="16"/>
          <w:szCs w:val="16"/>
        </w:rPr>
        <w:t>opinia Beneficjenta o dotychczasowej współpracy z Wnioskodawcą za okres ostatnich 12 miesięcy (o ile taka współpraca miała miejsce), zawierająca informacje o terminowości regulowania przez Wnioskodawcę zobowiązań z tytułu czynszu wraz z informacją o aktualnym stanie wierzytelności, w tym o ewentualnych wierzytelnościach przeterminowanych (ze wskazaniem kwot i wiekowania)</w:t>
      </w:r>
      <w:r>
        <w:rPr>
          <w:rFonts w:ascii="Source Sans Pro" w:hAnsi="Source Sans Pro" w:cs="Tahoma"/>
          <w:color w:val="003C7D"/>
          <w:sz w:val="16"/>
          <w:szCs w:val="16"/>
        </w:rPr>
        <w:t>.</w:t>
      </w:r>
    </w:p>
    <w:p w14:paraId="194F6741" w14:textId="77777777" w:rsidR="00E248F6" w:rsidRPr="008B041A" w:rsidRDefault="00E248F6" w:rsidP="00E248F6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8B041A">
        <w:rPr>
          <w:rFonts w:ascii="Source Sans Pro" w:hAnsi="Source Sans Pro" w:cs="Tahoma"/>
          <w:b/>
          <w:color w:val="003C7D"/>
          <w:sz w:val="16"/>
          <w:szCs w:val="16"/>
        </w:rPr>
        <w:t xml:space="preserve">Dla podmiotów będących Jednostką Samorządu Terytorialnego: </w:t>
      </w:r>
    </w:p>
    <w:p w14:paraId="2A1D77A5" w14:textId="20BE8AAF" w:rsidR="00E248F6" w:rsidRPr="00E248F6" w:rsidRDefault="00E248F6" w:rsidP="00E248F6">
      <w:pPr>
        <w:numPr>
          <w:ilvl w:val="0"/>
          <w:numId w:val="1"/>
        </w:numPr>
        <w:tabs>
          <w:tab w:val="clear" w:pos="502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8B041A">
        <w:rPr>
          <w:rFonts w:ascii="Source Sans Pro" w:hAnsi="Source Sans Pro" w:cs="Tahoma"/>
          <w:color w:val="003C7D"/>
          <w:sz w:val="16"/>
          <w:szCs w:val="16"/>
        </w:rPr>
        <w:t>dodatkowe informacje, gdy Wnioskodawcą jest Jednostka Samorządu Terytorialnego</w:t>
      </w:r>
      <w:r w:rsidRPr="008B041A">
        <w:rPr>
          <w:rFonts w:ascii="Source Sans Pro" w:hAnsi="Source Sans Pro" w:cs="Tahoma"/>
          <w:color w:val="003C7D"/>
          <w:sz w:val="16"/>
          <w:szCs w:val="16"/>
          <w:vertAlign w:val="superscript"/>
        </w:rPr>
        <w:t>2</w:t>
      </w:r>
      <w:r>
        <w:rPr>
          <w:rFonts w:ascii="Source Sans Pro" w:hAnsi="Source Sans Pro" w:cs="Tahoma"/>
          <w:color w:val="003C7D"/>
          <w:sz w:val="16"/>
          <w:szCs w:val="16"/>
        </w:rPr>
        <w:t>.</w:t>
      </w:r>
    </w:p>
    <w:p w14:paraId="182910D8" w14:textId="5B1D4C90" w:rsidR="007D6314" w:rsidRPr="00103889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>W przypadku obsługi przez pośrednika</w:t>
      </w:r>
      <w:r>
        <w:rPr>
          <w:rFonts w:ascii="Source Sans Pro" w:hAnsi="Source Sans Pro" w:cs="Tahoma"/>
          <w:b/>
          <w:color w:val="003C7D"/>
          <w:sz w:val="16"/>
          <w:szCs w:val="16"/>
        </w:rPr>
        <w:t>:</w:t>
      </w: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 xml:space="preserve"> </w:t>
      </w:r>
    </w:p>
    <w:p w14:paraId="7A77EAC8" w14:textId="77777777" w:rsidR="007D6314" w:rsidRPr="00103889" w:rsidRDefault="007D6314" w:rsidP="007D631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pełnomocnictwo udzielone pośrednikowi.</w:t>
      </w:r>
    </w:p>
    <w:p w14:paraId="65770353" w14:textId="77777777" w:rsidR="007D6314" w:rsidRPr="00060863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8"/>
          <w:szCs w:val="8"/>
        </w:rPr>
      </w:pPr>
    </w:p>
    <w:p w14:paraId="21C76CFB" w14:textId="0E0F0DFA" w:rsidR="007D6314" w:rsidRPr="00103889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>Dokumenty niezbędne do ustanowienia zabezpieczenia</w:t>
      </w:r>
      <w:r>
        <w:rPr>
          <w:rFonts w:ascii="Source Sans Pro" w:hAnsi="Source Sans Pro" w:cs="Tahoma"/>
          <w:b/>
          <w:color w:val="003C7D"/>
          <w:sz w:val="16"/>
          <w:szCs w:val="16"/>
        </w:rPr>
        <w:t>:</w:t>
      </w:r>
    </w:p>
    <w:p w14:paraId="7AACAD40" w14:textId="77777777" w:rsidR="007D6314" w:rsidRPr="00103889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bCs/>
          <w:color w:val="003C7D"/>
          <w:sz w:val="16"/>
          <w:szCs w:val="16"/>
        </w:rPr>
        <w:t xml:space="preserve">- 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kaucja – nr rachunku do wypłaty odsetek,</w:t>
      </w:r>
    </w:p>
    <w:p w14:paraId="4D7F68CF" w14:textId="18CD2A09" w:rsidR="007D6314" w:rsidRPr="00103889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bCs/>
          <w:color w:val="003C7D"/>
          <w:sz w:val="16"/>
          <w:szCs w:val="16"/>
        </w:rPr>
        <w:t xml:space="preserve">- 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hipoteka</w:t>
      </w:r>
      <w:r w:rsidR="000E56D3">
        <w:rPr>
          <w:rFonts w:ascii="Source Sans Pro" w:hAnsi="Source Sans Pro" w:cs="Tahoma"/>
          <w:color w:val="003C7D"/>
          <w:sz w:val="16"/>
          <w:szCs w:val="16"/>
        </w:rPr>
        <w:t xml:space="preserve"> 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- wycena rzeczoznawcy nie starsza niż 9 miesięcy oraz polisa ubezpieczeniowa,</w:t>
      </w:r>
    </w:p>
    <w:p w14:paraId="2BE4B115" w14:textId="11D258A4" w:rsidR="007D6314" w:rsidRPr="00103889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- poręczenie wekslowe – wypełnienie ankiety poręczyciela</w:t>
      </w:r>
      <w:r w:rsidR="000E56D3">
        <w:rPr>
          <w:rFonts w:ascii="Source Sans Pro" w:hAnsi="Source Sans Pro" w:cs="Tahoma"/>
          <w:color w:val="003C7D"/>
          <w:sz w:val="16"/>
          <w:szCs w:val="16"/>
          <w:vertAlign w:val="superscript"/>
        </w:rPr>
        <w:t>2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 xml:space="preserve"> oraz załączenie wymaganych w niej dokumentów,</w:t>
      </w:r>
    </w:p>
    <w:p w14:paraId="7F6A2AF9" w14:textId="06FF1443" w:rsidR="007D6314" w:rsidRPr="00103889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bCs/>
          <w:color w:val="003C7D"/>
          <w:sz w:val="16"/>
          <w:szCs w:val="16"/>
        </w:rPr>
        <w:t xml:space="preserve">- 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zastaw rejestrowy –</w:t>
      </w:r>
      <w:r w:rsidRPr="00103889">
        <w:rPr>
          <w:rFonts w:ascii="Source Sans Pro" w:hAnsi="Source Sans Pro" w:cs="Tahoma"/>
          <w:b/>
          <w:color w:val="003C7D"/>
          <w:sz w:val="16"/>
          <w:szCs w:val="16"/>
        </w:rPr>
        <w:t xml:space="preserve"> 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dołączenie szczegółowego wykazu/dowodu rejestracyjnego</w:t>
      </w:r>
      <w:r w:rsidR="00060863">
        <w:rPr>
          <w:rFonts w:ascii="Source Sans Pro" w:hAnsi="Source Sans Pro" w:cs="Tahoma"/>
          <w:color w:val="003C7D"/>
          <w:sz w:val="16"/>
          <w:szCs w:val="16"/>
        </w:rPr>
        <w:t>/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>polis</w:t>
      </w:r>
      <w:r w:rsidR="00060863">
        <w:rPr>
          <w:rFonts w:ascii="Source Sans Pro" w:hAnsi="Source Sans Pro" w:cs="Tahoma"/>
          <w:color w:val="003C7D"/>
          <w:sz w:val="16"/>
          <w:szCs w:val="16"/>
        </w:rPr>
        <w:t>y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 xml:space="preserve"> ubezpieczeniow</w:t>
      </w:r>
      <w:r w:rsidR="00060863">
        <w:rPr>
          <w:rFonts w:ascii="Source Sans Pro" w:hAnsi="Source Sans Pro" w:cs="Tahoma"/>
          <w:color w:val="003C7D"/>
          <w:sz w:val="16"/>
          <w:szCs w:val="16"/>
        </w:rPr>
        <w:t>ej</w:t>
      </w:r>
      <w:r w:rsidRPr="00103889">
        <w:rPr>
          <w:rFonts w:ascii="Source Sans Pro" w:hAnsi="Source Sans Pro" w:cs="Tahoma"/>
          <w:color w:val="003C7D"/>
          <w:sz w:val="16"/>
          <w:szCs w:val="16"/>
        </w:rPr>
        <w:t xml:space="preserve"> AC</w:t>
      </w:r>
      <w:r w:rsidR="00060863">
        <w:rPr>
          <w:rFonts w:ascii="Source Sans Pro" w:hAnsi="Source Sans Pro" w:cs="Tahoma"/>
          <w:color w:val="003C7D"/>
          <w:sz w:val="16"/>
          <w:szCs w:val="16"/>
        </w:rPr>
        <w:t>.</w:t>
      </w:r>
    </w:p>
    <w:p w14:paraId="33544A0B" w14:textId="77777777" w:rsidR="007D6314" w:rsidRPr="00060863" w:rsidRDefault="007D6314" w:rsidP="007D631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8"/>
          <w:szCs w:val="8"/>
        </w:rPr>
      </w:pPr>
    </w:p>
    <w:p w14:paraId="36BFE0B4" w14:textId="6DF42B18" w:rsidR="007D6314" w:rsidRPr="007D6314" w:rsidRDefault="007D6314" w:rsidP="007D6314">
      <w:pPr>
        <w:tabs>
          <w:tab w:val="num" w:pos="4897"/>
        </w:tabs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103889">
        <w:rPr>
          <w:rFonts w:ascii="Source Sans Pro" w:hAnsi="Source Sans Pro" w:cs="Tahoma"/>
          <w:color w:val="003C7D"/>
          <w:sz w:val="16"/>
          <w:szCs w:val="16"/>
        </w:rPr>
        <w:t>W uzasadnionych przypadkach PZU SA może zwrócić się z prośbą o udostępnienie dodatkowych informacji bądź dokumentów np. dotyczących zobowiązań, zabezpieczeń.</w:t>
      </w:r>
    </w:p>
    <w:tbl>
      <w:tblPr>
        <w:tblW w:w="110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10490"/>
      </w:tblGrid>
      <w:tr w:rsidR="00060863" w:rsidRPr="0069093C" w14:paraId="526795D1" w14:textId="77777777" w:rsidTr="00CB06C1">
        <w:tc>
          <w:tcPr>
            <w:tcW w:w="567" w:type="dxa"/>
            <w:vAlign w:val="center"/>
          </w:tcPr>
          <w:p w14:paraId="6636989C" w14:textId="77777777" w:rsidR="00060863" w:rsidRPr="00060863" w:rsidRDefault="00060863" w:rsidP="00CB06C1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  <w:lang w:eastAsia="en-US"/>
              </w:rPr>
            </w:pPr>
            <w:r w:rsidRPr="00060863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  <w:lang w:eastAsia="en-US"/>
              </w:rPr>
              <w:t>1</w:t>
            </w:r>
          </w:p>
        </w:tc>
        <w:tc>
          <w:tcPr>
            <w:tcW w:w="10490" w:type="dxa"/>
            <w:vAlign w:val="center"/>
          </w:tcPr>
          <w:p w14:paraId="5789895D" w14:textId="77777777" w:rsidR="00060863" w:rsidRPr="00060863" w:rsidRDefault="00060863" w:rsidP="00CB06C1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pPr>
            <w:r w:rsidRPr="00060863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t>Składane są dokumenty, do których sporządzania podmiot jest zobowiązany na mocy przepisów prawa.</w:t>
            </w:r>
          </w:p>
        </w:tc>
      </w:tr>
      <w:tr w:rsidR="00060863" w:rsidRPr="0069093C" w14:paraId="241E1845" w14:textId="77777777" w:rsidTr="00CB06C1">
        <w:tc>
          <w:tcPr>
            <w:tcW w:w="567" w:type="dxa"/>
            <w:vAlign w:val="center"/>
          </w:tcPr>
          <w:p w14:paraId="6AEB5561" w14:textId="77777777" w:rsidR="00060863" w:rsidRPr="00060863" w:rsidRDefault="00060863" w:rsidP="00CB06C1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  <w:lang w:eastAsia="en-US"/>
              </w:rPr>
            </w:pPr>
            <w:r w:rsidRPr="00060863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0490" w:type="dxa"/>
            <w:vAlign w:val="center"/>
          </w:tcPr>
          <w:p w14:paraId="61375E00" w14:textId="77777777" w:rsidR="00060863" w:rsidRPr="00060863" w:rsidRDefault="00060863" w:rsidP="00CB06C1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pPr>
            <w:r w:rsidRPr="00060863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t>Dostępne na stronie www.pzu.pl.</w:t>
            </w:r>
          </w:p>
        </w:tc>
      </w:tr>
      <w:tr w:rsidR="00060863" w:rsidRPr="0069093C" w14:paraId="200654E7" w14:textId="77777777" w:rsidTr="00CB06C1">
        <w:tc>
          <w:tcPr>
            <w:tcW w:w="567" w:type="dxa"/>
            <w:vAlign w:val="center"/>
          </w:tcPr>
          <w:p w14:paraId="3195C29E" w14:textId="77777777" w:rsidR="00060863" w:rsidRPr="00060863" w:rsidRDefault="00060863" w:rsidP="00CB06C1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  <w:lang w:eastAsia="en-US"/>
              </w:rPr>
            </w:pPr>
            <w:r w:rsidRPr="00060863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10490" w:type="dxa"/>
            <w:vAlign w:val="center"/>
          </w:tcPr>
          <w:p w14:paraId="5958000A" w14:textId="77777777" w:rsidR="00060863" w:rsidRPr="00060863" w:rsidRDefault="00060863" w:rsidP="00CB06C1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pPr>
            <w:r w:rsidRPr="00060863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t>Należy każdorazowo sprawdzać, czy w dokumencie nie jest przewidziany krótszy okres jego ważności. W takiej sytuacji za datę ważności dokumentu uznaje się datę w nim określoną.</w:t>
            </w:r>
          </w:p>
        </w:tc>
      </w:tr>
    </w:tbl>
    <w:p w14:paraId="5BCC5699" w14:textId="77777777" w:rsidR="00060863" w:rsidRPr="00E248F6" w:rsidRDefault="00060863" w:rsidP="007D6314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6"/>
          <w:szCs w:val="6"/>
        </w:rPr>
      </w:pPr>
    </w:p>
    <w:p w14:paraId="2780D743" w14:textId="77777777" w:rsidR="007A6A5E" w:rsidRPr="007A6A5E" w:rsidRDefault="007A6A5E" w:rsidP="007A6A5E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b/>
          <w:color w:val="003C7D"/>
          <w:sz w:val="16"/>
          <w:szCs w:val="16"/>
        </w:rPr>
        <w:t>[Administrator i dane kontaktowe administratora i Inspektora Ochrony Danych]</w:t>
      </w:r>
    </w:p>
    <w:p w14:paraId="14CEF750" w14:textId="77777777" w:rsidR="007A6A5E" w:rsidRPr="007A6A5E" w:rsidRDefault="007A6A5E" w:rsidP="007A6A5E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Administratorem danych osobowych podanych w związku z zawarciem umowy gwarancji ubezpieczeniowej jest PZU SA z siedzibą w Warszawie, przy Rondzie Ignacego Daszyńskiego 4, 00-843 Warszawa.</w:t>
      </w:r>
    </w:p>
    <w:p w14:paraId="0D306F7A" w14:textId="6FE67BFC" w:rsidR="007A6A5E" w:rsidRPr="00C052B4" w:rsidRDefault="007A6A5E" w:rsidP="007A6A5E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Rondo Ignacego Daszyńskiego 4, 00-843 Warszawa.   </w:t>
      </w:r>
    </w:p>
    <w:p w14:paraId="16314236" w14:textId="77777777" w:rsidR="007A6A5E" w:rsidRPr="007A6A5E" w:rsidRDefault="007A6A5E" w:rsidP="007A6A5E">
      <w:pPr>
        <w:contextualSpacing/>
        <w:rPr>
          <w:rFonts w:ascii="Source Sans Pro" w:hAnsi="Source Sans Pro" w:cs="Tahoma"/>
          <w:b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b/>
          <w:color w:val="003C7D"/>
          <w:sz w:val="16"/>
          <w:szCs w:val="16"/>
        </w:rPr>
        <w:t>[Przetwarzanie danych]</w:t>
      </w:r>
    </w:p>
    <w:p w14:paraId="7AC5CF81" w14:textId="77777777" w:rsidR="007A6A5E" w:rsidRPr="007A6A5E" w:rsidRDefault="007A6A5E" w:rsidP="007A6A5E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 xml:space="preserve">Administrator może przetwarzać Pani/Pana dane w celu: </w:t>
      </w:r>
    </w:p>
    <w:p w14:paraId="11B6896B" w14:textId="77777777" w:rsidR="007A6A5E" w:rsidRPr="007A6A5E" w:rsidRDefault="007A6A5E" w:rsidP="007A6A5E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 xml:space="preserve">zawarcia i wykonania umowy gwarancji ubezpieczeniowej – podstawą prawną przetwarzania jest niezbędność przetwarzania danych do zawarcia i wykonywania umowy </w:t>
      </w:r>
      <w:r w:rsidRPr="007A6A5E">
        <w:rPr>
          <w:rFonts w:ascii="Source Sans Pro" w:eastAsia="Calibri" w:hAnsi="Source Sans Pro" w:cs="Tahoma"/>
          <w:color w:val="003C7D"/>
          <w:sz w:val="16"/>
          <w:szCs w:val="16"/>
        </w:rPr>
        <w:t>gwarancji ubezpieczeniowej</w:t>
      </w:r>
      <w:r w:rsidRPr="007A6A5E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22C28399" w14:textId="77777777" w:rsidR="007A6A5E" w:rsidRPr="007A6A5E" w:rsidRDefault="007A6A5E" w:rsidP="007A6A5E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oceny ryzyka ubezpieczeniowego przed zawarciem umowy – podstawą prawną przetwarzania jest niezbędność przetwarzania danych do zawarcia i wykonania umowy gwarancji ubezpieczeniowej,</w:t>
      </w:r>
    </w:p>
    <w:p w14:paraId="1B3F4120" w14:textId="77777777" w:rsidR="007A6A5E" w:rsidRPr="007A6A5E" w:rsidRDefault="007A6A5E" w:rsidP="007A6A5E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</w:r>
    </w:p>
    <w:p w14:paraId="64B23979" w14:textId="77777777" w:rsidR="007A6A5E" w:rsidRPr="007A6A5E" w:rsidRDefault="007A6A5E" w:rsidP="007A6A5E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</w:r>
    </w:p>
    <w:p w14:paraId="2453B06C" w14:textId="77777777" w:rsidR="007A6A5E" w:rsidRPr="007A6A5E" w:rsidRDefault="007A6A5E" w:rsidP="007A6A5E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</w:r>
    </w:p>
    <w:p w14:paraId="39A3F46E" w14:textId="77777777" w:rsidR="007A6A5E" w:rsidRPr="007A6A5E" w:rsidRDefault="007A6A5E" w:rsidP="007A6A5E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</w:r>
    </w:p>
    <w:p w14:paraId="61E4E797" w14:textId="77777777" w:rsidR="007A6A5E" w:rsidRPr="007A6A5E" w:rsidRDefault="007A6A5E" w:rsidP="007A6A5E">
      <w:pPr>
        <w:numPr>
          <w:ilvl w:val="0"/>
          <w:numId w:val="4"/>
        </w:numPr>
        <w:autoSpaceDN w:val="0"/>
        <w:contextualSpacing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lastRenderedPageBreak/>
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</w:r>
    </w:p>
    <w:p w14:paraId="73258466" w14:textId="5D45FD49" w:rsidR="007A6A5E" w:rsidRPr="000E56D3" w:rsidRDefault="007A6A5E" w:rsidP="007A6A5E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</w:r>
    </w:p>
    <w:p w14:paraId="01552356" w14:textId="77777777" w:rsidR="007A6A5E" w:rsidRPr="007A6A5E" w:rsidRDefault="007A6A5E" w:rsidP="007A6A5E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</w:r>
    </w:p>
    <w:p w14:paraId="55BED6CD" w14:textId="782F6F26" w:rsidR="00060863" w:rsidRPr="00C052B4" w:rsidRDefault="007A6A5E" w:rsidP="007A6A5E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Podanie danych osobowych w celach marketingowych jest dobrowolne.</w:t>
      </w:r>
    </w:p>
    <w:p w14:paraId="43112166" w14:textId="77777777" w:rsidR="007A6A5E" w:rsidRPr="007A6A5E" w:rsidRDefault="007A6A5E" w:rsidP="007A6A5E">
      <w:pPr>
        <w:autoSpaceDN w:val="0"/>
        <w:contextualSpacing/>
        <w:textAlignment w:val="baseline"/>
        <w:rPr>
          <w:rFonts w:ascii="Source Sans Pro" w:hAnsi="Source Sans Pro" w:cs="Tahoma"/>
          <w:b/>
          <w:iCs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b/>
          <w:iCs/>
          <w:color w:val="003C7D"/>
          <w:sz w:val="16"/>
          <w:szCs w:val="16"/>
        </w:rPr>
        <w:t>[Okres przechowywania danych]</w:t>
      </w:r>
    </w:p>
    <w:p w14:paraId="033B0D17" w14:textId="77777777" w:rsidR="007A6A5E" w:rsidRPr="007A6A5E" w:rsidRDefault="007A6A5E" w:rsidP="007A6A5E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Pani/Pana dane osobowe będą przechowywane do momentu przedawnienia roszczeń z tytułu umowy gwarancji ubezpieczeniowej lub do momentu wygaśnięcia obowiązku przechowywania danych wynikającego z przepisów prawa.</w:t>
      </w:r>
    </w:p>
    <w:p w14:paraId="0B71E654" w14:textId="77777777" w:rsidR="007A6A5E" w:rsidRPr="007A6A5E" w:rsidRDefault="007A6A5E" w:rsidP="007A6A5E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 xml:space="preserve">Administrator przestanie wcześniej przetwarzać dane wykorzystywane do celów marketingu bezpośredniego, obejmującego profilowanie, jeżeli zgłosi Pani/Pan sprzeciw wobec przetwarzania Pani/Pana danych w tym celu. </w:t>
      </w:r>
    </w:p>
    <w:p w14:paraId="612C372C" w14:textId="4EC807B4" w:rsidR="007A6A5E" w:rsidRPr="00C052B4" w:rsidRDefault="007A6A5E" w:rsidP="00C052B4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W zakresie, w jakim podstawą przetwarzania danych jest zgoda, Pani/Pana dane osobowe będą przetwarzane do czasu jej wycofania.</w:t>
      </w:r>
    </w:p>
    <w:p w14:paraId="784D6E5B" w14:textId="77777777" w:rsidR="007A6A5E" w:rsidRPr="007A6A5E" w:rsidRDefault="007A6A5E" w:rsidP="007A6A5E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b/>
          <w:color w:val="003C7D"/>
          <w:sz w:val="16"/>
          <w:szCs w:val="16"/>
        </w:rPr>
        <w:t>[Przekazywanie danych]</w:t>
      </w:r>
    </w:p>
    <w:p w14:paraId="4D8F99A3" w14:textId="77777777" w:rsidR="007A6A5E" w:rsidRPr="007A6A5E" w:rsidRDefault="007A6A5E" w:rsidP="007A6A5E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podmiotom i organom upoważnionym do przetwarzania tych danych na podstawie przepisów prawa.</w:t>
      </w:r>
    </w:p>
    <w:p w14:paraId="1905D05E" w14:textId="77777777" w:rsidR="007A6A5E" w:rsidRPr="007A6A5E" w:rsidRDefault="007A6A5E" w:rsidP="007A6A5E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zakładom reasekuracji, a także mogą być przekazywane innym spółkom z Grupy PZU, jeśli wyraziła Pani/Pan zgodę na takie przekazanie.</w:t>
      </w:r>
    </w:p>
    <w:p w14:paraId="0F176AF0" w14:textId="77777777" w:rsidR="007A6A5E" w:rsidRPr="007A6A5E" w:rsidRDefault="007A6A5E" w:rsidP="007A6A5E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Pani/Pana dane osobowe mogą być przekazywane podmiotom przetwarzającym dane osobowe na zlecenie administratora, w tym m.in.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</w:r>
    </w:p>
    <w:p w14:paraId="6C3E983D" w14:textId="6ADC6AD1" w:rsidR="007A6A5E" w:rsidRPr="00C052B4" w:rsidRDefault="007A6A5E" w:rsidP="00C052B4">
      <w:pPr>
        <w:autoSpaceDN w:val="0"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</w:r>
    </w:p>
    <w:p w14:paraId="38635A91" w14:textId="77777777" w:rsidR="007A6A5E" w:rsidRPr="007A6A5E" w:rsidRDefault="007A6A5E" w:rsidP="007A6A5E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b/>
          <w:color w:val="003C7D"/>
          <w:sz w:val="16"/>
          <w:szCs w:val="16"/>
        </w:rPr>
        <w:t>[Pani/Pana prawa]</w:t>
      </w:r>
    </w:p>
    <w:p w14:paraId="569630A2" w14:textId="77777777" w:rsidR="007A6A5E" w:rsidRPr="007A6A5E" w:rsidRDefault="007A6A5E" w:rsidP="007A6A5E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Przysługuje Pani/Panu prawo dostępu do swoich danych osobowych oraz prawo żądania ich sprostowania, ich usunięcia lub ograniczenia ich przetwarzania.</w:t>
      </w:r>
    </w:p>
    <w:p w14:paraId="5AD4AD63" w14:textId="77777777" w:rsidR="007A6A5E" w:rsidRPr="007A6A5E" w:rsidRDefault="007A6A5E" w:rsidP="007A6A5E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</w:r>
    </w:p>
    <w:p w14:paraId="2C0C9671" w14:textId="77777777" w:rsidR="007A6A5E" w:rsidRPr="007A6A5E" w:rsidRDefault="007A6A5E" w:rsidP="007A6A5E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</w:r>
    </w:p>
    <w:p w14:paraId="79F440F8" w14:textId="77777777" w:rsidR="007A6A5E" w:rsidRPr="007A6A5E" w:rsidRDefault="007A6A5E" w:rsidP="007A6A5E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</w:r>
    </w:p>
    <w:p w14:paraId="2A6D54B8" w14:textId="77777777" w:rsidR="007A6A5E" w:rsidRPr="007A6A5E" w:rsidRDefault="007A6A5E" w:rsidP="007A6A5E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W celu skorzystania z powyższych praw należy skontaktować się z administratorem lub z Inspektorem Ochrony Danych, korzystając ze wskazanych wyżej danych kontaktowych.</w:t>
      </w:r>
    </w:p>
    <w:p w14:paraId="6567B284" w14:textId="3F57DC9A" w:rsidR="001F084E" w:rsidRPr="00103889" w:rsidRDefault="007A6A5E" w:rsidP="007A6A5E">
      <w:pPr>
        <w:rPr>
          <w:rFonts w:ascii="Source Sans Pro" w:hAnsi="Source Sans Pro" w:cs="Tahoma"/>
          <w:color w:val="003C7D"/>
          <w:sz w:val="16"/>
          <w:szCs w:val="16"/>
        </w:rPr>
      </w:pPr>
      <w:r w:rsidRPr="007A6A5E">
        <w:rPr>
          <w:rFonts w:ascii="Source Sans Pro" w:hAnsi="Source Sans Pro" w:cs="Tahoma"/>
          <w:color w:val="003C7D"/>
          <w:sz w:val="16"/>
          <w:szCs w:val="16"/>
        </w:rPr>
        <w:t>Przysługuje Pani/Panu prawo wniesienia skargi do organu nadzorczego. W Polsce takim organem nadzorczym jest Prezes Urzędu Ochrony Danych Osobowych</w:t>
      </w:r>
      <w:r w:rsidR="001F084E" w:rsidRPr="00103889">
        <w:rPr>
          <w:rFonts w:ascii="Source Sans Pro" w:hAnsi="Source Sans Pro" w:cs="Tahoma"/>
          <w:color w:val="003C7D"/>
          <w:sz w:val="16"/>
          <w:szCs w:val="16"/>
        </w:rPr>
        <w:t>.</w:t>
      </w:r>
    </w:p>
    <w:p w14:paraId="40B1748D" w14:textId="77777777" w:rsidR="001F084E" w:rsidRPr="00103889" w:rsidRDefault="001F084E" w:rsidP="001F084E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13B28A1B" w14:textId="77777777" w:rsidR="004850E1" w:rsidRPr="00103889" w:rsidRDefault="004850E1" w:rsidP="007D6314">
      <w:pPr>
        <w:contextualSpacing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44D02378" w14:textId="24FAB961" w:rsidR="001F084E" w:rsidRPr="00103889" w:rsidRDefault="001F084E" w:rsidP="00C052B4">
      <w:pPr>
        <w:contextualSpacing/>
        <w:jc w:val="center"/>
        <w:rPr>
          <w:rFonts w:ascii="Source Sans Pro" w:hAnsi="Source Sans Pro" w:cs="Tahoma"/>
          <w:color w:val="003C7D"/>
          <w:sz w:val="18"/>
          <w:szCs w:val="18"/>
        </w:rPr>
      </w:pPr>
      <w:r w:rsidRPr="00103889">
        <w:rPr>
          <w:rFonts w:ascii="Source Sans Pro" w:hAnsi="Source Sans Pro" w:cs="Tahoma"/>
          <w:b/>
          <w:color w:val="003C7D"/>
          <w:sz w:val="18"/>
          <w:szCs w:val="18"/>
        </w:rPr>
        <w:t>OŚWIADCZENIA</w:t>
      </w:r>
    </w:p>
    <w:p w14:paraId="7FED9BCA" w14:textId="77777777" w:rsidR="001F084E" w:rsidRPr="00103889" w:rsidRDefault="001F084E" w:rsidP="001F084E">
      <w:pPr>
        <w:contextualSpacing/>
        <w:rPr>
          <w:rFonts w:ascii="Source Sans Pro" w:hAnsi="Source Sans Pro" w:cs="Tahoma"/>
          <w:color w:val="003C7D"/>
          <w:sz w:val="18"/>
          <w:szCs w:val="18"/>
        </w:rPr>
      </w:pPr>
      <w:r w:rsidRPr="00103889">
        <w:rPr>
          <w:rFonts w:ascii="Source Sans Pro" w:hAnsi="Source Sans Pro" w:cs="Tahoma"/>
          <w:color w:val="003C7D"/>
          <w:sz w:val="18"/>
          <w:szCs w:val="18"/>
        </w:rPr>
        <w:t>Niniejszym oświadczam, że zapoznałam/em się z powyższą „Informacją Administratora danych osobowych” o przetwarzaniu moich danych osobowych.</w:t>
      </w:r>
    </w:p>
    <w:p w14:paraId="597E957C" w14:textId="77777777" w:rsidR="001F084E" w:rsidRPr="003E50B0" w:rsidRDefault="001F084E" w:rsidP="001F084E">
      <w:pPr>
        <w:contextualSpacing/>
        <w:rPr>
          <w:rFonts w:ascii="Source Sans Pro" w:hAnsi="Source Sans Pro" w:cs="Tahoma"/>
          <w:color w:val="003C7D"/>
          <w:sz w:val="6"/>
          <w:szCs w:val="6"/>
        </w:rPr>
      </w:pPr>
    </w:p>
    <w:p w14:paraId="68398EAF" w14:textId="77777777" w:rsidR="001F084E" w:rsidRPr="00103889" w:rsidRDefault="001F084E" w:rsidP="001F084E">
      <w:pPr>
        <w:autoSpaceDE w:val="0"/>
        <w:autoSpaceDN w:val="0"/>
        <w:adjustRightInd w:val="0"/>
        <w:contextualSpacing/>
        <w:jc w:val="both"/>
        <w:rPr>
          <w:rFonts w:ascii="Source Sans Pro" w:hAnsi="Source Sans Pro" w:cs="Tahoma"/>
          <w:color w:val="003C7D"/>
          <w:sz w:val="18"/>
          <w:szCs w:val="18"/>
        </w:rPr>
      </w:pPr>
      <w:r w:rsidRPr="00103889">
        <w:rPr>
          <w:rFonts w:ascii="Source Sans Pro" w:hAnsi="Source Sans Pro" w:cs="Tahoma"/>
          <w:color w:val="003C7D"/>
          <w:sz w:val="18"/>
          <w:szCs w:val="18"/>
        </w:rPr>
        <w:t>Niniejszym potwierdzam(y), że informacje wymienione we wniosku oraz dokumentach załączonych do wniosku są zgodne z aktualnym stanem faktycznym oraz, że do dnia dzisiejszego nie dokonano żadnych czynności formalnych zmierzających do ich zmiany.</w:t>
      </w:r>
    </w:p>
    <w:p w14:paraId="7BCD03A3" w14:textId="77777777" w:rsidR="001F084E" w:rsidRPr="003E50B0" w:rsidRDefault="001F084E" w:rsidP="001F084E">
      <w:pPr>
        <w:rPr>
          <w:rFonts w:ascii="Source Sans Pro" w:hAnsi="Source Sans Pro" w:cs="Tahoma"/>
          <w:color w:val="003C7D"/>
          <w:sz w:val="6"/>
          <w:szCs w:val="6"/>
        </w:rPr>
      </w:pPr>
    </w:p>
    <w:p w14:paraId="54E677D4" w14:textId="77777777" w:rsidR="001F084E" w:rsidRPr="00103889" w:rsidRDefault="001F084E" w:rsidP="001F084E">
      <w:pPr>
        <w:rPr>
          <w:rFonts w:ascii="Source Sans Pro" w:hAnsi="Source Sans Pro" w:cs="Tahoma"/>
          <w:color w:val="003C7D"/>
          <w:sz w:val="18"/>
          <w:szCs w:val="18"/>
        </w:rPr>
      </w:pPr>
      <w:r w:rsidRPr="00103889">
        <w:rPr>
          <w:rFonts w:ascii="Source Sans Pro" w:hAnsi="Source Sans Pro" w:cs="Tahoma"/>
          <w:color w:val="003C7D"/>
          <w:sz w:val="18"/>
          <w:szCs w:val="18"/>
        </w:rPr>
        <w:t>Niniejszym oświadczam/y, że wyrażam/y zgodę na sprawdzenie mnie/nas/reprezentowanej spółki w Krajowym Rejestrze Długów.</w:t>
      </w:r>
      <w:r w:rsidRPr="00103889">
        <w:rPr>
          <w:rFonts w:ascii="Source Sans Pro" w:hAnsi="Source Sans Pro" w:cs="Tahoma"/>
          <w:color w:val="003C7D"/>
          <w:sz w:val="12"/>
          <w:szCs w:val="12"/>
        </w:rPr>
        <w:t xml:space="preserve"> </w:t>
      </w:r>
    </w:p>
    <w:p w14:paraId="106FFF80" w14:textId="77777777" w:rsidR="001F084E" w:rsidRPr="003E50B0" w:rsidRDefault="001F084E" w:rsidP="001F084E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6"/>
          <w:szCs w:val="6"/>
        </w:rPr>
      </w:pPr>
    </w:p>
    <w:p w14:paraId="2B2123A4" w14:textId="77777777" w:rsidR="00C052B4" w:rsidRPr="00C052B4" w:rsidRDefault="00C052B4" w:rsidP="00C052B4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18"/>
          <w:szCs w:val="18"/>
        </w:rPr>
      </w:pPr>
      <w:r w:rsidRPr="00C052B4">
        <w:rPr>
          <w:rFonts w:ascii="Source Sans Pro" w:hAnsi="Source Sans Pro" w:cs="Tahoma"/>
          <w:color w:val="003C7D"/>
          <w:sz w:val="18"/>
          <w:szCs w:val="18"/>
        </w:rPr>
        <w:t xml:space="preserve">Niniejszym oświadczam/y, że wyrażam/y zgodę na przesyłanie informacji i dokumentów, w tym dokumentu gwarancji ubezpieczeniowej, a także informacji, które mają związek z wnioskowaną lub zawartą umową zlecenia udzielenia gwarancji ubezpieczeniowej za pośrednictwem środków komunikacji elektronicznej, w tym wiadomości SMS/MMS lub e-mail na wskazany numer telefonu lub adres mailowy. </w:t>
      </w:r>
    </w:p>
    <w:p w14:paraId="2DD7A8F2" w14:textId="77777777" w:rsidR="00C052B4" w:rsidRDefault="00C052B4" w:rsidP="00C052B4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18"/>
          <w:szCs w:val="18"/>
        </w:rPr>
      </w:pPr>
      <w:r w:rsidRPr="00C052B4">
        <w:rPr>
          <w:rFonts w:ascii="Source Sans Pro" w:hAnsi="Source Sans Pro" w:cs="Tahoma"/>
          <w:color w:val="003C7D"/>
          <w:sz w:val="18"/>
          <w:szCs w:val="18"/>
        </w:rPr>
        <w:t xml:space="preserve">W razie zmiany podanych danych kontaktowych, zobowiązuję się/emy się uaktualnić dane, dzięki którym będę/będziemy otrzymywać informacje za pośrednictwem środków komunikacji elektronicznej. </w:t>
      </w:r>
    </w:p>
    <w:p w14:paraId="50A211B4" w14:textId="77777777" w:rsidR="00C052B4" w:rsidRPr="003E50B0" w:rsidRDefault="00C052B4" w:rsidP="00C052B4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6"/>
          <w:szCs w:val="6"/>
        </w:rPr>
      </w:pPr>
    </w:p>
    <w:p w14:paraId="1BF6F395" w14:textId="45791186" w:rsidR="0032289F" w:rsidRPr="0032289F" w:rsidRDefault="0032289F" w:rsidP="00C052B4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18"/>
          <w:szCs w:val="18"/>
        </w:rPr>
      </w:pPr>
      <w:r w:rsidRPr="0032289F">
        <w:rPr>
          <w:rFonts w:ascii="Source Sans Pro" w:hAnsi="Source Sans Pro" w:cs="Tahoma"/>
          <w:color w:val="003C7D"/>
          <w:sz w:val="18"/>
          <w:szCs w:val="18"/>
        </w:rPr>
        <w:t>Niniejszym wyrażam/y zgodę na udostępnienie przez PZU SA informacji wymienionych we wniosku  oraz w dokumentach załączonych do wniosku, podmiotom świadczącym ochronę reasekuracyjną. Powyższa zgoda jest niezbędna do pozyskania przez PZU SA ochrony reasekuracyjnej dla transakcji związanej z wnioskiem.</w:t>
      </w:r>
    </w:p>
    <w:p w14:paraId="2CBEC229" w14:textId="77777777" w:rsidR="0032289F" w:rsidRPr="003E50B0" w:rsidRDefault="0032289F" w:rsidP="001F084E">
      <w:pPr>
        <w:rPr>
          <w:rFonts w:ascii="Source Sans Pro" w:hAnsi="Source Sans Pro" w:cs="Tahoma"/>
          <w:color w:val="003C7D"/>
          <w:sz w:val="6"/>
          <w:szCs w:val="6"/>
        </w:rPr>
      </w:pPr>
    </w:p>
    <w:p w14:paraId="33A99277" w14:textId="7F3B9B38" w:rsidR="001F084E" w:rsidRPr="00103889" w:rsidRDefault="001F084E" w:rsidP="001F084E">
      <w:pPr>
        <w:rPr>
          <w:rFonts w:ascii="Source Sans Pro" w:hAnsi="Source Sans Pro" w:cs="Tahoma"/>
          <w:color w:val="003C7D"/>
          <w:sz w:val="18"/>
          <w:szCs w:val="18"/>
        </w:rPr>
      </w:pPr>
      <w:r w:rsidRPr="00103889">
        <w:rPr>
          <w:rFonts w:ascii="Source Sans Pro" w:hAnsi="Source Sans Pro" w:cs="Tahoma"/>
          <w:color w:val="003C7D"/>
          <w:sz w:val="18"/>
          <w:szCs w:val="18"/>
        </w:rPr>
        <w:t xml:space="preserve">PZU SA zastrzega sobie prawo wglądu przez upoważnione osoby do ksiąg rachunkowych albo podatkowych oraz innych dokumentów które są niezbędne do oceny ryzyka udzielanej gwarancji ubezpieczeniowej. </w:t>
      </w:r>
    </w:p>
    <w:p w14:paraId="0B64A538" w14:textId="77777777" w:rsidR="001F084E" w:rsidRPr="003E50B0" w:rsidRDefault="001F084E" w:rsidP="001F084E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6"/>
          <w:szCs w:val="6"/>
        </w:rPr>
      </w:pPr>
    </w:p>
    <w:p w14:paraId="2F22FB7C" w14:textId="77777777" w:rsidR="001F084E" w:rsidRPr="00103889" w:rsidRDefault="001F084E" w:rsidP="001F084E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8"/>
          <w:szCs w:val="18"/>
        </w:rPr>
      </w:pPr>
      <w:r w:rsidRPr="00103889">
        <w:rPr>
          <w:rFonts w:ascii="Source Sans Pro" w:hAnsi="Source Sans Pro" w:cs="Tahoma"/>
          <w:color w:val="003C7D"/>
          <w:sz w:val="18"/>
          <w:szCs w:val="18"/>
        </w:rPr>
        <w:t>Przedstawione informacje traktowane są jako poufne. PZU SA zastrzega sobie prawo do kontaktowania się z innymi podmiotami, aby uzyskać informacje, które mogą przyczynić się do poznania sytuacji wnioskodawcy lub ewentualnie poręczycieli.</w:t>
      </w:r>
    </w:p>
    <w:p w14:paraId="4B3D5972" w14:textId="489FFC49" w:rsidR="004850E1" w:rsidRDefault="004850E1" w:rsidP="001F084E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3C9E69B1" w14:textId="77777777" w:rsidR="00D5745B" w:rsidRPr="00103889" w:rsidRDefault="00D5745B" w:rsidP="001F084E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2A7B8CDB" w14:textId="77777777" w:rsidR="004850E1" w:rsidRPr="00103889" w:rsidRDefault="004850E1" w:rsidP="001F084E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281DFA5C" w14:textId="77777777" w:rsidR="001F084E" w:rsidRPr="00103889" w:rsidRDefault="001F084E" w:rsidP="001F084E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5E455535" w14:textId="77777777" w:rsidR="004602FA" w:rsidRPr="00103889" w:rsidRDefault="004602FA" w:rsidP="00C32D4B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4"/>
          <w:szCs w:val="4"/>
        </w:rPr>
      </w:pPr>
    </w:p>
    <w:p w14:paraId="24E2C3D9" w14:textId="77777777" w:rsidR="004602FA" w:rsidRPr="00103889" w:rsidRDefault="004602FA" w:rsidP="00C32D4B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4"/>
          <w:szCs w:val="4"/>
        </w:rPr>
      </w:pPr>
    </w:p>
    <w:p w14:paraId="10D3CC0E" w14:textId="77777777" w:rsidR="004602FA" w:rsidRPr="00103889" w:rsidRDefault="004602FA" w:rsidP="00C32D4B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4"/>
          <w:szCs w:val="4"/>
        </w:rPr>
      </w:pPr>
    </w:p>
    <w:p w14:paraId="1AFEB0F2" w14:textId="77777777" w:rsidR="006814A5" w:rsidRPr="00103889" w:rsidRDefault="006814A5" w:rsidP="006814A5">
      <w:pPr>
        <w:rPr>
          <w:rFonts w:ascii="Source Sans Pro" w:hAnsi="Source Sans Pro"/>
          <w:color w:val="003C7D"/>
          <w:sz w:val="20"/>
        </w:rPr>
      </w:pPr>
    </w:p>
    <w:tbl>
      <w:tblPr>
        <w:tblW w:w="11007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19"/>
        <w:gridCol w:w="3152"/>
        <w:gridCol w:w="368"/>
        <w:gridCol w:w="4096"/>
        <w:gridCol w:w="72"/>
      </w:tblGrid>
      <w:tr w:rsidR="00103889" w:rsidRPr="00103889" w14:paraId="0CD365F5" w14:textId="77777777" w:rsidTr="00103889">
        <w:trPr>
          <w:trHeight w:val="255"/>
        </w:trPr>
        <w:tc>
          <w:tcPr>
            <w:tcW w:w="3319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  <w:hideMark/>
          </w:tcPr>
          <w:p w14:paraId="37D6E944" w14:textId="77777777" w:rsidR="00103889" w:rsidRPr="00103889" w:rsidRDefault="0010388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</w:rPr>
            </w:pPr>
            <w:r w:rsidRPr="00103889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03889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103889">
              <w:rPr>
                <w:rFonts w:ascii="Source Sans Pro" w:hAnsi="Source Sans Pro" w:cs="Tahoma"/>
                <w:color w:val="003C7D"/>
              </w:rPr>
            </w:r>
            <w:r w:rsidRPr="00103889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103889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103889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103889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4ABF95C4" w14:textId="77777777" w:rsidR="00103889" w:rsidRPr="00103889" w:rsidRDefault="0010388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35EAD3FD" w14:textId="77777777" w:rsidR="00103889" w:rsidRPr="00103889" w:rsidRDefault="0010388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</w:p>
        </w:tc>
      </w:tr>
      <w:tr w:rsidR="00103889" w:rsidRPr="00103889" w14:paraId="346A0ED2" w14:textId="77777777" w:rsidTr="00103889">
        <w:trPr>
          <w:gridAfter w:val="1"/>
          <w:wAfter w:w="72" w:type="dxa"/>
        </w:trPr>
        <w:tc>
          <w:tcPr>
            <w:tcW w:w="3319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FB21B3" w14:textId="693FCBE7" w:rsidR="006814A5" w:rsidRPr="00103889" w:rsidRDefault="006814A5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  <w:lang w:val="pl-PL"/>
              </w:rPr>
            </w:pPr>
            <w:r w:rsidRPr="00103889">
              <w:rPr>
                <w:rFonts w:ascii="Source Sans Pro" w:hAnsi="Source Sans Pro" w:cs="Tahoma"/>
                <w:color w:val="003C7D"/>
                <w:sz w:val="14"/>
                <w:szCs w:val="10"/>
              </w:rPr>
              <w:t>Miejscowość</w:t>
            </w:r>
            <w:r w:rsidR="00103889">
              <w:rPr>
                <w:rFonts w:ascii="Source Sans Pro" w:hAnsi="Source Sans Pro" w:cs="Tahoma"/>
                <w:color w:val="003C7D"/>
                <w:sz w:val="14"/>
                <w:szCs w:val="10"/>
                <w:lang w:val="pl-PL"/>
              </w:rPr>
              <w:t xml:space="preserve"> i data</w:t>
            </w: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48A49F" w14:textId="77777777" w:rsidR="006814A5" w:rsidRPr="00103889" w:rsidRDefault="006814A5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E0445F" w14:textId="3FFFB4F3" w:rsidR="006814A5" w:rsidRPr="00103889" w:rsidRDefault="006814A5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</w:p>
        </w:tc>
        <w:tc>
          <w:tcPr>
            <w:tcW w:w="4096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ABDDD5" w14:textId="77777777" w:rsidR="006814A5" w:rsidRPr="00103889" w:rsidRDefault="006814A5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lang w:val="pl-PL"/>
              </w:rPr>
            </w:pPr>
            <w:r w:rsidRPr="00103889">
              <w:rPr>
                <w:rFonts w:ascii="Source Sans Pro" w:hAnsi="Source Sans Pro" w:cs="Tahoma"/>
                <w:color w:val="003C7D"/>
                <w:sz w:val="14"/>
              </w:rPr>
              <w:t>Podpis</w:t>
            </w:r>
          </w:p>
        </w:tc>
      </w:tr>
    </w:tbl>
    <w:p w14:paraId="3182FEE7" w14:textId="77777777" w:rsidR="00D5745B" w:rsidRPr="00103889" w:rsidRDefault="00D5745B" w:rsidP="00104DC7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0"/>
          <w:szCs w:val="10"/>
        </w:rPr>
      </w:pPr>
    </w:p>
    <w:p w14:paraId="0664245F" w14:textId="77777777" w:rsidR="00484CE2" w:rsidRPr="00103889" w:rsidRDefault="00484CE2" w:rsidP="00104DC7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0"/>
          <w:szCs w:val="10"/>
        </w:rPr>
      </w:pPr>
    </w:p>
    <w:p w14:paraId="0F377EDB" w14:textId="77777777" w:rsidR="001F084E" w:rsidRPr="00103889" w:rsidRDefault="001F084E" w:rsidP="001F084E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8"/>
          <w:szCs w:val="18"/>
        </w:rPr>
      </w:pPr>
      <w:r w:rsidRPr="00103889">
        <w:rPr>
          <w:rFonts w:ascii="Source Sans Pro" w:hAnsi="Source Sans Pro" w:cs="Tahoma"/>
          <w:b/>
          <w:color w:val="003C7D"/>
          <w:sz w:val="18"/>
          <w:szCs w:val="18"/>
        </w:rPr>
        <w:t>Informujemy, że złożenie kompletu wymaganych dokumentów przyspieszy proces rozpatrywania wniosku.</w:t>
      </w:r>
    </w:p>
    <w:p w14:paraId="4AD410CD" w14:textId="77777777" w:rsidR="00484CE2" w:rsidRPr="00103889" w:rsidRDefault="00484CE2" w:rsidP="00104DC7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0"/>
          <w:szCs w:val="10"/>
        </w:rPr>
      </w:pPr>
    </w:p>
    <w:p w14:paraId="2C76B8D2" w14:textId="77777777" w:rsidR="00484CE2" w:rsidRPr="00103889" w:rsidRDefault="00484CE2" w:rsidP="00104DC7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0"/>
          <w:szCs w:val="10"/>
        </w:rPr>
      </w:pPr>
    </w:p>
    <w:p w14:paraId="10E1A859" w14:textId="77777777" w:rsidR="00060863" w:rsidRPr="00060863" w:rsidRDefault="00060863" w:rsidP="00060863">
      <w:pPr>
        <w:autoSpaceDE w:val="0"/>
        <w:autoSpaceDN w:val="0"/>
        <w:adjustRightInd w:val="0"/>
        <w:ind w:left="567"/>
        <w:jc w:val="both"/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</w:pPr>
      <w:r w:rsidRPr="00060863">
        <w:rPr>
          <w:rFonts w:ascii="Source Sans Pro" w:eastAsia="Calibri" w:hAnsi="Source Sans Pro"/>
          <w:color w:val="003C7D"/>
          <w:sz w:val="12"/>
          <w:szCs w:val="12"/>
          <w:lang w:eastAsia="en-US"/>
        </w:rPr>
        <w:t xml:space="preserve">          *  </w:t>
      </w:r>
      <w:r w:rsidRPr="00060863"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  <w:t>Właściwe zakreślić</w:t>
      </w:r>
    </w:p>
    <w:p w14:paraId="3C041A46" w14:textId="77777777" w:rsidR="00060863" w:rsidRPr="00060863" w:rsidRDefault="00060863" w:rsidP="00060863">
      <w:pPr>
        <w:autoSpaceDE w:val="0"/>
        <w:autoSpaceDN w:val="0"/>
        <w:adjustRightInd w:val="0"/>
        <w:ind w:left="567"/>
        <w:jc w:val="both"/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</w:pPr>
      <w:r w:rsidRPr="00060863"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  <w:t xml:space="preserve">        **  W przypadku zbyt małej ilości miejsca w danej rubryce prosimy przedstawić pełne informacje w formie załącznika</w:t>
      </w:r>
    </w:p>
    <w:p w14:paraId="0F32A2B6" w14:textId="47DEC7B3" w:rsidR="003A155C" w:rsidRPr="00D5745B" w:rsidRDefault="00060863" w:rsidP="00D5745B">
      <w:pPr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</w:pPr>
      <w:r w:rsidRPr="00060863"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  <w:t xml:space="preserve">     </w:t>
      </w:r>
      <w:r w:rsidRPr="00060863"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  <w:tab/>
        <w:t>***  Członkowie zarządu i właściciele firm jednocześnie pełniący stanowisko o podobnym charakterze w podmiocie powiązanym z ww. firmą</w:t>
      </w:r>
    </w:p>
    <w:sectPr w:rsidR="003A155C" w:rsidRPr="00D5745B" w:rsidSect="000D49E7">
      <w:footerReference w:type="default" r:id="rId13"/>
      <w:footerReference w:type="first" r:id="rId14"/>
      <w:pgSz w:w="11906" w:h="16838"/>
      <w:pgMar w:top="454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F50A7" w14:textId="77777777" w:rsidR="00B002C2" w:rsidRPr="002E6559" w:rsidRDefault="00B002C2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endnote>
  <w:endnote w:type="continuationSeparator" w:id="0">
    <w:p w14:paraId="62B4AA6B" w14:textId="77777777" w:rsidR="00B002C2" w:rsidRPr="002E6559" w:rsidRDefault="00B002C2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B0C39" w14:textId="77777777" w:rsidR="00702CC5" w:rsidRPr="000D49E7" w:rsidRDefault="00702CC5">
    <w:pPr>
      <w:rPr>
        <w:rFonts w:ascii="Tahoma" w:hAnsi="Tahoma" w:cs="Tahoma"/>
        <w:sz w:val="12"/>
        <w:szCs w:val="12"/>
      </w:rPr>
    </w:pPr>
  </w:p>
  <w:tbl>
    <w:tblPr>
      <w:tblW w:w="4905" w:type="pct"/>
      <w:tblInd w:w="108" w:type="dxa"/>
      <w:tblLook w:val="04A0" w:firstRow="1" w:lastRow="0" w:firstColumn="1" w:lastColumn="0" w:noHBand="0" w:noVBand="1"/>
    </w:tblPr>
    <w:tblGrid>
      <w:gridCol w:w="9593"/>
      <w:gridCol w:w="695"/>
      <w:gridCol w:w="501"/>
    </w:tblGrid>
    <w:tr w:rsidR="00702CC5" w:rsidRPr="00FE0B18" w14:paraId="446B0C3D" w14:textId="77777777" w:rsidTr="00986F90">
      <w:trPr>
        <w:trHeight w:val="79"/>
      </w:trPr>
      <w:tc>
        <w:tcPr>
          <w:tcW w:w="4446" w:type="pct"/>
        </w:tcPr>
        <w:p w14:paraId="446B0C3A" w14:textId="47312D21" w:rsidR="00702CC5" w:rsidRPr="0069228C" w:rsidRDefault="0069228C" w:rsidP="0069228C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DA64B3">
            <w:rPr>
              <w:rFonts w:ascii="Source Sans Pro" w:hAnsi="Source Sans Pro" w:cs="Tahoma"/>
              <w:b/>
              <w:bCs/>
              <w:color w:val="003C7D"/>
              <w:lang w:val="pl-PL" w:eastAsia="en-US"/>
            </w:rPr>
            <w:t>801 102 102</w:t>
          </w:r>
          <w:r w:rsidRPr="0069228C">
            <w:rPr>
              <w:rFonts w:ascii="Source Sans Pro" w:hAnsi="Source Sans Pro" w:cs="Tahoma"/>
              <w:color w:val="003C7D"/>
              <w:sz w:val="14"/>
              <w:szCs w:val="14"/>
              <w:lang w:val="pl-PL" w:eastAsia="en-US"/>
            </w:rPr>
            <w:t xml:space="preserve">     </w:t>
          </w:r>
          <w:r w:rsidRPr="00060863">
            <w:rPr>
              <w:rFonts w:ascii="Source Sans Pro" w:hAnsi="Source Sans Pro" w:cs="Tahoma"/>
              <w:color w:val="003C7D"/>
              <w:sz w:val="13"/>
              <w:szCs w:val="13"/>
              <w:lang w:val="pl-PL" w:eastAsia="en-US"/>
            </w:rPr>
            <w:t>Opłata zgodna z taryfą operatora</w:t>
          </w:r>
          <w:r w:rsidR="00702CC5" w:rsidRPr="007A6A5E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 </w:t>
          </w:r>
        </w:p>
      </w:tc>
      <w:tc>
        <w:tcPr>
          <w:tcW w:w="322" w:type="pct"/>
        </w:tcPr>
        <w:p w14:paraId="446B0C3B" w14:textId="77777777" w:rsidR="00702CC5" w:rsidRPr="00F7783E" w:rsidRDefault="00702CC5" w:rsidP="00D50CC7">
          <w:pPr>
            <w:pStyle w:val="PZUNiebieskiiTahoma"/>
            <w:rPr>
              <w:rFonts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2" w:type="pct"/>
        </w:tcPr>
        <w:p w14:paraId="446B0C3C" w14:textId="77777777" w:rsidR="00702CC5" w:rsidRPr="007A6A5E" w:rsidRDefault="00702CC5" w:rsidP="00F7783E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7A6A5E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Pr="007A6A5E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7A6A5E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114AD" w:rsidRPr="007A6A5E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7</w:t>
          </w:r>
          <w:r w:rsidRPr="007A6A5E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Pr="007A6A5E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Pr="007A6A5E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Pr="007A6A5E">
            <w:rPr>
              <w:rFonts w:ascii="Source Sans Pro" w:hAnsi="Source Sans Pro" w:cs="Tahoma"/>
              <w:color w:val="003C7D"/>
              <w:sz w:val="18"/>
              <w:szCs w:val="18"/>
            </w:rPr>
            <w:instrText>NUMPAGES</w:instrText>
          </w:r>
          <w:r w:rsidRPr="007A6A5E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114AD" w:rsidRPr="007A6A5E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7</w:t>
          </w:r>
          <w:r w:rsidRPr="007A6A5E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446B0C3E" w14:textId="77777777" w:rsidR="00702CC5" w:rsidRPr="000D49E7" w:rsidRDefault="00702CC5" w:rsidP="00FE0B18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B0C3F" w14:textId="77777777" w:rsidR="00702CC5" w:rsidRPr="000D49E7" w:rsidRDefault="00702CC5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9135"/>
      <w:gridCol w:w="1099"/>
      <w:gridCol w:w="500"/>
    </w:tblGrid>
    <w:tr w:rsidR="00702CC5" w:rsidRPr="00D433E2" w14:paraId="446B0C44" w14:textId="77777777" w:rsidTr="00F7783E">
      <w:trPr>
        <w:trHeight w:val="79"/>
      </w:trPr>
      <w:tc>
        <w:tcPr>
          <w:tcW w:w="4255" w:type="pct"/>
        </w:tcPr>
        <w:p w14:paraId="446B0C40" w14:textId="27A5B957" w:rsidR="00702CC5" w:rsidRPr="0069228C" w:rsidRDefault="00702CC5" w:rsidP="00F7783E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69228C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Powszechny Zakład Ubezpieczeń Spółka Akcyjna, Sąd Rejonowy dla m.st. Warszawy, XI</w:t>
          </w:r>
          <w:r w:rsidR="00DA64B3">
            <w:rPr>
              <w:rFonts w:ascii="Source Sans Pro" w:hAnsi="Source Sans Pro" w:cs="Tahoma"/>
              <w:color w:val="003C7D"/>
              <w:sz w:val="14"/>
              <w:szCs w:val="14"/>
              <w:lang w:val="pl-PL" w:eastAsia="en-US"/>
            </w:rPr>
            <w:t>I</w:t>
          </w:r>
          <w:r w:rsidRPr="0069228C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I Wydział Gospodarczy, KRS 9831, NIP 526–025–10–49, </w:t>
          </w:r>
        </w:p>
        <w:p w14:paraId="446B0C41" w14:textId="595798AE" w:rsidR="00702CC5" w:rsidRPr="00DA64B3" w:rsidRDefault="00702CC5" w:rsidP="00FE0B18">
          <w:pPr>
            <w:pStyle w:val="Stopka"/>
            <w:rPr>
              <w:rFonts w:ascii="Tahoma" w:hAnsi="Tahoma" w:cs="Tahoma"/>
              <w:color w:val="003C7D"/>
              <w:sz w:val="14"/>
              <w:szCs w:val="14"/>
              <w:lang w:val="pl-PL"/>
            </w:rPr>
          </w:pPr>
          <w:r w:rsidRPr="0069228C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DA64B3">
            <w:rPr>
              <w:rFonts w:ascii="Source Sans Pro" w:hAnsi="Source Sans Pro" w:cs="Tahoma"/>
              <w:color w:val="003C7D"/>
              <w:sz w:val="14"/>
              <w:szCs w:val="14"/>
              <w:lang w:val="pl-PL"/>
            </w:rPr>
            <w:t>Rondo Ignacego Daszyńskiego 4, 00-843</w:t>
          </w:r>
          <w:r w:rsidRPr="0069228C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</w:t>
          </w:r>
          <w:r w:rsidR="00DA64B3">
            <w:rPr>
              <w:rFonts w:ascii="Source Sans Pro" w:hAnsi="Source Sans Pro" w:cs="Tahoma"/>
              <w:color w:val="003C7D"/>
              <w:sz w:val="14"/>
              <w:szCs w:val="14"/>
              <w:lang w:val="pl-PL"/>
            </w:rPr>
            <w:t xml:space="preserve"> </w:t>
          </w:r>
          <w:r w:rsidRPr="0069228C">
            <w:rPr>
              <w:rFonts w:ascii="Source Sans Pro" w:hAnsi="Source Sans Pro" w:cs="Tahoma"/>
              <w:color w:val="003C7D"/>
              <w:sz w:val="14"/>
              <w:szCs w:val="14"/>
            </w:rPr>
            <w:t>pzu.pl, infolinia: 801 102</w:t>
          </w:r>
          <w:r w:rsidR="00DA64B3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69228C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DA64B3">
            <w:rPr>
              <w:rFonts w:ascii="Source Sans Pro" w:hAnsi="Source Sans Pro" w:cs="Tahoma"/>
              <w:color w:val="003C7D"/>
              <w:sz w:val="14"/>
              <w:szCs w:val="14"/>
              <w:lang w:val="pl-PL"/>
            </w:rPr>
            <w:t xml:space="preserve"> (opłata zgodna z taryfą operatora)</w:t>
          </w:r>
        </w:p>
      </w:tc>
      <w:tc>
        <w:tcPr>
          <w:tcW w:w="512" w:type="pct"/>
        </w:tcPr>
        <w:p w14:paraId="446B0C42" w14:textId="77777777" w:rsidR="00702CC5" w:rsidRPr="001B3C9B" w:rsidRDefault="00702CC5" w:rsidP="00F7783E">
          <w:pPr>
            <w:pStyle w:val="Stopka"/>
            <w:jc w:val="right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233" w:type="pct"/>
        </w:tcPr>
        <w:p w14:paraId="446B0C43" w14:textId="77777777" w:rsidR="00702CC5" w:rsidRPr="0069228C" w:rsidRDefault="00702CC5" w:rsidP="000A4895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69228C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Pr="0069228C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69228C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114AD" w:rsidRPr="0069228C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69228C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Pr="0069228C">
            <w:rPr>
              <w:rFonts w:ascii="Source Sans Pro" w:hAnsi="Source Sans Pro" w:cs="Tahoma"/>
              <w:color w:val="003C7D"/>
              <w:sz w:val="18"/>
              <w:szCs w:val="18"/>
            </w:rPr>
            <w:t>/5</w:t>
          </w:r>
        </w:p>
      </w:tc>
    </w:tr>
  </w:tbl>
  <w:p w14:paraId="446B0C45" w14:textId="77777777" w:rsidR="00702CC5" w:rsidRPr="000D49E7" w:rsidRDefault="00702CC5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A7671" w14:textId="77777777" w:rsidR="00B002C2" w:rsidRPr="002E6559" w:rsidRDefault="00B002C2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footnote>
  <w:footnote w:type="continuationSeparator" w:id="0">
    <w:p w14:paraId="2B4C2113" w14:textId="77777777" w:rsidR="00B002C2" w:rsidRPr="002E6559" w:rsidRDefault="00B002C2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5738EA"/>
    <w:multiLevelType w:val="hybridMultilevel"/>
    <w:tmpl w:val="14AEA9B8"/>
    <w:lvl w:ilvl="0" w:tplc="84623D68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8407BDD"/>
    <w:multiLevelType w:val="hybridMultilevel"/>
    <w:tmpl w:val="698CB3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66B73"/>
    <w:multiLevelType w:val="hybridMultilevel"/>
    <w:tmpl w:val="004A55A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4626D"/>
    <w:multiLevelType w:val="hybridMultilevel"/>
    <w:tmpl w:val="2E5618B4"/>
    <w:lvl w:ilvl="0" w:tplc="19D2074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C7D17A9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4396941">
    <w:abstractNumId w:val="6"/>
  </w:num>
  <w:num w:numId="2" w16cid:durableId="1415859534">
    <w:abstractNumId w:val="4"/>
  </w:num>
  <w:num w:numId="3" w16cid:durableId="1476336863">
    <w:abstractNumId w:val="5"/>
  </w:num>
  <w:num w:numId="4" w16cid:durableId="1663778890">
    <w:abstractNumId w:val="0"/>
  </w:num>
  <w:num w:numId="5" w16cid:durableId="847868055">
    <w:abstractNumId w:val="7"/>
  </w:num>
  <w:num w:numId="6" w16cid:durableId="1536117063">
    <w:abstractNumId w:val="3"/>
  </w:num>
  <w:num w:numId="7" w16cid:durableId="913275269">
    <w:abstractNumId w:val="1"/>
  </w:num>
  <w:num w:numId="8" w16cid:durableId="2005890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nzmla9AAOt94p6HL3uRW7fzIiY+IAh53cTT1keuYfvjlg6mReIaMiDX/UvpYObJh+E6BBEzzHgUvB68gmJqInQ==" w:salt="e9qmyA4G8tIF/uGzUesckw==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88"/>
    <w:rsid w:val="0000542A"/>
    <w:rsid w:val="00013DEB"/>
    <w:rsid w:val="00014E66"/>
    <w:rsid w:val="00021D0E"/>
    <w:rsid w:val="00041389"/>
    <w:rsid w:val="000451A4"/>
    <w:rsid w:val="0005396C"/>
    <w:rsid w:val="00060863"/>
    <w:rsid w:val="00072738"/>
    <w:rsid w:val="00077963"/>
    <w:rsid w:val="00091154"/>
    <w:rsid w:val="000915EC"/>
    <w:rsid w:val="000A4895"/>
    <w:rsid w:val="000B243B"/>
    <w:rsid w:val="000C43F7"/>
    <w:rsid w:val="000D49E7"/>
    <w:rsid w:val="000E2744"/>
    <w:rsid w:val="000E2C40"/>
    <w:rsid w:val="000E56D3"/>
    <w:rsid w:val="000F2181"/>
    <w:rsid w:val="00103889"/>
    <w:rsid w:val="00104DC7"/>
    <w:rsid w:val="00114128"/>
    <w:rsid w:val="00126CFE"/>
    <w:rsid w:val="00130100"/>
    <w:rsid w:val="001413F1"/>
    <w:rsid w:val="001447D2"/>
    <w:rsid w:val="001448B8"/>
    <w:rsid w:val="001449BE"/>
    <w:rsid w:val="001451E7"/>
    <w:rsid w:val="00153524"/>
    <w:rsid w:val="00153D9F"/>
    <w:rsid w:val="0015629A"/>
    <w:rsid w:val="001579D6"/>
    <w:rsid w:val="00161FC3"/>
    <w:rsid w:val="001634C5"/>
    <w:rsid w:val="00172F20"/>
    <w:rsid w:val="00176298"/>
    <w:rsid w:val="001840D1"/>
    <w:rsid w:val="00193424"/>
    <w:rsid w:val="001947AC"/>
    <w:rsid w:val="00195B9B"/>
    <w:rsid w:val="00196BC8"/>
    <w:rsid w:val="001B3C9B"/>
    <w:rsid w:val="001C010D"/>
    <w:rsid w:val="001D783F"/>
    <w:rsid w:val="001E1303"/>
    <w:rsid w:val="001E1986"/>
    <w:rsid w:val="001E5B67"/>
    <w:rsid w:val="001F084E"/>
    <w:rsid w:val="001F146F"/>
    <w:rsid w:val="001F2310"/>
    <w:rsid w:val="001F7024"/>
    <w:rsid w:val="001F7C74"/>
    <w:rsid w:val="001F7DC7"/>
    <w:rsid w:val="00202F37"/>
    <w:rsid w:val="00227055"/>
    <w:rsid w:val="00242ECC"/>
    <w:rsid w:val="002558B8"/>
    <w:rsid w:val="00256554"/>
    <w:rsid w:val="00272A54"/>
    <w:rsid w:val="00284EBA"/>
    <w:rsid w:val="00296FD5"/>
    <w:rsid w:val="00297AF0"/>
    <w:rsid w:val="002C0507"/>
    <w:rsid w:val="002C0AB9"/>
    <w:rsid w:val="002C3870"/>
    <w:rsid w:val="002E0D06"/>
    <w:rsid w:val="002E30DB"/>
    <w:rsid w:val="002E3ADC"/>
    <w:rsid w:val="002E4515"/>
    <w:rsid w:val="002E6559"/>
    <w:rsid w:val="002E6F61"/>
    <w:rsid w:val="002F1F6C"/>
    <w:rsid w:val="002F33DE"/>
    <w:rsid w:val="002F60E9"/>
    <w:rsid w:val="002F74D9"/>
    <w:rsid w:val="00312924"/>
    <w:rsid w:val="00313861"/>
    <w:rsid w:val="003159C5"/>
    <w:rsid w:val="0032289F"/>
    <w:rsid w:val="003246FC"/>
    <w:rsid w:val="00330477"/>
    <w:rsid w:val="003308AE"/>
    <w:rsid w:val="00331EC4"/>
    <w:rsid w:val="003404A1"/>
    <w:rsid w:val="0034637F"/>
    <w:rsid w:val="003468A5"/>
    <w:rsid w:val="003505DD"/>
    <w:rsid w:val="0037514D"/>
    <w:rsid w:val="003758AB"/>
    <w:rsid w:val="00386F8A"/>
    <w:rsid w:val="003A155C"/>
    <w:rsid w:val="003A78F6"/>
    <w:rsid w:val="003B1C65"/>
    <w:rsid w:val="003C1BB4"/>
    <w:rsid w:val="003D5179"/>
    <w:rsid w:val="003D6F15"/>
    <w:rsid w:val="003E50B0"/>
    <w:rsid w:val="003F00D7"/>
    <w:rsid w:val="003F6D70"/>
    <w:rsid w:val="0040081F"/>
    <w:rsid w:val="00404F55"/>
    <w:rsid w:val="00407F02"/>
    <w:rsid w:val="00421516"/>
    <w:rsid w:val="00423907"/>
    <w:rsid w:val="00431BBE"/>
    <w:rsid w:val="00433013"/>
    <w:rsid w:val="0043510E"/>
    <w:rsid w:val="004367D4"/>
    <w:rsid w:val="00443CD1"/>
    <w:rsid w:val="004602FA"/>
    <w:rsid w:val="004610F2"/>
    <w:rsid w:val="004653C5"/>
    <w:rsid w:val="00466203"/>
    <w:rsid w:val="004731A2"/>
    <w:rsid w:val="00474D1E"/>
    <w:rsid w:val="00477EE8"/>
    <w:rsid w:val="00481F9C"/>
    <w:rsid w:val="00484CE2"/>
    <w:rsid w:val="004850E1"/>
    <w:rsid w:val="00487390"/>
    <w:rsid w:val="004A2721"/>
    <w:rsid w:val="004A5127"/>
    <w:rsid w:val="004B0F4E"/>
    <w:rsid w:val="004B18AA"/>
    <w:rsid w:val="004B1BE2"/>
    <w:rsid w:val="004D2222"/>
    <w:rsid w:val="004E2EEF"/>
    <w:rsid w:val="004E7892"/>
    <w:rsid w:val="004F2535"/>
    <w:rsid w:val="004F67D4"/>
    <w:rsid w:val="005009C6"/>
    <w:rsid w:val="00503DCA"/>
    <w:rsid w:val="0050785D"/>
    <w:rsid w:val="005112B7"/>
    <w:rsid w:val="00512ADA"/>
    <w:rsid w:val="00534044"/>
    <w:rsid w:val="00541EAB"/>
    <w:rsid w:val="00542826"/>
    <w:rsid w:val="00542A41"/>
    <w:rsid w:val="00552CB6"/>
    <w:rsid w:val="00560F64"/>
    <w:rsid w:val="0057578E"/>
    <w:rsid w:val="00576C6A"/>
    <w:rsid w:val="00580623"/>
    <w:rsid w:val="00585AB2"/>
    <w:rsid w:val="00596DCA"/>
    <w:rsid w:val="005A4B17"/>
    <w:rsid w:val="005B489C"/>
    <w:rsid w:val="005C12D4"/>
    <w:rsid w:val="005C2013"/>
    <w:rsid w:val="005C74AC"/>
    <w:rsid w:val="005E19A7"/>
    <w:rsid w:val="005E4143"/>
    <w:rsid w:val="005E6D04"/>
    <w:rsid w:val="005F76D5"/>
    <w:rsid w:val="00607AEA"/>
    <w:rsid w:val="006114AD"/>
    <w:rsid w:val="0061374E"/>
    <w:rsid w:val="0061746F"/>
    <w:rsid w:val="006220C6"/>
    <w:rsid w:val="00641BA9"/>
    <w:rsid w:val="006428AC"/>
    <w:rsid w:val="0065439D"/>
    <w:rsid w:val="00660D2C"/>
    <w:rsid w:val="00663478"/>
    <w:rsid w:val="006640DA"/>
    <w:rsid w:val="00665DE6"/>
    <w:rsid w:val="0066724F"/>
    <w:rsid w:val="00675D7F"/>
    <w:rsid w:val="006814A5"/>
    <w:rsid w:val="006918C0"/>
    <w:rsid w:val="0069228C"/>
    <w:rsid w:val="006A2926"/>
    <w:rsid w:val="006A2DCD"/>
    <w:rsid w:val="006A5D2B"/>
    <w:rsid w:val="006B0933"/>
    <w:rsid w:val="006B0988"/>
    <w:rsid w:val="006C1A8E"/>
    <w:rsid w:val="006C5442"/>
    <w:rsid w:val="006D1FC9"/>
    <w:rsid w:val="006E60B7"/>
    <w:rsid w:val="006F65A3"/>
    <w:rsid w:val="00700186"/>
    <w:rsid w:val="00702CC5"/>
    <w:rsid w:val="0070402A"/>
    <w:rsid w:val="00717AA6"/>
    <w:rsid w:val="007225D7"/>
    <w:rsid w:val="007303D2"/>
    <w:rsid w:val="00735CEB"/>
    <w:rsid w:val="00736CD7"/>
    <w:rsid w:val="00742EDF"/>
    <w:rsid w:val="00760940"/>
    <w:rsid w:val="007743F8"/>
    <w:rsid w:val="00776809"/>
    <w:rsid w:val="0078143F"/>
    <w:rsid w:val="007835D4"/>
    <w:rsid w:val="007A6A5E"/>
    <w:rsid w:val="007B65BF"/>
    <w:rsid w:val="007C0F0B"/>
    <w:rsid w:val="007C3E11"/>
    <w:rsid w:val="007D5F0C"/>
    <w:rsid w:val="007D6314"/>
    <w:rsid w:val="007D785D"/>
    <w:rsid w:val="007F6AA2"/>
    <w:rsid w:val="00805770"/>
    <w:rsid w:val="00816045"/>
    <w:rsid w:val="008203E3"/>
    <w:rsid w:val="00820B07"/>
    <w:rsid w:val="00825568"/>
    <w:rsid w:val="00825E86"/>
    <w:rsid w:val="008546EA"/>
    <w:rsid w:val="00856646"/>
    <w:rsid w:val="00861D35"/>
    <w:rsid w:val="00864F3A"/>
    <w:rsid w:val="00875632"/>
    <w:rsid w:val="00881183"/>
    <w:rsid w:val="008841A6"/>
    <w:rsid w:val="008929F9"/>
    <w:rsid w:val="008B1547"/>
    <w:rsid w:val="008B289E"/>
    <w:rsid w:val="008C1EB3"/>
    <w:rsid w:val="008C6047"/>
    <w:rsid w:val="008D2222"/>
    <w:rsid w:val="00900B37"/>
    <w:rsid w:val="00901E69"/>
    <w:rsid w:val="00906706"/>
    <w:rsid w:val="0091398F"/>
    <w:rsid w:val="00914A84"/>
    <w:rsid w:val="00923F60"/>
    <w:rsid w:val="009246B0"/>
    <w:rsid w:val="00931241"/>
    <w:rsid w:val="009340BF"/>
    <w:rsid w:val="0094046C"/>
    <w:rsid w:val="00957447"/>
    <w:rsid w:val="0096192B"/>
    <w:rsid w:val="009627A4"/>
    <w:rsid w:val="00962C45"/>
    <w:rsid w:val="00986E7E"/>
    <w:rsid w:val="00986F90"/>
    <w:rsid w:val="009912F4"/>
    <w:rsid w:val="009A140E"/>
    <w:rsid w:val="009A7D07"/>
    <w:rsid w:val="009B10EA"/>
    <w:rsid w:val="009C15D4"/>
    <w:rsid w:val="009C2FE8"/>
    <w:rsid w:val="009C584B"/>
    <w:rsid w:val="009C6393"/>
    <w:rsid w:val="009E02D7"/>
    <w:rsid w:val="009E0D40"/>
    <w:rsid w:val="009E51C2"/>
    <w:rsid w:val="009F31FD"/>
    <w:rsid w:val="009F6E17"/>
    <w:rsid w:val="00A038EA"/>
    <w:rsid w:val="00A047C9"/>
    <w:rsid w:val="00A33641"/>
    <w:rsid w:val="00A36AF9"/>
    <w:rsid w:val="00A36F55"/>
    <w:rsid w:val="00A42E8D"/>
    <w:rsid w:val="00A52E2E"/>
    <w:rsid w:val="00A616C8"/>
    <w:rsid w:val="00A6230E"/>
    <w:rsid w:val="00A645A2"/>
    <w:rsid w:val="00A65E09"/>
    <w:rsid w:val="00A80171"/>
    <w:rsid w:val="00A8345D"/>
    <w:rsid w:val="00A92D1B"/>
    <w:rsid w:val="00AA0104"/>
    <w:rsid w:val="00AA0DD2"/>
    <w:rsid w:val="00AB2592"/>
    <w:rsid w:val="00AD4A3F"/>
    <w:rsid w:val="00AD77E1"/>
    <w:rsid w:val="00AD7828"/>
    <w:rsid w:val="00AE377C"/>
    <w:rsid w:val="00AE6AE4"/>
    <w:rsid w:val="00B002C2"/>
    <w:rsid w:val="00B01264"/>
    <w:rsid w:val="00B034EA"/>
    <w:rsid w:val="00B07EAF"/>
    <w:rsid w:val="00B27963"/>
    <w:rsid w:val="00B430FC"/>
    <w:rsid w:val="00B4647B"/>
    <w:rsid w:val="00B518AB"/>
    <w:rsid w:val="00B54574"/>
    <w:rsid w:val="00B60608"/>
    <w:rsid w:val="00B6694E"/>
    <w:rsid w:val="00B759DA"/>
    <w:rsid w:val="00B801DE"/>
    <w:rsid w:val="00B839D3"/>
    <w:rsid w:val="00B85AEE"/>
    <w:rsid w:val="00B92A64"/>
    <w:rsid w:val="00B95CFC"/>
    <w:rsid w:val="00B9789C"/>
    <w:rsid w:val="00B97D93"/>
    <w:rsid w:val="00BB6A53"/>
    <w:rsid w:val="00BC7143"/>
    <w:rsid w:val="00BC73DE"/>
    <w:rsid w:val="00BD1DD3"/>
    <w:rsid w:val="00BF79ED"/>
    <w:rsid w:val="00C00B88"/>
    <w:rsid w:val="00C052B4"/>
    <w:rsid w:val="00C057B3"/>
    <w:rsid w:val="00C11287"/>
    <w:rsid w:val="00C22BF5"/>
    <w:rsid w:val="00C26313"/>
    <w:rsid w:val="00C30093"/>
    <w:rsid w:val="00C32D4B"/>
    <w:rsid w:val="00C407BA"/>
    <w:rsid w:val="00C42316"/>
    <w:rsid w:val="00C54F4F"/>
    <w:rsid w:val="00C74C5D"/>
    <w:rsid w:val="00C82980"/>
    <w:rsid w:val="00C849E3"/>
    <w:rsid w:val="00C8689E"/>
    <w:rsid w:val="00C92582"/>
    <w:rsid w:val="00C92BFE"/>
    <w:rsid w:val="00C951DD"/>
    <w:rsid w:val="00CA470F"/>
    <w:rsid w:val="00CA6F07"/>
    <w:rsid w:val="00CE2109"/>
    <w:rsid w:val="00CE2DB2"/>
    <w:rsid w:val="00CE4F78"/>
    <w:rsid w:val="00CF0245"/>
    <w:rsid w:val="00CF0775"/>
    <w:rsid w:val="00CF1150"/>
    <w:rsid w:val="00CF15EF"/>
    <w:rsid w:val="00D0134A"/>
    <w:rsid w:val="00D05E8C"/>
    <w:rsid w:val="00D2318A"/>
    <w:rsid w:val="00D2604E"/>
    <w:rsid w:val="00D35062"/>
    <w:rsid w:val="00D4231D"/>
    <w:rsid w:val="00D433E2"/>
    <w:rsid w:val="00D47D98"/>
    <w:rsid w:val="00D50CC7"/>
    <w:rsid w:val="00D50F2D"/>
    <w:rsid w:val="00D52E29"/>
    <w:rsid w:val="00D53269"/>
    <w:rsid w:val="00D5615B"/>
    <w:rsid w:val="00D5745B"/>
    <w:rsid w:val="00D64579"/>
    <w:rsid w:val="00D72353"/>
    <w:rsid w:val="00D77B14"/>
    <w:rsid w:val="00D81C3E"/>
    <w:rsid w:val="00D83C60"/>
    <w:rsid w:val="00D92388"/>
    <w:rsid w:val="00D96095"/>
    <w:rsid w:val="00DA2495"/>
    <w:rsid w:val="00DA64B3"/>
    <w:rsid w:val="00DB11FC"/>
    <w:rsid w:val="00DC3DFE"/>
    <w:rsid w:val="00DD106E"/>
    <w:rsid w:val="00DD44D4"/>
    <w:rsid w:val="00DF1793"/>
    <w:rsid w:val="00DF5AA3"/>
    <w:rsid w:val="00E16F63"/>
    <w:rsid w:val="00E248F6"/>
    <w:rsid w:val="00E27511"/>
    <w:rsid w:val="00E321D6"/>
    <w:rsid w:val="00E41F12"/>
    <w:rsid w:val="00E4500E"/>
    <w:rsid w:val="00E46F86"/>
    <w:rsid w:val="00E50FF3"/>
    <w:rsid w:val="00E53BFE"/>
    <w:rsid w:val="00E54799"/>
    <w:rsid w:val="00E74537"/>
    <w:rsid w:val="00E83292"/>
    <w:rsid w:val="00EA14DA"/>
    <w:rsid w:val="00EB22DF"/>
    <w:rsid w:val="00EC4D04"/>
    <w:rsid w:val="00EE0F43"/>
    <w:rsid w:val="00EE5D65"/>
    <w:rsid w:val="00F04D0A"/>
    <w:rsid w:val="00F05A03"/>
    <w:rsid w:val="00F2270B"/>
    <w:rsid w:val="00F22EE9"/>
    <w:rsid w:val="00F24210"/>
    <w:rsid w:val="00F303E3"/>
    <w:rsid w:val="00F4250D"/>
    <w:rsid w:val="00F425BF"/>
    <w:rsid w:val="00F434C7"/>
    <w:rsid w:val="00F45254"/>
    <w:rsid w:val="00F52703"/>
    <w:rsid w:val="00F6305F"/>
    <w:rsid w:val="00F73E8F"/>
    <w:rsid w:val="00F7783E"/>
    <w:rsid w:val="00FA5724"/>
    <w:rsid w:val="00FB2FD8"/>
    <w:rsid w:val="00FE075B"/>
    <w:rsid w:val="00FE0B18"/>
    <w:rsid w:val="00FF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6B077A"/>
  <w15:docId w15:val="{7243FAC4-E2DC-40B8-8A18-B47F084A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  <w:szCs w:val="18"/>
      <w:lang w:val="x-none" w:eastAsia="x-none"/>
    </w:rPr>
  </w:style>
  <w:style w:type="character" w:customStyle="1" w:styleId="PZUNiebieskiiTahomaZnak">
    <w:name w:val="PZU_Niebieski_i_Tahoma Znak"/>
    <w:link w:val="PZUNiebieskiiTahoma"/>
    <w:rsid w:val="00C00B88"/>
    <w:rPr>
      <w:rFonts w:ascii="Tahoma" w:eastAsia="Calibri" w:hAnsi="Tahoma" w:cs="Tahoma"/>
      <w:color w:val="06376C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E655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55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rsid w:val="00FE0B18"/>
    <w:pPr>
      <w:tabs>
        <w:tab w:val="left" w:pos="340"/>
      </w:tabs>
      <w:ind w:left="368" w:right="454" w:hanging="340"/>
      <w:jc w:val="both"/>
    </w:pPr>
    <w:rPr>
      <w:rFonts w:ascii="Arial" w:eastAsia="Tahoma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0CC7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D50CC7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B012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7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THF7PXD7REW7-9-8780</_dlc_DocId>
    <_dlc_DocIdUrl xmlns="e146631b-43cc-4d30-abc9-eb69be5cd154">
      <Url>http://za-dok.pzu.pl/sites/BUF/_layouts/DocIdRedir.aspx?ID=THF7PXD7REW7-9-8780</Url>
      <Description>THF7PXD7REW7-9-8780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5C3AD06-25B7-4AEE-89A2-906D65A62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3EF75F-D6DF-4D38-968A-956872FECD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AC3D93-DCB2-4283-AA46-80C55135F2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2D4837-BA9B-4F39-88B8-3D0D5E641B54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5.xml><?xml version="1.0" encoding="utf-8"?>
<ds:datastoreItem xmlns:ds="http://schemas.openxmlformats.org/officeDocument/2006/customXml" ds:itemID="{8B5A970A-4CA0-4846-805B-C7B74FE5274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12</TotalTime>
  <Pages>5</Pages>
  <Words>3273</Words>
  <Characters>19643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22871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Kalbarczyk Agnieszka</dc:creator>
  <cp:lastModifiedBy>Sobańska Beata (Centrala PZUSA)</cp:lastModifiedBy>
  <cp:revision>10</cp:revision>
  <cp:lastPrinted>2017-01-18T10:39:00Z</cp:lastPrinted>
  <dcterms:created xsi:type="dcterms:W3CDTF">2024-02-20T15:24:00Z</dcterms:created>
  <dcterms:modified xsi:type="dcterms:W3CDTF">2024-04-01T19:59:00Z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790b5735-40bf-47c7-b7a0-26b235410c84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2023-07-21T07:22:46Z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1cf2b7fc-78ca-47a6-8613-cbecbd13ac3d</vt:lpwstr>
  </property>
  <property fmtid="{D5CDD505-2E9C-101B-9397-08002B2CF9AE}" pid="10" name="MSIP_Label_ad6fd914-8286-453e-8cdd-01ba4c22f429_ContentBits">
    <vt:lpwstr>0</vt:lpwstr>
  </property>
</Properties>
</file>