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7E8CF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p w14:paraId="0F9B28B1" w14:textId="77777777" w:rsidR="00D87662" w:rsidRPr="002D5382" w:rsidRDefault="007863AE" w:rsidP="00D87662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2D5382">
        <w:rPr>
          <w:rFonts w:ascii="Source Sans Pro" w:hAnsi="Source Sans Pro"/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661A31A8" wp14:editId="15EFF84A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7662" w:rsidRPr="002D5382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4E74B975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D87662" w:rsidRPr="002D5382" w14:paraId="0C45F0F3" w14:textId="77777777" w:rsidTr="00A373E3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EFBAF51" w14:textId="77777777" w:rsidR="00D87662" w:rsidRPr="002D5382" w:rsidRDefault="00D87662" w:rsidP="00D87662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  <w:p w14:paraId="4881B342" w14:textId="77777777" w:rsidR="00D87662" w:rsidRPr="002D5382" w:rsidRDefault="00D87662" w:rsidP="00D87662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  <w:p w14:paraId="32C6B621" w14:textId="77777777" w:rsidR="00D87662" w:rsidRPr="002D5382" w:rsidRDefault="00D87662" w:rsidP="00D87662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</w:tc>
      </w:tr>
    </w:tbl>
    <w:p w14:paraId="72394F66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p w14:paraId="1BA7F3F1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p w14:paraId="15463002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p w14:paraId="40AC6CD5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</w:rPr>
      </w:pPr>
    </w:p>
    <w:p w14:paraId="31D7F262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</w:p>
    <w:p w14:paraId="447A6C9F" w14:textId="77777777" w:rsidR="00D87662" w:rsidRPr="002D5382" w:rsidRDefault="00D87662" w:rsidP="00D87662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27A5F37E" w14:textId="77777777" w:rsidR="00315FF2" w:rsidRPr="002D5382" w:rsidRDefault="00315FF2" w:rsidP="00CA470F">
      <w:pPr>
        <w:pStyle w:val="PZUNiebieskiiTahoma"/>
        <w:rPr>
          <w:rFonts w:ascii="Source Sans Pro" w:hAnsi="Source Sans Pro" w:cs="Tahoma"/>
          <w:color w:val="002355"/>
          <w:sz w:val="14"/>
          <w:szCs w:val="14"/>
        </w:rPr>
      </w:pPr>
    </w:p>
    <w:p w14:paraId="247AF98C" w14:textId="57B100BF" w:rsidR="00C83911" w:rsidRPr="00353A32" w:rsidRDefault="00C83911" w:rsidP="00305D86">
      <w:pPr>
        <w:pStyle w:val="PZUNiebieskiiTahoma"/>
        <w:jc w:val="both"/>
        <w:rPr>
          <w:rFonts w:ascii="Source Sans Pro" w:hAnsi="Source Sans Pro" w:cs="Tahoma"/>
          <w:b/>
          <w:color w:val="003C7D"/>
          <w:sz w:val="22"/>
        </w:rPr>
      </w:pPr>
      <w:r w:rsidRPr="00353A32">
        <w:rPr>
          <w:rFonts w:ascii="Source Sans Pro" w:hAnsi="Source Sans Pro" w:cs="Tahoma"/>
          <w:b/>
          <w:color w:val="003C7D"/>
          <w:sz w:val="22"/>
        </w:rPr>
        <w:t>GWARANCJE K</w:t>
      </w:r>
      <w:r w:rsidR="00DC465A">
        <w:rPr>
          <w:rFonts w:ascii="Source Sans Pro" w:hAnsi="Source Sans Pro" w:cs="Tahoma"/>
          <w:b/>
          <w:color w:val="003C7D"/>
          <w:sz w:val="22"/>
        </w:rPr>
        <w:t>AUCYJNE</w:t>
      </w:r>
    </w:p>
    <w:p w14:paraId="1CC4425C" w14:textId="77777777" w:rsidR="00C83911" w:rsidRPr="00353A32" w:rsidRDefault="00C83911" w:rsidP="00CA470F">
      <w:pPr>
        <w:pStyle w:val="PZUNiebieskiiTahoma"/>
        <w:ind w:right="6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30327660" w14:textId="77777777" w:rsidR="00C83911" w:rsidRPr="00353A32" w:rsidRDefault="00C83911" w:rsidP="00305D86">
      <w:pPr>
        <w:pStyle w:val="PZUNiebieskiiTahoma"/>
        <w:ind w:right="6"/>
        <w:jc w:val="both"/>
        <w:rPr>
          <w:rFonts w:ascii="Source Sans Pro" w:hAnsi="Source Sans Pro" w:cs="Tahoma"/>
          <w:b/>
          <w:smallCaps/>
          <w:color w:val="003C7D"/>
          <w:sz w:val="22"/>
        </w:rPr>
      </w:pPr>
      <w:r w:rsidRPr="00353A32">
        <w:rPr>
          <w:rFonts w:ascii="Source Sans Pro" w:hAnsi="Source Sans Pro" w:cs="Tahoma"/>
          <w:b/>
          <w:smallCaps/>
          <w:color w:val="003C7D"/>
          <w:sz w:val="22"/>
        </w:rPr>
        <w:t>Wniosek Uproszczony*</w:t>
      </w:r>
    </w:p>
    <w:p w14:paraId="1AF40822" w14:textId="77777777" w:rsidR="00780F9E" w:rsidRPr="00353A32" w:rsidRDefault="00780F9E" w:rsidP="00CA470F">
      <w:pPr>
        <w:pStyle w:val="PZUNiebieskiiTahoma"/>
        <w:rPr>
          <w:rFonts w:ascii="Source Sans Pro" w:hAnsi="Source Sans Pro" w:cs="Tahoma"/>
          <w:color w:val="003C7D"/>
          <w:szCs w:val="18"/>
          <w:lang w:eastAsia="en-US"/>
        </w:rPr>
      </w:pPr>
    </w:p>
    <w:p w14:paraId="1EE8D03A" w14:textId="255D2BE8" w:rsidR="00780F9E" w:rsidRPr="00353A32" w:rsidRDefault="00780F9E" w:rsidP="00CA470F">
      <w:pPr>
        <w:pStyle w:val="PZUNiebieskiiTahoma"/>
        <w:rPr>
          <w:rFonts w:ascii="Source Sans Pro" w:hAnsi="Source Sans Pro" w:cs="Tahoma"/>
          <w:color w:val="003C7D"/>
          <w:szCs w:val="18"/>
        </w:rPr>
      </w:pPr>
      <w:r w:rsidRPr="00353A32">
        <w:rPr>
          <w:rFonts w:ascii="Source Sans Pro" w:hAnsi="Source Sans Pro" w:cs="Tahoma"/>
          <w:color w:val="003C7D"/>
          <w:szCs w:val="18"/>
          <w:lang w:eastAsia="en-US"/>
        </w:rPr>
        <w:t xml:space="preserve">Na podstawie umowy zlecenia o okresowe udzielanie gwarancji ubezpieczeniowych </w:t>
      </w:r>
      <w:r w:rsidR="00DC465A">
        <w:rPr>
          <w:rFonts w:ascii="Source Sans Pro" w:hAnsi="Source Sans Pro" w:cs="Tahoma"/>
          <w:color w:val="003C7D"/>
          <w:szCs w:val="18"/>
          <w:lang w:eastAsia="en-US"/>
        </w:rPr>
        <w:t>zapłaty czynszu</w:t>
      </w:r>
      <w:r w:rsidRPr="00353A32">
        <w:rPr>
          <w:rFonts w:ascii="Source Sans Pro" w:hAnsi="Source Sans Pro" w:cs="Tahoma"/>
          <w:color w:val="003C7D"/>
          <w:szCs w:val="18"/>
          <w:lang w:eastAsia="en-US"/>
        </w:rPr>
        <w:t xml:space="preserve"> nr </w:t>
      </w:r>
      <w:r w:rsidR="00DE4219" w:rsidRPr="00353A32">
        <w:rPr>
          <w:rFonts w:ascii="Source Sans Pro" w:hAnsi="Source Sans Pro" w:cs="Tahoma"/>
          <w:color w:val="003C7D"/>
          <w:szCs w:val="18"/>
        </w:rPr>
        <w:fldChar w:fldCharType="begin">
          <w:ffData>
            <w:name w:val="Tekst1"/>
            <w:enabled/>
            <w:calcOnExit w:val="0"/>
            <w:textInput>
              <w:default w:val="..............."/>
            </w:textInput>
          </w:ffData>
        </w:fldChar>
      </w:r>
      <w:r w:rsidRPr="00353A32">
        <w:rPr>
          <w:rFonts w:ascii="Source Sans Pro" w:hAnsi="Source Sans Pro" w:cs="Tahoma"/>
          <w:color w:val="003C7D"/>
          <w:szCs w:val="18"/>
        </w:rPr>
        <w:instrText xml:space="preserve"> FORMTEXT </w:instrText>
      </w:r>
      <w:r w:rsidR="00DE4219" w:rsidRPr="00353A32">
        <w:rPr>
          <w:rFonts w:ascii="Source Sans Pro" w:hAnsi="Source Sans Pro" w:cs="Tahoma"/>
          <w:color w:val="003C7D"/>
          <w:szCs w:val="18"/>
        </w:rPr>
      </w:r>
      <w:r w:rsidR="00DE4219" w:rsidRPr="00353A32">
        <w:rPr>
          <w:rFonts w:ascii="Source Sans Pro" w:hAnsi="Source Sans Pro" w:cs="Tahoma"/>
          <w:color w:val="003C7D"/>
          <w:szCs w:val="18"/>
        </w:rPr>
        <w:fldChar w:fldCharType="separate"/>
      </w:r>
      <w:r w:rsidRPr="00353A32">
        <w:rPr>
          <w:rFonts w:ascii="Source Sans Pro" w:hAnsi="Source Sans Pro" w:cs="Tahoma"/>
          <w:noProof/>
          <w:color w:val="003C7D"/>
          <w:szCs w:val="18"/>
        </w:rPr>
        <w:t>...............</w:t>
      </w:r>
      <w:r w:rsidR="00DE4219" w:rsidRPr="00353A32">
        <w:rPr>
          <w:rFonts w:ascii="Source Sans Pro" w:hAnsi="Source Sans Pro" w:cs="Tahoma"/>
          <w:color w:val="003C7D"/>
          <w:szCs w:val="18"/>
        </w:rPr>
        <w:fldChar w:fldCharType="end"/>
      </w:r>
      <w:r w:rsidRPr="00353A32">
        <w:rPr>
          <w:rFonts w:ascii="Source Sans Pro" w:hAnsi="Source Sans Pro" w:cs="Tahoma"/>
          <w:color w:val="003C7D"/>
          <w:szCs w:val="18"/>
        </w:rPr>
        <w:t xml:space="preserve"> </w:t>
      </w:r>
    </w:p>
    <w:p w14:paraId="64890CAC" w14:textId="77777777" w:rsidR="00C83911" w:rsidRPr="00353A32" w:rsidRDefault="00780F9E" w:rsidP="00CA470F">
      <w:pPr>
        <w:pStyle w:val="PZUNiebieskiiTahoma"/>
        <w:rPr>
          <w:rFonts w:ascii="Source Sans Pro" w:hAnsi="Source Sans Pro" w:cs="Tahoma"/>
          <w:color w:val="003C7D"/>
          <w:sz w:val="14"/>
          <w:szCs w:val="14"/>
        </w:rPr>
      </w:pPr>
      <w:r w:rsidRPr="00353A32">
        <w:rPr>
          <w:rFonts w:ascii="Source Sans Pro" w:hAnsi="Source Sans Pro" w:cs="Tahoma"/>
          <w:color w:val="003C7D"/>
          <w:szCs w:val="18"/>
        </w:rPr>
        <w:t>niniejszym zlecam udzielenie: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34"/>
        <w:gridCol w:w="309"/>
        <w:gridCol w:w="683"/>
        <w:gridCol w:w="3596"/>
        <w:gridCol w:w="452"/>
        <w:gridCol w:w="1805"/>
        <w:gridCol w:w="451"/>
        <w:gridCol w:w="3550"/>
        <w:gridCol w:w="68"/>
        <w:gridCol w:w="66"/>
      </w:tblGrid>
      <w:tr w:rsidR="00780F9E" w:rsidRPr="00353A32" w14:paraId="46ED1B97" w14:textId="77777777" w:rsidTr="009C5EC1">
        <w:trPr>
          <w:trHeight w:val="255"/>
        </w:trPr>
        <w:tc>
          <w:tcPr>
            <w:tcW w:w="11114" w:type="dxa"/>
            <w:gridSpan w:val="10"/>
            <w:vAlign w:val="center"/>
          </w:tcPr>
          <w:p w14:paraId="78B806E3" w14:textId="309F9EA5" w:rsidR="00780F9E" w:rsidRPr="00353A32" w:rsidRDefault="001224F1" w:rsidP="00780F9E">
            <w:pPr>
              <w:pStyle w:val="PZUNiebieskiiTahoma"/>
              <w:ind w:left="284" w:right="0" w:hanging="284"/>
              <w:jc w:val="both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594736382"/>
              </w:sdtPr>
              <w:sdtEndPr/>
              <w:sdtContent>
                <w:r w:rsidR="00780F9E" w:rsidRPr="00353A32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780F9E" w:rsidRPr="00353A32">
              <w:rPr>
                <w:rFonts w:ascii="Source Sans Pro" w:hAnsi="Source Sans Pro" w:cs="Tahoma"/>
                <w:color w:val="003C7D"/>
                <w:sz w:val="22"/>
                <w:szCs w:val="22"/>
              </w:rPr>
              <w:t xml:space="preserve"> </w:t>
            </w:r>
            <w:r w:rsidR="00780F9E" w:rsidRPr="00353A32">
              <w:rPr>
                <w:rFonts w:ascii="Source Sans Pro" w:hAnsi="Source Sans Pro" w:cs="Tahoma"/>
                <w:color w:val="003C7D"/>
                <w:szCs w:val="18"/>
              </w:rPr>
              <w:t xml:space="preserve">gwarancji ubezpieczeniowej </w:t>
            </w:r>
            <w:r w:rsidR="00DC465A">
              <w:rPr>
                <w:rFonts w:ascii="Source Sans Pro" w:hAnsi="Source Sans Pro" w:cs="Tahoma"/>
                <w:color w:val="003C7D"/>
                <w:szCs w:val="18"/>
              </w:rPr>
              <w:t>zapłaty czynszu</w:t>
            </w:r>
          </w:p>
        </w:tc>
      </w:tr>
      <w:tr w:rsidR="00780F9E" w:rsidRPr="00353A32" w14:paraId="1C5A0DAF" w14:textId="77777777" w:rsidTr="009C5EC1">
        <w:tc>
          <w:tcPr>
            <w:tcW w:w="11114" w:type="dxa"/>
            <w:gridSpan w:val="10"/>
            <w:vAlign w:val="center"/>
          </w:tcPr>
          <w:p w14:paraId="114843B4" w14:textId="77777777" w:rsidR="00780F9E" w:rsidRPr="00353A32" w:rsidRDefault="00780F9E" w:rsidP="00780F9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780F9E" w:rsidRPr="00353A32" w14:paraId="5E2638F6" w14:textId="77777777" w:rsidTr="009C5EC1">
        <w:tc>
          <w:tcPr>
            <w:tcW w:w="11114" w:type="dxa"/>
            <w:gridSpan w:val="10"/>
            <w:tcBorders>
              <w:bottom w:val="nil"/>
            </w:tcBorders>
            <w:vAlign w:val="center"/>
          </w:tcPr>
          <w:p w14:paraId="45CBBC61" w14:textId="59D3B943" w:rsidR="00780F9E" w:rsidRPr="00353A32" w:rsidRDefault="001224F1" w:rsidP="00780F9E">
            <w:pPr>
              <w:tabs>
                <w:tab w:val="left" w:pos="540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948609904"/>
              </w:sdtPr>
              <w:sdtEndPr/>
              <w:sdtContent>
                <w:r w:rsidR="00780F9E" w:rsidRPr="00353A32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780F9E" w:rsidRPr="00353A32">
              <w:rPr>
                <w:rFonts w:ascii="Source Sans Pro" w:hAnsi="Source Sans Pro" w:cs="Tahoma"/>
                <w:color w:val="003C7D"/>
                <w:sz w:val="22"/>
                <w:szCs w:val="22"/>
              </w:rPr>
              <w:t xml:space="preserve"> </w:t>
            </w:r>
            <w:r w:rsidR="00780F9E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aneksu do gwarancji ubezpieczeniowej </w:t>
            </w:r>
            <w:r w:rsidR="00DC465A">
              <w:rPr>
                <w:rFonts w:ascii="Source Sans Pro" w:hAnsi="Source Sans Pro" w:cs="Tahoma"/>
                <w:color w:val="003C7D"/>
                <w:sz w:val="18"/>
                <w:szCs w:val="18"/>
              </w:rPr>
              <w:t>zapłaty czynszu</w:t>
            </w:r>
            <w:r w:rsidR="00780F9E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nr </w:t>
            </w:r>
            <w:r w:rsidR="00DE4219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780F9E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DE4219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DE4219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...............</w:t>
            </w:r>
            <w:r w:rsidR="00DE4219"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  <w:tbl>
            <w:tblPr>
              <w:tblW w:w="1099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585"/>
              <w:gridCol w:w="9412"/>
            </w:tblGrid>
            <w:tr w:rsidR="001E31FE" w:rsidRPr="00353A32" w14:paraId="1C6DFE48" w14:textId="77777777" w:rsidTr="00175A35">
              <w:tc>
                <w:tcPr>
                  <w:tcW w:w="1099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06ABDB" w14:textId="77777777" w:rsidR="001E31FE" w:rsidRPr="00353A32" w:rsidRDefault="001E31FE" w:rsidP="001E31F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color w:val="003C7D"/>
                      <w:szCs w:val="18"/>
                      <w:lang w:eastAsia="en-US"/>
                    </w:rPr>
                  </w:pPr>
                </w:p>
                <w:p w14:paraId="7EFBC97F" w14:textId="77777777" w:rsidR="001E31FE" w:rsidRPr="00353A32" w:rsidRDefault="001E31FE" w:rsidP="001E31F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hAnsi="Source Sans Pro" w:cs="Tahoma"/>
                      <w:b/>
                      <w:color w:val="003C7D"/>
                      <w:szCs w:val="18"/>
                      <w:lang w:eastAsia="en-US"/>
                    </w:rPr>
                    <w:t>Gwarancja elektroniczna</w:t>
                  </w: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t xml:space="preserve"> – aby otrzymać gwarancję w formie elektronicznej należy wskazać adres mailowy Wnioskodawcy, na który ma być wysłana gwarancja oraz posiadać program Adobe PDF Reader (minimum 7.0)</w:t>
                  </w:r>
                </w:p>
              </w:tc>
            </w:tr>
            <w:tr w:rsidR="001E31FE" w:rsidRPr="00353A32" w14:paraId="37165153" w14:textId="77777777" w:rsidTr="00175A35">
              <w:trPr>
                <w:trHeight w:val="255"/>
              </w:trPr>
              <w:tc>
                <w:tcPr>
                  <w:tcW w:w="1585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2C0CE6C" w14:textId="77777777" w:rsidR="001E31FE" w:rsidRPr="00353A32" w:rsidRDefault="001E31FE" w:rsidP="001E31F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t>Adres e-mail</w:t>
                  </w:r>
                </w:p>
              </w:tc>
              <w:tc>
                <w:tcPr>
                  <w:tcW w:w="9412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9BBDCE6" w14:textId="77777777" w:rsidR="001E31FE" w:rsidRPr="00353A32" w:rsidRDefault="00DE4219" w:rsidP="001E31F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="001E31FE"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instrText xml:space="preserve"> FORMTEXT </w:instrText>
                  </w: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</w: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fldChar w:fldCharType="separate"/>
                  </w:r>
                  <w:r w:rsidR="001E31FE" w:rsidRPr="00353A32">
                    <w:rPr>
                      <w:rFonts w:ascii="Source Sans Pro" w:hAnsi="Source Sans Pro" w:cs="Tahoma"/>
                      <w:noProof/>
                      <w:color w:val="003C7D"/>
                      <w:szCs w:val="18"/>
                      <w:lang w:eastAsia="en-US"/>
                    </w:rPr>
                    <w:t> </w:t>
                  </w:r>
                  <w:r w:rsidR="001E31FE" w:rsidRPr="00353A32">
                    <w:rPr>
                      <w:rFonts w:ascii="Source Sans Pro" w:hAnsi="Source Sans Pro" w:cs="Tahoma"/>
                      <w:noProof/>
                      <w:color w:val="003C7D"/>
                      <w:szCs w:val="18"/>
                      <w:lang w:eastAsia="en-US"/>
                    </w:rPr>
                    <w:t> </w:t>
                  </w:r>
                  <w:r w:rsidR="001E31FE" w:rsidRPr="00353A32">
                    <w:rPr>
                      <w:rFonts w:ascii="Source Sans Pro" w:hAnsi="Source Sans Pro" w:cs="Tahoma"/>
                      <w:noProof/>
                      <w:color w:val="003C7D"/>
                      <w:szCs w:val="18"/>
                      <w:lang w:eastAsia="en-US"/>
                    </w:rPr>
                    <w:t> </w:t>
                  </w:r>
                  <w:r w:rsidR="001E31FE" w:rsidRPr="00353A32">
                    <w:rPr>
                      <w:rFonts w:ascii="Source Sans Pro" w:hAnsi="Source Sans Pro" w:cs="Tahoma"/>
                      <w:noProof/>
                      <w:color w:val="003C7D"/>
                      <w:szCs w:val="18"/>
                      <w:lang w:eastAsia="en-US"/>
                    </w:rPr>
                    <w:t> </w:t>
                  </w:r>
                  <w:r w:rsidR="001E31FE" w:rsidRPr="00353A32">
                    <w:rPr>
                      <w:rFonts w:ascii="Source Sans Pro" w:hAnsi="Source Sans Pro" w:cs="Tahoma"/>
                      <w:noProof/>
                      <w:color w:val="003C7D"/>
                      <w:szCs w:val="18"/>
                      <w:lang w:eastAsia="en-US"/>
                    </w:rPr>
                    <w:t> </w:t>
                  </w:r>
                  <w:r w:rsidRPr="00353A32">
                    <w:rPr>
                      <w:rFonts w:ascii="Source Sans Pro" w:hAnsi="Source Sans Pro" w:cs="Tahoma"/>
                      <w:color w:val="003C7D"/>
                      <w:szCs w:val="18"/>
                      <w:lang w:eastAsia="en-US"/>
                    </w:rPr>
                    <w:fldChar w:fldCharType="end"/>
                  </w:r>
                </w:p>
              </w:tc>
            </w:tr>
          </w:tbl>
          <w:p w14:paraId="6E3ABB09" w14:textId="77777777" w:rsidR="001E31FE" w:rsidRPr="00353A32" w:rsidRDefault="001E31FE" w:rsidP="00780F9E">
            <w:pPr>
              <w:tabs>
                <w:tab w:val="left" w:pos="540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780F9E" w:rsidRPr="00353A32" w14:paraId="49BC2983" w14:textId="77777777" w:rsidTr="009C5EC1">
        <w:tc>
          <w:tcPr>
            <w:tcW w:w="11114" w:type="dxa"/>
            <w:gridSpan w:val="10"/>
            <w:tcBorders>
              <w:bottom w:val="single" w:sz="18" w:space="0" w:color="003C7D"/>
            </w:tcBorders>
            <w:vAlign w:val="center"/>
          </w:tcPr>
          <w:p w14:paraId="7B641665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80F9E" w:rsidRPr="00353A32" w14:paraId="0C20AC80" w14:textId="77777777" w:rsidTr="009C5EC1">
        <w:tc>
          <w:tcPr>
            <w:tcW w:w="11114" w:type="dxa"/>
            <w:gridSpan w:val="10"/>
            <w:tcBorders>
              <w:top w:val="single" w:sz="18" w:space="0" w:color="003C7D"/>
              <w:bottom w:val="nil"/>
            </w:tcBorders>
            <w:vAlign w:val="center"/>
          </w:tcPr>
          <w:p w14:paraId="52915424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  <w:p w14:paraId="2C55C2D8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b/>
                <w:color w:val="003C7D"/>
                <w:szCs w:val="18"/>
                <w:lang w:eastAsia="en-US"/>
              </w:rPr>
              <w:t>I. WNIOSKODAWCA</w:t>
            </w:r>
            <w:r w:rsidRPr="00814834">
              <w:rPr>
                <w:rFonts w:ascii="Source Sans Pro" w:hAnsi="Source Sans Pro" w:cs="Tahoma"/>
                <w:bCs/>
                <w:color w:val="003C7D"/>
                <w:szCs w:val="18"/>
                <w:lang w:eastAsia="en-US"/>
              </w:rPr>
              <w:t xml:space="preserve"> (pełna nazwa, adres, NIP, REGON, telefon)</w:t>
            </w:r>
          </w:p>
          <w:p w14:paraId="7120A32B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80F9E" w:rsidRPr="00353A32" w14:paraId="4239B9A8" w14:textId="77777777" w:rsidTr="00A40314">
        <w:trPr>
          <w:trHeight w:val="1435"/>
        </w:trPr>
        <w:tc>
          <w:tcPr>
            <w:tcW w:w="134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5C8651FC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</w:p>
        </w:tc>
        <w:bookmarkStart w:id="0" w:name="Tekst2"/>
        <w:tc>
          <w:tcPr>
            <w:tcW w:w="1098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042630" w14:textId="77777777" w:rsidR="00780F9E" w:rsidRPr="00353A32" w:rsidRDefault="00DE4219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780F9E"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separate"/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end"/>
            </w:r>
            <w:bookmarkEnd w:id="0"/>
          </w:p>
        </w:tc>
      </w:tr>
      <w:tr w:rsidR="00780F9E" w:rsidRPr="00353A32" w14:paraId="419002C3" w14:textId="77777777" w:rsidTr="009C5EC1">
        <w:tc>
          <w:tcPr>
            <w:tcW w:w="11114" w:type="dxa"/>
            <w:gridSpan w:val="10"/>
            <w:tcBorders>
              <w:top w:val="nil"/>
              <w:bottom w:val="nil"/>
              <w:right w:val="nil"/>
            </w:tcBorders>
            <w:vAlign w:val="center"/>
          </w:tcPr>
          <w:p w14:paraId="3B94410A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780F9E" w:rsidRPr="00353A32" w14:paraId="72FE8FEF" w14:textId="77777777" w:rsidTr="00EC029E">
        <w:trPr>
          <w:gridAfter w:val="1"/>
          <w:wAfter w:w="66" w:type="dxa"/>
        </w:trPr>
        <w:tc>
          <w:tcPr>
            <w:tcW w:w="4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983B8" w14:textId="77777777" w:rsidR="00780F9E" w:rsidRPr="00353A32" w:rsidRDefault="00780F9E" w:rsidP="00780F9E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F155E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383BB" w14:textId="77777777" w:rsidR="00780F9E" w:rsidRPr="00353A32" w:rsidRDefault="00780F9E" w:rsidP="00780F9E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14279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FF5DF" w14:textId="77777777" w:rsidR="00780F9E" w:rsidRPr="00353A32" w:rsidRDefault="00780F9E" w:rsidP="00780F9E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844A7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780F9E" w:rsidRPr="00353A32" w14:paraId="2391E5B1" w14:textId="77777777" w:rsidTr="0076220D">
        <w:tc>
          <w:tcPr>
            <w:tcW w:w="11114" w:type="dxa"/>
            <w:gridSpan w:val="10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2AE4B8CA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80F9E" w:rsidRPr="00353A32" w14:paraId="7D654843" w14:textId="77777777" w:rsidTr="00EC029E"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2F2575A4" w14:textId="09201AE8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 xml:space="preserve">Przedmiot </w:t>
            </w:r>
            <w:r w:rsidR="00DC465A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>umowy</w:t>
            </w:r>
          </w:p>
        </w:tc>
        <w:tc>
          <w:tcPr>
            <w:tcW w:w="99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1EF336" w14:textId="77777777" w:rsidR="00780F9E" w:rsidRPr="00353A32" w:rsidRDefault="00DE4219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begin">
                <w:ffData>
                  <w:name w:val="Tekst347"/>
                  <w:enabled/>
                  <w:calcOnExit w:val="0"/>
                  <w:textInput/>
                </w:ffData>
              </w:fldChar>
            </w:r>
            <w:r w:rsidR="00780F9E"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separate"/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end"/>
            </w:r>
          </w:p>
        </w:tc>
      </w:tr>
      <w:tr w:rsidR="00780F9E" w:rsidRPr="00353A32" w14:paraId="515088BE" w14:textId="77777777" w:rsidTr="0076220D">
        <w:tc>
          <w:tcPr>
            <w:tcW w:w="11114" w:type="dxa"/>
            <w:gridSpan w:val="10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p w14:paraId="319236E4" w14:textId="77777777" w:rsidR="004F31DD" w:rsidRPr="00353A32" w:rsidRDefault="004F31DD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80F9E" w:rsidRPr="00353A32" w14:paraId="4325BDAC" w14:textId="77777777" w:rsidTr="0076220D">
        <w:tc>
          <w:tcPr>
            <w:tcW w:w="11114" w:type="dxa"/>
            <w:gridSpan w:val="10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199AB88B" w14:textId="77777777" w:rsidR="00BA52DE" w:rsidRPr="00353A32" w:rsidRDefault="00BA52D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  <w:p w14:paraId="5FA665F7" w14:textId="6AF666AD" w:rsidR="00DE1547" w:rsidRPr="00353A32" w:rsidRDefault="00BA52DE" w:rsidP="00780F9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353A32">
              <w:rPr>
                <w:rFonts w:ascii="Source Sans Pro" w:hAnsi="Source Sans Pro" w:cs="Tahoma"/>
                <w:b/>
                <w:color w:val="003C7D"/>
              </w:rPr>
              <w:t>Wniosek o gwarancję/o aneks do gwarancji</w:t>
            </w:r>
            <w:r w:rsidR="00E07C93">
              <w:rPr>
                <w:rFonts w:ascii="Source Sans Pro" w:hAnsi="Source Sans Pro" w:cs="Tahoma"/>
                <w:b/>
                <w:color w:val="003C7D"/>
              </w:rPr>
              <w:t>*</w:t>
            </w:r>
            <w:r w:rsidRPr="00353A32">
              <w:rPr>
                <w:rFonts w:ascii="Source Sans Pro" w:hAnsi="Source Sans Pro" w:cs="Tahoma"/>
                <w:b/>
                <w:color w:val="003C7D"/>
              </w:rPr>
              <w:t xml:space="preserve">   </w:t>
            </w:r>
          </w:p>
          <w:tbl>
            <w:tblPr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53"/>
              <w:gridCol w:w="3176"/>
              <w:gridCol w:w="2721"/>
              <w:gridCol w:w="227"/>
              <w:gridCol w:w="227"/>
              <w:gridCol w:w="1815"/>
              <w:gridCol w:w="226"/>
              <w:gridCol w:w="2042"/>
              <w:gridCol w:w="227"/>
            </w:tblGrid>
            <w:tr w:rsidR="00DE1547" w:rsidRPr="00353A32" w14:paraId="3218D3A2" w14:textId="77777777" w:rsidTr="00B72540">
              <w:tc>
                <w:tcPr>
                  <w:tcW w:w="1111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A29AC9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</w:tr>
            <w:tr w:rsidR="00DE1547" w:rsidRPr="00353A32" w14:paraId="1B8C5821" w14:textId="77777777" w:rsidTr="00B72540">
              <w:tc>
                <w:tcPr>
                  <w:tcW w:w="362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7BB3AE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A92582" w14:textId="77777777" w:rsidR="00DE1547" w:rsidRPr="00353A32" w:rsidRDefault="00DE1547" w:rsidP="00DE1547">
                  <w:pPr>
                    <w:jc w:val="center"/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Suma gwarancyjna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10931E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431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FE8A3C9" w14:textId="77777777" w:rsidR="00DE1547" w:rsidRPr="00353A32" w:rsidRDefault="00DE1547" w:rsidP="00DE1547">
                  <w:pPr>
                    <w:jc w:val="center"/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Termin obowiązywania gwarancji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AE05792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E1547" w:rsidRPr="00353A32" w14:paraId="768A8040" w14:textId="77777777" w:rsidTr="00B72540">
              <w:tc>
                <w:tcPr>
                  <w:tcW w:w="1111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21DA687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</w:tr>
            <w:tr w:rsidR="00DE1547" w:rsidRPr="00353A32" w14:paraId="6DE5A723" w14:textId="77777777" w:rsidTr="00B72540">
              <w:tc>
                <w:tcPr>
                  <w:tcW w:w="6804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671727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FF00F68" w14:textId="2DC55DA1" w:rsidR="00DE1547" w:rsidRPr="00353A32" w:rsidRDefault="0019026A" w:rsidP="00DE1547">
                  <w:pPr>
                    <w:jc w:val="center"/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o</w:t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 xml:space="preserve">d </w:t>
                  </w:r>
                  <w: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 xml:space="preserve">dnia </w:t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…</w:t>
                  </w:r>
                </w:p>
              </w:tc>
              <w:tc>
                <w:tcPr>
                  <w:tcW w:w="2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8BD342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A3479F2" w14:textId="7A0D242C" w:rsidR="00DE1547" w:rsidRPr="00353A32" w:rsidRDefault="0019026A" w:rsidP="00DE1547">
                  <w:pPr>
                    <w:jc w:val="center"/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d</w:t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 xml:space="preserve">o </w:t>
                  </w:r>
                  <w: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 xml:space="preserve">dnia </w:t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…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371321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E1547" w:rsidRPr="00353A32" w14:paraId="1177F289" w14:textId="77777777" w:rsidTr="00B72540">
              <w:tc>
                <w:tcPr>
                  <w:tcW w:w="1111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49D4DD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</w:tr>
            <w:tr w:rsidR="00DE1547" w:rsidRPr="00353A32" w14:paraId="07C03DE6" w14:textId="77777777" w:rsidTr="00353A32">
              <w:tc>
                <w:tcPr>
                  <w:tcW w:w="45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1A039DA" w14:textId="77777777" w:rsidR="00DE1547" w:rsidRPr="00353A32" w:rsidRDefault="001224F1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sdt>
                    <w:sdtPr>
                      <w:rPr>
                        <w:rFonts w:ascii="Source Sans Pro" w:eastAsia="Calibri" w:hAnsi="Source Sans Pro" w:cs="Tahoma"/>
                        <w:color w:val="003C7D"/>
                        <w:sz w:val="18"/>
                        <w:szCs w:val="18"/>
                        <w:lang w:eastAsia="en-US"/>
                      </w:rPr>
                      <w:id w:val="1436102427"/>
                    </w:sdtPr>
                    <w:sdtEndPr/>
                    <w:sdtContent>
                      <w:r w:rsidR="00DE1547" w:rsidRPr="00353A32">
                        <w:rPr>
                          <w:rFonts w:ascii="Segoe UI Symbol" w:eastAsia="Calibri" w:hAnsi="Segoe UI Symbol" w:cs="Segoe UI Symbol"/>
                          <w:color w:val="003C7D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17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AD82FFF" w14:textId="2109922B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 xml:space="preserve">zapłaty </w:t>
                  </w:r>
                  <w:r w:rsidR="00DC465A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t>czynszu</w:t>
                  </w:r>
                </w:p>
              </w:tc>
              <w:tc>
                <w:tcPr>
                  <w:tcW w:w="2721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2B60E46" w14:textId="77777777" w:rsidR="00DE1547" w:rsidRPr="00353A32" w:rsidRDefault="00DE4219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begin">
                      <w:ffData>
                        <w:name w:val="Tekst228"/>
                        <w:enabled/>
                        <w:calcOnExit w:val="0"/>
                        <w:textInput/>
                      </w:ffData>
                    </w:fldChar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instrText xml:space="preserve"> FORMTEXT </w:instrTex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separate"/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D4E5597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042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1366A9A" w14:textId="77777777" w:rsidR="00DE1547" w:rsidRPr="00353A32" w:rsidRDefault="00DE4219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begin">
                      <w:ffData>
                        <w:name w:val="Tekst228"/>
                        <w:enabled/>
                        <w:calcOnExit w:val="0"/>
                        <w:textInput/>
                      </w:ffData>
                    </w:fldChar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instrText xml:space="preserve"> FORMTEXT </w:instrTex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separate"/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end"/>
                  </w:r>
                </w:p>
              </w:tc>
              <w:tc>
                <w:tcPr>
                  <w:tcW w:w="22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FA493C0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7C505B0" w14:textId="77777777" w:rsidR="00DE1547" w:rsidRPr="00353A32" w:rsidRDefault="00DE4219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begin">
                      <w:ffData>
                        <w:name w:val="Tekst228"/>
                        <w:enabled/>
                        <w:calcOnExit w:val="0"/>
                        <w:textInput/>
                      </w:ffData>
                    </w:fldChar>
                  </w:r>
                  <w:r w:rsidR="00DE1547"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instrText xml:space="preserve"> FORMTEXT </w:instrTex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separate"/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="00DE1547" w:rsidRPr="00353A32">
                    <w:rPr>
                      <w:rFonts w:ascii="Source Sans Pro" w:eastAsia="Calibri" w:hAnsi="Source Sans Pro" w:cs="Tahoma"/>
                      <w:noProof/>
                      <w:color w:val="003C7D"/>
                      <w:sz w:val="18"/>
                      <w:szCs w:val="18"/>
                      <w:lang w:eastAsia="en-US"/>
                    </w:rPr>
                    <w:t> </w:t>
                  </w:r>
                  <w:r w:rsidRPr="00353A32"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5C782214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E1547" w:rsidRPr="00353A32" w14:paraId="01382C55" w14:textId="77777777" w:rsidTr="00B72540">
              <w:tc>
                <w:tcPr>
                  <w:tcW w:w="1111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51351DB" w14:textId="77777777" w:rsidR="00DE1547" w:rsidRPr="00353A32" w:rsidRDefault="00DE1547" w:rsidP="00DE1547">
                  <w:pPr>
                    <w:rPr>
                      <w:rFonts w:ascii="Source Sans Pro" w:eastAsia="Calibri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</w:tr>
          </w:tbl>
          <w:p w14:paraId="4B6D821F" w14:textId="77777777" w:rsidR="00BA52DE" w:rsidRPr="00353A32" w:rsidRDefault="00BA52D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  <w:r w:rsidRPr="00353A32">
              <w:rPr>
                <w:rFonts w:ascii="Source Sans Pro" w:hAnsi="Source Sans Pro" w:cs="Tahoma"/>
                <w:b/>
                <w:color w:val="003C7D"/>
              </w:rPr>
              <w:t xml:space="preserve"> </w:t>
            </w:r>
          </w:p>
        </w:tc>
      </w:tr>
      <w:tr w:rsidR="00780F9E" w:rsidRPr="00353A32" w14:paraId="4B484F9E" w14:textId="77777777" w:rsidTr="00353A32">
        <w:trPr>
          <w:trHeight w:val="255"/>
        </w:trPr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A443B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</w:rPr>
            </w:pPr>
            <w:r w:rsidRPr="00353A32">
              <w:rPr>
                <w:rFonts w:ascii="Source Sans Pro" w:hAnsi="Source Sans Pro" w:cs="Tahoma"/>
                <w:color w:val="003C7D"/>
              </w:rPr>
              <w:t xml:space="preserve">Inne wnioskowane zmiany w gwarancji </w:t>
            </w:r>
            <w:r w:rsidR="00EC76A5" w:rsidRPr="00353A32">
              <w:rPr>
                <w:rFonts w:ascii="Source Sans Pro" w:hAnsi="Source Sans Pro" w:cs="Tahoma"/>
                <w:color w:val="003C7D"/>
                <w:sz w:val="16"/>
                <w:szCs w:val="16"/>
              </w:rPr>
              <w:t>(wypełnić w przypadku aneksu do gwarancji ubezpieczeniowej)</w:t>
            </w:r>
          </w:p>
        </w:tc>
      </w:tr>
      <w:tr w:rsidR="00780F9E" w:rsidRPr="00353A32" w14:paraId="542D346F" w14:textId="77777777" w:rsidTr="00353A32">
        <w:tc>
          <w:tcPr>
            <w:tcW w:w="11114" w:type="dxa"/>
            <w:gridSpan w:val="10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023457A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780F9E" w:rsidRPr="00353A32" w14:paraId="175B0536" w14:textId="77777777" w:rsidTr="00353A32">
        <w:trPr>
          <w:trHeight w:val="482"/>
        </w:trPr>
        <w:tc>
          <w:tcPr>
            <w:tcW w:w="11114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5415B5E" w14:textId="77777777" w:rsidR="00780F9E" w:rsidRPr="00353A32" w:rsidRDefault="00DE4219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</w:rPr>
              <w:fldChar w:fldCharType="begin">
                <w:ffData>
                  <w:name w:val="Tekst346"/>
                  <w:enabled/>
                  <w:calcOnExit w:val="0"/>
                  <w:textInput/>
                </w:ffData>
              </w:fldChar>
            </w:r>
            <w:bookmarkStart w:id="1" w:name="Tekst346"/>
            <w:r w:rsidR="00780F9E" w:rsidRPr="00353A32">
              <w:rPr>
                <w:rFonts w:ascii="Source Sans Pro" w:hAnsi="Source Sans Pro" w:cs="Tahoma"/>
                <w:color w:val="003C7D"/>
                <w:szCs w:val="18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  <w:szCs w:val="18"/>
              </w:rPr>
            </w:r>
            <w:r w:rsidRPr="00353A32">
              <w:rPr>
                <w:rFonts w:ascii="Source Sans Pro" w:hAnsi="Source Sans Pro" w:cs="Tahoma"/>
                <w:color w:val="003C7D"/>
                <w:szCs w:val="18"/>
              </w:rPr>
              <w:fldChar w:fldCharType="separate"/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  <w:szCs w:val="18"/>
              </w:rPr>
              <w:fldChar w:fldCharType="end"/>
            </w:r>
            <w:bookmarkEnd w:id="1"/>
          </w:p>
        </w:tc>
      </w:tr>
      <w:tr w:rsidR="00780F9E" w:rsidRPr="00353A32" w14:paraId="4B1EDF71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396DA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780F9E" w:rsidRPr="00353A32" w14:paraId="0A7C19E1" w14:textId="77777777" w:rsidTr="009C5EC1">
        <w:tc>
          <w:tcPr>
            <w:tcW w:w="11114" w:type="dxa"/>
            <w:gridSpan w:val="10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7A6EDF5E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780F9E" w:rsidRPr="00353A32" w14:paraId="60148B83" w14:textId="77777777" w:rsidTr="009C5EC1">
        <w:tc>
          <w:tcPr>
            <w:tcW w:w="11114" w:type="dxa"/>
            <w:gridSpan w:val="10"/>
            <w:tcBorders>
              <w:left w:val="nil"/>
              <w:right w:val="nil"/>
            </w:tcBorders>
            <w:vAlign w:val="center"/>
          </w:tcPr>
          <w:p w14:paraId="55F9829C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b/>
                <w:color w:val="003C7D"/>
                <w:szCs w:val="18"/>
                <w:lang w:eastAsia="en-US"/>
              </w:rPr>
              <w:t xml:space="preserve">II. BENEFICJENT </w:t>
            </w:r>
            <w:r w:rsidRPr="00353A32">
              <w:rPr>
                <w:rFonts w:ascii="Source Sans Pro" w:hAnsi="Source Sans Pro" w:cs="Tahoma"/>
                <w:bCs/>
                <w:color w:val="003C7D"/>
                <w:szCs w:val="18"/>
                <w:lang w:eastAsia="en-US"/>
              </w:rPr>
              <w:t>(pełna nazwa, adres, NIP, REGON)</w:t>
            </w:r>
          </w:p>
        </w:tc>
      </w:tr>
      <w:tr w:rsidR="00780F9E" w:rsidRPr="00353A32" w14:paraId="1B16BB2A" w14:textId="77777777" w:rsidTr="00EC029E">
        <w:tc>
          <w:tcPr>
            <w:tcW w:w="11114" w:type="dxa"/>
            <w:gridSpan w:val="10"/>
            <w:tcBorders>
              <w:left w:val="nil"/>
              <w:bottom w:val="single" w:sz="4" w:space="0" w:color="003C7D"/>
              <w:right w:val="nil"/>
            </w:tcBorders>
            <w:vAlign w:val="center"/>
          </w:tcPr>
          <w:p w14:paraId="0F390F90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EC029E" w:rsidRPr="00353A32" w14:paraId="6408F2C7" w14:textId="77777777" w:rsidTr="00EC029E">
        <w:trPr>
          <w:trHeight w:val="1111"/>
        </w:trPr>
        <w:tc>
          <w:tcPr>
            <w:tcW w:w="11114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A40963" w14:textId="5F8D576E" w:rsidR="00EC029E" w:rsidRPr="00EC029E" w:rsidRDefault="00EC02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separate"/>
            </w:r>
            <w:r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end"/>
            </w:r>
          </w:p>
        </w:tc>
      </w:tr>
      <w:tr w:rsidR="00EC029E" w:rsidRPr="00353A32" w14:paraId="5E587E26" w14:textId="77777777" w:rsidTr="00EC029E">
        <w:tc>
          <w:tcPr>
            <w:tcW w:w="11114" w:type="dxa"/>
            <w:gridSpan w:val="10"/>
            <w:tcBorders>
              <w:top w:val="single" w:sz="4" w:space="0" w:color="003C7D"/>
              <w:left w:val="nil"/>
              <w:right w:val="nil"/>
            </w:tcBorders>
            <w:vAlign w:val="center"/>
          </w:tcPr>
          <w:p w14:paraId="07DDAD92" w14:textId="77777777" w:rsidR="00EC029E" w:rsidRPr="00353A32" w:rsidRDefault="00EC02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EC029E" w:rsidRPr="00353A32" w14:paraId="13700C32" w14:textId="77777777" w:rsidTr="009C5EC1">
        <w:tc>
          <w:tcPr>
            <w:tcW w:w="11114" w:type="dxa"/>
            <w:gridSpan w:val="10"/>
            <w:tcBorders>
              <w:left w:val="nil"/>
              <w:right w:val="nil"/>
            </w:tcBorders>
            <w:vAlign w:val="center"/>
          </w:tcPr>
          <w:p w14:paraId="1CA8D13F" w14:textId="77777777" w:rsidR="00EC029E" w:rsidRPr="00353A32" w:rsidRDefault="00EC02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780F9E" w:rsidRPr="00353A32" w14:paraId="4BDE888B" w14:textId="77777777" w:rsidTr="009C5EC1">
        <w:tc>
          <w:tcPr>
            <w:tcW w:w="11114" w:type="dxa"/>
            <w:gridSpan w:val="10"/>
            <w:tcBorders>
              <w:top w:val="nil"/>
              <w:bottom w:val="nil"/>
              <w:right w:val="nil"/>
            </w:tcBorders>
            <w:vAlign w:val="center"/>
          </w:tcPr>
          <w:p w14:paraId="326E4875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780F9E" w:rsidRPr="00353A32" w14:paraId="4CC03697" w14:textId="77777777" w:rsidTr="00EC029E">
        <w:trPr>
          <w:gridAfter w:val="2"/>
          <w:wAfter w:w="134" w:type="dxa"/>
        </w:trPr>
        <w:tc>
          <w:tcPr>
            <w:tcW w:w="109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926BF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780F9E" w:rsidRPr="00353A32" w14:paraId="329877B0" w14:textId="77777777" w:rsidTr="009C5EC1">
        <w:tc>
          <w:tcPr>
            <w:tcW w:w="11114" w:type="dxa"/>
            <w:gridSpan w:val="10"/>
            <w:tcBorders>
              <w:top w:val="nil"/>
              <w:bottom w:val="nil"/>
              <w:right w:val="nil"/>
            </w:tcBorders>
            <w:vAlign w:val="center"/>
          </w:tcPr>
          <w:p w14:paraId="04FB2A75" w14:textId="50500E2C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 xml:space="preserve">Opis dotychczasowej współpracy z </w:t>
            </w:r>
            <w:r w:rsidR="00A40314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>B</w: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>eneficjentem</w:t>
            </w:r>
            <w:r w:rsidR="00A40314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 xml:space="preserve"> </w:t>
            </w:r>
            <w:r w:rsidR="00A40314" w:rsidRPr="00A40314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 xml:space="preserve">(czy </w:t>
            </w:r>
            <w:r w:rsidR="008538D2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 xml:space="preserve">taka </w:t>
            </w:r>
            <w:r w:rsidR="00A40314" w:rsidRPr="00A40314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współpraca</w:t>
            </w:r>
            <w:r w:rsidR="008538D2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 xml:space="preserve"> miała miejsce</w:t>
            </w:r>
            <w:r w:rsidR="00A40314" w:rsidRPr="00A40314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, czy oceniana jest pozytywnie, ewentualne negatywne doświadczenia)</w:t>
            </w:r>
            <w:r w:rsidR="00A40314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 xml:space="preserve"> </w:t>
            </w:r>
          </w:p>
        </w:tc>
      </w:tr>
      <w:tr w:rsidR="00780F9E" w:rsidRPr="00353A32" w14:paraId="5ABC0722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1E3462B9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780F9E" w:rsidRPr="00353A32" w14:paraId="619C7A9E" w14:textId="77777777" w:rsidTr="009C5EC1">
        <w:trPr>
          <w:trHeight w:val="482"/>
        </w:trPr>
        <w:tc>
          <w:tcPr>
            <w:tcW w:w="11114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6A7878" w14:textId="77777777" w:rsidR="00780F9E" w:rsidRPr="00353A32" w:rsidRDefault="00DE4219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80F9E"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separate"/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="00780F9E" w:rsidRPr="00353A32">
              <w:rPr>
                <w:rFonts w:ascii="Source Sans Pro" w:hAnsi="Source Sans Pro" w:cs="Tahoma"/>
                <w:noProof/>
                <w:color w:val="003C7D"/>
                <w:szCs w:val="18"/>
                <w:lang w:eastAsia="en-US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fldChar w:fldCharType="end"/>
            </w:r>
          </w:p>
        </w:tc>
      </w:tr>
      <w:tr w:rsidR="00780F9E" w:rsidRPr="00353A32" w14:paraId="17AE18A8" w14:textId="77777777" w:rsidTr="009C5EC1">
        <w:tc>
          <w:tcPr>
            <w:tcW w:w="11114" w:type="dxa"/>
            <w:gridSpan w:val="10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B18F64F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780F9E" w:rsidRPr="00353A32" w14:paraId="6A35F107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E450B" w14:textId="77777777" w:rsidR="00780F9E" w:rsidRDefault="00780F9E" w:rsidP="00780F9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  <w:p w14:paraId="3965A959" w14:textId="77777777" w:rsidR="00A40314" w:rsidRDefault="00A40314" w:rsidP="00780F9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  <w:p w14:paraId="1150F78F" w14:textId="7B4FA479" w:rsidR="00A40314" w:rsidRPr="00353A32" w:rsidRDefault="00A40314" w:rsidP="00780F9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</w:tc>
      </w:tr>
      <w:tr w:rsidR="00780F9E" w:rsidRPr="00353A32" w14:paraId="09D1D764" w14:textId="77777777" w:rsidTr="008C19E7">
        <w:tc>
          <w:tcPr>
            <w:tcW w:w="11114" w:type="dxa"/>
            <w:gridSpan w:val="10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326C8FB5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780F9E" w:rsidRPr="00353A32" w14:paraId="1CE4792A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0D97D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Cs w:val="18"/>
                <w:lang w:eastAsia="en-US"/>
              </w:rPr>
            </w:pPr>
            <w:r w:rsidRPr="00353A32">
              <w:rPr>
                <w:rFonts w:ascii="Source Sans Pro" w:hAnsi="Source Sans Pro" w:cs="Tahoma"/>
                <w:color w:val="003C7D"/>
                <w:szCs w:val="18"/>
                <w:lang w:eastAsia="en-US"/>
              </w:rPr>
              <w:t>Do wniosku prosimy załączyć kopie następujących dokumentów:</w:t>
            </w:r>
          </w:p>
        </w:tc>
      </w:tr>
      <w:tr w:rsidR="00780F9E" w:rsidRPr="00353A32" w14:paraId="6619895D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8F131" w14:textId="77777777" w:rsidR="00780F9E" w:rsidRPr="00353A32" w:rsidRDefault="00780F9E" w:rsidP="00780F9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780F9E" w:rsidRPr="00353A32" w14:paraId="569CB724" w14:textId="77777777" w:rsidTr="009C5EC1"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E8844" w14:textId="30663C36" w:rsidR="00A40314" w:rsidRDefault="00780F9E" w:rsidP="008538D2">
            <w:pPr>
              <w:autoSpaceDE w:val="0"/>
              <w:autoSpaceDN w:val="0"/>
              <w:adjustRightInd w:val="0"/>
              <w:ind w:left="227" w:hanging="227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353A32">
              <w:rPr>
                <w:rFonts w:ascii="Source Sans Pro" w:hAnsi="Source Sans Pro" w:cs="Tahoma"/>
                <w:color w:val="003C7D"/>
                <w:sz w:val="18"/>
                <w:szCs w:val="18"/>
              </w:rPr>
              <w:t>1. umowę lub ostateczny projekt umowy, której wykonanie ma być zabezpieczone gwarancją</w:t>
            </w:r>
            <w:r w:rsidR="001656DC">
              <w:rPr>
                <w:rFonts w:ascii="Source Sans Pro" w:hAnsi="Source Sans Pro" w:cs="Tahoma"/>
                <w:color w:val="003C7D"/>
                <w:sz w:val="18"/>
                <w:szCs w:val="18"/>
              </w:rPr>
              <w:t>,</w:t>
            </w:r>
          </w:p>
          <w:p w14:paraId="53842A40" w14:textId="4CC8FAE6" w:rsidR="001656DC" w:rsidRDefault="008538D2" w:rsidP="001656DC">
            <w:pPr>
              <w:autoSpaceDE w:val="0"/>
              <w:autoSpaceDN w:val="0"/>
              <w:adjustRightInd w:val="0"/>
              <w:ind w:left="227" w:hanging="227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2</w:t>
            </w:r>
            <w:r w:rsidR="001656DC">
              <w:rPr>
                <w:rFonts w:ascii="Source Sans Pro" w:hAnsi="Source Sans Pro" w:cs="Tahoma"/>
                <w:color w:val="003C7D"/>
                <w:sz w:val="18"/>
                <w:szCs w:val="18"/>
              </w:rPr>
              <w:t>. pełnomocnictwo – jeżeli dotyczy,</w:t>
            </w:r>
          </w:p>
          <w:p w14:paraId="1D784A2C" w14:textId="325763DD" w:rsidR="001656DC" w:rsidRDefault="008538D2" w:rsidP="001656DC">
            <w:pPr>
              <w:autoSpaceDE w:val="0"/>
              <w:autoSpaceDN w:val="0"/>
              <w:adjustRightInd w:val="0"/>
              <w:ind w:left="227" w:hanging="227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3</w:t>
            </w:r>
            <w:r w:rsidR="001656DC">
              <w:rPr>
                <w:rFonts w:ascii="Source Sans Pro" w:hAnsi="Source Sans Pro" w:cs="Tahoma"/>
                <w:color w:val="003C7D"/>
                <w:sz w:val="18"/>
                <w:szCs w:val="18"/>
              </w:rPr>
              <w:t>. umowę konsorcjum – jeżeli dotyczy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,</w:t>
            </w:r>
          </w:p>
          <w:p w14:paraId="78B9D9EF" w14:textId="4D85BC6B" w:rsidR="008538D2" w:rsidRPr="00353A32" w:rsidRDefault="008538D2" w:rsidP="008538D2">
            <w:pPr>
              <w:autoSpaceDE w:val="0"/>
              <w:autoSpaceDN w:val="0"/>
              <w:adjustRightInd w:val="0"/>
              <w:ind w:left="227" w:hanging="227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4. 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>opinię Beneficjenta o dotychczasowej współpracy z Wnioskodawcą za okres ostatnich 12 miesięcy (o ile taka współpraca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miała miejsce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>), zawierając</w:t>
            </w:r>
            <w:r w:rsidR="001170CF">
              <w:rPr>
                <w:rFonts w:ascii="Source Sans Pro" w:hAnsi="Source Sans Pro" w:cs="Tahoma"/>
                <w:color w:val="003C7D"/>
                <w:sz w:val="18"/>
                <w:szCs w:val="18"/>
              </w:rPr>
              <w:t>ą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informacj</w:t>
            </w:r>
            <w:r w:rsidR="001170CF">
              <w:rPr>
                <w:rFonts w:ascii="Source Sans Pro" w:hAnsi="Source Sans Pro" w:cs="Tahoma"/>
                <w:color w:val="003C7D"/>
                <w:sz w:val="18"/>
                <w:szCs w:val="18"/>
              </w:rPr>
              <w:t>e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o terminowości regulowania przez Wnioskodawcę zobowiązań z tytułu czynszu wraz z informacją o aktualnym stanie wierzytelności, w tym 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>ewentualnych wierzytelności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ach</w:t>
            </w:r>
            <w:r w:rsidRPr="008538D2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przeterminowanych (ze wskazaniem kwot i wiekowania)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.</w:t>
            </w:r>
          </w:p>
          <w:p w14:paraId="7A66D8EB" w14:textId="77777777" w:rsidR="00780F9E" w:rsidRPr="00353A32" w:rsidRDefault="00780F9E" w:rsidP="00780F9E">
            <w:pPr>
              <w:pStyle w:val="PZUNiebieskiiTahoma"/>
              <w:ind w:left="227" w:right="0" w:hanging="227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</w:tbl>
    <w:p w14:paraId="007342AA" w14:textId="77777777" w:rsidR="00A40314" w:rsidRDefault="00A40314" w:rsidP="007F4B05">
      <w:pPr>
        <w:contextualSpacing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54F1A26A" w14:textId="77777777" w:rsidR="00A40314" w:rsidRDefault="00A40314" w:rsidP="007F4B05">
      <w:pPr>
        <w:contextualSpacing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40A841B3" w14:textId="60D1352B" w:rsidR="007F4B05" w:rsidRPr="00353A32" w:rsidRDefault="008D5457" w:rsidP="007F4B05">
      <w:pPr>
        <w:contextualSpacing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b/>
          <w:color w:val="003C7D"/>
          <w:sz w:val="18"/>
          <w:szCs w:val="18"/>
        </w:rPr>
        <w:lastRenderedPageBreak/>
        <w:t>OŚWIADCZENIA</w:t>
      </w:r>
    </w:p>
    <w:p w14:paraId="11ED59C1" w14:textId="77777777" w:rsidR="00F37E49" w:rsidRPr="00353A32" w:rsidRDefault="008D5457" w:rsidP="00DD6CCC">
      <w:pPr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Niniejszym potwierdzam(y), że informacje wymienione we wniosku oraz dokumentach załączonych do wniosku są zgodne z aktualnym stanem faktycznym oraz że do dnia dzisiejszego nie dokonano żadnych czynności formalnych zmierzających do ich zmiany.</w:t>
      </w:r>
    </w:p>
    <w:p w14:paraId="5998FFE7" w14:textId="77777777" w:rsidR="00374D59" w:rsidRPr="00353A32" w:rsidRDefault="00374D59" w:rsidP="00DD6CCC">
      <w:pPr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Niniejszym potwierdzam (y) prawdziwość powyższych danych.</w:t>
      </w:r>
    </w:p>
    <w:p w14:paraId="5D9E22FF" w14:textId="77777777" w:rsidR="008D5457" w:rsidRPr="00EC029E" w:rsidRDefault="008D5457" w:rsidP="00DD6CCC">
      <w:pPr>
        <w:rPr>
          <w:rFonts w:ascii="Source Sans Pro" w:hAnsi="Source Sans Pro" w:cs="Tahoma"/>
          <w:color w:val="003C7D"/>
          <w:sz w:val="10"/>
          <w:szCs w:val="10"/>
        </w:rPr>
      </w:pPr>
    </w:p>
    <w:p w14:paraId="16B187ED" w14:textId="77777777" w:rsidR="008D5457" w:rsidRPr="00353A32" w:rsidRDefault="008D5457" w:rsidP="008D5457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Niniejszym oświadczam</w:t>
      </w:r>
      <w:r w:rsidR="00374D59" w:rsidRPr="00353A32">
        <w:rPr>
          <w:rFonts w:ascii="Source Sans Pro" w:hAnsi="Source Sans Pro" w:cs="Tahoma"/>
          <w:color w:val="003C7D"/>
          <w:sz w:val="18"/>
          <w:szCs w:val="18"/>
        </w:rPr>
        <w:t>(y)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>, iż wyrażam</w:t>
      </w:r>
      <w:r w:rsidR="00374D59" w:rsidRPr="00353A32">
        <w:rPr>
          <w:rFonts w:ascii="Source Sans Pro" w:hAnsi="Source Sans Pro" w:cs="Tahoma"/>
          <w:color w:val="003C7D"/>
          <w:sz w:val="18"/>
          <w:szCs w:val="18"/>
        </w:rPr>
        <w:t>(y)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 xml:space="preserve"> zgodę na przesyłanie informacji i dokumentów, w tym dokumentu gwarancji ubezpieczeniowej, a także informacji, </w:t>
      </w:r>
      <w:r w:rsidRPr="00083BD1">
        <w:rPr>
          <w:rFonts w:ascii="Source Sans Pro" w:hAnsi="Source Sans Pro" w:cs="Tahoma"/>
          <w:color w:val="003C7D"/>
          <w:sz w:val="18"/>
          <w:szCs w:val="18"/>
        </w:rPr>
        <w:t>które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 xml:space="preserve"> mają związek z zawartą umową zlecenia o okresowe udzielanie gwarancji ubezpieczeniowych za pośrednictwem środków komunikacji elektronicznej, w tym wiadomości SMS/MMS lub e-mail, na wskazany numer telefonu lub adres mailowy. </w:t>
      </w:r>
    </w:p>
    <w:p w14:paraId="33B8492B" w14:textId="77777777" w:rsidR="008D5457" w:rsidRPr="00353A32" w:rsidRDefault="008D5457" w:rsidP="008D5457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W razie zmiany podanych danych kontaktowych, zobowiązuję</w:t>
      </w:r>
      <w:r w:rsidR="00374D59" w:rsidRPr="00353A32">
        <w:rPr>
          <w:rFonts w:ascii="Source Sans Pro" w:hAnsi="Source Sans Pro" w:cs="Tahoma"/>
          <w:color w:val="003C7D"/>
          <w:sz w:val="18"/>
          <w:szCs w:val="18"/>
        </w:rPr>
        <w:t>/zobowiązujemy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 xml:space="preserve"> się uaktualnić dane, dzięki którym będę</w:t>
      </w:r>
      <w:r w:rsidR="00374D59" w:rsidRPr="00353A32">
        <w:rPr>
          <w:rFonts w:ascii="Source Sans Pro" w:hAnsi="Source Sans Pro" w:cs="Tahoma"/>
          <w:color w:val="003C7D"/>
          <w:sz w:val="18"/>
          <w:szCs w:val="18"/>
        </w:rPr>
        <w:t>/będziemy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 xml:space="preserve"> otrzymywać informacje za pośrednictwem środków komunikacji elektronicznej.   </w:t>
      </w:r>
    </w:p>
    <w:p w14:paraId="322DF251" w14:textId="77777777" w:rsidR="008D5457" w:rsidRPr="00EC029E" w:rsidRDefault="008D5457" w:rsidP="008D5457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0"/>
          <w:szCs w:val="10"/>
        </w:rPr>
      </w:pPr>
    </w:p>
    <w:p w14:paraId="27B5D62F" w14:textId="77777777" w:rsidR="00945141" w:rsidRPr="00353A32" w:rsidRDefault="00945141" w:rsidP="00945141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Niniejszym wyrażam/y zgodę na udostepnienie przez PZU SA informacji wymienionych we wniosku  oraz w dokumentach załączonych do wniosku, podmiotom świadczącym ochronę reasekuracyjną. Powyższa zgoda jest niezbędna do pozyskania przez PZU SA ochrony reasekuracyjnej dla transakcji związanej z wnioskiem.</w:t>
      </w:r>
    </w:p>
    <w:p w14:paraId="05E68ADD" w14:textId="77777777" w:rsidR="00945141" w:rsidRPr="00EC029E" w:rsidRDefault="00945141" w:rsidP="00A22634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0"/>
          <w:szCs w:val="10"/>
        </w:rPr>
      </w:pPr>
    </w:p>
    <w:p w14:paraId="786A0631" w14:textId="1179D44C" w:rsidR="005B7B7F" w:rsidRPr="00353A32" w:rsidRDefault="00A22634" w:rsidP="007F4B05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353A32">
        <w:rPr>
          <w:rFonts w:ascii="Source Sans Pro" w:hAnsi="Source Sans Pro" w:cs="Tahoma"/>
          <w:color w:val="003C7D"/>
          <w:sz w:val="18"/>
          <w:szCs w:val="18"/>
        </w:rPr>
        <w:t>Niniejszym oświadczam(y), że według stanu na dzień dzisiejszy nie nastąpiły w Przedsiębiorstwie żadne zmiany o charakterze prawno–finansowym, o których jesteśmy zobowiązani informować zgodnie z zapisami umowy zlecenia o okresowe udzielanie gwarancji ubezpieczeniowych, dotyczące w szczególności prawnej formy prowadzonej działalności i reprezentacji Przedsiębiorstwa</w:t>
      </w:r>
      <w:r w:rsidR="007F4B05" w:rsidRPr="00353A32">
        <w:rPr>
          <w:rFonts w:ascii="Source Sans Pro" w:hAnsi="Source Sans Pro" w:cs="Tahoma"/>
          <w:color w:val="003C7D"/>
          <w:sz w:val="18"/>
          <w:szCs w:val="18"/>
        </w:rPr>
        <w:t xml:space="preserve"> w stosunku do informacji zawartych w dokumentacji stanowiącej załączniki do wniosku o umowę zlecenia o okresowe udziel</w:t>
      </w:r>
      <w:r w:rsidR="00F05D62">
        <w:rPr>
          <w:rFonts w:ascii="Source Sans Pro" w:hAnsi="Source Sans Pro" w:cs="Tahoma"/>
          <w:color w:val="003C7D"/>
          <w:sz w:val="18"/>
          <w:szCs w:val="18"/>
        </w:rPr>
        <w:t>a</w:t>
      </w:r>
      <w:r w:rsidR="007F4B05" w:rsidRPr="00353A32">
        <w:rPr>
          <w:rFonts w:ascii="Source Sans Pro" w:hAnsi="Source Sans Pro" w:cs="Tahoma"/>
          <w:color w:val="003C7D"/>
          <w:sz w:val="18"/>
          <w:szCs w:val="18"/>
        </w:rPr>
        <w:t>nie gwarancji ubezpieczeniow</w:t>
      </w:r>
      <w:r w:rsidR="00F05D62">
        <w:rPr>
          <w:rFonts w:ascii="Source Sans Pro" w:hAnsi="Source Sans Pro" w:cs="Tahoma"/>
          <w:color w:val="003C7D"/>
          <w:sz w:val="18"/>
          <w:szCs w:val="18"/>
        </w:rPr>
        <w:t>ych</w:t>
      </w:r>
      <w:r w:rsidRPr="00353A32">
        <w:rPr>
          <w:rFonts w:ascii="Source Sans Pro" w:hAnsi="Source Sans Pro" w:cs="Tahoma"/>
          <w:color w:val="003C7D"/>
          <w:sz w:val="18"/>
          <w:szCs w:val="18"/>
        </w:rPr>
        <w:t xml:space="preserve">. </w:t>
      </w:r>
    </w:p>
    <w:p w14:paraId="1793B07A" w14:textId="17E5E5E1" w:rsidR="00E550C0" w:rsidRPr="00EC029E" w:rsidRDefault="00E550C0" w:rsidP="00DD6CCC">
      <w:pPr>
        <w:rPr>
          <w:rFonts w:ascii="Source Sans Pro" w:hAnsi="Source Sans Pro" w:cs="Tahoma"/>
          <w:color w:val="003C7D"/>
          <w:sz w:val="10"/>
          <w:szCs w:val="10"/>
        </w:rPr>
      </w:pPr>
    </w:p>
    <w:p w14:paraId="69B0ACFF" w14:textId="4C6000E9" w:rsidR="00E550C0" w:rsidRDefault="00E550C0" w:rsidP="00DD6CCC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1A0FBE58" w14:textId="77777777" w:rsidR="00EC029E" w:rsidRPr="00353A32" w:rsidRDefault="00EC029E" w:rsidP="00DD6CCC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3F22A915" w14:textId="77777777" w:rsidR="007F4B05" w:rsidRPr="00353A32" w:rsidRDefault="007F4B05" w:rsidP="00DD6CCC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2FBD684A" w14:textId="77777777" w:rsidR="00315FF2" w:rsidRPr="00353A32" w:rsidRDefault="00315FF2" w:rsidP="00DD6CCC">
      <w:pPr>
        <w:rPr>
          <w:rFonts w:ascii="Source Sans Pro" w:hAnsi="Source Sans Pro"/>
          <w:color w:val="003C7D"/>
          <w:sz w:val="20"/>
        </w:rPr>
      </w:pPr>
    </w:p>
    <w:tbl>
      <w:tblPr>
        <w:tblW w:w="11007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86"/>
        <w:gridCol w:w="1985"/>
        <w:gridCol w:w="369"/>
        <w:gridCol w:w="4097"/>
        <w:gridCol w:w="70"/>
      </w:tblGrid>
      <w:tr w:rsidR="004F31DD" w:rsidRPr="00353A32" w14:paraId="2A6A847D" w14:textId="77777777" w:rsidTr="004F31DD">
        <w:trPr>
          <w:trHeight w:val="255"/>
        </w:trPr>
        <w:tc>
          <w:tcPr>
            <w:tcW w:w="4486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1056BAAC" w14:textId="77777777" w:rsidR="004F31DD" w:rsidRPr="00353A32" w:rsidRDefault="00DE4219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  <w:r w:rsidRPr="00353A32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F31DD" w:rsidRPr="00353A32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3A32">
              <w:rPr>
                <w:rFonts w:ascii="Source Sans Pro" w:hAnsi="Source Sans Pro" w:cs="Tahoma"/>
                <w:color w:val="003C7D"/>
              </w:rPr>
            </w:r>
            <w:r w:rsidRPr="00353A32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4F31DD" w:rsidRPr="00353A32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4F31DD" w:rsidRPr="00353A32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4F31DD" w:rsidRPr="00353A32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4F31DD" w:rsidRPr="00353A32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4F31DD" w:rsidRPr="00353A32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6A441F84" w14:textId="77777777" w:rsidR="004F31DD" w:rsidRPr="00353A32" w:rsidRDefault="004F31DD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5279EC49" w14:textId="77777777" w:rsidR="004F31DD" w:rsidRPr="00353A32" w:rsidRDefault="004F31DD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</w:tr>
      <w:tr w:rsidR="00DD6CCC" w:rsidRPr="00353A32" w14:paraId="79315F83" w14:textId="77777777" w:rsidTr="004F31DD">
        <w:trPr>
          <w:gridAfter w:val="1"/>
          <w:wAfter w:w="70" w:type="dxa"/>
        </w:trPr>
        <w:tc>
          <w:tcPr>
            <w:tcW w:w="4486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3696C53" w14:textId="77777777" w:rsidR="00DD6CCC" w:rsidRPr="00353A32" w:rsidRDefault="00DD6CCC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  <w:r w:rsidRPr="00353A32">
              <w:rPr>
                <w:rFonts w:ascii="Source Sans Pro" w:hAnsi="Source Sans Pro" w:cs="Tahoma"/>
                <w:color w:val="003C7D"/>
                <w:sz w:val="14"/>
                <w:szCs w:val="10"/>
              </w:rPr>
              <w:t>Miejscowość</w:t>
            </w:r>
            <w:r w:rsidR="004F31DD" w:rsidRPr="00353A32">
              <w:rPr>
                <w:rFonts w:ascii="Source Sans Pro" w:hAnsi="Source Sans Pro" w:cs="Tahoma"/>
                <w:color w:val="003C7D"/>
                <w:sz w:val="14"/>
                <w:szCs w:val="10"/>
              </w:rPr>
              <w:t xml:space="preserve"> i data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E6D9FD8" w14:textId="77777777" w:rsidR="00DD6CCC" w:rsidRPr="00353A32" w:rsidRDefault="00DD6CCC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E99E655" w14:textId="77777777" w:rsidR="00DD6CCC" w:rsidRPr="00353A32" w:rsidRDefault="00DD6CCC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  <w:tc>
          <w:tcPr>
            <w:tcW w:w="409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125FB96" w14:textId="77777777" w:rsidR="00DD6CCC" w:rsidRPr="00353A32" w:rsidRDefault="00DD6CCC" w:rsidP="003E0BC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  <w:r w:rsidRPr="00353A32">
              <w:rPr>
                <w:rFonts w:ascii="Source Sans Pro" w:hAnsi="Source Sans Pro" w:cs="Tahoma"/>
                <w:color w:val="003C7D"/>
                <w:sz w:val="14"/>
              </w:rPr>
              <w:t>Podpis</w:t>
            </w:r>
          </w:p>
        </w:tc>
      </w:tr>
    </w:tbl>
    <w:p w14:paraId="762A235E" w14:textId="77777777" w:rsidR="004223AA" w:rsidRPr="00353A32" w:rsidRDefault="004223AA" w:rsidP="00123B01">
      <w:pPr>
        <w:pStyle w:val="PZUNiebieskiiTahoma"/>
        <w:rPr>
          <w:rFonts w:ascii="Source Sans Pro" w:hAnsi="Source Sans Pro" w:cs="Tahoma"/>
          <w:color w:val="003C7D"/>
          <w:sz w:val="8"/>
          <w:szCs w:val="8"/>
        </w:rPr>
      </w:pPr>
    </w:p>
    <w:tbl>
      <w:tblPr>
        <w:tblW w:w="11057" w:type="dxa"/>
        <w:tblInd w:w="57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567"/>
        <w:gridCol w:w="10490"/>
      </w:tblGrid>
      <w:tr w:rsidR="00C83911" w:rsidRPr="00353A32" w14:paraId="2A687796" w14:textId="77777777" w:rsidTr="00D63B4D">
        <w:tc>
          <w:tcPr>
            <w:tcW w:w="567" w:type="dxa"/>
          </w:tcPr>
          <w:p w14:paraId="499BB3E0" w14:textId="77777777" w:rsidR="00C83911" w:rsidRPr="00353A32" w:rsidRDefault="00C83911" w:rsidP="00D63B4D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/>
                <w:i/>
                <w:color w:val="003C7D"/>
                <w:sz w:val="12"/>
                <w:szCs w:val="12"/>
              </w:rPr>
            </w:pPr>
            <w:r w:rsidRPr="00353A32">
              <w:rPr>
                <w:rFonts w:ascii="Source Sans Pro" w:hAnsi="Source Sans Pro"/>
                <w:color w:val="003C7D"/>
                <w:sz w:val="12"/>
                <w:szCs w:val="12"/>
              </w:rPr>
              <w:t>*</w:t>
            </w:r>
          </w:p>
        </w:tc>
        <w:tc>
          <w:tcPr>
            <w:tcW w:w="10490" w:type="dxa"/>
          </w:tcPr>
          <w:p w14:paraId="75507369" w14:textId="77777777" w:rsidR="00C83911" w:rsidRPr="00353A32" w:rsidRDefault="00774313" w:rsidP="00D63B4D">
            <w:pPr>
              <w:pStyle w:val="PZUNiebieskiiTahoma"/>
              <w:spacing w:before="20" w:after="20"/>
              <w:ind w:right="0"/>
              <w:rPr>
                <w:rFonts w:ascii="Source Sans Pro" w:hAnsi="Source Sans Pro"/>
                <w:color w:val="003C7D"/>
                <w:sz w:val="12"/>
                <w:szCs w:val="12"/>
              </w:rPr>
            </w:pPr>
            <w:r w:rsidRPr="00353A32">
              <w:rPr>
                <w:rFonts w:ascii="Source Sans Pro" w:hAnsi="Source Sans Pro"/>
                <w:color w:val="003C7D"/>
                <w:sz w:val="12"/>
                <w:szCs w:val="12"/>
              </w:rPr>
              <w:t>W</w:t>
            </w:r>
            <w:r w:rsidR="00C83911" w:rsidRPr="00353A32">
              <w:rPr>
                <w:rFonts w:ascii="Source Sans Pro" w:hAnsi="Source Sans Pro"/>
                <w:color w:val="003C7D"/>
                <w:sz w:val="12"/>
                <w:szCs w:val="12"/>
              </w:rPr>
              <w:t>łaściwe zakreślić</w:t>
            </w:r>
          </w:p>
        </w:tc>
      </w:tr>
    </w:tbl>
    <w:p w14:paraId="04C07376" w14:textId="77777777" w:rsidR="00C83911" w:rsidRPr="00353A32" w:rsidRDefault="00C83911" w:rsidP="0053794D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sectPr w:rsidR="00C83911" w:rsidRPr="00353A32" w:rsidSect="00A40314">
      <w:footerReference w:type="default" r:id="rId13"/>
      <w:footerReference w:type="first" r:id="rId14"/>
      <w:pgSz w:w="11906" w:h="16838"/>
      <w:pgMar w:top="709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DFC44" w14:textId="77777777" w:rsidR="0076221F" w:rsidRPr="002E6559" w:rsidRDefault="0076221F" w:rsidP="002E6559">
      <w:pPr>
        <w:pStyle w:val="PZUNiebieskiiTahoma"/>
        <w:rPr>
          <w:rFonts w:ascii="Times New Roman" w:hAnsi="Times New Roman"/>
          <w:color w:val="auto"/>
          <w:sz w:val="24"/>
        </w:rPr>
      </w:pPr>
      <w:r>
        <w:separator/>
      </w:r>
    </w:p>
  </w:endnote>
  <w:endnote w:type="continuationSeparator" w:id="0">
    <w:p w14:paraId="4C4EBA5B" w14:textId="77777777" w:rsidR="0076221F" w:rsidRPr="002E6559" w:rsidRDefault="0076221F" w:rsidP="002E6559">
      <w:pPr>
        <w:pStyle w:val="PZUNiebieskiiTahoma"/>
        <w:rPr>
          <w:rFonts w:ascii="Times New Roman" w:hAnsi="Times New Roman"/>
          <w:color w:val="auto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6352C" w14:textId="52EF5909" w:rsidR="00EC029E" w:rsidRDefault="00EC029E" w:rsidP="00EC029E">
    <w:pPr>
      <w:pStyle w:val="Stopka"/>
      <w:tabs>
        <w:tab w:val="left" w:pos="285"/>
      </w:tabs>
      <w:rPr>
        <w:rFonts w:ascii="Source Sans Pro" w:eastAsia="Times New Roman" w:hAnsi="Source Sans Pro" w:cs="Tahoma"/>
        <w:noProof/>
        <w:color w:val="003C7D"/>
        <w:sz w:val="18"/>
        <w:szCs w:val="18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EC029E" w14:paraId="37017209" w14:textId="77777777" w:rsidTr="00EC029E">
      <w:trPr>
        <w:trHeight w:val="79"/>
      </w:trPr>
      <w:tc>
        <w:tcPr>
          <w:tcW w:w="3951" w:type="pct"/>
          <w:hideMark/>
        </w:tcPr>
        <w:p w14:paraId="69129560" w14:textId="402F4D41" w:rsidR="00EC029E" w:rsidRDefault="00EC029E" w:rsidP="00EC029E">
          <w:pPr>
            <w:tabs>
              <w:tab w:val="center" w:pos="4536"/>
              <w:tab w:val="right" w:pos="9072"/>
            </w:tabs>
            <w:rPr>
              <w:rFonts w:ascii="Source Sans Pro" w:hAnsi="Source Sans Pro" w:cs="Tahoma"/>
              <w:color w:val="003C7D"/>
              <w:sz w:val="14"/>
              <w:szCs w:val="14"/>
            </w:rPr>
          </w:pPr>
          <w:r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08F96D27" w14:textId="77777777" w:rsidR="00EC029E" w:rsidRDefault="00EC029E" w:rsidP="00EC029E">
          <w:pPr>
            <w:ind w:right="5"/>
            <w:rPr>
              <w:rFonts w:ascii="Tahoma" w:eastAsia="Calibri" w:hAnsi="Tahoma"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  <w:hideMark/>
        </w:tcPr>
        <w:p w14:paraId="63DD2C82" w14:textId="37177EF0" w:rsidR="00EC029E" w:rsidRDefault="00EC029E" w:rsidP="00EC029E">
          <w:pPr>
            <w:tabs>
              <w:tab w:val="center" w:pos="4536"/>
              <w:tab w:val="right" w:pos="9072"/>
            </w:tabs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2</w:t>
          </w:r>
          <w:r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>
            <w:rPr>
              <w:rFonts w:ascii="Source Sans Pro" w:hAnsi="Source Sans Pro" w:cs="Tahoma"/>
              <w:color w:val="003C7D"/>
              <w:sz w:val="18"/>
              <w:szCs w:val="18"/>
            </w:rPr>
            <w:t>/2</w:t>
          </w:r>
        </w:p>
      </w:tc>
    </w:tr>
  </w:tbl>
  <w:p w14:paraId="100D8730" w14:textId="197C5C58" w:rsidR="00780F9E" w:rsidRPr="00EC76A5" w:rsidRDefault="00EC029E" w:rsidP="00EC029E">
    <w:pPr>
      <w:pStyle w:val="Stopka"/>
      <w:tabs>
        <w:tab w:val="left" w:pos="285"/>
      </w:tabs>
      <w:rPr>
        <w:rFonts w:ascii="Source Sans Pro" w:eastAsia="Times New Roman" w:hAnsi="Source Sans Pro" w:cs="Tahoma"/>
        <w:noProof/>
        <w:color w:val="003C7D"/>
        <w:sz w:val="18"/>
        <w:szCs w:val="18"/>
      </w:rPr>
    </w:pPr>
    <w:r>
      <w:rPr>
        <w:rFonts w:ascii="Source Sans Pro" w:eastAsia="Times New Roman" w:hAnsi="Source Sans Pro" w:cs="Tahoma"/>
        <w:noProof/>
        <w:color w:val="003C7D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9B21" w14:textId="77777777" w:rsidR="00780F9E" w:rsidRPr="00CC739A" w:rsidRDefault="00780F9E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0A0" w:firstRow="1" w:lastRow="0" w:firstColumn="1" w:lastColumn="0" w:noHBand="0" w:noVBand="0"/>
    </w:tblPr>
    <w:tblGrid>
      <w:gridCol w:w="9135"/>
      <w:gridCol w:w="1099"/>
      <w:gridCol w:w="500"/>
    </w:tblGrid>
    <w:tr w:rsidR="00780F9E" w:rsidRPr="00D433E2" w14:paraId="30E4CD92" w14:textId="77777777" w:rsidTr="00CC739A">
      <w:trPr>
        <w:trHeight w:val="79"/>
      </w:trPr>
      <w:tc>
        <w:tcPr>
          <w:tcW w:w="4255" w:type="pct"/>
        </w:tcPr>
        <w:p w14:paraId="48CEFFC7" w14:textId="154D8199" w:rsidR="00780F9E" w:rsidRPr="00083BD1" w:rsidRDefault="00780F9E" w:rsidP="005141A5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083BD1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7873C1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083BD1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526-025-10-49, </w:t>
          </w:r>
        </w:p>
        <w:p w14:paraId="48375760" w14:textId="103CF630" w:rsidR="00780F9E" w:rsidRPr="007920D4" w:rsidRDefault="00780F9E" w:rsidP="00FE0B18">
          <w:pPr>
            <w:pStyle w:val="Stopka"/>
            <w:rPr>
              <w:rFonts w:ascii="Tahoma" w:eastAsia="Times New Roman" w:hAnsi="Tahoma" w:cs="Tahoma"/>
              <w:color w:val="003C7D"/>
              <w:sz w:val="14"/>
              <w:szCs w:val="14"/>
            </w:rPr>
          </w:pPr>
          <w:r w:rsidRPr="00083BD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7873C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083BD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7873C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> </w:t>
          </w:r>
          <w:r w:rsidRPr="00083BD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>102</w:t>
          </w:r>
          <w:r w:rsidR="007873C1">
            <w:rPr>
              <w:rFonts w:ascii="Source Sans Pro" w:eastAsia="Times New Roman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0E1FCECD" w14:textId="77777777" w:rsidR="00780F9E" w:rsidRPr="007920D4" w:rsidRDefault="00780F9E" w:rsidP="005141A5">
          <w:pPr>
            <w:pStyle w:val="Stopka"/>
            <w:jc w:val="right"/>
            <w:rPr>
              <w:rFonts w:ascii="Tahoma" w:eastAsia="Times New Roman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754D488A" w14:textId="77777777" w:rsidR="00780F9E" w:rsidRPr="00C01F8B" w:rsidRDefault="00DE4219" w:rsidP="005141A5">
          <w:pPr>
            <w:pStyle w:val="Stopka"/>
            <w:jc w:val="right"/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</w:pP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begin"/>
          </w:r>
          <w:r w:rsidR="00780F9E"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instrText>PAGE</w:instrText>
          </w: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separate"/>
          </w:r>
          <w:r w:rsidR="00353A32" w:rsidRPr="00C01F8B">
            <w:rPr>
              <w:rFonts w:ascii="Source Sans Pro" w:eastAsia="Times New Roman" w:hAnsi="Source Sans Pro" w:cs="Tahoma"/>
              <w:noProof/>
              <w:color w:val="003C7D"/>
              <w:sz w:val="18"/>
              <w:szCs w:val="18"/>
            </w:rPr>
            <w:t>1</w:t>
          </w: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end"/>
          </w:r>
          <w:r w:rsidR="00780F9E"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t>/</w:t>
          </w: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begin"/>
          </w:r>
          <w:r w:rsidR="00780F9E"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instrText>NUMPAGES</w:instrText>
          </w: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separate"/>
          </w:r>
          <w:r w:rsidR="00353A32" w:rsidRPr="00C01F8B">
            <w:rPr>
              <w:rFonts w:ascii="Source Sans Pro" w:eastAsia="Times New Roman" w:hAnsi="Source Sans Pro" w:cs="Tahoma"/>
              <w:noProof/>
              <w:color w:val="003C7D"/>
              <w:sz w:val="18"/>
              <w:szCs w:val="18"/>
            </w:rPr>
            <w:t>2</w:t>
          </w:r>
          <w:r w:rsidRPr="00C01F8B">
            <w:rPr>
              <w:rFonts w:ascii="Source Sans Pro" w:eastAsia="Times New Roman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54AF2232" w14:textId="77777777" w:rsidR="00780F9E" w:rsidRPr="00CC739A" w:rsidRDefault="00780F9E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374C3" w14:textId="77777777" w:rsidR="0076221F" w:rsidRPr="002E6559" w:rsidRDefault="0076221F" w:rsidP="002E6559">
      <w:pPr>
        <w:pStyle w:val="PZUNiebieskiiTahoma"/>
        <w:rPr>
          <w:rFonts w:ascii="Times New Roman" w:hAnsi="Times New Roman"/>
          <w:color w:val="auto"/>
          <w:sz w:val="24"/>
        </w:rPr>
      </w:pPr>
      <w:r>
        <w:separator/>
      </w:r>
    </w:p>
  </w:footnote>
  <w:footnote w:type="continuationSeparator" w:id="0">
    <w:p w14:paraId="6B2A0366" w14:textId="77777777" w:rsidR="0076221F" w:rsidRPr="002E6559" w:rsidRDefault="0076221F" w:rsidP="002E6559">
      <w:pPr>
        <w:pStyle w:val="PZUNiebieskiiTahoma"/>
        <w:rPr>
          <w:rFonts w:ascii="Times New Roman" w:hAnsi="Times New Roman"/>
          <w:color w:val="auto"/>
          <w:sz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407BDD"/>
    <w:multiLevelType w:val="hybridMultilevel"/>
    <w:tmpl w:val="698CB3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82B20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927D0E"/>
    <w:multiLevelType w:val="hybridMultilevel"/>
    <w:tmpl w:val="EC306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61AB9"/>
    <w:multiLevelType w:val="hybridMultilevel"/>
    <w:tmpl w:val="7B1446CC"/>
    <w:lvl w:ilvl="0" w:tplc="AAFE71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117575">
    <w:abstractNumId w:val="7"/>
  </w:num>
  <w:num w:numId="2" w16cid:durableId="949163420">
    <w:abstractNumId w:val="5"/>
  </w:num>
  <w:num w:numId="3" w16cid:durableId="573246513">
    <w:abstractNumId w:val="6"/>
  </w:num>
  <w:num w:numId="4" w16cid:durableId="1751535364">
    <w:abstractNumId w:val="0"/>
  </w:num>
  <w:num w:numId="5" w16cid:durableId="655382266">
    <w:abstractNumId w:val="8"/>
  </w:num>
  <w:num w:numId="6" w16cid:durableId="2118985362">
    <w:abstractNumId w:val="1"/>
  </w:num>
  <w:num w:numId="7" w16cid:durableId="726925399">
    <w:abstractNumId w:val="3"/>
  </w:num>
  <w:num w:numId="8" w16cid:durableId="506942722">
    <w:abstractNumId w:val="4"/>
  </w:num>
  <w:num w:numId="9" w16cid:durableId="255097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009D1"/>
    <w:rsid w:val="00013DEB"/>
    <w:rsid w:val="0003164E"/>
    <w:rsid w:val="00033506"/>
    <w:rsid w:val="00043545"/>
    <w:rsid w:val="00044F48"/>
    <w:rsid w:val="000451A4"/>
    <w:rsid w:val="000459CC"/>
    <w:rsid w:val="000654CE"/>
    <w:rsid w:val="00077963"/>
    <w:rsid w:val="000821E4"/>
    <w:rsid w:val="00083BD1"/>
    <w:rsid w:val="00084625"/>
    <w:rsid w:val="00091154"/>
    <w:rsid w:val="00091285"/>
    <w:rsid w:val="000915EC"/>
    <w:rsid w:val="000A0B5D"/>
    <w:rsid w:val="000A45AA"/>
    <w:rsid w:val="000A49B7"/>
    <w:rsid w:val="000A789D"/>
    <w:rsid w:val="000B4CE3"/>
    <w:rsid w:val="000C43F7"/>
    <w:rsid w:val="000E188F"/>
    <w:rsid w:val="000E2C40"/>
    <w:rsid w:val="000E5073"/>
    <w:rsid w:val="000F1589"/>
    <w:rsid w:val="000F264D"/>
    <w:rsid w:val="001014F4"/>
    <w:rsid w:val="00104DC7"/>
    <w:rsid w:val="0011391E"/>
    <w:rsid w:val="00114128"/>
    <w:rsid w:val="001170CF"/>
    <w:rsid w:val="001224F1"/>
    <w:rsid w:val="00123B01"/>
    <w:rsid w:val="00126CFE"/>
    <w:rsid w:val="0013244D"/>
    <w:rsid w:val="0013623F"/>
    <w:rsid w:val="001447D2"/>
    <w:rsid w:val="001448B8"/>
    <w:rsid w:val="001449BE"/>
    <w:rsid w:val="001451E7"/>
    <w:rsid w:val="00145C0A"/>
    <w:rsid w:val="0014701E"/>
    <w:rsid w:val="00153D9F"/>
    <w:rsid w:val="00161FC3"/>
    <w:rsid w:val="001634C5"/>
    <w:rsid w:val="00165355"/>
    <w:rsid w:val="001656DC"/>
    <w:rsid w:val="001717F6"/>
    <w:rsid w:val="00172F20"/>
    <w:rsid w:val="00175A35"/>
    <w:rsid w:val="00176298"/>
    <w:rsid w:val="00183160"/>
    <w:rsid w:val="001840D1"/>
    <w:rsid w:val="0019026A"/>
    <w:rsid w:val="00196BC8"/>
    <w:rsid w:val="00196D52"/>
    <w:rsid w:val="001B1BDC"/>
    <w:rsid w:val="001D6955"/>
    <w:rsid w:val="001E31FE"/>
    <w:rsid w:val="001E669B"/>
    <w:rsid w:val="001F146F"/>
    <w:rsid w:val="00202F37"/>
    <w:rsid w:val="00205F6E"/>
    <w:rsid w:val="00212412"/>
    <w:rsid w:val="00212948"/>
    <w:rsid w:val="00222135"/>
    <w:rsid w:val="00227055"/>
    <w:rsid w:val="00230880"/>
    <w:rsid w:val="00231B5E"/>
    <w:rsid w:val="00232FBA"/>
    <w:rsid w:val="00240851"/>
    <w:rsid w:val="00242ECC"/>
    <w:rsid w:val="00251D89"/>
    <w:rsid w:val="002558B8"/>
    <w:rsid w:val="00256554"/>
    <w:rsid w:val="0028233C"/>
    <w:rsid w:val="0029092B"/>
    <w:rsid w:val="00290AE2"/>
    <w:rsid w:val="0029592B"/>
    <w:rsid w:val="002A10A7"/>
    <w:rsid w:val="002A64C3"/>
    <w:rsid w:val="002B50CF"/>
    <w:rsid w:val="002C4D4E"/>
    <w:rsid w:val="002C73E1"/>
    <w:rsid w:val="002D5382"/>
    <w:rsid w:val="002D5394"/>
    <w:rsid w:val="002E3ADC"/>
    <w:rsid w:val="002E6537"/>
    <w:rsid w:val="002E6559"/>
    <w:rsid w:val="002E6F61"/>
    <w:rsid w:val="002F48A6"/>
    <w:rsid w:val="002F5620"/>
    <w:rsid w:val="002F60E9"/>
    <w:rsid w:val="002F666F"/>
    <w:rsid w:val="0030138C"/>
    <w:rsid w:val="00302447"/>
    <w:rsid w:val="00305D86"/>
    <w:rsid w:val="00315FF2"/>
    <w:rsid w:val="003230DF"/>
    <w:rsid w:val="003308AE"/>
    <w:rsid w:val="0034637F"/>
    <w:rsid w:val="0035022F"/>
    <w:rsid w:val="003505DD"/>
    <w:rsid w:val="00351DC1"/>
    <w:rsid w:val="00353A32"/>
    <w:rsid w:val="00355CF4"/>
    <w:rsid w:val="00356005"/>
    <w:rsid w:val="00356C71"/>
    <w:rsid w:val="00360BFC"/>
    <w:rsid w:val="00363115"/>
    <w:rsid w:val="003659AA"/>
    <w:rsid w:val="00371F06"/>
    <w:rsid w:val="00374C82"/>
    <w:rsid w:val="00374D59"/>
    <w:rsid w:val="00382F13"/>
    <w:rsid w:val="003922DF"/>
    <w:rsid w:val="0039267F"/>
    <w:rsid w:val="003A73F5"/>
    <w:rsid w:val="003A78F6"/>
    <w:rsid w:val="003B1C65"/>
    <w:rsid w:val="003B4BBF"/>
    <w:rsid w:val="003C1BB4"/>
    <w:rsid w:val="003D1B03"/>
    <w:rsid w:val="003D4DE1"/>
    <w:rsid w:val="003D6F15"/>
    <w:rsid w:val="003E0BCB"/>
    <w:rsid w:val="003E3802"/>
    <w:rsid w:val="003E3D40"/>
    <w:rsid w:val="003F0A39"/>
    <w:rsid w:val="003F46F6"/>
    <w:rsid w:val="003F6D70"/>
    <w:rsid w:val="00405414"/>
    <w:rsid w:val="004062E1"/>
    <w:rsid w:val="00406D7F"/>
    <w:rsid w:val="00407146"/>
    <w:rsid w:val="00411C30"/>
    <w:rsid w:val="0042136A"/>
    <w:rsid w:val="004217BD"/>
    <w:rsid w:val="004223AA"/>
    <w:rsid w:val="004228C2"/>
    <w:rsid w:val="00423907"/>
    <w:rsid w:val="004248FD"/>
    <w:rsid w:val="00427EFE"/>
    <w:rsid w:val="00433013"/>
    <w:rsid w:val="004367D4"/>
    <w:rsid w:val="00440AFC"/>
    <w:rsid w:val="00440B95"/>
    <w:rsid w:val="0044677E"/>
    <w:rsid w:val="00450DE9"/>
    <w:rsid w:val="00451F54"/>
    <w:rsid w:val="004610F2"/>
    <w:rsid w:val="004731A2"/>
    <w:rsid w:val="004740DE"/>
    <w:rsid w:val="0048034A"/>
    <w:rsid w:val="00486C2C"/>
    <w:rsid w:val="0049025F"/>
    <w:rsid w:val="004A2721"/>
    <w:rsid w:val="004A5127"/>
    <w:rsid w:val="004B0F4E"/>
    <w:rsid w:val="004B2E0B"/>
    <w:rsid w:val="004C064B"/>
    <w:rsid w:val="004C0FC2"/>
    <w:rsid w:val="004C27E7"/>
    <w:rsid w:val="004E2EEF"/>
    <w:rsid w:val="004E66C2"/>
    <w:rsid w:val="004F2535"/>
    <w:rsid w:val="004F31DD"/>
    <w:rsid w:val="004F3CC8"/>
    <w:rsid w:val="004F4335"/>
    <w:rsid w:val="005009C6"/>
    <w:rsid w:val="005112B7"/>
    <w:rsid w:val="00512ADA"/>
    <w:rsid w:val="005141A5"/>
    <w:rsid w:val="00534044"/>
    <w:rsid w:val="0053794D"/>
    <w:rsid w:val="00541EAB"/>
    <w:rsid w:val="00542826"/>
    <w:rsid w:val="0054459B"/>
    <w:rsid w:val="00552CB6"/>
    <w:rsid w:val="0056201A"/>
    <w:rsid w:val="005667BF"/>
    <w:rsid w:val="0057578E"/>
    <w:rsid w:val="00580623"/>
    <w:rsid w:val="005923AD"/>
    <w:rsid w:val="005927E3"/>
    <w:rsid w:val="005A2209"/>
    <w:rsid w:val="005A5AEE"/>
    <w:rsid w:val="005B2510"/>
    <w:rsid w:val="005B675A"/>
    <w:rsid w:val="005B7B7F"/>
    <w:rsid w:val="005C12D4"/>
    <w:rsid w:val="005C2013"/>
    <w:rsid w:val="005C648F"/>
    <w:rsid w:val="005C7B8B"/>
    <w:rsid w:val="005D4992"/>
    <w:rsid w:val="005E2403"/>
    <w:rsid w:val="005F2A58"/>
    <w:rsid w:val="005F52E0"/>
    <w:rsid w:val="005F7E5E"/>
    <w:rsid w:val="00603DF9"/>
    <w:rsid w:val="00603FAA"/>
    <w:rsid w:val="00621527"/>
    <w:rsid w:val="006224A2"/>
    <w:rsid w:val="00625E59"/>
    <w:rsid w:val="00634D19"/>
    <w:rsid w:val="006417E8"/>
    <w:rsid w:val="006439F0"/>
    <w:rsid w:val="00650012"/>
    <w:rsid w:val="00653BC6"/>
    <w:rsid w:val="0065439D"/>
    <w:rsid w:val="00665DE6"/>
    <w:rsid w:val="0066724F"/>
    <w:rsid w:val="00673E85"/>
    <w:rsid w:val="00675D86"/>
    <w:rsid w:val="006801FE"/>
    <w:rsid w:val="006918C0"/>
    <w:rsid w:val="00696247"/>
    <w:rsid w:val="006A5D2B"/>
    <w:rsid w:val="006B0933"/>
    <w:rsid w:val="006B0988"/>
    <w:rsid w:val="006B55B3"/>
    <w:rsid w:val="006C4DCE"/>
    <w:rsid w:val="006C5442"/>
    <w:rsid w:val="006D10C8"/>
    <w:rsid w:val="006E0A6B"/>
    <w:rsid w:val="006E2736"/>
    <w:rsid w:val="006F3F13"/>
    <w:rsid w:val="006F5C93"/>
    <w:rsid w:val="006F65A3"/>
    <w:rsid w:val="00700186"/>
    <w:rsid w:val="00702BB9"/>
    <w:rsid w:val="00706A4B"/>
    <w:rsid w:val="00712544"/>
    <w:rsid w:val="007225D7"/>
    <w:rsid w:val="00736CD7"/>
    <w:rsid w:val="0073722C"/>
    <w:rsid w:val="00742EDF"/>
    <w:rsid w:val="00742F48"/>
    <w:rsid w:val="00756312"/>
    <w:rsid w:val="0076220D"/>
    <w:rsid w:val="0076221F"/>
    <w:rsid w:val="00772FCE"/>
    <w:rsid w:val="00774313"/>
    <w:rsid w:val="00775E05"/>
    <w:rsid w:val="007765BC"/>
    <w:rsid w:val="00776809"/>
    <w:rsid w:val="00780F9E"/>
    <w:rsid w:val="00784794"/>
    <w:rsid w:val="00785DD1"/>
    <w:rsid w:val="007863AE"/>
    <w:rsid w:val="00786AEC"/>
    <w:rsid w:val="007873C1"/>
    <w:rsid w:val="007877AA"/>
    <w:rsid w:val="007920D4"/>
    <w:rsid w:val="007A21F2"/>
    <w:rsid w:val="007B11E7"/>
    <w:rsid w:val="007C1CA5"/>
    <w:rsid w:val="007C4E49"/>
    <w:rsid w:val="007D0370"/>
    <w:rsid w:val="007D375E"/>
    <w:rsid w:val="007D5F0C"/>
    <w:rsid w:val="007D785D"/>
    <w:rsid w:val="007E3ABD"/>
    <w:rsid w:val="007E721E"/>
    <w:rsid w:val="007F08CF"/>
    <w:rsid w:val="007F2E6D"/>
    <w:rsid w:val="007F4B05"/>
    <w:rsid w:val="00800120"/>
    <w:rsid w:val="0080515B"/>
    <w:rsid w:val="00805770"/>
    <w:rsid w:val="00812939"/>
    <w:rsid w:val="00814834"/>
    <w:rsid w:val="00816045"/>
    <w:rsid w:val="00820B57"/>
    <w:rsid w:val="00825568"/>
    <w:rsid w:val="00825B03"/>
    <w:rsid w:val="00836C40"/>
    <w:rsid w:val="0084158F"/>
    <w:rsid w:val="00843094"/>
    <w:rsid w:val="00846D2C"/>
    <w:rsid w:val="008538D2"/>
    <w:rsid w:val="00856646"/>
    <w:rsid w:val="008577CA"/>
    <w:rsid w:val="0086022B"/>
    <w:rsid w:val="0086071A"/>
    <w:rsid w:val="00860B92"/>
    <w:rsid w:val="00861261"/>
    <w:rsid w:val="00875632"/>
    <w:rsid w:val="0088784B"/>
    <w:rsid w:val="0089131B"/>
    <w:rsid w:val="00895D05"/>
    <w:rsid w:val="00896D49"/>
    <w:rsid w:val="008A4C3E"/>
    <w:rsid w:val="008B52DF"/>
    <w:rsid w:val="008C19E7"/>
    <w:rsid w:val="008C1EB3"/>
    <w:rsid w:val="008C6047"/>
    <w:rsid w:val="008D4D79"/>
    <w:rsid w:val="008D5457"/>
    <w:rsid w:val="008D6AFA"/>
    <w:rsid w:val="008E44A4"/>
    <w:rsid w:val="008E650C"/>
    <w:rsid w:val="008F5B26"/>
    <w:rsid w:val="008F7C81"/>
    <w:rsid w:val="00901E69"/>
    <w:rsid w:val="00902126"/>
    <w:rsid w:val="00903D92"/>
    <w:rsid w:val="00914A84"/>
    <w:rsid w:val="00915746"/>
    <w:rsid w:val="009157D5"/>
    <w:rsid w:val="00923AB1"/>
    <w:rsid w:val="00923F60"/>
    <w:rsid w:val="00945141"/>
    <w:rsid w:val="00957447"/>
    <w:rsid w:val="009574CF"/>
    <w:rsid w:val="009662AC"/>
    <w:rsid w:val="00981ED9"/>
    <w:rsid w:val="00986E7E"/>
    <w:rsid w:val="009912F4"/>
    <w:rsid w:val="009968EA"/>
    <w:rsid w:val="009A140E"/>
    <w:rsid w:val="009A3D7E"/>
    <w:rsid w:val="009A53B0"/>
    <w:rsid w:val="009A7D07"/>
    <w:rsid w:val="009B10EA"/>
    <w:rsid w:val="009B676A"/>
    <w:rsid w:val="009C15D4"/>
    <w:rsid w:val="009C26D4"/>
    <w:rsid w:val="009C2FE8"/>
    <w:rsid w:val="009C5EC1"/>
    <w:rsid w:val="009D3144"/>
    <w:rsid w:val="009D7223"/>
    <w:rsid w:val="009E02D7"/>
    <w:rsid w:val="009E0D40"/>
    <w:rsid w:val="009E51C2"/>
    <w:rsid w:val="009E600B"/>
    <w:rsid w:val="00A047C9"/>
    <w:rsid w:val="00A22634"/>
    <w:rsid w:val="00A23432"/>
    <w:rsid w:val="00A241FC"/>
    <w:rsid w:val="00A2556A"/>
    <w:rsid w:val="00A3089C"/>
    <w:rsid w:val="00A33641"/>
    <w:rsid w:val="00A373E3"/>
    <w:rsid w:val="00A40314"/>
    <w:rsid w:val="00A41E5B"/>
    <w:rsid w:val="00A471F4"/>
    <w:rsid w:val="00A52E2E"/>
    <w:rsid w:val="00A55B85"/>
    <w:rsid w:val="00A616C8"/>
    <w:rsid w:val="00A645A2"/>
    <w:rsid w:val="00A721F7"/>
    <w:rsid w:val="00A738C5"/>
    <w:rsid w:val="00A74AA7"/>
    <w:rsid w:val="00A80171"/>
    <w:rsid w:val="00A83468"/>
    <w:rsid w:val="00A85055"/>
    <w:rsid w:val="00A85A51"/>
    <w:rsid w:val="00AA007F"/>
    <w:rsid w:val="00AA0104"/>
    <w:rsid w:val="00AA0DD2"/>
    <w:rsid w:val="00AA5A59"/>
    <w:rsid w:val="00AA5E56"/>
    <w:rsid w:val="00AB69B2"/>
    <w:rsid w:val="00AC2998"/>
    <w:rsid w:val="00AC580C"/>
    <w:rsid w:val="00AD16B1"/>
    <w:rsid w:val="00AD5E0A"/>
    <w:rsid w:val="00AD7828"/>
    <w:rsid w:val="00AE377C"/>
    <w:rsid w:val="00AE3D38"/>
    <w:rsid w:val="00B03742"/>
    <w:rsid w:val="00B07EAF"/>
    <w:rsid w:val="00B14034"/>
    <w:rsid w:val="00B2489C"/>
    <w:rsid w:val="00B2529B"/>
    <w:rsid w:val="00B27963"/>
    <w:rsid w:val="00B340CB"/>
    <w:rsid w:val="00B406C5"/>
    <w:rsid w:val="00B430FC"/>
    <w:rsid w:val="00B463F3"/>
    <w:rsid w:val="00B576F9"/>
    <w:rsid w:val="00B60998"/>
    <w:rsid w:val="00B61F82"/>
    <w:rsid w:val="00B63C62"/>
    <w:rsid w:val="00B732E0"/>
    <w:rsid w:val="00B84520"/>
    <w:rsid w:val="00B93DAB"/>
    <w:rsid w:val="00BA52DE"/>
    <w:rsid w:val="00BB6A53"/>
    <w:rsid w:val="00BB7ADB"/>
    <w:rsid w:val="00BC70F1"/>
    <w:rsid w:val="00BC7143"/>
    <w:rsid w:val="00BD1DD3"/>
    <w:rsid w:val="00BD6F4D"/>
    <w:rsid w:val="00BE41E8"/>
    <w:rsid w:val="00BF329D"/>
    <w:rsid w:val="00C00B88"/>
    <w:rsid w:val="00C01F8B"/>
    <w:rsid w:val="00C057B3"/>
    <w:rsid w:val="00C075AD"/>
    <w:rsid w:val="00C12B26"/>
    <w:rsid w:val="00C26313"/>
    <w:rsid w:val="00C407BA"/>
    <w:rsid w:val="00C418AE"/>
    <w:rsid w:val="00C41A76"/>
    <w:rsid w:val="00C53395"/>
    <w:rsid w:val="00C57EC7"/>
    <w:rsid w:val="00C70B5E"/>
    <w:rsid w:val="00C755AE"/>
    <w:rsid w:val="00C7612B"/>
    <w:rsid w:val="00C807D1"/>
    <w:rsid w:val="00C82980"/>
    <w:rsid w:val="00C82FEE"/>
    <w:rsid w:val="00C83911"/>
    <w:rsid w:val="00C849E3"/>
    <w:rsid w:val="00C87915"/>
    <w:rsid w:val="00C92582"/>
    <w:rsid w:val="00C951DD"/>
    <w:rsid w:val="00CA2D38"/>
    <w:rsid w:val="00CA3D02"/>
    <w:rsid w:val="00CA470F"/>
    <w:rsid w:val="00CA6F07"/>
    <w:rsid w:val="00CC4056"/>
    <w:rsid w:val="00CC739A"/>
    <w:rsid w:val="00CD3B16"/>
    <w:rsid w:val="00CF0245"/>
    <w:rsid w:val="00CF0775"/>
    <w:rsid w:val="00CF0999"/>
    <w:rsid w:val="00CF1150"/>
    <w:rsid w:val="00CF543E"/>
    <w:rsid w:val="00CF783A"/>
    <w:rsid w:val="00D0134A"/>
    <w:rsid w:val="00D07F24"/>
    <w:rsid w:val="00D2389E"/>
    <w:rsid w:val="00D35062"/>
    <w:rsid w:val="00D4231D"/>
    <w:rsid w:val="00D42D15"/>
    <w:rsid w:val="00D433E2"/>
    <w:rsid w:val="00D50F2D"/>
    <w:rsid w:val="00D53269"/>
    <w:rsid w:val="00D5615B"/>
    <w:rsid w:val="00D56DE7"/>
    <w:rsid w:val="00D63B4D"/>
    <w:rsid w:val="00D74AF4"/>
    <w:rsid w:val="00D80B52"/>
    <w:rsid w:val="00D846BA"/>
    <w:rsid w:val="00D87662"/>
    <w:rsid w:val="00D87ED4"/>
    <w:rsid w:val="00D95626"/>
    <w:rsid w:val="00DA1EDF"/>
    <w:rsid w:val="00DA39F0"/>
    <w:rsid w:val="00DB529C"/>
    <w:rsid w:val="00DC3DFE"/>
    <w:rsid w:val="00DC465A"/>
    <w:rsid w:val="00DD106E"/>
    <w:rsid w:val="00DD6CCC"/>
    <w:rsid w:val="00DE1547"/>
    <w:rsid w:val="00DE338C"/>
    <w:rsid w:val="00DE4219"/>
    <w:rsid w:val="00DF3D2A"/>
    <w:rsid w:val="00DF5AA3"/>
    <w:rsid w:val="00E07C93"/>
    <w:rsid w:val="00E10A91"/>
    <w:rsid w:val="00E11E57"/>
    <w:rsid w:val="00E14B2E"/>
    <w:rsid w:val="00E17785"/>
    <w:rsid w:val="00E23DE7"/>
    <w:rsid w:val="00E27511"/>
    <w:rsid w:val="00E46F86"/>
    <w:rsid w:val="00E47C38"/>
    <w:rsid w:val="00E50FF3"/>
    <w:rsid w:val="00E516F3"/>
    <w:rsid w:val="00E5262C"/>
    <w:rsid w:val="00E54799"/>
    <w:rsid w:val="00E548FC"/>
    <w:rsid w:val="00E550C0"/>
    <w:rsid w:val="00E651E5"/>
    <w:rsid w:val="00E74537"/>
    <w:rsid w:val="00E77411"/>
    <w:rsid w:val="00E82560"/>
    <w:rsid w:val="00E95FA0"/>
    <w:rsid w:val="00EA0E83"/>
    <w:rsid w:val="00EB22DF"/>
    <w:rsid w:val="00EB55CA"/>
    <w:rsid w:val="00EC029E"/>
    <w:rsid w:val="00EC4D04"/>
    <w:rsid w:val="00EC755B"/>
    <w:rsid w:val="00EC76A5"/>
    <w:rsid w:val="00EE5D65"/>
    <w:rsid w:val="00EF491C"/>
    <w:rsid w:val="00EF4F1F"/>
    <w:rsid w:val="00F026C6"/>
    <w:rsid w:val="00F04D0A"/>
    <w:rsid w:val="00F05D62"/>
    <w:rsid w:val="00F0757C"/>
    <w:rsid w:val="00F22EE9"/>
    <w:rsid w:val="00F24210"/>
    <w:rsid w:val="00F303E3"/>
    <w:rsid w:val="00F336FC"/>
    <w:rsid w:val="00F37E49"/>
    <w:rsid w:val="00F474C1"/>
    <w:rsid w:val="00F54359"/>
    <w:rsid w:val="00F55C04"/>
    <w:rsid w:val="00F56D18"/>
    <w:rsid w:val="00F72AF7"/>
    <w:rsid w:val="00F73E8F"/>
    <w:rsid w:val="00F84D35"/>
    <w:rsid w:val="00F9368D"/>
    <w:rsid w:val="00F94F9D"/>
    <w:rsid w:val="00FA5724"/>
    <w:rsid w:val="00FB02AA"/>
    <w:rsid w:val="00FD1B5B"/>
    <w:rsid w:val="00FE075B"/>
    <w:rsid w:val="00FE0B18"/>
    <w:rsid w:val="00FE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96A54F"/>
  <w15:docId w15:val="{E5711B6C-2779-430D-BB6C-1A119495A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4223A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</w:rPr>
  </w:style>
  <w:style w:type="character" w:customStyle="1" w:styleId="PZUNiebieskiiTahomaZnak">
    <w:name w:val="PZU_Niebieski_i_Tahoma Znak"/>
    <w:link w:val="PZUNiebieskiiTahoma"/>
    <w:locked/>
    <w:rsid w:val="00C00B88"/>
    <w:rPr>
      <w:rFonts w:ascii="Tahoma" w:hAnsi="Tahoma"/>
      <w:color w:val="06376C"/>
      <w:sz w:val="18"/>
    </w:rPr>
  </w:style>
  <w:style w:type="paragraph" w:styleId="Nagwek">
    <w:name w:val="header"/>
    <w:basedOn w:val="Normalny"/>
    <w:link w:val="NagwekZnak"/>
    <w:uiPriority w:val="99"/>
    <w:semiHidden/>
    <w:rsid w:val="002E6559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NagwekZnak">
    <w:name w:val="Nagłówek Znak"/>
    <w:link w:val="Nagwek"/>
    <w:uiPriority w:val="99"/>
    <w:semiHidden/>
    <w:locked/>
    <w:rsid w:val="002E6559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E6559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StopkaZnak">
    <w:name w:val="Stopka Znak"/>
    <w:link w:val="Stopka"/>
    <w:uiPriority w:val="99"/>
    <w:locked/>
    <w:rsid w:val="002E6559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uiPriority w:val="99"/>
    <w:rsid w:val="00FE0B18"/>
    <w:pPr>
      <w:tabs>
        <w:tab w:val="left" w:pos="340"/>
      </w:tabs>
      <w:ind w:left="368" w:right="454" w:hanging="340"/>
      <w:jc w:val="both"/>
    </w:pPr>
    <w:rPr>
      <w:rFonts w:ascii="Arial" w:eastAsia="Calibri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6D4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96D49"/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23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7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THF7PXD7REW7-9-8829</_dlc_DocId>
    <_dlc_DocIdUrl xmlns="e146631b-43cc-4d30-abc9-eb69be5cd154">
      <Url>http://za-dok.pzu.pl/sites/BUF/_layouts/DocIdRedir.aspx?ID=THF7PXD7REW7-9-8829</Url>
      <Description>THF7PXD7REW7-9-8829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54C3652-B14C-41EC-B4AF-307C64B9A71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2.xml><?xml version="1.0" encoding="utf-8"?>
<ds:datastoreItem xmlns:ds="http://schemas.openxmlformats.org/officeDocument/2006/customXml" ds:itemID="{8038C79E-419F-4D2D-ABEC-E4D5908951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43E2A0-37D1-43E2-A0F7-73DC8C73D9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4B3744-2E8C-4444-A42C-BAF00AB6A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24E14ED-A2FB-4253-AF31-E255D66B835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</TotalTime>
  <Pages>2</Pages>
  <Words>429</Words>
  <Characters>3312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otrzymania wniosku przez PZU SA</vt:lpstr>
    </vt:vector>
  </TitlesOfParts>
  <Company>PZU SA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otrzymania wniosku przez PZU SA</dc:title>
  <dc:creator>akalbarczyk</dc:creator>
  <cp:lastModifiedBy>Kalbarczyk Agnieszka (Centrala PZUSA)</cp:lastModifiedBy>
  <cp:revision>2</cp:revision>
  <cp:lastPrinted>2018-09-19T06:43:00Z</cp:lastPrinted>
  <dcterms:created xsi:type="dcterms:W3CDTF">2024-03-11T17:59:00Z</dcterms:created>
  <dcterms:modified xsi:type="dcterms:W3CDTF">2024-03-11T17:59:00Z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0d28d0ce-14a9-4e3a-ab2a-191ccd913a41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2023-07-21T08:01:48Z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213fc2a0-e592-4cb3-bf1a-56a0e1a8c79f</vt:lpwstr>
  </property>
  <property fmtid="{D5CDD505-2E9C-101B-9397-08002B2CF9AE}" pid="10" name="MSIP_Label_ad6fd914-8286-453e-8cdd-01ba4c22f429_ContentBits">
    <vt:lpwstr>0</vt:lpwstr>
  </property>
</Properties>
</file>