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4E1C" w14:textId="77777777" w:rsidR="00B4557B" w:rsidRPr="004A46D2" w:rsidRDefault="00B4557B" w:rsidP="00B4557B">
      <w:pPr>
        <w:pStyle w:val="PZUNiebieskiiTahoma"/>
        <w:rPr>
          <w:rFonts w:ascii="Source Sans Pro" w:hAnsi="Source Sans Pro"/>
          <w:color w:val="002355"/>
        </w:rPr>
      </w:pPr>
    </w:p>
    <w:p w14:paraId="328B5EB7" w14:textId="77777777" w:rsidR="00B4557B" w:rsidRPr="004A46D2" w:rsidRDefault="00491E0F" w:rsidP="00B4557B">
      <w:pPr>
        <w:pStyle w:val="PZUNiebieskiiTahoma"/>
        <w:rPr>
          <w:rFonts w:ascii="Source Sans Pro" w:hAnsi="Source Sans Pro"/>
          <w:color w:val="002355"/>
          <w:sz w:val="4"/>
          <w:szCs w:val="4"/>
        </w:rPr>
      </w:pPr>
      <w:r w:rsidRPr="004A46D2">
        <w:rPr>
          <w:rFonts w:ascii="Source Sans Pro" w:hAnsi="Source Sans Pro"/>
          <w:noProof/>
          <w:color w:val="002355"/>
        </w:rPr>
        <w:drawing>
          <wp:anchor distT="0" distB="0" distL="114300" distR="114300" simplePos="0" relativeHeight="251657728" behindDoc="0" locked="1" layoutInCell="1" allowOverlap="1" wp14:anchorId="538C0161" wp14:editId="3D1DD582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943100" cy="1943100"/>
            <wp:effectExtent l="0" t="0" r="0" b="0"/>
            <wp:wrapSquare wrapText="bothSides"/>
            <wp:docPr id="3" name="Obraz 3" descr="pzu logo granat RGB-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zu logo granat RGB-ma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557B" w:rsidRPr="004A46D2">
        <w:rPr>
          <w:rFonts w:ascii="Source Sans Pro" w:hAnsi="Source Sans Pro"/>
          <w:color w:val="002355"/>
          <w:sz w:val="4"/>
          <w:szCs w:val="4"/>
        </w:rPr>
        <w:t xml:space="preserve"> </w:t>
      </w:r>
    </w:p>
    <w:p w14:paraId="27BD6474" w14:textId="77777777" w:rsidR="00B4557B" w:rsidRPr="004A46D2" w:rsidRDefault="00B4557B" w:rsidP="00B4557B">
      <w:pPr>
        <w:pStyle w:val="PZUNiebieskiiTahoma"/>
        <w:rPr>
          <w:rFonts w:ascii="Source Sans Pro" w:hAnsi="Source Sans Pro"/>
          <w:color w:val="002355"/>
        </w:rPr>
      </w:pPr>
    </w:p>
    <w:p w14:paraId="27C3850B" w14:textId="77777777" w:rsidR="00B4557B" w:rsidRPr="004A46D2" w:rsidRDefault="00B4557B" w:rsidP="00B4557B">
      <w:pPr>
        <w:pStyle w:val="PZUNiebieskiiTahoma"/>
        <w:rPr>
          <w:rFonts w:ascii="Source Sans Pro" w:hAnsi="Source Sans Pro"/>
          <w:color w:val="002355"/>
          <w:sz w:val="14"/>
          <w:szCs w:val="14"/>
        </w:rPr>
      </w:pPr>
    </w:p>
    <w:p w14:paraId="12D3B4BD" w14:textId="77777777" w:rsidR="00B4557B" w:rsidRPr="004A46D2" w:rsidRDefault="00B4557B" w:rsidP="00B4557B">
      <w:pPr>
        <w:pStyle w:val="PZUNiebieskiiTahoma"/>
        <w:rPr>
          <w:rFonts w:ascii="Source Sans Pro" w:hAnsi="Source Sans Pro"/>
          <w:color w:val="002355"/>
          <w:sz w:val="14"/>
          <w:szCs w:val="14"/>
        </w:rPr>
      </w:pPr>
    </w:p>
    <w:p w14:paraId="5EC983E9" w14:textId="77777777" w:rsidR="00B4557B" w:rsidRPr="004A46D2" w:rsidRDefault="00B4557B" w:rsidP="00B4557B">
      <w:pPr>
        <w:pStyle w:val="PZUNiebieskiiTahoma"/>
        <w:rPr>
          <w:rFonts w:ascii="Source Sans Pro" w:hAnsi="Source Sans Pro"/>
          <w:color w:val="002355"/>
          <w:sz w:val="14"/>
          <w:szCs w:val="14"/>
        </w:rPr>
      </w:pPr>
    </w:p>
    <w:p w14:paraId="73D665E5" w14:textId="77777777" w:rsidR="00B81600" w:rsidRPr="004A46D2" w:rsidRDefault="00B81600" w:rsidP="00B81600">
      <w:pPr>
        <w:pStyle w:val="PZUNiebieskiiTahoma"/>
        <w:rPr>
          <w:rFonts w:ascii="Source Sans Pro" w:hAnsi="Source Sans Pro"/>
          <w:b/>
          <w:smallCaps/>
          <w:color w:val="002355"/>
          <w:sz w:val="22"/>
          <w:szCs w:val="20"/>
        </w:rPr>
      </w:pPr>
    </w:p>
    <w:p w14:paraId="031003BF" w14:textId="77777777" w:rsidR="00B81600" w:rsidRPr="004A46D2" w:rsidRDefault="00B81600" w:rsidP="00B81600">
      <w:pPr>
        <w:pStyle w:val="PZUNiebieskiiTahoma"/>
        <w:rPr>
          <w:rFonts w:ascii="Source Sans Pro" w:hAnsi="Source Sans Pro"/>
          <w:b/>
          <w:smallCaps/>
          <w:color w:val="002355"/>
          <w:sz w:val="22"/>
          <w:szCs w:val="20"/>
        </w:rPr>
      </w:pPr>
    </w:p>
    <w:p w14:paraId="186C6C1D" w14:textId="77777777" w:rsidR="003443CD" w:rsidRDefault="003443CD" w:rsidP="00E77528">
      <w:pPr>
        <w:pStyle w:val="PZUNiebieskiiTahoma"/>
        <w:jc w:val="both"/>
        <w:rPr>
          <w:rFonts w:ascii="Source Sans Pro" w:hAnsi="Source Sans Pro"/>
          <w:b/>
          <w:smallCaps/>
          <w:color w:val="002355"/>
          <w:sz w:val="22"/>
          <w:szCs w:val="20"/>
        </w:rPr>
      </w:pPr>
    </w:p>
    <w:p w14:paraId="170208B8" w14:textId="77777777" w:rsidR="001C3A4E" w:rsidRDefault="001C3A4E" w:rsidP="00091B88">
      <w:pPr>
        <w:pStyle w:val="PZUNiebieskiiTahoma"/>
        <w:ind w:right="6"/>
        <w:jc w:val="both"/>
        <w:rPr>
          <w:rFonts w:ascii="Source Sans Pro" w:hAnsi="Source Sans Pro"/>
          <w:b/>
          <w:smallCaps/>
          <w:color w:val="003C7D"/>
          <w:sz w:val="22"/>
          <w:szCs w:val="20"/>
        </w:rPr>
      </w:pPr>
    </w:p>
    <w:p w14:paraId="127C5115" w14:textId="4FF15E67" w:rsidR="00B81600" w:rsidRDefault="00B81600" w:rsidP="00091B88">
      <w:pPr>
        <w:pStyle w:val="PZUNiebieskiiTahoma"/>
        <w:ind w:right="6"/>
        <w:jc w:val="both"/>
        <w:rPr>
          <w:rFonts w:ascii="Source Sans Pro" w:hAnsi="Source Sans Pro"/>
          <w:b/>
          <w:smallCaps/>
          <w:color w:val="003C7D"/>
          <w:sz w:val="22"/>
          <w:szCs w:val="20"/>
        </w:rPr>
      </w:pPr>
      <w:r w:rsidRPr="008F5263">
        <w:rPr>
          <w:rFonts w:ascii="Source Sans Pro" w:hAnsi="Source Sans Pro"/>
          <w:b/>
          <w:smallCaps/>
          <w:color w:val="003C7D"/>
          <w:sz w:val="22"/>
          <w:szCs w:val="20"/>
        </w:rPr>
        <w:t>Oświadczenie Poręczyciela – w przypadku</w:t>
      </w:r>
      <w:r w:rsidR="00CB52EA" w:rsidRPr="008F5263">
        <w:rPr>
          <w:rFonts w:ascii="Source Sans Pro" w:hAnsi="Source Sans Pro"/>
          <w:b/>
          <w:smallCaps/>
          <w:color w:val="003C7D"/>
          <w:sz w:val="22"/>
          <w:szCs w:val="20"/>
        </w:rPr>
        <w:t>,</w:t>
      </w:r>
      <w:r w:rsidRPr="008F5263">
        <w:rPr>
          <w:rFonts w:ascii="Source Sans Pro" w:hAnsi="Source Sans Pro"/>
          <w:b/>
          <w:smallCaps/>
          <w:color w:val="003C7D"/>
          <w:sz w:val="22"/>
          <w:szCs w:val="20"/>
        </w:rPr>
        <w:t xml:space="preserve"> gdy zabezpieczeniem będzie poręczenie</w:t>
      </w:r>
      <w:r w:rsidR="001C3A4E">
        <w:rPr>
          <w:rFonts w:ascii="Source Sans Pro" w:hAnsi="Source Sans Pro"/>
          <w:b/>
          <w:smallCaps/>
          <w:color w:val="003C7D"/>
          <w:sz w:val="22"/>
          <w:szCs w:val="20"/>
        </w:rPr>
        <w:t xml:space="preserve"> </w:t>
      </w:r>
      <w:r w:rsidRPr="008F5263">
        <w:rPr>
          <w:rFonts w:ascii="Source Sans Pro" w:hAnsi="Source Sans Pro"/>
          <w:b/>
          <w:smallCaps/>
          <w:color w:val="003C7D"/>
          <w:sz w:val="22"/>
          <w:szCs w:val="20"/>
        </w:rPr>
        <w:t>podmiotu gospodarczego</w:t>
      </w:r>
    </w:p>
    <w:p w14:paraId="14D26DC7" w14:textId="77777777" w:rsidR="001140F3" w:rsidRPr="001140F3" w:rsidRDefault="001140F3" w:rsidP="00091B88">
      <w:pPr>
        <w:pStyle w:val="PZUNiebieskiiTahoma"/>
        <w:ind w:right="6"/>
        <w:jc w:val="both"/>
        <w:rPr>
          <w:rFonts w:ascii="Source Sans Pro" w:hAnsi="Source Sans Pro"/>
          <w:b/>
          <w:smallCaps/>
          <w:color w:val="003C7D"/>
          <w:sz w:val="8"/>
          <w:szCs w:val="8"/>
        </w:rPr>
      </w:pPr>
    </w:p>
    <w:tbl>
      <w:tblPr>
        <w:tblW w:w="11097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08"/>
        <w:gridCol w:w="866"/>
        <w:gridCol w:w="60"/>
        <w:gridCol w:w="227"/>
        <w:gridCol w:w="404"/>
        <w:gridCol w:w="703"/>
        <w:gridCol w:w="21"/>
        <w:gridCol w:w="172"/>
        <w:gridCol w:w="270"/>
        <w:gridCol w:w="16"/>
        <w:gridCol w:w="620"/>
        <w:gridCol w:w="43"/>
        <w:gridCol w:w="170"/>
        <w:gridCol w:w="64"/>
        <w:gridCol w:w="177"/>
        <w:gridCol w:w="68"/>
        <w:gridCol w:w="114"/>
        <w:gridCol w:w="27"/>
        <w:gridCol w:w="77"/>
        <w:gridCol w:w="394"/>
        <w:gridCol w:w="280"/>
        <w:gridCol w:w="157"/>
        <w:gridCol w:w="18"/>
        <w:gridCol w:w="45"/>
        <w:gridCol w:w="460"/>
        <w:gridCol w:w="6"/>
        <w:gridCol w:w="146"/>
        <w:gridCol w:w="44"/>
        <w:gridCol w:w="42"/>
        <w:gridCol w:w="163"/>
        <w:gridCol w:w="52"/>
        <w:gridCol w:w="11"/>
        <w:gridCol w:w="138"/>
        <w:gridCol w:w="261"/>
        <w:gridCol w:w="33"/>
        <w:gridCol w:w="245"/>
        <w:gridCol w:w="177"/>
        <w:gridCol w:w="50"/>
        <w:gridCol w:w="227"/>
        <w:gridCol w:w="189"/>
        <w:gridCol w:w="422"/>
        <w:gridCol w:w="33"/>
        <w:gridCol w:w="266"/>
        <w:gridCol w:w="206"/>
        <w:gridCol w:w="21"/>
        <w:gridCol w:w="187"/>
        <w:gridCol w:w="22"/>
        <w:gridCol w:w="174"/>
        <w:gridCol w:w="75"/>
        <w:gridCol w:w="183"/>
        <w:gridCol w:w="413"/>
        <w:gridCol w:w="280"/>
        <w:gridCol w:w="257"/>
        <w:gridCol w:w="227"/>
        <w:gridCol w:w="482"/>
        <w:gridCol w:w="123"/>
        <w:gridCol w:w="10"/>
        <w:gridCol w:w="71"/>
      </w:tblGrid>
      <w:tr w:rsidR="008F5263" w:rsidRPr="008F5263" w14:paraId="16D8E0A1" w14:textId="77777777" w:rsidTr="00986487">
        <w:tc>
          <w:tcPr>
            <w:tcW w:w="11097" w:type="dxa"/>
            <w:gridSpan w:val="58"/>
            <w:tcBorders>
              <w:top w:val="single" w:sz="12" w:space="0" w:color="003C7D"/>
              <w:bottom w:val="single" w:sz="4" w:space="0" w:color="003C7D"/>
            </w:tcBorders>
            <w:vAlign w:val="center"/>
          </w:tcPr>
          <w:p w14:paraId="69372951" w14:textId="77777777" w:rsidR="001C3A4E" w:rsidRPr="001C3A4E" w:rsidRDefault="001C3A4E" w:rsidP="00CA470F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z w:val="6"/>
                <w:szCs w:val="6"/>
                <w:lang w:eastAsia="en-US"/>
              </w:rPr>
            </w:pPr>
          </w:p>
          <w:p w14:paraId="463F541E" w14:textId="73ED1478" w:rsidR="00B07EAF" w:rsidRPr="008F5263" w:rsidRDefault="00B07EAF" w:rsidP="00CA470F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b/>
                <w:color w:val="003C7D"/>
                <w:lang w:eastAsia="en-US"/>
              </w:rPr>
              <w:t xml:space="preserve">I. </w:t>
            </w:r>
            <w:r w:rsidR="00E95307" w:rsidRPr="008F5263">
              <w:rPr>
                <w:rFonts w:ascii="Source Sans Pro" w:hAnsi="Source Sans Pro" w:cs="Tahoma"/>
                <w:b/>
                <w:color w:val="003C7D"/>
                <w:lang w:eastAsia="en-US"/>
              </w:rPr>
              <w:t>PORĘCZYCIEL</w:t>
            </w:r>
            <w:r w:rsidR="004A46D2" w:rsidRPr="008F5263">
              <w:rPr>
                <w:rFonts w:ascii="Source Sans Pro" w:hAnsi="Source Sans Pro" w:cs="Tahoma"/>
                <w:b/>
                <w:color w:val="003C7D"/>
                <w:lang w:eastAsia="en-US"/>
              </w:rPr>
              <w:t xml:space="preserve"> </w:t>
            </w:r>
            <w:r w:rsidR="004A46D2" w:rsidRPr="008F5263">
              <w:rPr>
                <w:rFonts w:ascii="Source Sans Pro" w:hAnsi="Source Sans Pro" w:cs="Tahoma"/>
                <w:bCs/>
                <w:color w:val="003C7D"/>
                <w:lang w:eastAsia="en-US"/>
              </w:rPr>
              <w:t>(pełna nazwa, adres, NIP, REGON, telefon)</w:t>
            </w:r>
          </w:p>
          <w:p w14:paraId="068AD34D" w14:textId="77777777" w:rsidR="00B07EAF" w:rsidRPr="006F3647" w:rsidRDefault="00B07EAF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6F3647" w:rsidRPr="006F3647" w14:paraId="18C1EAF8" w14:textId="77777777" w:rsidTr="00986487">
        <w:trPr>
          <w:trHeight w:val="1145"/>
        </w:trPr>
        <w:tc>
          <w:tcPr>
            <w:tcW w:w="11097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7371F8A" w14:textId="3D65E117" w:rsidR="006F3647" w:rsidRPr="006F3647" w:rsidRDefault="006F3647" w:rsidP="00CA470F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8F5263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</w:rPr>
            </w:r>
            <w:r w:rsidRPr="008F5263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E851AC" w:rsidRPr="008F5263" w14:paraId="67A0C46A" w14:textId="77777777" w:rsidTr="00986487">
        <w:tc>
          <w:tcPr>
            <w:tcW w:w="11097" w:type="dxa"/>
            <w:gridSpan w:val="58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0DFE160E" w14:textId="77777777" w:rsidR="00E851AC" w:rsidRPr="00986487" w:rsidRDefault="00E851AC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D441FE" w:rsidRPr="008F5263" w14:paraId="6D2D11C3" w14:textId="77777777" w:rsidTr="00986487">
        <w:tc>
          <w:tcPr>
            <w:tcW w:w="11097" w:type="dxa"/>
            <w:gridSpan w:val="58"/>
            <w:tcBorders>
              <w:top w:val="nil"/>
              <w:bottom w:val="nil"/>
              <w:right w:val="nil"/>
            </w:tcBorders>
            <w:vAlign w:val="center"/>
          </w:tcPr>
          <w:p w14:paraId="17532E8A" w14:textId="77777777" w:rsidR="00D441FE" w:rsidRPr="008F5263" w:rsidRDefault="00D441FE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986487" w:rsidRPr="00B72D09" w14:paraId="038E39DF" w14:textId="77777777" w:rsidTr="00004A77">
        <w:tc>
          <w:tcPr>
            <w:tcW w:w="4289" w:type="dxa"/>
            <w:gridSpan w:val="16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198C2A2F" w14:textId="6E7F0DDB" w:rsidR="00986487" w:rsidRPr="00B72D09" w:rsidRDefault="00986487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>
              <w:rPr>
                <w:rFonts w:ascii="Source Sans Pro" w:hAnsi="Source Sans Pro" w:cs="Tahoma"/>
                <w:color w:val="003C7D"/>
                <w:lang w:eastAsia="en-US"/>
              </w:rPr>
              <w:t>Numer PKD podstawowej działalności gospodarczej</w:t>
            </w:r>
          </w:p>
        </w:tc>
        <w:tc>
          <w:tcPr>
            <w:tcW w:w="1810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6924848" w14:textId="10984C7B" w:rsidR="00986487" w:rsidRPr="00B72D09" w:rsidRDefault="00986487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8F5263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</w:rPr>
            </w:r>
            <w:r w:rsidRPr="008F5263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226" w:type="dxa"/>
            <w:gridSpan w:val="3"/>
            <w:tcBorders>
              <w:top w:val="nil"/>
              <w:left w:val="single" w:sz="4" w:space="0" w:color="003C7D"/>
              <w:bottom w:val="nil"/>
              <w:right w:val="nil"/>
            </w:tcBorders>
            <w:vAlign w:val="center"/>
          </w:tcPr>
          <w:p w14:paraId="74EBD8E1" w14:textId="77777777" w:rsidR="00986487" w:rsidRPr="00B72D09" w:rsidRDefault="00986487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2268" w:type="dxa"/>
            <w:gridSpan w:val="13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09C81C64" w14:textId="5D20286F" w:rsidR="00986487" w:rsidRPr="00B72D09" w:rsidRDefault="00986487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>
              <w:rPr>
                <w:rFonts w:ascii="Source Sans Pro" w:hAnsi="Source Sans Pro" w:cs="Tahoma"/>
                <w:color w:val="003C7D"/>
                <w:lang w:eastAsia="en-US"/>
              </w:rPr>
              <w:t>% udział w obrotach firmy</w:t>
            </w:r>
          </w:p>
        </w:tc>
        <w:tc>
          <w:tcPr>
            <w:tcW w:w="2504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1945BB0" w14:textId="6B394EFE" w:rsidR="00986487" w:rsidRPr="00B72D09" w:rsidRDefault="00986487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8F5263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</w:rPr>
            </w:r>
            <w:r w:rsidRPr="008F5263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E851AC" w:rsidRPr="008F5263" w14:paraId="5082C723" w14:textId="77777777" w:rsidTr="00B72D09">
        <w:tc>
          <w:tcPr>
            <w:tcW w:w="11097" w:type="dxa"/>
            <w:gridSpan w:val="58"/>
            <w:tcBorders>
              <w:top w:val="nil"/>
              <w:bottom w:val="nil"/>
              <w:right w:val="nil"/>
            </w:tcBorders>
            <w:vAlign w:val="center"/>
          </w:tcPr>
          <w:p w14:paraId="23034BE1" w14:textId="77777777" w:rsidR="00E851AC" w:rsidRPr="008F5263" w:rsidRDefault="00E851AC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E851AC" w:rsidRPr="008F5263" w14:paraId="5D614F96" w14:textId="77777777" w:rsidTr="00B72D09">
        <w:tc>
          <w:tcPr>
            <w:tcW w:w="11097" w:type="dxa"/>
            <w:gridSpan w:val="58"/>
            <w:tcBorders>
              <w:top w:val="nil"/>
              <w:bottom w:val="nil"/>
              <w:right w:val="nil"/>
            </w:tcBorders>
            <w:vAlign w:val="center"/>
          </w:tcPr>
          <w:p w14:paraId="20C91618" w14:textId="77777777" w:rsidR="00E851AC" w:rsidRPr="008F5263" w:rsidRDefault="00E851AC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D441FE" w:rsidRPr="008F5263" w14:paraId="0F749A61" w14:textId="77777777" w:rsidTr="00B72D09">
        <w:tc>
          <w:tcPr>
            <w:tcW w:w="11097" w:type="dxa"/>
            <w:gridSpan w:val="58"/>
            <w:tcBorders>
              <w:top w:val="nil"/>
              <w:bottom w:val="nil"/>
              <w:right w:val="nil"/>
            </w:tcBorders>
            <w:vAlign w:val="center"/>
          </w:tcPr>
          <w:p w14:paraId="149767C5" w14:textId="77777777" w:rsidR="00D441FE" w:rsidRPr="008F5263" w:rsidRDefault="00D441FE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8F5263" w:rsidRPr="008F5263" w14:paraId="49700AD0" w14:textId="77777777" w:rsidTr="00B72D09">
        <w:trPr>
          <w:trHeight w:val="255"/>
        </w:trPr>
        <w:tc>
          <w:tcPr>
            <w:tcW w:w="11097" w:type="dxa"/>
            <w:gridSpan w:val="58"/>
            <w:tcBorders>
              <w:top w:val="nil"/>
              <w:bottom w:val="nil"/>
              <w:right w:val="nil"/>
            </w:tcBorders>
            <w:vAlign w:val="center"/>
          </w:tcPr>
          <w:p w14:paraId="5DF2DF5E" w14:textId="77777777" w:rsidR="00AD7828" w:rsidRPr="008F5263" w:rsidRDefault="00AD7828" w:rsidP="004E6D5C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b/>
                <w:color w:val="003C7D"/>
                <w:spacing w:val="-2"/>
                <w:lang w:eastAsia="en-US"/>
              </w:rPr>
              <w:t xml:space="preserve">Udziałowcy i posiadane udziały/wspólnicy firmy (wszyscy posiadający powyżej 10% kapitału lub jednostki kontrolujące </w:t>
            </w:r>
            <w:r w:rsidR="004E6D5C" w:rsidRPr="008F5263">
              <w:rPr>
                <w:rFonts w:ascii="Source Sans Pro" w:hAnsi="Source Sans Pro" w:cs="Tahoma"/>
                <w:b/>
                <w:color w:val="003C7D"/>
                <w:spacing w:val="-2"/>
                <w:lang w:eastAsia="en-US"/>
              </w:rPr>
              <w:t>Poręczyciela</w:t>
            </w:r>
            <w:r w:rsidRPr="008F5263">
              <w:rPr>
                <w:rFonts w:ascii="Source Sans Pro" w:hAnsi="Source Sans Pro" w:cs="Tahoma"/>
                <w:b/>
                <w:color w:val="003C7D"/>
                <w:spacing w:val="-2"/>
                <w:lang w:eastAsia="en-US"/>
              </w:rPr>
              <w:t>)**</w:t>
            </w:r>
          </w:p>
        </w:tc>
      </w:tr>
      <w:tr w:rsidR="008F5263" w:rsidRPr="008F5263" w14:paraId="5C59A7BF" w14:textId="77777777" w:rsidTr="00B72D09">
        <w:tc>
          <w:tcPr>
            <w:tcW w:w="11097" w:type="dxa"/>
            <w:gridSpan w:val="58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6A5BBC74" w14:textId="77777777" w:rsidR="00AD7828" w:rsidRPr="008F5263" w:rsidRDefault="00AD7828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pacing w:val="-2"/>
                <w:sz w:val="3"/>
                <w:szCs w:val="3"/>
                <w:lang w:eastAsia="en-US"/>
              </w:rPr>
            </w:pPr>
          </w:p>
        </w:tc>
      </w:tr>
      <w:tr w:rsidR="008F5263" w:rsidRPr="008F5263" w14:paraId="0A69E405" w14:textId="77777777" w:rsidTr="00B72D09">
        <w:trPr>
          <w:trHeight w:val="255"/>
        </w:trPr>
        <w:tc>
          <w:tcPr>
            <w:tcW w:w="40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6854305" w14:textId="77777777" w:rsidR="004A5127" w:rsidRPr="008F5263" w:rsidRDefault="00260AA5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  <w:t>Lp.</w:t>
            </w:r>
          </w:p>
        </w:tc>
        <w:tc>
          <w:tcPr>
            <w:tcW w:w="8394" w:type="dxa"/>
            <w:gridSpan w:val="4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1690196" w14:textId="77777777" w:rsidR="004A5127" w:rsidRPr="008F5263" w:rsidRDefault="004A5127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  <w:t>Imię i nazwisko / pełna nazwa</w:t>
            </w:r>
          </w:p>
        </w:tc>
        <w:tc>
          <w:tcPr>
            <w:tcW w:w="2295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46ED18C" w14:textId="77777777" w:rsidR="004A5127" w:rsidRPr="008F5263" w:rsidRDefault="004A5127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  <w:t>Procent udziałów/akcji</w:t>
            </w:r>
          </w:p>
        </w:tc>
      </w:tr>
      <w:tr w:rsidR="008F5263" w:rsidRPr="008F5263" w14:paraId="613BC5D5" w14:textId="77777777" w:rsidTr="00B72D09">
        <w:trPr>
          <w:trHeight w:val="255"/>
        </w:trPr>
        <w:tc>
          <w:tcPr>
            <w:tcW w:w="40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B5D4678" w14:textId="77777777" w:rsidR="004A5127" w:rsidRPr="008F5263" w:rsidRDefault="004A5127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  <w:t>1.</w:t>
            </w:r>
          </w:p>
        </w:tc>
        <w:tc>
          <w:tcPr>
            <w:tcW w:w="8394" w:type="dxa"/>
            <w:gridSpan w:val="4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4653B57" w14:textId="77777777" w:rsidR="004A5127" w:rsidRPr="008F5263" w:rsidRDefault="00FA41DB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4A5127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5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AA258F7" w14:textId="77777777" w:rsidR="004A5127" w:rsidRPr="008F5263" w:rsidRDefault="00FA41DB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4A5127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F5263" w:rsidRPr="008F5263" w14:paraId="506ABD67" w14:textId="77777777" w:rsidTr="00B72D09">
        <w:trPr>
          <w:trHeight w:val="255"/>
        </w:trPr>
        <w:tc>
          <w:tcPr>
            <w:tcW w:w="40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D216EDE" w14:textId="77777777" w:rsidR="004A5127" w:rsidRPr="008F5263" w:rsidRDefault="004A5127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  <w:t>2.</w:t>
            </w:r>
          </w:p>
        </w:tc>
        <w:tc>
          <w:tcPr>
            <w:tcW w:w="8394" w:type="dxa"/>
            <w:gridSpan w:val="4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6A72978" w14:textId="77777777" w:rsidR="004A5127" w:rsidRPr="008F5263" w:rsidRDefault="00FA41DB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4A5127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5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5EEACDF" w14:textId="77777777" w:rsidR="004A5127" w:rsidRPr="008F5263" w:rsidRDefault="00FA41DB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4A5127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F5263" w:rsidRPr="008F5263" w14:paraId="026CC3B4" w14:textId="77777777" w:rsidTr="00B72D09">
        <w:trPr>
          <w:trHeight w:val="255"/>
        </w:trPr>
        <w:tc>
          <w:tcPr>
            <w:tcW w:w="40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9F102D1" w14:textId="77777777" w:rsidR="004A5127" w:rsidRPr="008F5263" w:rsidRDefault="004A5127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  <w:t>3.</w:t>
            </w:r>
          </w:p>
        </w:tc>
        <w:tc>
          <w:tcPr>
            <w:tcW w:w="8394" w:type="dxa"/>
            <w:gridSpan w:val="4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E05E312" w14:textId="77777777" w:rsidR="004A5127" w:rsidRPr="008F5263" w:rsidRDefault="00FA41DB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4A5127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5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2E4E687" w14:textId="77777777" w:rsidR="004A5127" w:rsidRPr="008F5263" w:rsidRDefault="00FA41DB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4A5127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F5263" w:rsidRPr="008F5263" w14:paraId="0E78766F" w14:textId="77777777" w:rsidTr="00B72D09">
        <w:trPr>
          <w:trHeight w:val="482"/>
        </w:trPr>
        <w:tc>
          <w:tcPr>
            <w:tcW w:w="11097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C9121" w14:textId="77777777" w:rsidR="002E6559" w:rsidRPr="008F5263" w:rsidRDefault="002E6559" w:rsidP="004E6D5C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b/>
                <w:color w:val="003C7D"/>
                <w:lang w:eastAsia="en-US"/>
              </w:rPr>
              <w:t>Powiązania organizacyjne (tj. wynikające ze stosunku pracy, mianowania, powołania, kontraktu menedżerskiego lub podobnego stosunku prawnego)***</w:t>
            </w:r>
          </w:p>
        </w:tc>
      </w:tr>
      <w:tr w:rsidR="008F5263" w:rsidRPr="008F5263" w14:paraId="28712B20" w14:textId="77777777" w:rsidTr="00B72D09">
        <w:tc>
          <w:tcPr>
            <w:tcW w:w="11097" w:type="dxa"/>
            <w:gridSpan w:val="58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3E6449D4" w14:textId="77777777" w:rsidR="002E6559" w:rsidRPr="008F5263" w:rsidRDefault="002E655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8F5263" w:rsidRPr="008F5263" w14:paraId="4D0B348C" w14:textId="77777777" w:rsidTr="00B72D09">
        <w:trPr>
          <w:trHeight w:val="482"/>
        </w:trPr>
        <w:tc>
          <w:tcPr>
            <w:tcW w:w="40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8902DB0" w14:textId="77777777" w:rsidR="002E6559" w:rsidRPr="008F5263" w:rsidRDefault="00260AA5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t>Lp.</w:t>
            </w:r>
          </w:p>
        </w:tc>
        <w:tc>
          <w:tcPr>
            <w:tcW w:w="3995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E358237" w14:textId="77777777" w:rsidR="002E6559" w:rsidRPr="008F5263" w:rsidRDefault="002E6559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t>Imię i nazwisko osoby posiadającej powiązanie organizacyjne</w:t>
            </w:r>
          </w:p>
        </w:tc>
        <w:tc>
          <w:tcPr>
            <w:tcW w:w="4399" w:type="dxa"/>
            <w:gridSpan w:val="3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5D16A8C" w14:textId="77777777" w:rsidR="002E6559" w:rsidRPr="008F5263" w:rsidRDefault="002E6559" w:rsidP="00EC4D04">
            <w:pPr>
              <w:pStyle w:val="PZUNiebieskiiTahoma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t>Pełna nazwa firmy</w:t>
            </w:r>
            <w:r w:rsidR="00EC4D04" w:rsidRPr="008F5263">
              <w:rPr>
                <w:rFonts w:ascii="Source Sans Pro" w:hAnsi="Source Sans Pro" w:cs="Tahoma"/>
                <w:color w:val="003C7D"/>
                <w:lang w:eastAsia="en-US"/>
              </w:rPr>
              <w:t xml:space="preserve"> i pełniona funkcja w firmie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t>, której dotyczy powiązanie organizacyjne</w:t>
            </w:r>
            <w:r w:rsidR="00EC4D04" w:rsidRPr="008F5263">
              <w:rPr>
                <w:rFonts w:ascii="Source Sans Pro" w:hAnsi="Source Sans Pro" w:cs="Tahoma"/>
                <w:color w:val="003C7D"/>
                <w:lang w:eastAsia="en-US"/>
              </w:rPr>
              <w:t xml:space="preserve"> </w:t>
            </w:r>
          </w:p>
        </w:tc>
        <w:tc>
          <w:tcPr>
            <w:tcW w:w="2295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DF14C5C" w14:textId="77777777" w:rsidR="002E6559" w:rsidRPr="008F5263" w:rsidRDefault="002E6559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  <w:t>Procent udziałów/akcji</w:t>
            </w:r>
          </w:p>
        </w:tc>
      </w:tr>
      <w:tr w:rsidR="008F5263" w:rsidRPr="008F5263" w14:paraId="04A55A6A" w14:textId="77777777" w:rsidTr="00B72D09">
        <w:trPr>
          <w:trHeight w:val="255"/>
        </w:trPr>
        <w:tc>
          <w:tcPr>
            <w:tcW w:w="40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1EBB181" w14:textId="77777777" w:rsidR="002E6559" w:rsidRPr="008F5263" w:rsidRDefault="002E6559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t>1.</w:t>
            </w:r>
          </w:p>
        </w:tc>
        <w:tc>
          <w:tcPr>
            <w:tcW w:w="3995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A05891E" w14:textId="77777777" w:rsidR="002E6559" w:rsidRPr="008F5263" w:rsidRDefault="00FA41DB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4399" w:type="dxa"/>
            <w:gridSpan w:val="3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16A02EB" w14:textId="77777777" w:rsidR="002E6559" w:rsidRPr="008F5263" w:rsidRDefault="00FA41DB" w:rsidP="00CA470F">
            <w:pPr>
              <w:pStyle w:val="PZUNiebieskiiTahoma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5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AFE9BA2" w14:textId="77777777" w:rsidR="002E6559" w:rsidRPr="008F5263" w:rsidRDefault="00FA41DB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F5263" w:rsidRPr="008F5263" w14:paraId="32661E71" w14:textId="77777777" w:rsidTr="00B72D09">
        <w:trPr>
          <w:trHeight w:val="255"/>
        </w:trPr>
        <w:tc>
          <w:tcPr>
            <w:tcW w:w="40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68A4FB3" w14:textId="77777777" w:rsidR="002E6559" w:rsidRPr="008F5263" w:rsidRDefault="002E6559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t>2.</w:t>
            </w:r>
          </w:p>
        </w:tc>
        <w:tc>
          <w:tcPr>
            <w:tcW w:w="3995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32072E7" w14:textId="77777777" w:rsidR="002E6559" w:rsidRPr="008F5263" w:rsidRDefault="00FA41DB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4399" w:type="dxa"/>
            <w:gridSpan w:val="3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EE4B878" w14:textId="77777777" w:rsidR="002E6559" w:rsidRPr="008F5263" w:rsidRDefault="00FA41DB" w:rsidP="00CA470F">
            <w:pPr>
              <w:pStyle w:val="PZUNiebieskiiTahoma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5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785C869" w14:textId="77777777" w:rsidR="002E6559" w:rsidRPr="008F5263" w:rsidRDefault="00FA41DB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F5263" w:rsidRPr="008F5263" w14:paraId="28A45FB1" w14:textId="77777777" w:rsidTr="00B72D09">
        <w:trPr>
          <w:trHeight w:val="255"/>
        </w:trPr>
        <w:tc>
          <w:tcPr>
            <w:tcW w:w="40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2AA94AB" w14:textId="77777777" w:rsidR="002E6559" w:rsidRPr="008F5263" w:rsidRDefault="002E6559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t>3.</w:t>
            </w:r>
          </w:p>
        </w:tc>
        <w:tc>
          <w:tcPr>
            <w:tcW w:w="3995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5161FC4" w14:textId="77777777" w:rsidR="002E6559" w:rsidRPr="008F5263" w:rsidRDefault="00FA41DB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4399" w:type="dxa"/>
            <w:gridSpan w:val="3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CCD6C29" w14:textId="77777777" w:rsidR="002E6559" w:rsidRPr="008F5263" w:rsidRDefault="00FA41DB" w:rsidP="00CA470F">
            <w:pPr>
              <w:pStyle w:val="PZUNiebieskiiTahoma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5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FBB1F15" w14:textId="77777777" w:rsidR="002E6559" w:rsidRPr="008F5263" w:rsidRDefault="00FA41DB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1140F3" w:rsidRPr="008F5263" w14:paraId="50E9CC37" w14:textId="77777777" w:rsidTr="00B72D09">
        <w:trPr>
          <w:trHeight w:val="255"/>
        </w:trPr>
        <w:tc>
          <w:tcPr>
            <w:tcW w:w="408" w:type="dxa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26F7657F" w14:textId="77777777" w:rsidR="001140F3" w:rsidRPr="008F5263" w:rsidRDefault="001140F3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3995" w:type="dxa"/>
            <w:gridSpan w:val="16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7BFD87E2" w14:textId="77777777" w:rsidR="001140F3" w:rsidRPr="008F5263" w:rsidRDefault="001140F3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4399" w:type="dxa"/>
            <w:gridSpan w:val="30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4852E5A2" w14:textId="77777777" w:rsidR="001140F3" w:rsidRPr="008F5263" w:rsidRDefault="001140F3" w:rsidP="00CA470F">
            <w:pPr>
              <w:pStyle w:val="PZUNiebieskiiTahoma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2295" w:type="dxa"/>
            <w:gridSpan w:val="11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2F404D7F" w14:textId="77777777" w:rsidR="001140F3" w:rsidRPr="008F5263" w:rsidRDefault="001140F3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</w:tr>
      <w:tr w:rsidR="008F5263" w:rsidRPr="008F5263" w14:paraId="72ACA673" w14:textId="77777777" w:rsidTr="00B72D09">
        <w:trPr>
          <w:trHeight w:val="255"/>
        </w:trPr>
        <w:tc>
          <w:tcPr>
            <w:tcW w:w="11097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F7D4D4" w14:textId="77777777" w:rsidR="00CA470F" w:rsidRPr="008F5263" w:rsidRDefault="00CA470F" w:rsidP="004E6D5C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pacing w:val="-6"/>
                <w:lang w:eastAsia="en-US"/>
              </w:rPr>
            </w:pPr>
            <w:r w:rsidRPr="008F5263">
              <w:rPr>
                <w:rFonts w:ascii="Source Sans Pro" w:hAnsi="Source Sans Pro" w:cs="Tahoma"/>
                <w:b/>
                <w:color w:val="003C7D"/>
                <w:spacing w:val="-6"/>
                <w:lang w:eastAsia="en-US"/>
              </w:rPr>
              <w:t>Powiązania kapitałowe z innymi firmami (posiadane bezpośrednio i pośrednio akcje, udziały w wysokości co najmniej 20%)**</w:t>
            </w:r>
          </w:p>
        </w:tc>
      </w:tr>
      <w:tr w:rsidR="008F5263" w:rsidRPr="008F5263" w14:paraId="4934F4B9" w14:textId="77777777" w:rsidTr="00B72D09">
        <w:tc>
          <w:tcPr>
            <w:tcW w:w="11097" w:type="dxa"/>
            <w:gridSpan w:val="58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647A7705" w14:textId="77777777" w:rsidR="00CA470F" w:rsidRPr="008F5263" w:rsidRDefault="00CA470F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pacing w:val="-6"/>
                <w:sz w:val="3"/>
                <w:szCs w:val="3"/>
                <w:lang w:eastAsia="en-US"/>
              </w:rPr>
            </w:pPr>
          </w:p>
        </w:tc>
      </w:tr>
      <w:tr w:rsidR="008F5263" w:rsidRPr="008F5263" w14:paraId="63ED95C8" w14:textId="77777777" w:rsidTr="00B72D09">
        <w:trPr>
          <w:trHeight w:val="255"/>
        </w:trPr>
        <w:tc>
          <w:tcPr>
            <w:tcW w:w="40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F9D4B5B" w14:textId="77777777" w:rsidR="00CA470F" w:rsidRPr="008F5263" w:rsidRDefault="00260AA5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t>Lp.</w:t>
            </w:r>
          </w:p>
        </w:tc>
        <w:tc>
          <w:tcPr>
            <w:tcW w:w="8394" w:type="dxa"/>
            <w:gridSpan w:val="4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06095FC" w14:textId="77777777" w:rsidR="00CA470F" w:rsidRPr="008F5263" w:rsidRDefault="00CA470F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t>Pełna nazwa</w:t>
            </w:r>
          </w:p>
        </w:tc>
        <w:tc>
          <w:tcPr>
            <w:tcW w:w="2295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466B9AB" w14:textId="77777777" w:rsidR="00CA470F" w:rsidRPr="008F5263" w:rsidRDefault="00CA470F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t>Procent udziałów/akcji</w:t>
            </w:r>
          </w:p>
        </w:tc>
      </w:tr>
      <w:tr w:rsidR="008F5263" w:rsidRPr="008F5263" w14:paraId="0D6A738E" w14:textId="77777777" w:rsidTr="00B72D09">
        <w:trPr>
          <w:trHeight w:val="255"/>
        </w:trPr>
        <w:tc>
          <w:tcPr>
            <w:tcW w:w="40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C98107E" w14:textId="77777777" w:rsidR="00CA470F" w:rsidRPr="008F5263" w:rsidRDefault="00CA470F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t>1.</w:t>
            </w:r>
          </w:p>
        </w:tc>
        <w:tc>
          <w:tcPr>
            <w:tcW w:w="8394" w:type="dxa"/>
            <w:gridSpan w:val="4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0BD8EC2" w14:textId="77777777" w:rsidR="00CA470F" w:rsidRPr="008F5263" w:rsidRDefault="00FA41DB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A470F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5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31A9246" w14:textId="77777777" w:rsidR="00CA470F" w:rsidRPr="008F5263" w:rsidRDefault="00FA41DB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A470F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F5263" w:rsidRPr="008F5263" w14:paraId="75BDC110" w14:textId="77777777" w:rsidTr="00B72D09">
        <w:trPr>
          <w:trHeight w:val="255"/>
        </w:trPr>
        <w:tc>
          <w:tcPr>
            <w:tcW w:w="40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7DFC62F" w14:textId="77777777" w:rsidR="00CA470F" w:rsidRPr="008F5263" w:rsidRDefault="00CA470F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t>2.</w:t>
            </w:r>
          </w:p>
        </w:tc>
        <w:tc>
          <w:tcPr>
            <w:tcW w:w="8394" w:type="dxa"/>
            <w:gridSpan w:val="4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EC2CA5E" w14:textId="77777777" w:rsidR="00CA470F" w:rsidRPr="008F5263" w:rsidRDefault="00FA41DB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5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1DA7B6C" w14:textId="77777777" w:rsidR="00CA470F" w:rsidRPr="008F5263" w:rsidRDefault="00FA41DB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F5263" w:rsidRPr="008F5263" w14:paraId="61190345" w14:textId="77777777" w:rsidTr="00B72D09">
        <w:trPr>
          <w:trHeight w:val="255"/>
        </w:trPr>
        <w:tc>
          <w:tcPr>
            <w:tcW w:w="40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BA4730F" w14:textId="77777777" w:rsidR="00CA470F" w:rsidRPr="008F5263" w:rsidRDefault="00CA470F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t>3.</w:t>
            </w:r>
          </w:p>
        </w:tc>
        <w:tc>
          <w:tcPr>
            <w:tcW w:w="8394" w:type="dxa"/>
            <w:gridSpan w:val="4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EDEBDD2" w14:textId="77777777" w:rsidR="00CA470F" w:rsidRPr="008F5263" w:rsidRDefault="00FA41DB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5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225040C" w14:textId="77777777" w:rsidR="00CA470F" w:rsidRPr="008F5263" w:rsidRDefault="00FA41DB" w:rsidP="00CA470F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8F5263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F5263" w:rsidRPr="008F5263" w14:paraId="21239E52" w14:textId="77777777" w:rsidTr="00B72D09">
        <w:tc>
          <w:tcPr>
            <w:tcW w:w="11097" w:type="dxa"/>
            <w:gridSpan w:val="58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179F4FC7" w14:textId="77777777" w:rsidR="00AE377C" w:rsidRPr="008F5263" w:rsidRDefault="00AE377C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  <w:p w14:paraId="5CC8DF19" w14:textId="77777777" w:rsidR="00DD7F16" w:rsidRPr="008F5263" w:rsidRDefault="00DD7F16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072860" w:rsidRPr="00072860" w14:paraId="11E10417" w14:textId="77777777" w:rsidTr="00B72D09">
        <w:tc>
          <w:tcPr>
            <w:tcW w:w="6057" w:type="dxa"/>
            <w:gridSpan w:val="28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6E21FEE0" w14:textId="2BBB596C" w:rsidR="00072860" w:rsidRPr="00072860" w:rsidRDefault="00072860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A76F2">
              <w:rPr>
                <w:rFonts w:ascii="Source Sans Pro" w:hAnsi="Source Sans Pro" w:cs="Tahoma"/>
                <w:color w:val="003C7D"/>
              </w:rPr>
              <w:t>Ile razy w ciągu ostatnich dwóch lat nastąpiła zmiana kadry zarządzającej?</w:t>
            </w:r>
          </w:p>
        </w:tc>
        <w:tc>
          <w:tcPr>
            <w:tcW w:w="5040" w:type="dxa"/>
            <w:gridSpan w:val="3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1C94822" w14:textId="604355A1" w:rsidR="00072860" w:rsidRPr="00072860" w:rsidRDefault="00085137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085137" w:rsidRPr="00986487" w14:paraId="68D877B3" w14:textId="77777777" w:rsidTr="00B72D09">
        <w:tc>
          <w:tcPr>
            <w:tcW w:w="6057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2B822" w14:textId="77777777" w:rsidR="00085137" w:rsidRPr="00986487" w:rsidRDefault="00085137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</w:rPr>
            </w:pPr>
          </w:p>
        </w:tc>
        <w:tc>
          <w:tcPr>
            <w:tcW w:w="5040" w:type="dxa"/>
            <w:gridSpan w:val="30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5F4EB090" w14:textId="77777777" w:rsidR="00085137" w:rsidRPr="00986487" w:rsidRDefault="00085137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</w:p>
        </w:tc>
      </w:tr>
      <w:tr w:rsidR="008F5263" w:rsidRPr="008F5263" w14:paraId="69C05A0C" w14:textId="77777777" w:rsidTr="00B72D09">
        <w:tc>
          <w:tcPr>
            <w:tcW w:w="11097" w:type="dxa"/>
            <w:gridSpan w:val="58"/>
            <w:tcBorders>
              <w:top w:val="single" w:sz="18" w:space="0" w:color="003C7D"/>
              <w:left w:val="nil"/>
              <w:bottom w:val="nil"/>
              <w:right w:val="nil"/>
            </w:tcBorders>
            <w:vAlign w:val="center"/>
          </w:tcPr>
          <w:p w14:paraId="4ABDADC6" w14:textId="77777777" w:rsidR="00D5615B" w:rsidRPr="008F5263" w:rsidRDefault="00D5615B" w:rsidP="00D5615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6"/>
                <w:szCs w:val="6"/>
              </w:rPr>
            </w:pPr>
          </w:p>
        </w:tc>
      </w:tr>
      <w:tr w:rsidR="008F5263" w:rsidRPr="008F5263" w14:paraId="4E7D5770" w14:textId="77777777" w:rsidTr="00B72D09">
        <w:trPr>
          <w:trHeight w:val="255"/>
        </w:trPr>
        <w:tc>
          <w:tcPr>
            <w:tcW w:w="11097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4B6564" w14:textId="77777777" w:rsidR="00D5615B" w:rsidRPr="008F5263" w:rsidRDefault="00917E52" w:rsidP="00D5615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II</w:t>
            </w:r>
            <w:r w:rsidR="00D5615B" w:rsidRPr="008F5263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. INFORMACJE O FIRMIE</w:t>
            </w:r>
          </w:p>
        </w:tc>
      </w:tr>
      <w:tr w:rsidR="008F5263" w:rsidRPr="008F5263" w14:paraId="68A109FC" w14:textId="77777777" w:rsidTr="00B72D09">
        <w:tblPrEx>
          <w:tblLook w:val="00A0" w:firstRow="1" w:lastRow="0" w:firstColumn="1" w:lastColumn="0" w:noHBand="0" w:noVBand="0"/>
        </w:tblPrEx>
        <w:tc>
          <w:tcPr>
            <w:tcW w:w="286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9040AD" w14:textId="67CA1E18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Czy sporządza sprawozdanie skonsolidowane?</w:t>
            </w:r>
            <w:r w:rsidR="001140F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*</w:t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9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DF048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roczne</w:t>
            </w:r>
          </w:p>
        </w:tc>
        <w:tc>
          <w:tcPr>
            <w:tcW w:w="4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7E648" w14:textId="77777777" w:rsidR="00C9700D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Wybór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34"/>
            <w:r w:rsidR="00C9700D"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6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A0FD4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TAK</w:t>
            </w:r>
          </w:p>
        </w:tc>
        <w:tc>
          <w:tcPr>
            <w:tcW w:w="4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E1048" w14:textId="77777777" w:rsidR="00C9700D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Wybór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35"/>
            <w:r w:rsidR="00C9700D"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90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372F1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</w:t>
            </w:r>
          </w:p>
        </w:tc>
        <w:tc>
          <w:tcPr>
            <w:tcW w:w="138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BD911F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śródroczne</w:t>
            </w:r>
          </w:p>
        </w:tc>
        <w:tc>
          <w:tcPr>
            <w:tcW w:w="4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5189E" w14:textId="77777777" w:rsidR="00C9700D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Wybór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Wybór36"/>
            <w:r w:rsidR="00C9700D"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6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3E54BE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TAK</w:t>
            </w:r>
          </w:p>
        </w:tc>
        <w:tc>
          <w:tcPr>
            <w:tcW w:w="4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45D3B8" w14:textId="77777777" w:rsidR="00C9700D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Wybór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Wybór37"/>
            <w:r w:rsidR="00C9700D"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186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7F364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</w:t>
            </w:r>
          </w:p>
        </w:tc>
      </w:tr>
      <w:tr w:rsidR="008F5263" w:rsidRPr="008F5263" w14:paraId="42884EA0" w14:textId="77777777" w:rsidTr="00B72D09">
        <w:tblPrEx>
          <w:tblLook w:val="00A0" w:firstRow="1" w:lastRow="0" w:firstColumn="1" w:lastColumn="0" w:noHBand="0" w:noVBand="0"/>
        </w:tblPrEx>
        <w:tc>
          <w:tcPr>
            <w:tcW w:w="11097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8ED67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Amortyzacja za ostatnie dwa lata: </w:t>
            </w:r>
          </w:p>
        </w:tc>
      </w:tr>
      <w:tr w:rsidR="008F5263" w:rsidRPr="008F5263" w14:paraId="0A3CE750" w14:textId="77777777" w:rsidTr="00B72D09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266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D3189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Sprawozdanie jednostkowe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00A20D58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rok</w:t>
            </w:r>
          </w:p>
        </w:tc>
        <w:tc>
          <w:tcPr>
            <w:tcW w:w="679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3E6A1C4" w14:textId="77777777" w:rsidR="00C9700D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="00C9700D"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34" w:type="dxa"/>
            <w:gridSpan w:val="2"/>
            <w:tcBorders>
              <w:top w:val="nil"/>
              <w:left w:val="single" w:sz="4" w:space="0" w:color="003C7D"/>
              <w:bottom w:val="nil"/>
              <w:right w:val="single" w:sz="4" w:space="0" w:color="003C7D"/>
            </w:tcBorders>
            <w:vAlign w:val="center"/>
          </w:tcPr>
          <w:p w14:paraId="21D8C0E7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1137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36D2973" w14:textId="77777777" w:rsidR="00C9700D" w:rsidRPr="008F5263" w:rsidRDefault="00FA41DB" w:rsidP="00BE538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="00C9700D"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680" w:type="dxa"/>
            <w:gridSpan w:val="4"/>
            <w:tcBorders>
              <w:top w:val="nil"/>
              <w:left w:val="single" w:sz="4" w:space="0" w:color="003C7D"/>
              <w:bottom w:val="nil"/>
              <w:right w:val="nil"/>
            </w:tcBorders>
            <w:vAlign w:val="center"/>
          </w:tcPr>
          <w:p w14:paraId="5DDBD7D9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PLN</w:t>
            </w:r>
          </w:p>
        </w:tc>
        <w:tc>
          <w:tcPr>
            <w:tcW w:w="453" w:type="dxa"/>
            <w:gridSpan w:val="6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55F48D14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rok</w:t>
            </w:r>
          </w:p>
        </w:tc>
        <w:tc>
          <w:tcPr>
            <w:tcW w:w="688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1D50BAA" w14:textId="77777777" w:rsidR="00C9700D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="00C9700D"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27" w:type="dxa"/>
            <w:gridSpan w:val="2"/>
            <w:tcBorders>
              <w:top w:val="nil"/>
              <w:left w:val="single" w:sz="4" w:space="0" w:color="003C7D"/>
              <w:bottom w:val="nil"/>
              <w:right w:val="single" w:sz="4" w:space="0" w:color="003C7D"/>
            </w:tcBorders>
            <w:vAlign w:val="center"/>
          </w:tcPr>
          <w:p w14:paraId="052D329B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1137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1FB207A" w14:textId="77777777" w:rsidR="00C9700D" w:rsidRPr="008F5263" w:rsidRDefault="00FA41DB" w:rsidP="00BE538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="00C9700D"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685" w:type="dxa"/>
            <w:gridSpan w:val="6"/>
            <w:tcBorders>
              <w:top w:val="nil"/>
              <w:left w:val="single" w:sz="4" w:space="0" w:color="003C7D"/>
              <w:bottom w:val="nil"/>
              <w:right w:val="nil"/>
            </w:tcBorders>
            <w:vAlign w:val="center"/>
          </w:tcPr>
          <w:p w14:paraId="0A19BCB1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PLN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89A03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 dotyczy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9120B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6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62F9A" w14:textId="77777777" w:rsidR="00C9700D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Wybór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Wybór38"/>
            <w:r w:rsidR="00C9700D"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  <w:bookmarkEnd w:id="4"/>
          </w:p>
        </w:tc>
      </w:tr>
      <w:tr w:rsidR="008F5263" w:rsidRPr="008F5263" w14:paraId="76C0ECDD" w14:textId="77777777" w:rsidTr="00B72D09">
        <w:tblPrEx>
          <w:tblLook w:val="00A0" w:firstRow="1" w:lastRow="0" w:firstColumn="1" w:lastColumn="0" w:noHBand="0" w:noVBand="0"/>
        </w:tblPrEx>
        <w:tc>
          <w:tcPr>
            <w:tcW w:w="11097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29CA9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6"/>
                <w:szCs w:val="6"/>
              </w:rPr>
            </w:pPr>
          </w:p>
        </w:tc>
      </w:tr>
      <w:tr w:rsidR="008F5263" w:rsidRPr="008F5263" w14:paraId="5FCE5B26" w14:textId="77777777" w:rsidTr="00B72D09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266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4BC295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Sprawozdanie skonsolidowane 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0F74C857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rok</w:t>
            </w:r>
          </w:p>
        </w:tc>
        <w:tc>
          <w:tcPr>
            <w:tcW w:w="679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E366EE6" w14:textId="77777777" w:rsidR="00C9700D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="00C9700D"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34" w:type="dxa"/>
            <w:gridSpan w:val="2"/>
            <w:tcBorders>
              <w:top w:val="nil"/>
              <w:left w:val="single" w:sz="4" w:space="0" w:color="003C7D"/>
              <w:bottom w:val="nil"/>
              <w:right w:val="single" w:sz="4" w:space="0" w:color="003C7D"/>
            </w:tcBorders>
            <w:vAlign w:val="center"/>
          </w:tcPr>
          <w:p w14:paraId="5949375C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1137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8DD9B09" w14:textId="77777777" w:rsidR="00C9700D" w:rsidRPr="008F5263" w:rsidRDefault="00FA41DB" w:rsidP="00BE538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="00C9700D"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680" w:type="dxa"/>
            <w:gridSpan w:val="4"/>
            <w:tcBorders>
              <w:top w:val="nil"/>
              <w:left w:val="single" w:sz="4" w:space="0" w:color="003C7D"/>
              <w:bottom w:val="nil"/>
              <w:right w:val="nil"/>
            </w:tcBorders>
            <w:vAlign w:val="center"/>
          </w:tcPr>
          <w:p w14:paraId="1891A793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PLN</w:t>
            </w:r>
          </w:p>
        </w:tc>
        <w:tc>
          <w:tcPr>
            <w:tcW w:w="453" w:type="dxa"/>
            <w:gridSpan w:val="6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26D67D2F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rok</w:t>
            </w:r>
          </w:p>
        </w:tc>
        <w:tc>
          <w:tcPr>
            <w:tcW w:w="688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D8D3231" w14:textId="77777777" w:rsidR="00C9700D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="00C9700D"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27" w:type="dxa"/>
            <w:gridSpan w:val="2"/>
            <w:tcBorders>
              <w:top w:val="nil"/>
              <w:left w:val="single" w:sz="4" w:space="0" w:color="003C7D"/>
              <w:bottom w:val="nil"/>
              <w:right w:val="single" w:sz="4" w:space="0" w:color="003C7D"/>
            </w:tcBorders>
            <w:vAlign w:val="center"/>
          </w:tcPr>
          <w:p w14:paraId="7CCB4B87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1137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E1D700F" w14:textId="77777777" w:rsidR="00C9700D" w:rsidRPr="008F5263" w:rsidRDefault="00FA41DB" w:rsidP="00BE538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="00C9700D"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C9700D" w:rsidRPr="008F5263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685" w:type="dxa"/>
            <w:gridSpan w:val="6"/>
            <w:tcBorders>
              <w:top w:val="nil"/>
              <w:left w:val="single" w:sz="4" w:space="0" w:color="003C7D"/>
              <w:bottom w:val="nil"/>
              <w:right w:val="nil"/>
            </w:tcBorders>
            <w:vAlign w:val="center"/>
          </w:tcPr>
          <w:p w14:paraId="6A60A638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PLN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D5AA15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 dotyczy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EAA525" w14:textId="77777777" w:rsidR="00C9700D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Wybór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Wybór39"/>
            <w:r w:rsidR="00C9700D"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  <w:bookmarkEnd w:id="5"/>
          </w:p>
        </w:tc>
      </w:tr>
      <w:tr w:rsidR="008F5263" w:rsidRPr="008F5263" w14:paraId="2C22564D" w14:textId="77777777" w:rsidTr="00B72D09">
        <w:tblPrEx>
          <w:tblLook w:val="00A0" w:firstRow="1" w:lastRow="0" w:firstColumn="1" w:lastColumn="0" w:noHBand="0" w:noVBand="0"/>
        </w:tblPrEx>
        <w:tc>
          <w:tcPr>
            <w:tcW w:w="11097" w:type="dxa"/>
            <w:gridSpan w:val="58"/>
            <w:tcBorders>
              <w:top w:val="nil"/>
              <w:left w:val="nil"/>
              <w:bottom w:val="single" w:sz="4" w:space="0" w:color="002355"/>
              <w:right w:val="nil"/>
            </w:tcBorders>
            <w:vAlign w:val="center"/>
          </w:tcPr>
          <w:p w14:paraId="0A8BB16D" w14:textId="77777777" w:rsidR="00C9700D" w:rsidRPr="008F5263" w:rsidRDefault="00C9700D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6"/>
                <w:szCs w:val="6"/>
              </w:rPr>
            </w:pPr>
          </w:p>
        </w:tc>
      </w:tr>
      <w:tr w:rsidR="008F5263" w:rsidRPr="008F5263" w14:paraId="38566677" w14:textId="77777777" w:rsidTr="00B72D09">
        <w:trPr>
          <w:gridAfter w:val="2"/>
          <w:wAfter w:w="81" w:type="dxa"/>
        </w:trPr>
        <w:tc>
          <w:tcPr>
            <w:tcW w:w="11016" w:type="dxa"/>
            <w:gridSpan w:val="5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558830" w14:textId="77777777" w:rsidR="00C9700D" w:rsidRPr="008F5263" w:rsidRDefault="00C9700D" w:rsidP="00D5615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6"/>
                <w:szCs w:val="6"/>
              </w:rPr>
            </w:pPr>
          </w:p>
        </w:tc>
      </w:tr>
      <w:tr w:rsidR="008F5263" w:rsidRPr="008F5263" w14:paraId="2AF49FC5" w14:textId="77777777" w:rsidTr="00B72D09">
        <w:trPr>
          <w:trHeight w:val="255"/>
        </w:trPr>
        <w:tc>
          <w:tcPr>
            <w:tcW w:w="3980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A5B294" w14:textId="4A47A4BD" w:rsidR="00D5615B" w:rsidRPr="008F5263" w:rsidRDefault="00D5615B" w:rsidP="004E6D5C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Zaległości wobec US, ZUS, Skarbu Państwa*</w:t>
            </w:r>
          </w:p>
        </w:tc>
        <w:tc>
          <w:tcPr>
            <w:tcW w:w="4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0BF52" w14:textId="77777777" w:rsidR="00D5615B" w:rsidRPr="008F5263" w:rsidRDefault="00FA41DB" w:rsidP="00D5615B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Wybó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Wybór14"/>
            <w:r w:rsidR="00D5615B"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158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786151" w14:textId="77777777" w:rsidR="00D5615B" w:rsidRPr="008F5263" w:rsidRDefault="00D5615B" w:rsidP="00D5615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</w:t>
            </w:r>
          </w:p>
        </w:tc>
        <w:tc>
          <w:tcPr>
            <w:tcW w:w="45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3A2091" w14:textId="77777777" w:rsidR="00D5615B" w:rsidRPr="008F5263" w:rsidRDefault="00FA41DB" w:rsidP="00D5615B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Wybó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Wybór15"/>
            <w:r w:rsidR="00D5615B"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4634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0020BD" w14:textId="77777777" w:rsidR="00D5615B" w:rsidRPr="008F5263" w:rsidRDefault="00D5615B" w:rsidP="00D5615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Tak</w:t>
            </w:r>
          </w:p>
        </w:tc>
      </w:tr>
      <w:tr w:rsidR="008F5263" w:rsidRPr="008F5263" w14:paraId="1F9230D1" w14:textId="77777777" w:rsidTr="00B72D09">
        <w:tblPrEx>
          <w:tblBorders>
            <w:bottom w:val="none" w:sz="0" w:space="0" w:color="auto"/>
          </w:tblBorders>
        </w:tblPrEx>
        <w:trPr>
          <w:gridAfter w:val="3"/>
          <w:wAfter w:w="204" w:type="dxa"/>
        </w:trPr>
        <w:tc>
          <w:tcPr>
            <w:tcW w:w="10893" w:type="dxa"/>
            <w:gridSpan w:val="55"/>
            <w:shd w:val="clear" w:color="auto" w:fill="auto"/>
          </w:tcPr>
          <w:p w14:paraId="05A20962" w14:textId="77777777" w:rsidR="003443CD" w:rsidRPr="008F5263" w:rsidRDefault="00D5615B" w:rsidP="00FC1350">
            <w:pPr>
              <w:pStyle w:val="PZUNiebieskiiTahoma"/>
              <w:ind w:left="170" w:right="6"/>
              <w:rPr>
                <w:rFonts w:ascii="Source Sans Pro" w:hAnsi="Source Sans Pro" w:cs="Tahoma"/>
                <w:color w:val="003C7D"/>
                <w:sz w:val="14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sz w:val="14"/>
                <w:lang w:eastAsia="en-US"/>
              </w:rPr>
              <w:t>Jeśli tak, czy są decyzje administracyjne regulujące spłatę zadłużenia – prosimy załączyć kopie decyzji wraz z informacją o stopniu realizacji.</w:t>
            </w:r>
          </w:p>
          <w:p w14:paraId="344EACA6" w14:textId="77777777" w:rsidR="00FC1350" w:rsidRPr="000C4BD1" w:rsidRDefault="00FC1350" w:rsidP="00FC1350">
            <w:pPr>
              <w:pStyle w:val="PZUNiebieskiiTahoma"/>
              <w:ind w:left="170" w:right="6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  <w:tbl>
            <w:tblPr>
              <w:tblW w:w="7540" w:type="dxa"/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2835"/>
              <w:gridCol w:w="4705"/>
            </w:tblGrid>
            <w:tr w:rsidR="008F5263" w:rsidRPr="008F5263" w14:paraId="10B1405D" w14:textId="77777777" w:rsidTr="00091B88">
              <w:tc>
                <w:tcPr>
                  <w:tcW w:w="2835" w:type="dxa"/>
                  <w:tcBorders>
                    <w:right w:val="single" w:sz="4" w:space="0" w:color="003C7D"/>
                  </w:tcBorders>
                </w:tcPr>
                <w:p w14:paraId="4942310C" w14:textId="77777777" w:rsidR="00075917" w:rsidRPr="008F5263" w:rsidRDefault="00075917" w:rsidP="00075917">
                  <w:pPr>
                    <w:pStyle w:val="PZUNiebieskiiTahoma"/>
                    <w:rPr>
                      <w:rFonts w:ascii="Source Sans Pro" w:hAnsi="Source Sans Pro" w:cs="Tahoma"/>
                      <w:color w:val="003C7D"/>
                    </w:rPr>
                  </w:pPr>
                  <w:r w:rsidRPr="008F5263">
                    <w:rPr>
                      <w:rFonts w:ascii="Source Sans Pro" w:hAnsi="Source Sans Pro" w:cs="Tahoma"/>
                      <w:color w:val="003C7D"/>
                    </w:rPr>
                    <w:t>Zatrudnienie ogółem w osobach</w:t>
                  </w:r>
                </w:p>
              </w:tc>
              <w:tc>
                <w:tcPr>
                  <w:tcW w:w="4705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</w:tcPr>
                <w:p w14:paraId="0B6083E9" w14:textId="77777777" w:rsidR="00075917" w:rsidRPr="008F5263" w:rsidRDefault="00FA41DB" w:rsidP="00075917">
                  <w:pPr>
                    <w:pStyle w:val="PZUNiebieskiiTahoma"/>
                    <w:rPr>
                      <w:rFonts w:ascii="Source Sans Pro" w:hAnsi="Source Sans Pro" w:cs="Tahoma"/>
                      <w:color w:val="003C7D"/>
                    </w:rPr>
                  </w:pPr>
                  <w:r w:rsidRPr="008F5263">
                    <w:rPr>
                      <w:rFonts w:ascii="Source Sans Pro" w:hAnsi="Source Sans Pro" w:cs="Tahoma"/>
                      <w:bCs/>
                      <w:color w:val="003C7D"/>
                    </w:rPr>
                    <w:fldChar w:fldCharType="begin">
                      <w:ffData>
                        <w:name w:val="Tekst371"/>
                        <w:enabled/>
                        <w:calcOnExit w:val="0"/>
                        <w:textInput/>
                      </w:ffData>
                    </w:fldChar>
                  </w:r>
                  <w:r w:rsidR="00075917" w:rsidRPr="008F5263">
                    <w:rPr>
                      <w:rFonts w:ascii="Source Sans Pro" w:hAnsi="Source Sans Pro" w:cs="Tahoma"/>
                      <w:bCs/>
                      <w:color w:val="003C7D"/>
                    </w:rPr>
                    <w:instrText xml:space="preserve"> FORMTEXT </w:instrText>
                  </w:r>
                  <w:r w:rsidRPr="008F5263">
                    <w:rPr>
                      <w:rFonts w:ascii="Source Sans Pro" w:hAnsi="Source Sans Pro" w:cs="Tahoma"/>
                      <w:bCs/>
                      <w:color w:val="003C7D"/>
                    </w:rPr>
                  </w:r>
                  <w:r w:rsidRPr="008F5263">
                    <w:rPr>
                      <w:rFonts w:ascii="Source Sans Pro" w:hAnsi="Source Sans Pro" w:cs="Tahoma"/>
                      <w:bCs/>
                      <w:color w:val="003C7D"/>
                    </w:rPr>
                    <w:fldChar w:fldCharType="separate"/>
                  </w:r>
                  <w:r w:rsidR="00075917" w:rsidRPr="008F5263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="00075917" w:rsidRPr="008F5263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="00075917" w:rsidRPr="008F5263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="00075917" w:rsidRPr="008F5263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="00075917" w:rsidRPr="008F5263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8F5263">
                    <w:rPr>
                      <w:rFonts w:ascii="Source Sans Pro" w:hAnsi="Source Sans Pro" w:cs="Tahoma"/>
                      <w:bCs/>
                      <w:color w:val="003C7D"/>
                    </w:rPr>
                    <w:fldChar w:fldCharType="end"/>
                  </w:r>
                </w:p>
              </w:tc>
            </w:tr>
          </w:tbl>
          <w:p w14:paraId="7AFEE488" w14:textId="77777777" w:rsidR="00DF6345" w:rsidRPr="008F5263" w:rsidRDefault="00DF6345" w:rsidP="00075917">
            <w:pPr>
              <w:pStyle w:val="PZUNiebieskiiTahoma"/>
              <w:ind w:right="6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</w:tr>
      <w:tr w:rsidR="008F5263" w:rsidRPr="008F5263" w14:paraId="48B0848F" w14:textId="77777777" w:rsidTr="00B72D09">
        <w:tblPrEx>
          <w:tblBorders>
            <w:bottom w:val="none" w:sz="0" w:space="0" w:color="auto"/>
          </w:tblBorders>
        </w:tblPrEx>
        <w:trPr>
          <w:gridAfter w:val="3"/>
          <w:wAfter w:w="204" w:type="dxa"/>
        </w:trPr>
        <w:tc>
          <w:tcPr>
            <w:tcW w:w="10893" w:type="dxa"/>
            <w:gridSpan w:val="55"/>
            <w:shd w:val="clear" w:color="auto" w:fill="auto"/>
          </w:tcPr>
          <w:p w14:paraId="46677BB2" w14:textId="77777777" w:rsidR="00D5615B" w:rsidRPr="008F5263" w:rsidRDefault="00D5615B" w:rsidP="00D5615B">
            <w:pPr>
              <w:pStyle w:val="PZUNiebieskiiTahoma"/>
              <w:rPr>
                <w:rFonts w:ascii="Source Sans Pro" w:hAnsi="Source Sans Pro" w:cs="Tahoma"/>
                <w:color w:val="003C7D"/>
                <w:sz w:val="2"/>
                <w:szCs w:val="2"/>
                <w:lang w:eastAsia="en-US"/>
              </w:rPr>
            </w:pPr>
          </w:p>
          <w:p w14:paraId="0B01373B" w14:textId="77777777" w:rsidR="00075917" w:rsidRPr="008F5263" w:rsidRDefault="00075917" w:rsidP="00D5615B">
            <w:pPr>
              <w:pStyle w:val="PZUNiebieskiiTahoma"/>
              <w:rPr>
                <w:rFonts w:ascii="Source Sans Pro" w:hAnsi="Source Sans Pro" w:cs="Tahoma"/>
                <w:color w:val="003C7D"/>
                <w:sz w:val="2"/>
                <w:szCs w:val="2"/>
                <w:lang w:eastAsia="en-US"/>
              </w:rPr>
            </w:pPr>
          </w:p>
        </w:tc>
      </w:tr>
      <w:tr w:rsidR="008F5263" w:rsidRPr="008F5263" w14:paraId="702E43C8" w14:textId="77777777" w:rsidTr="00B72D09">
        <w:trPr>
          <w:trHeight w:val="255"/>
        </w:trPr>
        <w:tc>
          <w:tcPr>
            <w:tcW w:w="11097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DA4FA5" w14:textId="77777777" w:rsidR="00D5615B" w:rsidRPr="008F5263" w:rsidRDefault="00D5615B" w:rsidP="00D5615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Bank obsługujący główny rachunek bieżący</w:t>
            </w:r>
          </w:p>
        </w:tc>
      </w:tr>
      <w:tr w:rsidR="008F5263" w:rsidRPr="008F5263" w14:paraId="10A33C6E" w14:textId="77777777" w:rsidTr="00B72D09">
        <w:tc>
          <w:tcPr>
            <w:tcW w:w="11097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EB3D80" w14:textId="77777777" w:rsidR="00D5615B" w:rsidRPr="008F5263" w:rsidRDefault="00D5615B" w:rsidP="00D5615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8F5263" w:rsidRPr="008F5263" w14:paraId="4EBC884F" w14:textId="77777777" w:rsidTr="00B72D09">
        <w:trPr>
          <w:trHeight w:val="255"/>
        </w:trPr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61521523" w14:textId="77777777" w:rsidR="00D5615B" w:rsidRPr="008F5263" w:rsidRDefault="00D5615B" w:rsidP="00D5615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Nazwa banku</w:t>
            </w:r>
          </w:p>
        </w:tc>
        <w:tc>
          <w:tcPr>
            <w:tcW w:w="9823" w:type="dxa"/>
            <w:gridSpan w:val="5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501BD01" w14:textId="77777777" w:rsidR="00D5615B" w:rsidRPr="008F5263" w:rsidRDefault="00FA41DB" w:rsidP="00D5615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5615B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8F5263" w:rsidRPr="008F5263" w14:paraId="17ED34B4" w14:textId="77777777" w:rsidTr="00B72D09">
        <w:tc>
          <w:tcPr>
            <w:tcW w:w="11097" w:type="dxa"/>
            <w:gridSpan w:val="58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31C61A56" w14:textId="77777777" w:rsidR="00D5615B" w:rsidRPr="001140F3" w:rsidRDefault="00D5615B" w:rsidP="00D5615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8"/>
                <w:szCs w:val="8"/>
              </w:rPr>
            </w:pPr>
          </w:p>
        </w:tc>
      </w:tr>
      <w:tr w:rsidR="008F5263" w:rsidRPr="008F5263" w14:paraId="131D0B2A" w14:textId="77777777" w:rsidTr="00B72D09">
        <w:tc>
          <w:tcPr>
            <w:tcW w:w="11097" w:type="dxa"/>
            <w:gridSpan w:val="58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020BA09B" w14:textId="77777777" w:rsidR="00D5615B" w:rsidRPr="008F5263" w:rsidRDefault="00D5615B" w:rsidP="00D5615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8F5263" w:rsidRPr="008F5263" w14:paraId="6D286184" w14:textId="77777777" w:rsidTr="00B72D09">
        <w:trPr>
          <w:trHeight w:val="255"/>
        </w:trPr>
        <w:tc>
          <w:tcPr>
            <w:tcW w:w="11097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420E38" w14:textId="77777777" w:rsidR="00D5615B" w:rsidRPr="008F5263" w:rsidRDefault="00D5615B" w:rsidP="004E6D5C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Zobowiązania z tytułu zaciągniętych kredytów bankowych</w:t>
            </w:r>
            <w:r w:rsidR="00F217FB" w:rsidRPr="008F5263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 xml:space="preserve"> (w tym rachunki bieżące)</w:t>
            </w:r>
            <w:r w:rsidRPr="008F5263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, pożyczek, leasingu**</w:t>
            </w:r>
            <w:r w:rsidR="00B37EF8" w:rsidRPr="008F5263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 xml:space="preserve"> </w:t>
            </w:r>
            <w:r w:rsidR="00B37EF8" w:rsidRPr="00986487">
              <w:rPr>
                <w:rFonts w:ascii="Source Sans Pro" w:hAnsi="Source Sans Pro" w:cs="Tahoma"/>
                <w:bCs/>
                <w:i/>
                <w:color w:val="003C7D"/>
                <w:sz w:val="17"/>
                <w:szCs w:val="17"/>
              </w:rPr>
              <w:t>(według stanu na koniec miesiąca)</w:t>
            </w:r>
          </w:p>
        </w:tc>
      </w:tr>
      <w:tr w:rsidR="008F5263" w:rsidRPr="008F5263" w14:paraId="37ABF951" w14:textId="77777777" w:rsidTr="00B72D09">
        <w:tc>
          <w:tcPr>
            <w:tcW w:w="11097" w:type="dxa"/>
            <w:gridSpan w:val="58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413209BA" w14:textId="77777777" w:rsidR="00D5615B" w:rsidRPr="008F5263" w:rsidRDefault="00D5615B" w:rsidP="00D5615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8F5263" w:rsidRPr="008F5263" w14:paraId="634B049B" w14:textId="77777777" w:rsidTr="00B72D09">
        <w:tblPrEx>
          <w:tblLook w:val="00A0" w:firstRow="1" w:lastRow="0" w:firstColumn="1" w:lastColumn="0" w:noHBand="0" w:noVBand="0"/>
        </w:tblPrEx>
        <w:tc>
          <w:tcPr>
            <w:tcW w:w="1561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B885C9C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Kredytodawca /</w:t>
            </w:r>
          </w:p>
          <w:p w14:paraId="1955B1C1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Pożyczkodawca /</w:t>
            </w:r>
          </w:p>
          <w:p w14:paraId="0790EDDE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Leasingodawca</w:t>
            </w:r>
          </w:p>
        </w:tc>
        <w:tc>
          <w:tcPr>
            <w:tcW w:w="1586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E020C54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Kredytu /</w:t>
            </w:r>
          </w:p>
          <w:p w14:paraId="0F9FD294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Pożyczki</w:t>
            </w:r>
          </w:p>
          <w:p w14:paraId="015E2600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/Leasingu</w:t>
            </w:r>
          </w:p>
        </w:tc>
        <w:tc>
          <w:tcPr>
            <w:tcW w:w="1360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3E48440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</w:t>
            </w:r>
          </w:p>
          <w:p w14:paraId="40B25235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i waluta</w:t>
            </w:r>
          </w:p>
        </w:tc>
        <w:tc>
          <w:tcPr>
            <w:tcW w:w="1360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408A11F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</w:t>
            </w:r>
          </w:p>
          <w:p w14:paraId="2A19E699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aktualnego</w:t>
            </w:r>
          </w:p>
          <w:p w14:paraId="3EB0483C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zadłużenia</w:t>
            </w:r>
          </w:p>
        </w:tc>
        <w:tc>
          <w:tcPr>
            <w:tcW w:w="1589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BCFF8AC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</w:t>
            </w:r>
          </w:p>
          <w:p w14:paraId="44838DEA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obowiązywania</w:t>
            </w:r>
          </w:p>
          <w:p w14:paraId="05E82307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umowy</w:t>
            </w:r>
          </w:p>
        </w:tc>
        <w:tc>
          <w:tcPr>
            <w:tcW w:w="1595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5946EED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Rodzaj zabezpieczeń</w:t>
            </w:r>
          </w:p>
        </w:tc>
        <w:tc>
          <w:tcPr>
            <w:tcW w:w="204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A705A75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Aktualna wartość zabezpieczeń</w:t>
            </w:r>
          </w:p>
        </w:tc>
      </w:tr>
      <w:tr w:rsidR="008F5263" w:rsidRPr="008F5263" w14:paraId="77D04E39" w14:textId="77777777" w:rsidTr="00B72D09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561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FFCA0CC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6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9B1A0EE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0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E7796BE" w14:textId="77777777" w:rsidR="003B46FF" w:rsidRPr="008F5263" w:rsidRDefault="00FA41DB" w:rsidP="00BE538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0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CDEA70D" w14:textId="77777777" w:rsidR="003B46FF" w:rsidRPr="008F5263" w:rsidRDefault="00FA41DB" w:rsidP="00BE538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9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4BB881F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95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961E468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04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B8426C6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8F5263" w:rsidRPr="008F5263" w14:paraId="7E603E47" w14:textId="77777777" w:rsidTr="00B72D09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561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D55C7D0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6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EDF27A4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0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2009771" w14:textId="77777777" w:rsidR="003B46FF" w:rsidRPr="008F5263" w:rsidRDefault="00FA41DB" w:rsidP="00BE538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0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BEB43A" w14:textId="77777777" w:rsidR="003B46FF" w:rsidRPr="008F5263" w:rsidRDefault="00FA41DB" w:rsidP="00BE538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9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E14D74E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95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094BB0F" w14:textId="77777777" w:rsidR="003B46FF" w:rsidRPr="008F5263" w:rsidRDefault="00FA41DB" w:rsidP="00FC1350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</w:rPr>
            </w:pPr>
            <w:r w:rsidRPr="008F5263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</w:rPr>
            </w:r>
            <w:r w:rsidRPr="008F5263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204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4D8DB42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8F5263" w:rsidRPr="008F5263" w14:paraId="43F2D5B2" w14:textId="77777777" w:rsidTr="00B72D09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561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D4218B0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6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BB9EB2E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0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6803C59" w14:textId="77777777" w:rsidR="003B46FF" w:rsidRPr="008F5263" w:rsidRDefault="00FA41DB" w:rsidP="00BE538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0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097E6E5" w14:textId="77777777" w:rsidR="003B46FF" w:rsidRPr="008F5263" w:rsidRDefault="00FA41DB" w:rsidP="00BE538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9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E819A62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95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D0C8E79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04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5C28EF2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8F5263" w:rsidRPr="008F5263" w14:paraId="62B18CE1" w14:textId="77777777" w:rsidTr="00B72D09">
        <w:tblPrEx>
          <w:tblLook w:val="00A0" w:firstRow="1" w:lastRow="0" w:firstColumn="1" w:lastColumn="0" w:noHBand="0" w:noVBand="0"/>
        </w:tblPrEx>
        <w:tc>
          <w:tcPr>
            <w:tcW w:w="11097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CEA33" w14:textId="77777777" w:rsidR="003B46FF" w:rsidRPr="008F5263" w:rsidRDefault="003B46FF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4"/>
                <w:szCs w:val="4"/>
              </w:rPr>
            </w:pPr>
          </w:p>
        </w:tc>
      </w:tr>
      <w:tr w:rsidR="008F5263" w:rsidRPr="008F5263" w14:paraId="6B08D06B" w14:textId="77777777" w:rsidTr="00B72D09">
        <w:trPr>
          <w:trHeight w:val="255"/>
        </w:trPr>
        <w:tc>
          <w:tcPr>
            <w:tcW w:w="11097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767239" w14:textId="77777777" w:rsidR="00D5615B" w:rsidRPr="008F5263" w:rsidRDefault="00D5615B" w:rsidP="004E6D5C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lastRenderedPageBreak/>
              <w:t>Zobowiązania warunkowe</w:t>
            </w:r>
            <w:r w:rsidR="00F217FB" w:rsidRPr="008F5263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 xml:space="preserve"> (gwarancje, poręczenia)</w:t>
            </w:r>
            <w:r w:rsidRPr="008F5263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**</w:t>
            </w:r>
          </w:p>
        </w:tc>
      </w:tr>
      <w:tr w:rsidR="008F5263" w:rsidRPr="008F5263" w14:paraId="7B906C22" w14:textId="77777777" w:rsidTr="00B72D09">
        <w:tblPrEx>
          <w:tblLook w:val="00A0" w:firstRow="1" w:lastRow="0" w:firstColumn="1" w:lastColumn="0" w:noHBand="0" w:noVBand="0"/>
        </w:tblPrEx>
        <w:tc>
          <w:tcPr>
            <w:tcW w:w="11097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C307F4C" w14:textId="77777777" w:rsidR="003B46FF" w:rsidRPr="008F5263" w:rsidRDefault="00F217FB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Gwarancje bankowe i ubezpieczeniowe posiadane poza PZU</w:t>
            </w:r>
            <w:r w:rsidR="00F963B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F963BF" w:rsidRPr="008F5263">
              <w:rPr>
                <w:rFonts w:ascii="Source Sans Pro" w:hAnsi="Source Sans Pro" w:cs="Tahoma"/>
                <w:i/>
                <w:color w:val="003C7D"/>
                <w:sz w:val="18"/>
                <w:szCs w:val="18"/>
              </w:rPr>
              <w:t>(według</w:t>
            </w:r>
            <w:r w:rsidR="00C24CBD" w:rsidRPr="008F5263">
              <w:rPr>
                <w:rFonts w:ascii="Source Sans Pro" w:hAnsi="Source Sans Pro" w:cs="Tahoma"/>
                <w:i/>
                <w:color w:val="003C7D"/>
                <w:sz w:val="18"/>
                <w:szCs w:val="18"/>
              </w:rPr>
              <w:t xml:space="preserve"> stanu na koniec miesiąca)</w:t>
            </w:r>
            <w:r w:rsidR="00F963B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</w:p>
        </w:tc>
      </w:tr>
      <w:tr w:rsidR="008F5263" w:rsidRPr="008F5263" w14:paraId="07F7E0D6" w14:textId="77777777" w:rsidTr="00B72D09">
        <w:tblPrEx>
          <w:tblLook w:val="00A0" w:firstRow="1" w:lastRow="0" w:firstColumn="1" w:lastColumn="0" w:noHBand="0" w:noVBand="0"/>
        </w:tblPrEx>
        <w:tc>
          <w:tcPr>
            <w:tcW w:w="1334" w:type="dxa"/>
            <w:gridSpan w:val="3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6E915946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gwarancji</w:t>
            </w:r>
          </w:p>
        </w:tc>
        <w:tc>
          <w:tcPr>
            <w:tcW w:w="1355" w:type="dxa"/>
            <w:gridSpan w:val="4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591AB542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Gwarant</w:t>
            </w:r>
          </w:p>
        </w:tc>
        <w:tc>
          <w:tcPr>
            <w:tcW w:w="2712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0A8954B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Limit</w:t>
            </w:r>
          </w:p>
        </w:tc>
        <w:tc>
          <w:tcPr>
            <w:tcW w:w="1356" w:type="dxa"/>
            <w:gridSpan w:val="11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0E7442CE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 umowy</w:t>
            </w:r>
          </w:p>
        </w:tc>
        <w:tc>
          <w:tcPr>
            <w:tcW w:w="1815" w:type="dxa"/>
            <w:gridSpan w:val="9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1D338353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Gwarancje poza limitem(pojedyncze) – łączna suma</w:t>
            </w:r>
          </w:p>
        </w:tc>
        <w:tc>
          <w:tcPr>
            <w:tcW w:w="1355" w:type="dxa"/>
            <w:gridSpan w:val="8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5C41BA41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zabezpieczeń</w:t>
            </w:r>
          </w:p>
        </w:tc>
        <w:tc>
          <w:tcPr>
            <w:tcW w:w="1170" w:type="dxa"/>
            <w:gridSpan w:val="6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609324CE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Aktualna wartość </w:t>
            </w:r>
            <w:r w:rsidRPr="008F5263">
              <w:rPr>
                <w:rFonts w:ascii="Source Sans Pro" w:hAnsi="Source Sans Pro" w:cs="Tahoma"/>
                <w:color w:val="003C7D"/>
                <w:sz w:val="17"/>
                <w:szCs w:val="17"/>
              </w:rPr>
              <w:t>zabezpieczeń</w:t>
            </w:r>
          </w:p>
        </w:tc>
      </w:tr>
      <w:tr w:rsidR="008F5263" w:rsidRPr="008F5263" w14:paraId="7C2F1BF0" w14:textId="77777777" w:rsidTr="00B72D09">
        <w:tblPrEx>
          <w:tblLook w:val="00A0" w:firstRow="1" w:lastRow="0" w:firstColumn="1" w:lastColumn="0" w:noHBand="0" w:noVBand="0"/>
        </w:tblPrEx>
        <w:tc>
          <w:tcPr>
            <w:tcW w:w="1334" w:type="dxa"/>
            <w:gridSpan w:val="3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B7917BB" w14:textId="77777777" w:rsidR="003B46FF" w:rsidRPr="008F5263" w:rsidRDefault="003B46FF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355" w:type="dxa"/>
            <w:gridSpan w:val="4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F903E4A" w14:textId="77777777" w:rsidR="003B46FF" w:rsidRPr="008F5263" w:rsidRDefault="003B46FF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355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BB2A986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 (waluta)</w:t>
            </w:r>
          </w:p>
        </w:tc>
        <w:tc>
          <w:tcPr>
            <w:tcW w:w="135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01E5145" w14:textId="77777777" w:rsidR="003B46FF" w:rsidRPr="008F5263" w:rsidRDefault="003B46FF" w:rsidP="00BE538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wykorzystanie (waluta)</w:t>
            </w:r>
          </w:p>
        </w:tc>
        <w:tc>
          <w:tcPr>
            <w:tcW w:w="1356" w:type="dxa"/>
            <w:gridSpan w:val="11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620AADE" w14:textId="77777777" w:rsidR="003B46FF" w:rsidRPr="008F5263" w:rsidRDefault="003B46FF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815" w:type="dxa"/>
            <w:gridSpan w:val="9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E47E895" w14:textId="77777777" w:rsidR="003B46FF" w:rsidRPr="008F5263" w:rsidRDefault="003B46FF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355" w:type="dxa"/>
            <w:gridSpan w:val="8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7B25F1D" w14:textId="77777777" w:rsidR="003B46FF" w:rsidRPr="008F5263" w:rsidRDefault="003B46FF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170" w:type="dxa"/>
            <w:gridSpan w:val="6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0F7C436" w14:textId="77777777" w:rsidR="003B46FF" w:rsidRPr="008F5263" w:rsidRDefault="003B46FF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8F5263" w:rsidRPr="008F5263" w14:paraId="79429C9E" w14:textId="77777777" w:rsidTr="00B72D09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334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64FBB9A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DCCEB3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5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0F27501" w14:textId="77777777" w:rsidR="003B46FF" w:rsidRPr="008F5263" w:rsidRDefault="00FA41DB" w:rsidP="00BE538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07F8840" w14:textId="77777777" w:rsidR="003B46FF" w:rsidRPr="008F5263" w:rsidRDefault="00FA41DB" w:rsidP="00BE538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79AAD68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15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3FB446D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97CE024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6AF970C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8F5263" w:rsidRPr="008F5263" w14:paraId="72FD0893" w14:textId="77777777" w:rsidTr="00B72D09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334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B7F63DF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12708E7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5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18D43CF" w14:textId="77777777" w:rsidR="003B46FF" w:rsidRPr="008F5263" w:rsidRDefault="00FA41DB" w:rsidP="00BE538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36F3763" w14:textId="77777777" w:rsidR="003B46FF" w:rsidRPr="008F5263" w:rsidRDefault="00FA41DB" w:rsidP="00BE538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CACACFA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15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774CEC2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72CBD71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A6C9781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8F5263" w:rsidRPr="008F5263" w14:paraId="77F291D5" w14:textId="77777777" w:rsidTr="00B72D09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334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03EF200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9D6DAEB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5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2993906" w14:textId="77777777" w:rsidR="003B46FF" w:rsidRPr="008F5263" w:rsidRDefault="00FA41DB" w:rsidP="00BE538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B2D51E1" w14:textId="77777777" w:rsidR="003B46FF" w:rsidRPr="008F5263" w:rsidRDefault="00FA41DB" w:rsidP="00BE538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4AAEF25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15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CA53715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3EF5E5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F6C4727" w14:textId="77777777" w:rsidR="003B46FF" w:rsidRPr="008F5263" w:rsidRDefault="00FA41DB" w:rsidP="00BE538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B46FF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3B46FF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8F5263" w:rsidRPr="008F5263" w14:paraId="187B0AFF" w14:textId="77777777" w:rsidTr="00B72D09">
        <w:tblPrEx>
          <w:tblLook w:val="00A0" w:firstRow="1" w:lastRow="0" w:firstColumn="1" w:lastColumn="0" w:noHBand="0" w:noVBand="0"/>
        </w:tblPrEx>
        <w:tc>
          <w:tcPr>
            <w:tcW w:w="11097" w:type="dxa"/>
            <w:gridSpan w:val="58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2FD1A386" w14:textId="77777777" w:rsidR="003B46FF" w:rsidRPr="008F5263" w:rsidRDefault="003B46FF" w:rsidP="00E25BB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8F5263" w:rsidRPr="008F5263" w14:paraId="1314C602" w14:textId="77777777" w:rsidTr="00B72D09">
        <w:tc>
          <w:tcPr>
            <w:tcW w:w="11097" w:type="dxa"/>
            <w:gridSpan w:val="58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43619EC5" w14:textId="77777777" w:rsidR="00D5615B" w:rsidRPr="008F5263" w:rsidRDefault="00D5615B" w:rsidP="00D5615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8F5263" w:rsidRPr="008F5263" w14:paraId="69ACA2A7" w14:textId="77777777" w:rsidTr="00B72D09">
        <w:trPr>
          <w:trHeight w:val="255"/>
        </w:trPr>
        <w:tc>
          <w:tcPr>
            <w:tcW w:w="11097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EFCF76C" w14:textId="77777777" w:rsidR="00D5615B" w:rsidRPr="008F5263" w:rsidRDefault="00D5615B" w:rsidP="00D5615B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Poręczenia wystawione przez firmę</w:t>
            </w:r>
          </w:p>
        </w:tc>
      </w:tr>
      <w:tr w:rsidR="008F5263" w:rsidRPr="008F5263" w14:paraId="080CDE53" w14:textId="77777777" w:rsidTr="00B72D09">
        <w:trPr>
          <w:trHeight w:val="255"/>
        </w:trPr>
        <w:tc>
          <w:tcPr>
            <w:tcW w:w="1965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EE8D842" w14:textId="77777777" w:rsidR="00D5615B" w:rsidRPr="008F5263" w:rsidRDefault="00D5615B" w:rsidP="00D5615B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 i waluta</w:t>
            </w:r>
          </w:p>
        </w:tc>
        <w:tc>
          <w:tcPr>
            <w:tcW w:w="3373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5BD0B8E" w14:textId="77777777" w:rsidR="00D5615B" w:rsidRPr="008F5263" w:rsidRDefault="00D5615B" w:rsidP="00D5615B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Beneficjent</w:t>
            </w:r>
          </w:p>
        </w:tc>
        <w:tc>
          <w:tcPr>
            <w:tcW w:w="2729" w:type="dxa"/>
            <w:gridSpan w:val="1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0712D8A" w14:textId="77777777" w:rsidR="00D5615B" w:rsidRPr="008F5263" w:rsidRDefault="00D5615B" w:rsidP="00D5615B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Za kogo</w:t>
            </w:r>
          </w:p>
        </w:tc>
        <w:tc>
          <w:tcPr>
            <w:tcW w:w="3030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0ECD0A4" w14:textId="77777777" w:rsidR="00D5615B" w:rsidRPr="008F5263" w:rsidRDefault="00D5615B" w:rsidP="00D5615B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</w:t>
            </w:r>
          </w:p>
        </w:tc>
      </w:tr>
      <w:tr w:rsidR="008F5263" w:rsidRPr="008F5263" w14:paraId="43FD82AC" w14:textId="77777777" w:rsidTr="00B72D09">
        <w:trPr>
          <w:trHeight w:val="255"/>
        </w:trPr>
        <w:tc>
          <w:tcPr>
            <w:tcW w:w="1965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0B9D936" w14:textId="77777777" w:rsidR="00D5615B" w:rsidRPr="008F5263" w:rsidRDefault="00FA41DB" w:rsidP="00EA34F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5615B"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3373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4CEDC43" w14:textId="77777777" w:rsidR="00D5615B" w:rsidRPr="008F5263" w:rsidRDefault="00FA41DB" w:rsidP="00EA34F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5615B"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2729" w:type="dxa"/>
            <w:gridSpan w:val="1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EE4C2B1" w14:textId="77777777" w:rsidR="00D5615B" w:rsidRPr="008F5263" w:rsidRDefault="00FA41DB" w:rsidP="00EA34F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5615B"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3030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90DDDAA" w14:textId="77777777" w:rsidR="00D5615B" w:rsidRPr="008F5263" w:rsidRDefault="00FA41DB" w:rsidP="00EA34F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5615B"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</w:tr>
      <w:tr w:rsidR="008F5263" w:rsidRPr="008F5263" w14:paraId="6B3446E9" w14:textId="77777777" w:rsidTr="00B72D09">
        <w:trPr>
          <w:trHeight w:val="255"/>
        </w:trPr>
        <w:tc>
          <w:tcPr>
            <w:tcW w:w="1965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F8AD7FF" w14:textId="77777777" w:rsidR="00D5615B" w:rsidRPr="008F5263" w:rsidRDefault="00FA41DB" w:rsidP="00EA34F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5615B"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3373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C8D57D5" w14:textId="77777777" w:rsidR="00D5615B" w:rsidRPr="008F5263" w:rsidRDefault="00FA41DB" w:rsidP="00EA34F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5615B"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2729" w:type="dxa"/>
            <w:gridSpan w:val="1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56F6C82" w14:textId="77777777" w:rsidR="00D5615B" w:rsidRPr="008F5263" w:rsidRDefault="00FA41DB" w:rsidP="00EA34F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5615B"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3030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EA280CE" w14:textId="77777777" w:rsidR="00D5615B" w:rsidRPr="008F5263" w:rsidRDefault="00FA41DB" w:rsidP="00EA34F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5615B"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</w:tr>
      <w:tr w:rsidR="008F5263" w:rsidRPr="008F5263" w14:paraId="2EBC4909" w14:textId="77777777" w:rsidTr="00B72D09">
        <w:trPr>
          <w:trHeight w:val="255"/>
        </w:trPr>
        <w:tc>
          <w:tcPr>
            <w:tcW w:w="1965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F913E06" w14:textId="77777777" w:rsidR="00D5615B" w:rsidRPr="008F5263" w:rsidRDefault="00FA41DB" w:rsidP="00EA34F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5615B"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3373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2053CE1" w14:textId="77777777" w:rsidR="00D5615B" w:rsidRPr="008F5263" w:rsidRDefault="00FA41DB" w:rsidP="00EA34F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5615B"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2729" w:type="dxa"/>
            <w:gridSpan w:val="1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DFD4F43" w14:textId="77777777" w:rsidR="00D5615B" w:rsidRPr="008F5263" w:rsidRDefault="00FA41DB" w:rsidP="00EA34F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5615B"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3030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9D6C124" w14:textId="77777777" w:rsidR="00D5615B" w:rsidRPr="008F5263" w:rsidRDefault="00FA41DB" w:rsidP="00EA34F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5615B"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D5615B" w:rsidRPr="008F5263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</w:tr>
      <w:tr w:rsidR="008F5263" w:rsidRPr="008F5263" w14:paraId="3599FAF0" w14:textId="77777777" w:rsidTr="00B72D09">
        <w:tc>
          <w:tcPr>
            <w:tcW w:w="11097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F35A1D" w14:textId="3FD4D29E" w:rsidR="008C125A" w:rsidRDefault="008C125A">
            <w:pPr>
              <w:rPr>
                <w:sz w:val="10"/>
                <w:szCs w:val="10"/>
              </w:rPr>
            </w:pPr>
          </w:p>
          <w:tbl>
            <w:tblPr>
              <w:tblpPr w:leftFromText="141" w:rightFromText="141" w:vertAnchor="text" w:tblpY="1"/>
              <w:tblOverlap w:val="never"/>
              <w:tblW w:w="11057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80" w:firstRow="0" w:lastRow="0" w:firstColumn="1" w:lastColumn="0" w:noHBand="0" w:noVBand="0"/>
            </w:tblPr>
            <w:tblGrid>
              <w:gridCol w:w="454"/>
              <w:gridCol w:w="681"/>
              <w:gridCol w:w="455"/>
              <w:gridCol w:w="681"/>
              <w:gridCol w:w="227"/>
              <w:gridCol w:w="227"/>
              <w:gridCol w:w="1363"/>
              <w:gridCol w:w="1136"/>
              <w:gridCol w:w="227"/>
              <w:gridCol w:w="682"/>
              <w:gridCol w:w="909"/>
              <w:gridCol w:w="454"/>
              <w:gridCol w:w="681"/>
              <w:gridCol w:w="228"/>
              <w:gridCol w:w="1363"/>
              <w:gridCol w:w="1135"/>
              <w:gridCol w:w="154"/>
            </w:tblGrid>
            <w:tr w:rsidR="008C125A" w:rsidRPr="008A76F2" w14:paraId="1041BE4A" w14:textId="77777777" w:rsidTr="008C125A">
              <w:tc>
                <w:tcPr>
                  <w:tcW w:w="11057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EA3E2D5" w14:textId="77777777" w:rsidR="008C125A" w:rsidRPr="008A76F2" w:rsidRDefault="008C125A" w:rsidP="008C125A">
                  <w:pPr>
                    <w:rPr>
                      <w:rFonts w:ascii="Source Sans Pro" w:hAnsi="Source Sans Pro" w:cs="Tahoma"/>
                      <w:b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 xml:space="preserve">Zobowiązania i należności - wartość </w:t>
                  </w:r>
                  <w:r w:rsidRPr="008A76F2">
                    <w:rPr>
                      <w:rFonts w:ascii="Source Sans Pro" w:hAnsi="Source Sans Pro" w:cs="Tahoma"/>
                      <w:b/>
                      <w:bCs/>
                      <w:color w:val="003C7D"/>
                      <w:sz w:val="18"/>
                      <w:szCs w:val="18"/>
                    </w:rPr>
                    <w:t>na koniec ostatniego miesiąca</w:t>
                  </w:r>
                </w:p>
              </w:tc>
            </w:tr>
            <w:tr w:rsidR="008C125A" w:rsidRPr="008A76F2" w14:paraId="0C3E5CE6" w14:textId="77777777" w:rsidTr="008C125A">
              <w:tc>
                <w:tcPr>
                  <w:tcW w:w="11057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52DE1DB" w14:textId="77777777" w:rsidR="008C125A" w:rsidRPr="008A76F2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8C125A" w:rsidRPr="00DE7A59" w14:paraId="767FF99C" w14:textId="77777777" w:rsidTr="008C125A">
              <w:tc>
                <w:tcPr>
                  <w:tcW w:w="4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F7EA68A" w14:textId="77777777" w:rsidR="008C125A" w:rsidRPr="00DE7A59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113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8C7E4CF" w14:textId="77777777" w:rsidR="008C125A" w:rsidRPr="00DE7A59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zobowiązań</w:t>
                  </w:r>
                </w:p>
              </w:tc>
              <w:tc>
                <w:tcPr>
                  <w:tcW w:w="1135" w:type="dxa"/>
                  <w:gridSpan w:val="3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7A1A986" w14:textId="77777777" w:rsidR="008C125A" w:rsidRPr="00DE7A59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8332" w:type="dxa"/>
                  <w:gridSpan w:val="11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4FF148BA" w14:textId="77777777" w:rsidR="008C125A" w:rsidRPr="00CB0C84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CB0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w tym przeterminowanych </w:t>
                  </w:r>
                  <w:r w:rsidRPr="00CB0C84">
                    <w:rPr>
                      <w:rFonts w:ascii="Source Sans Pro" w:hAnsi="Source Sans Pro" w:cs="Tahoma"/>
                      <w:color w:val="003C7D"/>
                      <w:sz w:val="15"/>
                      <w:szCs w:val="15"/>
                    </w:rPr>
                    <w:t>(z wyłączeniem zobowiązań przeterminowanych wobec właściciela):</w:t>
                  </w:r>
                </w:p>
              </w:tc>
            </w:tr>
            <w:tr w:rsidR="008C125A" w:rsidRPr="008A76F2" w14:paraId="26D5A814" w14:textId="77777777" w:rsidTr="008C125A">
              <w:tc>
                <w:tcPr>
                  <w:tcW w:w="11057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697C10C" w14:textId="77777777" w:rsidR="008C125A" w:rsidRPr="008A76F2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8C125A" w:rsidRPr="008A76F2" w14:paraId="5742BA7F" w14:textId="77777777" w:rsidTr="008C125A">
              <w:tc>
                <w:tcPr>
                  <w:tcW w:w="11057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D9DBC03" w14:textId="77777777" w:rsidR="008C125A" w:rsidRPr="008A76F2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8C125A" w:rsidRPr="00574364" w14:paraId="3B7F58F6" w14:textId="77777777" w:rsidTr="008C125A">
              <w:tc>
                <w:tcPr>
                  <w:tcW w:w="113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35F97A45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do 30 dni</w:t>
                  </w:r>
                </w:p>
              </w:tc>
              <w:tc>
                <w:tcPr>
                  <w:tcW w:w="1136" w:type="dxa"/>
                  <w:gridSpan w:val="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ED484A1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79F0ECFA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159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2AC02084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od 31 do 90 dni</w:t>
                  </w:r>
                </w:p>
              </w:tc>
              <w:tc>
                <w:tcPr>
                  <w:tcW w:w="1136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7AC3ECC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15F1DF98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1591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7B1B88A1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od 91 do 180 dni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6A559474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28" w:type="dxa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702D0BAA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0B257DAF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o ponad 180 dni</w:t>
                  </w:r>
                </w:p>
              </w:tc>
              <w:tc>
                <w:tcPr>
                  <w:tcW w:w="1135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8535F0B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54" w:type="dxa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7171F2DF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</w:tr>
            <w:tr w:rsidR="008C125A" w:rsidRPr="008A76F2" w14:paraId="3F849E76" w14:textId="77777777" w:rsidTr="008C125A">
              <w:tc>
                <w:tcPr>
                  <w:tcW w:w="11057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F84AA43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8C125A" w:rsidRPr="006D6027" w14:paraId="443DE666" w14:textId="77777777" w:rsidTr="008C125A">
              <w:tc>
                <w:tcPr>
                  <w:tcW w:w="4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DBFF1B4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113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27A86241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należności </w:t>
                  </w:r>
                </w:p>
              </w:tc>
              <w:tc>
                <w:tcPr>
                  <w:tcW w:w="1135" w:type="dxa"/>
                  <w:gridSpan w:val="3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1CE259E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408" w:type="dxa"/>
                  <w:gridSpan w:val="4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5C85D53F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w tym przeterminowanych o ponad 180 dni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552AA3C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561" w:type="dxa"/>
                  <w:gridSpan w:val="5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1F5969D5" w14:textId="77777777" w:rsidR="008C125A" w:rsidRPr="004E34C6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</w:tr>
            <w:tr w:rsidR="008C125A" w:rsidRPr="008A76F2" w14:paraId="001DB26C" w14:textId="77777777" w:rsidTr="008C125A">
              <w:tc>
                <w:tcPr>
                  <w:tcW w:w="11057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5BC9E9D" w14:textId="77777777" w:rsidR="008C125A" w:rsidRPr="008A76F2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8C125A" w:rsidRPr="008A76F2" w14:paraId="1112269A" w14:textId="77777777" w:rsidTr="008C125A">
              <w:tc>
                <w:tcPr>
                  <w:tcW w:w="11057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E52945B" w14:textId="77777777" w:rsidR="008C125A" w:rsidRPr="008A76F2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W przypadku przeterminowań powyżej 180 dni należy podać przyczyny ich występowania**</w:t>
                  </w:r>
                </w:p>
              </w:tc>
            </w:tr>
            <w:tr w:rsidR="008C125A" w:rsidRPr="008A76F2" w14:paraId="70494F09" w14:textId="77777777" w:rsidTr="008C125A">
              <w:tc>
                <w:tcPr>
                  <w:tcW w:w="11057" w:type="dxa"/>
                  <w:gridSpan w:val="17"/>
                  <w:tcBorders>
                    <w:top w:val="nil"/>
                    <w:left w:val="nil"/>
                    <w:bottom w:val="single" w:sz="4" w:space="0" w:color="003C7D"/>
                    <w:right w:val="nil"/>
                  </w:tcBorders>
                  <w:vAlign w:val="center"/>
                </w:tcPr>
                <w:p w14:paraId="005FA4FE" w14:textId="77777777" w:rsidR="008C125A" w:rsidRPr="008A76F2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8C125A" w:rsidRPr="008A76F2" w14:paraId="49F9AB3D" w14:textId="77777777" w:rsidTr="008C125A">
              <w:trPr>
                <w:trHeight w:val="354"/>
              </w:trPr>
              <w:tc>
                <w:tcPr>
                  <w:tcW w:w="11057" w:type="dxa"/>
                  <w:gridSpan w:val="17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76A0975" w14:textId="77777777" w:rsidR="008C125A" w:rsidRPr="008A76F2" w:rsidRDefault="008C125A" w:rsidP="008C125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6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3E133FF9" w14:textId="038A1072" w:rsidR="00AF2252" w:rsidRDefault="00AF2252" w:rsidP="00D5615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  <w:p w14:paraId="084AB8A3" w14:textId="5F4D3A09" w:rsidR="00AF2252" w:rsidRPr="0093442D" w:rsidRDefault="00AF2252" w:rsidP="00AF2252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8F5263" w:rsidRPr="008F5263" w14:paraId="7EEC8406" w14:textId="77777777" w:rsidTr="00B72D09">
        <w:tblPrEx>
          <w:tblLook w:val="00A0" w:firstRow="1" w:lastRow="0" w:firstColumn="1" w:lastColumn="0" w:noHBand="0" w:noVBand="0"/>
        </w:tblPrEx>
        <w:tc>
          <w:tcPr>
            <w:tcW w:w="11097" w:type="dxa"/>
            <w:gridSpan w:val="58"/>
            <w:tcBorders>
              <w:top w:val="nil"/>
              <w:left w:val="nil"/>
              <w:bottom w:val="single" w:sz="12" w:space="0" w:color="003C7D"/>
              <w:right w:val="nil"/>
            </w:tcBorders>
            <w:vAlign w:val="center"/>
          </w:tcPr>
          <w:p w14:paraId="6878D767" w14:textId="77777777" w:rsidR="00852C59" w:rsidRPr="008F5263" w:rsidRDefault="00852C59" w:rsidP="00F60D3C">
            <w:pPr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8F5263" w:rsidRPr="008F5263" w14:paraId="3F51607C" w14:textId="77777777" w:rsidTr="00B72D09">
        <w:tblPrEx>
          <w:tblLook w:val="00A0" w:firstRow="1" w:lastRow="0" w:firstColumn="1" w:lastColumn="0" w:noHBand="0" w:noVBand="0"/>
        </w:tblPrEx>
        <w:tc>
          <w:tcPr>
            <w:tcW w:w="11097" w:type="dxa"/>
            <w:gridSpan w:val="58"/>
            <w:tcBorders>
              <w:top w:val="single" w:sz="12" w:space="0" w:color="003C7D"/>
              <w:left w:val="nil"/>
              <w:bottom w:val="nil"/>
              <w:right w:val="nil"/>
            </w:tcBorders>
            <w:vAlign w:val="center"/>
          </w:tcPr>
          <w:p w14:paraId="5291D2D0" w14:textId="77777777" w:rsidR="00852C59" w:rsidRPr="008F5263" w:rsidRDefault="00852C59" w:rsidP="00F60D3C">
            <w:pPr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8F5263" w:rsidRPr="008F5263" w14:paraId="0BDA3ED2" w14:textId="77777777" w:rsidTr="00B72D09">
        <w:tblPrEx>
          <w:tblLook w:val="00A0" w:firstRow="1" w:lastRow="0" w:firstColumn="1" w:lastColumn="0" w:noHBand="0" w:noVBand="0"/>
        </w:tblPrEx>
        <w:tc>
          <w:tcPr>
            <w:tcW w:w="11097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BAF700" w14:textId="1C4596D7" w:rsidR="00402AE3" w:rsidRPr="004E34C6" w:rsidRDefault="00402AE3" w:rsidP="00402AE3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2"/>
                <w:szCs w:val="2"/>
              </w:rPr>
            </w:pPr>
          </w:p>
          <w:tbl>
            <w:tblPr>
              <w:tblpPr w:leftFromText="141" w:rightFromText="141" w:vertAnchor="text" w:tblpX="-85" w:tblpY="1"/>
              <w:tblOverlap w:val="never"/>
              <w:tblW w:w="10915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496"/>
              <w:gridCol w:w="6967"/>
              <w:gridCol w:w="676"/>
              <w:gridCol w:w="624"/>
              <w:gridCol w:w="452"/>
              <w:gridCol w:w="694"/>
              <w:gridCol w:w="451"/>
              <w:gridCol w:w="555"/>
            </w:tblGrid>
            <w:tr w:rsidR="004E34C6" w:rsidRPr="004E34C6" w14:paraId="5E5236C2" w14:textId="77777777" w:rsidTr="005B0979">
              <w:tc>
                <w:tcPr>
                  <w:tcW w:w="876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6A2937D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 xml:space="preserve">Czy firma współpracuje ze stałymi podwykonawcami, dostawcami?* </w:t>
                  </w:r>
                </w:p>
                <w:p w14:paraId="5601101B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  <w:t xml:space="preserve">Jeśli TAK, to proszę ich wymienić (nazwa firmy, NIP) oraz procent udziału w dostawach </w:t>
                  </w:r>
                </w:p>
              </w:tc>
              <w:tc>
                <w:tcPr>
                  <w:tcW w:w="45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1D3B2A8" w14:textId="77777777" w:rsidR="00402AE3" w:rsidRPr="004E34C6" w:rsidRDefault="00000000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-66575753"/>
                    </w:sdtPr>
                    <w:sdtContent>
                      <w:r w:rsidR="00402AE3" w:rsidRPr="004E34C6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402AE3" w:rsidRPr="004E34C6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1797827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TAK</w:t>
                  </w:r>
                </w:p>
              </w:tc>
              <w:tc>
                <w:tcPr>
                  <w:tcW w:w="45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C032E97" w14:textId="77777777" w:rsidR="00402AE3" w:rsidRPr="004E34C6" w:rsidRDefault="00000000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900801845"/>
                    </w:sdtPr>
                    <w:sdtContent>
                      <w:r w:rsidR="00402AE3" w:rsidRPr="004E34C6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402AE3" w:rsidRPr="004E34C6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11F06BC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NIE</w:t>
                  </w:r>
                </w:p>
              </w:tc>
            </w:tr>
            <w:tr w:rsidR="004E34C6" w:rsidRPr="004E34C6" w14:paraId="3D9ACD87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30B8FDD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</w:rPr>
                  </w:pPr>
                </w:p>
              </w:tc>
            </w:tr>
            <w:tr w:rsidR="004E34C6" w:rsidRPr="004E34C6" w14:paraId="40F9993D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76CB8F61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A48662F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46851348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A4194E2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4E34C6" w:rsidRPr="004E34C6" w14:paraId="25984517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2788BCE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4E34C6" w:rsidRPr="004E34C6" w14:paraId="5841546B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5D9F425E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1C20723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4B988E46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696F4FD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4E34C6" w:rsidRPr="004E34C6" w14:paraId="70110AD5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D5063C9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4E34C6" w:rsidRPr="004E34C6" w14:paraId="471E4A67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58D96E09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85F3566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679053A2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6E555EE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4E34C6" w:rsidRPr="004E34C6" w14:paraId="0E307096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0191B12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4E34C6" w:rsidRPr="004E34C6" w14:paraId="330442D9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735BE575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4.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77EB7D6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435F49CF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99F6576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4E34C6" w:rsidRPr="004E34C6" w14:paraId="2759F3A6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58556A6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4E34C6" w:rsidRPr="004E34C6" w14:paraId="74102CDF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0E4FCE0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5.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BC5E17D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61683028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50C4DC3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4E34C6" w:rsidRPr="004E34C6" w14:paraId="3FBE2BDF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B964ABE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4E34C6" w:rsidRPr="004E34C6" w14:paraId="71A27F21" w14:textId="77777777" w:rsidTr="005B0979">
              <w:tc>
                <w:tcPr>
                  <w:tcW w:w="876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DA5E379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 xml:space="preserve">Czy firma współpracuje ze stałymi odbiorcami?* </w:t>
                  </w:r>
                </w:p>
                <w:p w14:paraId="60149483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  <w:t xml:space="preserve">Jeśli TAK, to proszę ich wymienić (nazwa firmy, NIP) oraz procent udziału w sprzedaży </w:t>
                  </w:r>
                </w:p>
              </w:tc>
              <w:tc>
                <w:tcPr>
                  <w:tcW w:w="45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09253AA" w14:textId="77777777" w:rsidR="00402AE3" w:rsidRPr="004E34C6" w:rsidRDefault="00000000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2115629811"/>
                    </w:sdtPr>
                    <w:sdtContent>
                      <w:r w:rsidR="00402AE3" w:rsidRPr="004E34C6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402AE3" w:rsidRPr="004E34C6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8A04DB7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TAK</w:t>
                  </w:r>
                </w:p>
              </w:tc>
              <w:tc>
                <w:tcPr>
                  <w:tcW w:w="45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8D23EB9" w14:textId="77777777" w:rsidR="00402AE3" w:rsidRPr="004E34C6" w:rsidRDefault="00000000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-1302612063"/>
                    </w:sdtPr>
                    <w:sdtContent>
                      <w:r w:rsidR="00402AE3" w:rsidRPr="004E34C6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402AE3" w:rsidRPr="004E34C6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4BCFF7F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NIE</w:t>
                  </w:r>
                </w:p>
              </w:tc>
            </w:tr>
            <w:tr w:rsidR="004E34C6" w:rsidRPr="004E34C6" w14:paraId="09AD43B2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1F40695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</w:rPr>
                  </w:pPr>
                </w:p>
              </w:tc>
            </w:tr>
            <w:tr w:rsidR="004E34C6" w:rsidRPr="004E34C6" w14:paraId="7647C86C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570AB4AB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50C1ED03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3AAE6209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EF3B3DB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4E34C6" w:rsidRPr="004E34C6" w14:paraId="5FCC88D0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AE0DEB5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4E34C6" w:rsidRPr="004E34C6" w14:paraId="6ADFE12A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4A98335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61B5475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5183DBED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A99019E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4E34C6" w:rsidRPr="004E34C6" w14:paraId="5C5BD453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9CDEF23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4E34C6" w:rsidRPr="004E34C6" w14:paraId="5C204A78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9ED6059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2961B43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43A0A684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520F33E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4E34C6" w:rsidRPr="004E34C6" w14:paraId="6B2FEBE4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DD5B93B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4E34C6" w:rsidRPr="004E34C6" w14:paraId="48A575FF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28797367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4.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564D0DB5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6513CA0B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33AFA69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4E34C6" w:rsidRPr="004E34C6" w14:paraId="0BEB974A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EAC880A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4E34C6" w:rsidRPr="004E34C6" w14:paraId="090EA993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6817B970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5.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131E96F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22D528CF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668B4CD0" w14:textId="77777777" w:rsidR="00402AE3" w:rsidRPr="004E34C6" w:rsidRDefault="00402AE3" w:rsidP="00402AE3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E34C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29BFF230" w14:textId="77777777" w:rsidR="00402AE3" w:rsidRPr="004E34C6" w:rsidRDefault="00402AE3" w:rsidP="00F60D3C">
            <w:pPr>
              <w:rPr>
                <w:rFonts w:ascii="Source Sans Pro" w:hAnsi="Source Sans Pro" w:cs="Tahoma"/>
                <w:b/>
                <w:color w:val="003C7D"/>
                <w:sz w:val="6"/>
                <w:szCs w:val="6"/>
              </w:rPr>
            </w:pPr>
          </w:p>
          <w:p w14:paraId="2FEF569B" w14:textId="10445D67" w:rsidR="00852C59" w:rsidRPr="004E34C6" w:rsidRDefault="00852C59" w:rsidP="00F60D3C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E34C6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Informacje dotyczące restrukturyzacji</w:t>
            </w:r>
          </w:p>
        </w:tc>
      </w:tr>
      <w:tr w:rsidR="008F5263" w:rsidRPr="008F5263" w14:paraId="384862EB" w14:textId="77777777" w:rsidTr="00B72D09">
        <w:tblPrEx>
          <w:tblLook w:val="00A0" w:firstRow="1" w:lastRow="0" w:firstColumn="1" w:lastColumn="0" w:noHBand="0" w:noVBand="0"/>
        </w:tblPrEx>
        <w:tc>
          <w:tcPr>
            <w:tcW w:w="11097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8AED8" w14:textId="77777777" w:rsidR="00852C59" w:rsidRPr="008F5263" w:rsidRDefault="00852C59" w:rsidP="00F60D3C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8F5263" w:rsidRPr="008F5263" w14:paraId="333EE67C" w14:textId="77777777" w:rsidTr="00B72D09">
        <w:tblPrEx>
          <w:tblLook w:val="00A0" w:firstRow="1" w:lastRow="0" w:firstColumn="1" w:lastColumn="0" w:noHBand="0" w:noVBand="0"/>
        </w:tblPrEx>
        <w:tc>
          <w:tcPr>
            <w:tcW w:w="6724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7B207" w14:textId="77777777" w:rsidR="00852C59" w:rsidRPr="008F5263" w:rsidRDefault="00852C59" w:rsidP="00F60D3C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Czy w firmie jest prowadzona restrukturyzacja* </w:t>
            </w:r>
          </w:p>
        </w:tc>
        <w:tc>
          <w:tcPr>
            <w:tcW w:w="4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459C85" w14:textId="77777777" w:rsidR="00852C59" w:rsidRPr="008F5263" w:rsidRDefault="00FA41DB" w:rsidP="00F60D3C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Wybór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59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79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927C53" w14:textId="77777777" w:rsidR="00852C59" w:rsidRPr="008F5263" w:rsidRDefault="00852C59" w:rsidP="00F60D3C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6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B8461C" w14:textId="77777777" w:rsidR="00852C59" w:rsidRPr="008F5263" w:rsidRDefault="00FA41DB" w:rsidP="00F60D3C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Wybó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59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4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665E5D" w14:textId="77777777" w:rsidR="00852C59" w:rsidRPr="008F5263" w:rsidRDefault="00852C59" w:rsidP="00F60D3C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8F5263" w:rsidRPr="008F5263" w14:paraId="63F95AD6" w14:textId="77777777" w:rsidTr="00B72D09">
        <w:tblPrEx>
          <w:tblLook w:val="00A0" w:firstRow="1" w:lastRow="0" w:firstColumn="1" w:lastColumn="0" w:noHBand="0" w:noVBand="0"/>
        </w:tblPrEx>
        <w:tc>
          <w:tcPr>
            <w:tcW w:w="11097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CEE94" w14:textId="77777777" w:rsidR="00852C59" w:rsidRPr="008F5263" w:rsidRDefault="00852C59" w:rsidP="00F60D3C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8F5263" w:rsidRPr="008F5263" w14:paraId="587544EA" w14:textId="77777777" w:rsidTr="00B72D09">
        <w:tblPrEx>
          <w:tblLook w:val="00A0" w:firstRow="1" w:lastRow="0" w:firstColumn="1" w:lastColumn="0" w:noHBand="0" w:noVBand="0"/>
        </w:tblPrEx>
        <w:tc>
          <w:tcPr>
            <w:tcW w:w="6724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1EB0FC" w14:textId="77777777" w:rsidR="00852C59" w:rsidRPr="008F5263" w:rsidRDefault="00852C59" w:rsidP="00F60D3C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Czy w firmie jest planowana restrukturyzacja*</w:t>
            </w:r>
          </w:p>
        </w:tc>
        <w:tc>
          <w:tcPr>
            <w:tcW w:w="4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8AD4E" w14:textId="77777777" w:rsidR="00852C59" w:rsidRPr="008F5263" w:rsidRDefault="00FA41DB" w:rsidP="00F60D3C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Wybó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59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79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D699F" w14:textId="77777777" w:rsidR="00852C59" w:rsidRPr="008F5263" w:rsidRDefault="00852C59" w:rsidP="00F60D3C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6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9BBE6" w14:textId="77777777" w:rsidR="00852C59" w:rsidRPr="008F5263" w:rsidRDefault="00FA41DB" w:rsidP="00F60D3C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Wybó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59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4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DA36CE" w14:textId="77777777" w:rsidR="00852C59" w:rsidRPr="008F5263" w:rsidRDefault="00852C59" w:rsidP="00F60D3C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8F5263" w:rsidRPr="008F5263" w14:paraId="5FD64B9E" w14:textId="77777777" w:rsidTr="00B72D09">
        <w:tblPrEx>
          <w:tblLook w:val="00A0" w:firstRow="1" w:lastRow="0" w:firstColumn="1" w:lastColumn="0" w:noHBand="0" w:noVBand="0"/>
        </w:tblPrEx>
        <w:trPr>
          <w:trHeight w:val="80"/>
        </w:trPr>
        <w:tc>
          <w:tcPr>
            <w:tcW w:w="11097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1BB2C" w14:textId="4666DD7E" w:rsidR="00852C59" w:rsidRPr="008F5263" w:rsidRDefault="00852C59" w:rsidP="00F60D3C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t>Opis sytuacji</w:t>
            </w:r>
          </w:p>
        </w:tc>
      </w:tr>
      <w:tr w:rsidR="008F5263" w:rsidRPr="008F5263" w14:paraId="4F384A7C" w14:textId="77777777" w:rsidTr="00B72D09">
        <w:tblPrEx>
          <w:tblLook w:val="00A0" w:firstRow="1" w:lastRow="0" w:firstColumn="1" w:lastColumn="0" w:noHBand="0" w:noVBand="0"/>
        </w:tblPrEx>
        <w:trPr>
          <w:trHeight w:val="80"/>
        </w:trPr>
        <w:tc>
          <w:tcPr>
            <w:tcW w:w="11097" w:type="dxa"/>
            <w:gridSpan w:val="58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3B1FD4ED" w14:textId="77777777" w:rsidR="00852C59" w:rsidRPr="008F5263" w:rsidRDefault="00852C59" w:rsidP="00F60D3C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8F5263" w:rsidRPr="008F5263" w14:paraId="17602A89" w14:textId="77777777" w:rsidTr="00B72D09">
        <w:tblPrEx>
          <w:tblLook w:val="00A0" w:firstRow="1" w:lastRow="0" w:firstColumn="1" w:lastColumn="0" w:noHBand="0" w:noVBand="0"/>
        </w:tblPrEx>
        <w:trPr>
          <w:trHeight w:val="482"/>
        </w:trPr>
        <w:tc>
          <w:tcPr>
            <w:tcW w:w="11097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D8E4E57" w14:textId="77777777" w:rsidR="00852C59" w:rsidRPr="008F5263" w:rsidRDefault="00FA41DB" w:rsidP="00F60D3C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334"/>
                  <w:enabled/>
                  <w:calcOnExit w:val="0"/>
                  <w:textInput/>
                </w:ffData>
              </w:fldChar>
            </w:r>
            <w:bookmarkStart w:id="8" w:name="Tekst334"/>
            <w:r w:rsidR="00852C59"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852C59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852C59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852C59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852C59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852C59" w:rsidRPr="008F5263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  <w:bookmarkEnd w:id="8"/>
          </w:p>
        </w:tc>
      </w:tr>
      <w:tr w:rsidR="008F5263" w:rsidRPr="008F5263" w14:paraId="181C8124" w14:textId="77777777" w:rsidTr="00B72D09">
        <w:tblPrEx>
          <w:tblLook w:val="00A0" w:firstRow="1" w:lastRow="0" w:firstColumn="1" w:lastColumn="0" w:noHBand="0" w:noVBand="0"/>
        </w:tblPrEx>
        <w:trPr>
          <w:gridAfter w:val="1"/>
          <w:wAfter w:w="71" w:type="dxa"/>
        </w:trPr>
        <w:tc>
          <w:tcPr>
            <w:tcW w:w="11026" w:type="dxa"/>
            <w:gridSpan w:val="5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C95D2" w14:textId="77777777" w:rsidR="00852C59" w:rsidRPr="008F5263" w:rsidRDefault="00852C59" w:rsidP="00F60D3C">
            <w:pPr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B77CE3" w:rsidRPr="008F5263" w14:paraId="5D38A856" w14:textId="77777777" w:rsidTr="00B72D09">
        <w:tblPrEx>
          <w:tblLook w:val="00A0" w:firstRow="1" w:lastRow="0" w:firstColumn="1" w:lastColumn="0" w:noHBand="0" w:noVBand="0"/>
        </w:tblPrEx>
        <w:tc>
          <w:tcPr>
            <w:tcW w:w="11097" w:type="dxa"/>
            <w:gridSpan w:val="58"/>
            <w:tcBorders>
              <w:top w:val="nil"/>
              <w:left w:val="nil"/>
              <w:bottom w:val="single" w:sz="12" w:space="0" w:color="003C7D"/>
              <w:right w:val="nil"/>
            </w:tcBorders>
            <w:vAlign w:val="center"/>
          </w:tcPr>
          <w:p w14:paraId="1893127B" w14:textId="77777777" w:rsidR="00B77CE3" w:rsidRPr="008F5263" w:rsidRDefault="00B77CE3" w:rsidP="00B77CE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</w:tbl>
    <w:p w14:paraId="619ED929" w14:textId="77777777" w:rsidR="00E85683" w:rsidRPr="008F5263" w:rsidRDefault="00E85683" w:rsidP="00FC1350">
      <w:pPr>
        <w:autoSpaceDE w:val="0"/>
        <w:autoSpaceDN w:val="0"/>
        <w:adjustRightInd w:val="0"/>
        <w:jc w:val="center"/>
        <w:rPr>
          <w:rFonts w:ascii="Source Sans Pro" w:hAnsi="Source Sans Pro" w:cs="Tahoma"/>
          <w:b/>
          <w:color w:val="003C7D"/>
          <w:sz w:val="12"/>
          <w:szCs w:val="12"/>
        </w:rPr>
      </w:pPr>
    </w:p>
    <w:p w14:paraId="25FDE5A5" w14:textId="77777777" w:rsidR="004A46D2" w:rsidRPr="008F5263" w:rsidRDefault="009E4091" w:rsidP="00FC1350">
      <w:pPr>
        <w:autoSpaceDE w:val="0"/>
        <w:autoSpaceDN w:val="0"/>
        <w:adjustRightInd w:val="0"/>
        <w:jc w:val="center"/>
        <w:rPr>
          <w:rFonts w:ascii="Source Sans Pro" w:hAnsi="Source Sans Pro" w:cs="Tahoma"/>
          <w:b/>
          <w:color w:val="003C7D"/>
          <w:sz w:val="18"/>
          <w:szCs w:val="18"/>
        </w:rPr>
      </w:pPr>
      <w:r w:rsidRPr="008F5263">
        <w:rPr>
          <w:rFonts w:ascii="Source Sans Pro" w:hAnsi="Source Sans Pro" w:cs="Tahoma"/>
          <w:b/>
          <w:color w:val="003C7D"/>
          <w:sz w:val="18"/>
          <w:szCs w:val="18"/>
        </w:rPr>
        <w:t>Dokumenty</w:t>
      </w:r>
      <w:r w:rsidR="004A46D2" w:rsidRPr="008F5263">
        <w:rPr>
          <w:rFonts w:ascii="Source Sans Pro" w:hAnsi="Source Sans Pro" w:cs="Tahoma"/>
          <w:b/>
          <w:color w:val="003C7D"/>
          <w:sz w:val="18"/>
          <w:szCs w:val="18"/>
        </w:rPr>
        <w:t xml:space="preserve"> do oświadczenia</w:t>
      </w:r>
    </w:p>
    <w:p w14:paraId="185FA610" w14:textId="26311E49" w:rsidR="004A46D2" w:rsidRPr="001140F3" w:rsidRDefault="004A46D2" w:rsidP="004A46D2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6"/>
          <w:szCs w:val="16"/>
        </w:rPr>
      </w:pPr>
      <w:r w:rsidRPr="001140F3">
        <w:rPr>
          <w:rFonts w:ascii="Source Sans Pro" w:hAnsi="Source Sans Pro" w:cs="Tahoma"/>
          <w:b/>
          <w:color w:val="003C7D"/>
          <w:sz w:val="16"/>
          <w:szCs w:val="16"/>
        </w:rPr>
        <w:t>Dokumenty rejestrowe firmy</w:t>
      </w:r>
      <w:r w:rsidR="001140F3" w:rsidRPr="001140F3">
        <w:rPr>
          <w:rFonts w:ascii="Source Sans Pro" w:hAnsi="Source Sans Pro" w:cs="Tahoma"/>
          <w:b/>
          <w:color w:val="003C7D"/>
          <w:sz w:val="16"/>
          <w:szCs w:val="16"/>
        </w:rPr>
        <w:t>:</w:t>
      </w:r>
    </w:p>
    <w:p w14:paraId="2872735A" w14:textId="3FD9EBA0" w:rsidR="004A46D2" w:rsidRPr="001140F3" w:rsidRDefault="004A46D2" w:rsidP="004A46D2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140F3">
        <w:rPr>
          <w:rFonts w:ascii="Source Sans Pro" w:hAnsi="Source Sans Pro" w:cs="Tahoma"/>
          <w:color w:val="003C7D"/>
          <w:sz w:val="16"/>
          <w:szCs w:val="16"/>
        </w:rPr>
        <w:t>aktualny statut spółki lub aktualna umowa spółki</w:t>
      </w:r>
      <w:r w:rsidR="001140F3" w:rsidRPr="001140F3">
        <w:rPr>
          <w:rFonts w:ascii="Source Sans Pro" w:hAnsi="Source Sans Pro" w:cs="Tahoma"/>
          <w:color w:val="003C7D"/>
          <w:sz w:val="16"/>
          <w:szCs w:val="16"/>
        </w:rPr>
        <w:t>.</w:t>
      </w:r>
    </w:p>
    <w:p w14:paraId="49C01EBC" w14:textId="77777777" w:rsidR="004A46D2" w:rsidRPr="0093442D" w:rsidRDefault="004A46D2" w:rsidP="004A46D2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3"/>
          <w:szCs w:val="3"/>
        </w:rPr>
      </w:pPr>
    </w:p>
    <w:p w14:paraId="6A67E05F" w14:textId="1EA44D47" w:rsidR="004A46D2" w:rsidRPr="001140F3" w:rsidRDefault="004A46D2" w:rsidP="004A46D2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6"/>
          <w:szCs w:val="16"/>
        </w:rPr>
      </w:pPr>
      <w:r w:rsidRPr="001140F3">
        <w:rPr>
          <w:rFonts w:ascii="Source Sans Pro" w:hAnsi="Source Sans Pro" w:cs="Tahoma"/>
          <w:b/>
          <w:color w:val="003C7D"/>
          <w:sz w:val="16"/>
          <w:szCs w:val="16"/>
        </w:rPr>
        <w:t>Zaświadczenia i opinie</w:t>
      </w:r>
      <w:r w:rsidR="001140F3">
        <w:rPr>
          <w:rFonts w:ascii="Source Sans Pro" w:hAnsi="Source Sans Pro" w:cs="Tahoma"/>
          <w:b/>
          <w:color w:val="003C7D"/>
          <w:sz w:val="16"/>
          <w:szCs w:val="16"/>
        </w:rPr>
        <w:t>:</w:t>
      </w:r>
    </w:p>
    <w:p w14:paraId="2E1780B1" w14:textId="77777777" w:rsidR="004A46D2" w:rsidRPr="001140F3" w:rsidRDefault="004A46D2" w:rsidP="007E5E77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140F3">
        <w:rPr>
          <w:rFonts w:ascii="Source Sans Pro" w:hAnsi="Source Sans Pro" w:cs="Tahoma"/>
          <w:color w:val="003C7D"/>
          <w:sz w:val="16"/>
          <w:szCs w:val="16"/>
        </w:rPr>
        <w:t>zaświadczenie z ZUS o niezaleganiu z płatnościami wystawione nie wcześniej niż 3 miesiące od momentu złożenia wniosku</w:t>
      </w:r>
      <w:r w:rsidR="007E5E77" w:rsidRPr="001140F3">
        <w:rPr>
          <w:rFonts w:ascii="Source Sans Pro" w:hAnsi="Source Sans Pro" w:cs="Tahoma"/>
          <w:color w:val="003C7D"/>
          <w:sz w:val="16"/>
          <w:szCs w:val="16"/>
        </w:rPr>
        <w:t>,</w:t>
      </w:r>
    </w:p>
    <w:p w14:paraId="56B0DA85" w14:textId="77777777" w:rsidR="004A46D2" w:rsidRPr="001140F3" w:rsidRDefault="004A46D2" w:rsidP="007E5E77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140F3">
        <w:rPr>
          <w:rFonts w:ascii="Source Sans Pro" w:hAnsi="Source Sans Pro" w:cs="Tahoma"/>
          <w:color w:val="003C7D"/>
          <w:sz w:val="16"/>
          <w:szCs w:val="16"/>
        </w:rPr>
        <w:t>zaświadczenie z US o niezaleganiu z płatnościami wystawione nie wcześniej niż 3 miesiące od momentu złożenia wniosku</w:t>
      </w:r>
      <w:r w:rsidR="007E5E77" w:rsidRPr="001140F3">
        <w:rPr>
          <w:rFonts w:ascii="Source Sans Pro" w:hAnsi="Source Sans Pro" w:cs="Tahoma"/>
          <w:color w:val="003C7D"/>
          <w:sz w:val="16"/>
          <w:szCs w:val="16"/>
        </w:rPr>
        <w:t>,</w:t>
      </w:r>
    </w:p>
    <w:p w14:paraId="59BC0073" w14:textId="3CF86354" w:rsidR="004A46D2" w:rsidRPr="001140F3" w:rsidRDefault="004A46D2" w:rsidP="004A46D2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140F3">
        <w:rPr>
          <w:rFonts w:ascii="Source Sans Pro" w:hAnsi="Source Sans Pro" w:cs="Tahoma"/>
          <w:color w:val="003C7D"/>
          <w:sz w:val="16"/>
          <w:szCs w:val="16"/>
        </w:rPr>
        <w:t>opinie banku prowadzącego główny rachunek bieżący oraz opinie banków prowadzących rachunki kredytowe wystawione nie wcześniej niż 3 miesiące od momentu złożenia wniosku</w:t>
      </w:r>
      <w:r w:rsidRPr="001140F3">
        <w:rPr>
          <w:rFonts w:ascii="Source Sans Pro" w:hAnsi="Source Sans Pro" w:cs="Tahoma"/>
          <w:color w:val="003C7D"/>
          <w:sz w:val="16"/>
          <w:szCs w:val="16"/>
          <w:vertAlign w:val="superscript"/>
        </w:rPr>
        <w:t>1</w:t>
      </w:r>
      <w:r w:rsidR="001140F3">
        <w:rPr>
          <w:rFonts w:ascii="Source Sans Pro" w:hAnsi="Source Sans Pro" w:cs="Tahoma"/>
          <w:color w:val="003C7D"/>
          <w:sz w:val="16"/>
          <w:szCs w:val="16"/>
        </w:rPr>
        <w:t>.</w:t>
      </w:r>
    </w:p>
    <w:p w14:paraId="1C6A1758" w14:textId="77777777" w:rsidR="004A46D2" w:rsidRPr="0093442D" w:rsidRDefault="004A46D2" w:rsidP="004A46D2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3"/>
          <w:szCs w:val="3"/>
        </w:rPr>
      </w:pPr>
    </w:p>
    <w:p w14:paraId="2D0E3D19" w14:textId="33C20D6D" w:rsidR="004A46D2" w:rsidRPr="001140F3" w:rsidRDefault="004A46D2" w:rsidP="004A46D2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16"/>
          <w:szCs w:val="16"/>
        </w:rPr>
      </w:pPr>
      <w:r w:rsidRPr="001140F3">
        <w:rPr>
          <w:rFonts w:ascii="Source Sans Pro" w:hAnsi="Source Sans Pro" w:cs="Tahoma"/>
          <w:b/>
          <w:color w:val="003C7D"/>
          <w:sz w:val="16"/>
          <w:szCs w:val="16"/>
        </w:rPr>
        <w:t>Dokumenty finansowe</w:t>
      </w:r>
      <w:r w:rsidR="001140F3">
        <w:rPr>
          <w:rFonts w:ascii="Source Sans Pro" w:hAnsi="Source Sans Pro" w:cs="Tahoma"/>
          <w:b/>
          <w:color w:val="003C7D"/>
          <w:sz w:val="16"/>
          <w:szCs w:val="16"/>
        </w:rPr>
        <w:t>:</w:t>
      </w:r>
    </w:p>
    <w:p w14:paraId="164AAF6B" w14:textId="54EA18B0" w:rsidR="004A46D2" w:rsidRPr="001140F3" w:rsidRDefault="004A46D2" w:rsidP="004A46D2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6"/>
          <w:szCs w:val="16"/>
        </w:rPr>
      </w:pPr>
      <w:r w:rsidRPr="001140F3">
        <w:rPr>
          <w:rFonts w:ascii="Source Sans Pro" w:hAnsi="Source Sans Pro" w:cs="Tahoma"/>
          <w:b/>
          <w:color w:val="003C7D"/>
          <w:sz w:val="16"/>
          <w:szCs w:val="16"/>
        </w:rPr>
        <w:t>Dla podmiotów prowadzących pełną księgowość zgodnie z ustawą o rachunkowości</w:t>
      </w:r>
      <w:r w:rsidR="001140F3">
        <w:rPr>
          <w:rFonts w:ascii="Source Sans Pro" w:hAnsi="Source Sans Pro" w:cs="Tahoma"/>
          <w:b/>
          <w:color w:val="003C7D"/>
          <w:sz w:val="16"/>
          <w:szCs w:val="16"/>
        </w:rPr>
        <w:t>:</w:t>
      </w:r>
      <w:r w:rsidRPr="001140F3">
        <w:rPr>
          <w:rFonts w:ascii="Source Sans Pro" w:hAnsi="Source Sans Pro" w:cs="Tahoma"/>
          <w:b/>
          <w:color w:val="003C7D"/>
          <w:sz w:val="16"/>
          <w:szCs w:val="16"/>
        </w:rPr>
        <w:t xml:space="preserve"> </w:t>
      </w:r>
    </w:p>
    <w:p w14:paraId="64060320" w14:textId="019CCB00" w:rsidR="004A46D2" w:rsidRPr="004E34C6" w:rsidRDefault="00402AE3" w:rsidP="004E34C6">
      <w:pPr>
        <w:numPr>
          <w:ilvl w:val="0"/>
          <w:numId w:val="1"/>
        </w:numPr>
        <w:tabs>
          <w:tab w:val="clear" w:pos="720"/>
          <w:tab w:val="num" w:pos="360"/>
          <w:tab w:val="num" w:pos="1211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78122B">
        <w:rPr>
          <w:rFonts w:ascii="Source Sans Pro" w:hAnsi="Source Sans Pro" w:cs="Tahoma"/>
          <w:color w:val="003C7D"/>
          <w:sz w:val="16"/>
          <w:szCs w:val="16"/>
        </w:rPr>
        <w:t>pełne sprawozdanie finansowe skonsolidowane i jednostkowe (bilanse, rachunki zysków i strat, rachunki przepływów pieniężnych, sprawozdanie ze zmian w kapitale własnym, informacj</w:t>
      </w:r>
      <w:r>
        <w:rPr>
          <w:rFonts w:ascii="Source Sans Pro" w:hAnsi="Source Sans Pro" w:cs="Tahoma"/>
          <w:color w:val="003C7D"/>
          <w:sz w:val="16"/>
          <w:szCs w:val="16"/>
        </w:rPr>
        <w:t>a</w:t>
      </w:r>
      <w:r w:rsidRPr="0078122B">
        <w:rPr>
          <w:rFonts w:ascii="Source Sans Pro" w:hAnsi="Source Sans Pro" w:cs="Tahoma"/>
          <w:color w:val="003C7D"/>
          <w:sz w:val="16"/>
          <w:szCs w:val="16"/>
        </w:rPr>
        <w:t xml:space="preserve"> dodatkow</w:t>
      </w:r>
      <w:r>
        <w:rPr>
          <w:rFonts w:ascii="Source Sans Pro" w:hAnsi="Source Sans Pro" w:cs="Tahoma"/>
          <w:color w:val="003C7D"/>
          <w:sz w:val="16"/>
          <w:szCs w:val="16"/>
        </w:rPr>
        <w:t>a</w:t>
      </w:r>
      <w:r w:rsidRPr="0078122B">
        <w:rPr>
          <w:rFonts w:ascii="Source Sans Pro" w:hAnsi="Source Sans Pro" w:cs="Tahoma"/>
          <w:color w:val="003C7D"/>
          <w:sz w:val="16"/>
          <w:szCs w:val="16"/>
        </w:rPr>
        <w:t xml:space="preserve">, sprawozdanie zarządu z działalności) wraz ze sprawozdaniem biegłego rewidenta z badania bilansu za trzy ostatnie lata </w:t>
      </w:r>
      <w:r w:rsidRPr="004E34C6">
        <w:rPr>
          <w:rFonts w:ascii="Source Sans Pro" w:hAnsi="Source Sans Pro" w:cs="Tahoma"/>
          <w:color w:val="003C7D"/>
          <w:sz w:val="16"/>
          <w:szCs w:val="16"/>
        </w:rPr>
        <w:t>obrachunkowe (o ile nie są dostępne w eKRS)</w:t>
      </w:r>
      <w:r w:rsidR="004A46D2" w:rsidRPr="004E34C6">
        <w:rPr>
          <w:rFonts w:ascii="Source Sans Pro" w:hAnsi="Source Sans Pro" w:cs="Tahoma"/>
          <w:color w:val="003C7D"/>
          <w:sz w:val="16"/>
          <w:szCs w:val="16"/>
        </w:rPr>
        <w:t>,</w:t>
      </w:r>
    </w:p>
    <w:p w14:paraId="55B2C84D" w14:textId="2B5E4A23" w:rsidR="004A46D2" w:rsidRPr="001140F3" w:rsidRDefault="004A46D2" w:rsidP="004A46D2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140F3">
        <w:rPr>
          <w:rFonts w:ascii="Source Sans Pro" w:hAnsi="Source Sans Pro" w:cs="Tahoma"/>
          <w:color w:val="003C7D"/>
          <w:sz w:val="16"/>
          <w:szCs w:val="16"/>
        </w:rPr>
        <w:t>F–01/I–01/ sprawozdanie o przychodach, kosztach i wyniku finansowym oraz o nakładach na środki trwałe sporządzane kwartalnie</w:t>
      </w:r>
      <w:r w:rsidRPr="001140F3">
        <w:rPr>
          <w:rFonts w:ascii="Source Sans Pro" w:hAnsi="Source Sans Pro" w:cs="Tahoma"/>
          <w:color w:val="003C7D"/>
          <w:sz w:val="16"/>
          <w:szCs w:val="16"/>
          <w:vertAlign w:val="superscript"/>
        </w:rPr>
        <w:t>2</w:t>
      </w:r>
      <w:r w:rsidRPr="001140F3">
        <w:rPr>
          <w:rFonts w:ascii="Source Sans Pro" w:hAnsi="Source Sans Pro" w:cs="Tahoma"/>
          <w:color w:val="003C7D"/>
          <w:sz w:val="16"/>
          <w:szCs w:val="16"/>
        </w:rPr>
        <w:t xml:space="preserve"> (za bieżący rok)</w:t>
      </w:r>
      <w:r w:rsidRPr="001140F3">
        <w:rPr>
          <w:rFonts w:ascii="Source Sans Pro" w:hAnsi="Source Sans Pro" w:cs="Tahoma"/>
          <w:color w:val="003C7D"/>
          <w:sz w:val="16"/>
          <w:szCs w:val="16"/>
          <w:vertAlign w:val="superscript"/>
        </w:rPr>
        <w:t xml:space="preserve"> </w:t>
      </w:r>
      <w:r w:rsidRPr="001140F3">
        <w:rPr>
          <w:rFonts w:ascii="Source Sans Pro" w:hAnsi="Source Sans Pro" w:cs="Tahoma"/>
          <w:color w:val="003C7D"/>
          <w:sz w:val="16"/>
          <w:szCs w:val="16"/>
        </w:rPr>
        <w:t>oraz w przypadku firm budowlanych za analogiczny okres roku poprzedniego,</w:t>
      </w:r>
    </w:p>
    <w:p w14:paraId="46BB1E78" w14:textId="12C96549" w:rsidR="004A46D2" w:rsidRPr="001140F3" w:rsidRDefault="004A46D2" w:rsidP="004A46D2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140F3">
        <w:rPr>
          <w:rFonts w:ascii="Source Sans Pro" w:hAnsi="Source Sans Pro" w:cs="Tahoma"/>
          <w:color w:val="003C7D"/>
          <w:sz w:val="16"/>
          <w:szCs w:val="16"/>
        </w:rPr>
        <w:t>dodatkowe informacje, gdy suma wnioskowanej transakcji przekracza 1</w:t>
      </w:r>
      <w:r w:rsidR="004E34C6">
        <w:rPr>
          <w:rFonts w:ascii="Source Sans Pro" w:hAnsi="Source Sans Pro" w:cs="Tahoma"/>
          <w:color w:val="003C7D"/>
          <w:sz w:val="16"/>
          <w:szCs w:val="16"/>
        </w:rPr>
        <w:t>5</w:t>
      </w:r>
      <w:r w:rsidRPr="001140F3">
        <w:rPr>
          <w:rFonts w:ascii="Source Sans Pro" w:hAnsi="Source Sans Pro" w:cs="Tahoma"/>
          <w:color w:val="003C7D"/>
          <w:sz w:val="16"/>
          <w:szCs w:val="16"/>
        </w:rPr>
        <w:t xml:space="preserve"> 000 000,00 </w:t>
      </w:r>
      <w:r w:rsidR="001B4FBA" w:rsidRPr="001140F3">
        <w:rPr>
          <w:rFonts w:ascii="Source Sans Pro" w:hAnsi="Source Sans Pro" w:cs="Tahoma"/>
          <w:color w:val="003C7D"/>
          <w:sz w:val="16"/>
          <w:szCs w:val="16"/>
        </w:rPr>
        <w:t>PLN</w:t>
      </w:r>
      <w:r w:rsidR="001B4FBA" w:rsidRPr="001140F3">
        <w:rPr>
          <w:rFonts w:ascii="Source Sans Pro" w:hAnsi="Source Sans Pro" w:cs="Tahoma"/>
          <w:color w:val="003C7D"/>
          <w:sz w:val="16"/>
          <w:szCs w:val="16"/>
          <w:vertAlign w:val="superscript"/>
        </w:rPr>
        <w:t>3</w:t>
      </w:r>
      <w:r w:rsidRPr="001140F3">
        <w:rPr>
          <w:rFonts w:ascii="Source Sans Pro" w:hAnsi="Source Sans Pro" w:cs="Tahoma"/>
          <w:color w:val="003C7D"/>
          <w:sz w:val="16"/>
          <w:szCs w:val="16"/>
        </w:rPr>
        <w:t>,</w:t>
      </w:r>
    </w:p>
    <w:p w14:paraId="138CBC09" w14:textId="404AA532" w:rsidR="004A46D2" w:rsidRPr="001140F3" w:rsidRDefault="004A46D2" w:rsidP="004A46D2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140F3">
        <w:rPr>
          <w:rFonts w:ascii="Source Sans Pro" w:hAnsi="Source Sans Pro" w:cs="Tahoma"/>
          <w:color w:val="003C7D"/>
          <w:sz w:val="16"/>
          <w:szCs w:val="16"/>
        </w:rPr>
        <w:t>plan finansowy – gdy suma wnioskowanej transakcji przekracza 1</w:t>
      </w:r>
      <w:r w:rsidR="004E34C6">
        <w:rPr>
          <w:rFonts w:ascii="Source Sans Pro" w:hAnsi="Source Sans Pro" w:cs="Tahoma"/>
          <w:color w:val="003C7D"/>
          <w:sz w:val="16"/>
          <w:szCs w:val="16"/>
        </w:rPr>
        <w:t>5</w:t>
      </w:r>
      <w:r w:rsidRPr="001140F3">
        <w:rPr>
          <w:rFonts w:ascii="Source Sans Pro" w:hAnsi="Source Sans Pro" w:cs="Tahoma"/>
          <w:color w:val="003C7D"/>
          <w:sz w:val="16"/>
          <w:szCs w:val="16"/>
        </w:rPr>
        <w:t xml:space="preserve"> 000 000,00 </w:t>
      </w:r>
      <w:r w:rsidR="001B4FBA" w:rsidRPr="001140F3">
        <w:rPr>
          <w:rFonts w:ascii="Source Sans Pro" w:hAnsi="Source Sans Pro" w:cs="Tahoma"/>
          <w:color w:val="003C7D"/>
          <w:sz w:val="16"/>
          <w:szCs w:val="16"/>
        </w:rPr>
        <w:t>PLN</w:t>
      </w:r>
      <w:r w:rsidRPr="001140F3">
        <w:rPr>
          <w:rFonts w:ascii="Source Sans Pro" w:hAnsi="Source Sans Pro" w:cs="Tahoma"/>
          <w:color w:val="003C7D"/>
          <w:sz w:val="16"/>
          <w:szCs w:val="16"/>
        </w:rPr>
        <w:t xml:space="preserve">. W przypadku nieprzedstawienia planu finansowego posiadanego przez poręczyciela prosimy o podanie w formie załączników prognozy rachunków i strat oraz prognozy bilansu, </w:t>
      </w:r>
    </w:p>
    <w:p w14:paraId="0AB8F928" w14:textId="0004C3E0" w:rsidR="004A46D2" w:rsidRPr="001140F3" w:rsidRDefault="004A46D2" w:rsidP="004A46D2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140F3">
        <w:rPr>
          <w:rFonts w:ascii="Source Sans Pro" w:hAnsi="Source Sans Pro" w:cs="Tahoma"/>
          <w:b/>
          <w:color w:val="003C7D"/>
          <w:sz w:val="16"/>
          <w:szCs w:val="16"/>
        </w:rPr>
        <w:lastRenderedPageBreak/>
        <w:t>w przypadku spółek giełdowych</w:t>
      </w:r>
      <w:r w:rsidRPr="001140F3">
        <w:rPr>
          <w:rFonts w:ascii="Source Sans Pro" w:hAnsi="Source Sans Pro" w:cs="Tahoma"/>
          <w:color w:val="003C7D"/>
          <w:sz w:val="16"/>
          <w:szCs w:val="16"/>
        </w:rPr>
        <w:t xml:space="preserve"> – emitentów, których akcje są w obrocie publicznym, na rynku podstawowym Giełdy Papierów Wartościowych w Warszawie – dopuszczone jest pozyskiwanie danych finansowych ze stron internetowych danego podmiotu notowanego na Giełdzie Papierów Wartościowych, które są opublikowane zgodnie z wymogami nałożonymi na te podmioty rozporządzeniem Ministerstwa Finansów w sprawie informacji bieżących i okresowych przekazywanych przez emitentów papierów wartościowych.</w:t>
      </w:r>
    </w:p>
    <w:tbl>
      <w:tblPr>
        <w:tblW w:w="110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7"/>
        <w:gridCol w:w="10490"/>
      </w:tblGrid>
      <w:tr w:rsidR="008F5263" w:rsidRPr="008F5263" w14:paraId="27EF1618" w14:textId="77777777" w:rsidTr="009E4091">
        <w:tc>
          <w:tcPr>
            <w:tcW w:w="567" w:type="dxa"/>
          </w:tcPr>
          <w:p w14:paraId="753B1E63" w14:textId="7868F5A5" w:rsidR="004A46D2" w:rsidRPr="008F5263" w:rsidRDefault="004A46D2" w:rsidP="008526A8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i/>
                <w:color w:val="003C7D"/>
                <w:sz w:val="2"/>
                <w:szCs w:val="2"/>
                <w:vertAlign w:val="superscript"/>
                <w:lang w:eastAsia="en-US"/>
              </w:rPr>
            </w:pPr>
          </w:p>
        </w:tc>
        <w:tc>
          <w:tcPr>
            <w:tcW w:w="10490" w:type="dxa"/>
          </w:tcPr>
          <w:p w14:paraId="7809B845" w14:textId="5C670CF5" w:rsidR="00DC17A5" w:rsidRPr="008F5263" w:rsidRDefault="00DC17A5" w:rsidP="009E4091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8F5263" w:rsidRPr="008F5263" w14:paraId="1CC25520" w14:textId="77777777" w:rsidTr="00BB23FC">
        <w:tblPrEx>
          <w:tblLook w:val="00A0" w:firstRow="1" w:lastRow="0" w:firstColumn="1" w:lastColumn="0" w:noHBand="0" w:noVBand="0"/>
        </w:tblPrEx>
        <w:tc>
          <w:tcPr>
            <w:tcW w:w="567" w:type="dxa"/>
          </w:tcPr>
          <w:p w14:paraId="688D5E1E" w14:textId="32703FD1" w:rsidR="00DC17A5" w:rsidRPr="008F5263" w:rsidRDefault="00DC17A5" w:rsidP="00BB23FC">
            <w:pPr>
              <w:pStyle w:val="PZUNiebieskiiTahoma"/>
              <w:spacing w:before="20" w:after="20"/>
              <w:ind w:right="0"/>
              <w:jc w:val="right"/>
              <w:rPr>
                <w:rFonts w:ascii="Source Sans Pro" w:hAnsi="Source Sans Pro" w:cs="Tahoma"/>
                <w:i/>
                <w:color w:val="003C7D"/>
                <w:sz w:val="16"/>
                <w:szCs w:val="16"/>
                <w:vertAlign w:val="superscript"/>
              </w:rPr>
            </w:pP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1</w:t>
            </w:r>
          </w:p>
        </w:tc>
        <w:tc>
          <w:tcPr>
            <w:tcW w:w="10490" w:type="dxa"/>
          </w:tcPr>
          <w:p w14:paraId="12608B07" w14:textId="04C031C6" w:rsidR="00DC17A5" w:rsidRPr="00C81B0A" w:rsidRDefault="008526A8" w:rsidP="00BB23FC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  <w:r w:rsidRPr="00C81B0A">
              <w:rPr>
                <w:rFonts w:ascii="Source Sans Pro" w:hAnsi="Source Sans Pro" w:cs="Tahoma"/>
                <w:color w:val="003C7D"/>
                <w:sz w:val="14"/>
                <w:szCs w:val="14"/>
              </w:rPr>
              <w:t>Należy każdorazowo sprawdzać, czy w dokumencie nie jest przewidziany krótszy okres jego ważności. W takiej sytuacji za datę ważności dokumentu uznaje się datę w nim określoną</w:t>
            </w:r>
            <w:r w:rsidR="00DC17A5" w:rsidRPr="00C81B0A">
              <w:rPr>
                <w:rFonts w:ascii="Source Sans Pro" w:hAnsi="Source Sans Pro" w:cs="Tahoma"/>
                <w:color w:val="003C7D"/>
                <w:sz w:val="14"/>
                <w:szCs w:val="14"/>
              </w:rPr>
              <w:t>.</w:t>
            </w:r>
          </w:p>
        </w:tc>
      </w:tr>
      <w:tr w:rsidR="008F5263" w:rsidRPr="008F5263" w14:paraId="2143CA84" w14:textId="77777777" w:rsidTr="00BB23FC">
        <w:tblPrEx>
          <w:tblLook w:val="00A0" w:firstRow="1" w:lastRow="0" w:firstColumn="1" w:lastColumn="0" w:noHBand="0" w:noVBand="0"/>
        </w:tblPrEx>
        <w:tc>
          <w:tcPr>
            <w:tcW w:w="567" w:type="dxa"/>
          </w:tcPr>
          <w:p w14:paraId="66486E56" w14:textId="2D6D7D27" w:rsidR="00DC17A5" w:rsidRPr="008F5263" w:rsidRDefault="00DC17A5" w:rsidP="00BB23FC">
            <w:pPr>
              <w:pStyle w:val="PZUNiebieskiiTahoma"/>
              <w:spacing w:before="20" w:after="20"/>
              <w:ind w:right="0"/>
              <w:jc w:val="right"/>
              <w:rPr>
                <w:rFonts w:ascii="Source Sans Pro" w:hAnsi="Source Sans Pro" w:cs="Tahoma"/>
                <w:i/>
                <w:color w:val="003C7D"/>
                <w:sz w:val="16"/>
                <w:szCs w:val="16"/>
                <w:vertAlign w:val="superscript"/>
              </w:rPr>
            </w:pP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490" w:type="dxa"/>
          </w:tcPr>
          <w:p w14:paraId="03BDBE8D" w14:textId="3FF71136" w:rsidR="00DC17A5" w:rsidRPr="00C81B0A" w:rsidRDefault="008526A8" w:rsidP="00BB23FC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  <w:r w:rsidRPr="00C81B0A">
              <w:rPr>
                <w:rFonts w:ascii="Source Sans Pro" w:hAnsi="Source Sans Pro" w:cs="Tahoma"/>
                <w:color w:val="003C7D"/>
                <w:sz w:val="14"/>
                <w:szCs w:val="14"/>
              </w:rPr>
              <w:t>Składane są dokumenty, do których sporządzania podmiot jest zobowiązany na mocy przepisów prawa</w:t>
            </w:r>
            <w:r w:rsidR="00DC17A5" w:rsidRPr="00C81B0A">
              <w:rPr>
                <w:rFonts w:ascii="Source Sans Pro" w:hAnsi="Source Sans Pro" w:cs="Tahoma"/>
                <w:color w:val="003C7D"/>
                <w:sz w:val="14"/>
                <w:szCs w:val="14"/>
              </w:rPr>
              <w:t>.</w:t>
            </w:r>
          </w:p>
        </w:tc>
      </w:tr>
      <w:tr w:rsidR="008F5263" w:rsidRPr="008F5263" w14:paraId="5C81AD4C" w14:textId="77777777" w:rsidTr="00BB23FC">
        <w:tblPrEx>
          <w:tblLook w:val="00A0" w:firstRow="1" w:lastRow="0" w:firstColumn="1" w:lastColumn="0" w:noHBand="0" w:noVBand="0"/>
        </w:tblPrEx>
        <w:tc>
          <w:tcPr>
            <w:tcW w:w="567" w:type="dxa"/>
          </w:tcPr>
          <w:p w14:paraId="40BCF2A2" w14:textId="120E20B3" w:rsidR="00DC17A5" w:rsidRPr="008F5263" w:rsidRDefault="00DC17A5" w:rsidP="00BB23FC">
            <w:pPr>
              <w:pStyle w:val="PZUNiebieskiiTahoma"/>
              <w:spacing w:before="20" w:after="20"/>
              <w:ind w:right="0"/>
              <w:jc w:val="right"/>
              <w:rPr>
                <w:rFonts w:ascii="Source Sans Pro" w:hAnsi="Source Sans Pro" w:cs="Tahoma"/>
                <w:i/>
                <w:color w:val="003C7D"/>
                <w:sz w:val="16"/>
                <w:szCs w:val="16"/>
                <w:vertAlign w:val="superscript"/>
              </w:rPr>
            </w:pPr>
            <w:r w:rsidRPr="008F5263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0490" w:type="dxa"/>
          </w:tcPr>
          <w:p w14:paraId="2BB51209" w14:textId="4309236E" w:rsidR="00DC17A5" w:rsidRPr="00C81B0A" w:rsidRDefault="00DC17A5" w:rsidP="00BB23FC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  <w:r w:rsidRPr="00C81B0A">
              <w:rPr>
                <w:rFonts w:ascii="Source Sans Pro" w:hAnsi="Source Sans Pro" w:cs="Tahoma"/>
                <w:color w:val="003C7D"/>
                <w:sz w:val="14"/>
                <w:szCs w:val="14"/>
              </w:rPr>
              <w:t>Dostępne na stronie www.pzu.pl.</w:t>
            </w:r>
          </w:p>
        </w:tc>
      </w:tr>
      <w:tr w:rsidR="008F5263" w:rsidRPr="008F5263" w14:paraId="46C335B5" w14:textId="77777777" w:rsidTr="009E4091">
        <w:tc>
          <w:tcPr>
            <w:tcW w:w="567" w:type="dxa"/>
          </w:tcPr>
          <w:p w14:paraId="1A2F6745" w14:textId="108F7325" w:rsidR="004A46D2" w:rsidRPr="00E92CD3" w:rsidRDefault="004A46D2" w:rsidP="00DC17A5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iCs/>
                <w:color w:val="003C7D"/>
                <w:sz w:val="3"/>
                <w:szCs w:val="3"/>
                <w:vertAlign w:val="superscript"/>
                <w:lang w:eastAsia="en-US"/>
              </w:rPr>
            </w:pPr>
          </w:p>
        </w:tc>
        <w:tc>
          <w:tcPr>
            <w:tcW w:w="10490" w:type="dxa"/>
          </w:tcPr>
          <w:p w14:paraId="27997FA9" w14:textId="3C2B8F07" w:rsidR="001B4FBA" w:rsidRPr="00E92CD3" w:rsidRDefault="001B4FBA" w:rsidP="009E4091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</w:tbl>
    <w:p w14:paraId="4DB65CC4" w14:textId="77777777" w:rsidR="00913B2C" w:rsidRPr="00913B2C" w:rsidRDefault="00913B2C" w:rsidP="00913B2C">
      <w:pPr>
        <w:autoSpaceDE w:val="0"/>
        <w:autoSpaceDN w:val="0"/>
        <w:adjustRightInd w:val="0"/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b/>
          <w:color w:val="003C7D"/>
          <w:sz w:val="16"/>
          <w:szCs w:val="16"/>
        </w:rPr>
        <w:t>[Administrator i dane kontaktowe administratora i Inspektora Ochrony Danych]</w:t>
      </w:r>
    </w:p>
    <w:p w14:paraId="6811A93C" w14:textId="77777777" w:rsidR="00913B2C" w:rsidRPr="00913B2C" w:rsidRDefault="00913B2C" w:rsidP="00913B2C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Administratorem danych osobowych podanych w związku z zawarciem umowy gwarancji ubezpieczeniowej jest PZU SA z siedzibą w Warszawie, przy Rondzie Ignacego Daszyńskiego 4, 00-843 Warszawa.</w:t>
      </w:r>
    </w:p>
    <w:p w14:paraId="0C246B64" w14:textId="343FE21C" w:rsidR="00913B2C" w:rsidRPr="001207F6" w:rsidRDefault="00913B2C" w:rsidP="00913B2C">
      <w:pPr>
        <w:autoSpaceDE w:val="0"/>
        <w:autoSpaceDN w:val="0"/>
        <w:adjustRightInd w:val="0"/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 xml:space="preserve">Kontakt z administratorem jest możliwy za pośrednictwem adresu e-mail kontakt@pzu.pl lub pisemnie na wyżej wskazany adres siedziby administratora. We wszystkich sprawach z zakresu ochrony danych osobowych może Pani/Pan kontaktować się z wyznaczonym przez administratora Inspektorem Ochrony Danych. Taki kontakt może się odbyć drogą elektroniczną na adres e-mail IODpzu@pzu.pl lub pisemnie na adres PZU SA, IOD, Rondo Ignacego Daszyńskiego 4, 00-843 Warszawa.   </w:t>
      </w:r>
    </w:p>
    <w:p w14:paraId="6C38982B" w14:textId="77777777" w:rsidR="00913B2C" w:rsidRPr="00913B2C" w:rsidRDefault="00913B2C" w:rsidP="00913B2C">
      <w:pPr>
        <w:contextualSpacing/>
        <w:rPr>
          <w:rFonts w:ascii="Source Sans Pro" w:hAnsi="Source Sans Pro" w:cs="Tahoma"/>
          <w:b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b/>
          <w:color w:val="003C7D"/>
          <w:sz w:val="16"/>
          <w:szCs w:val="16"/>
        </w:rPr>
        <w:t>[Przetwarzanie danych]</w:t>
      </w:r>
    </w:p>
    <w:p w14:paraId="52329657" w14:textId="77777777" w:rsidR="00913B2C" w:rsidRPr="00913B2C" w:rsidRDefault="00913B2C" w:rsidP="00913B2C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 xml:space="preserve">Administrator może przetwarzać Pani/Pana dane w celu: </w:t>
      </w:r>
    </w:p>
    <w:p w14:paraId="79BE7705" w14:textId="77777777" w:rsidR="00913B2C" w:rsidRPr="00913B2C" w:rsidRDefault="00913B2C" w:rsidP="00913B2C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 xml:space="preserve">zawarcia i wykonania umowy gwarancji ubezpieczeniowej – podstawą prawną przetwarzania jest niezbędność przetwarzania danych do zawarcia i wykonywania umowy </w:t>
      </w:r>
      <w:r w:rsidRPr="00913B2C">
        <w:rPr>
          <w:rFonts w:ascii="Source Sans Pro" w:eastAsia="Calibri" w:hAnsi="Source Sans Pro" w:cs="Tahoma"/>
          <w:color w:val="003C7D"/>
          <w:sz w:val="16"/>
          <w:szCs w:val="16"/>
        </w:rPr>
        <w:t>gwarancji ubezpieczeniowej</w:t>
      </w:r>
      <w:r w:rsidRPr="00913B2C">
        <w:rPr>
          <w:rFonts w:ascii="Source Sans Pro" w:hAnsi="Source Sans Pro" w:cs="Tahoma"/>
          <w:color w:val="003C7D"/>
          <w:sz w:val="16"/>
          <w:szCs w:val="16"/>
        </w:rPr>
        <w:t>,</w:t>
      </w:r>
    </w:p>
    <w:p w14:paraId="1AE8FED8" w14:textId="77777777" w:rsidR="00913B2C" w:rsidRPr="00913B2C" w:rsidRDefault="00913B2C" w:rsidP="00913B2C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oceny ryzyka ubezpieczeniowego przed zawarciem umowy – podstawą prawną przetwarzania jest niezbędność przetwarzania danych do zawarcia i wykonania umowy gwarancji ubezpieczeniowej,</w:t>
      </w:r>
    </w:p>
    <w:p w14:paraId="77855A0A" w14:textId="77777777" w:rsidR="00913B2C" w:rsidRPr="00913B2C" w:rsidRDefault="00913B2C" w:rsidP="00913B2C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marketingu bezpośredniego produktów i usług własnych administratora, obejmującego profilowanie w celu dostosowania przesyłanych treści marketingowych – podstawą prawną przetwarzania jest niezbędność przetwarzania danych do realizacji prawnie uzasadnionego interesu administratora; uzasadnionym interesem administratora jest dostarczanie klientom informacji o produktach ubezpieczeniowych i innych produktach finansowych oferowanych przez PZU SA; w przypadku wyrażenia zgody na przetwarzanie danych osobowych w celach marketingowych w przypadku niezawarcia umowy gwarancji ubezpieczeniowej lub po rozwiązaniu umowy gwarancji ubezpieczeniowej, zgoda ta będzie podstawą prawną dla przetwarzania danych osobowych; do celów marketingu wykorzystywane będą podane dane kontaktowe oraz dane kontaktowe pozyskane w przyszłości,</w:t>
      </w:r>
    </w:p>
    <w:p w14:paraId="51DC2CF7" w14:textId="77777777" w:rsidR="00913B2C" w:rsidRPr="00913B2C" w:rsidRDefault="00913B2C" w:rsidP="00913B2C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ewentualnego dochodzenia roszczeń lub ewentualnej obrony przed roszczeniami związanymi z zawartą umową gwarancji ubezpieczeniowej – podstawą prawną przetwarzania jest niezbędność przetwarzania danych do realizacji prawnie uzasadnionego interesu administratora; uzasadnionym interesem administratora jest możliwość dochodzenia przez niego roszczeń oraz obrony przed roszczeniami wynikającymi z zawartej umowy gwarancji ubezpieczeniowej,</w:t>
      </w:r>
    </w:p>
    <w:p w14:paraId="06B5D8F9" w14:textId="77777777" w:rsidR="00913B2C" w:rsidRPr="00913B2C" w:rsidRDefault="00913B2C" w:rsidP="00913B2C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reasekuracji ryzyk – podstawą prawną przetwarzania jest niezbędność przetwarzania danych do realizacji prawnie uzasadnionego interesu administratora; uzasadnionym interesem administratora jest zmniejszenie ryzyka ubezpieczeniowego związanego z umową zawartą z Panią/Panem,</w:t>
      </w:r>
    </w:p>
    <w:p w14:paraId="095188C0" w14:textId="77777777" w:rsidR="00913B2C" w:rsidRPr="00913B2C" w:rsidRDefault="00913B2C" w:rsidP="00913B2C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wypełniania przez administratora obowiązków dotyczących przechowywania dowodów księgowych dotyczących umów gwarancji ubezpieczeniowej – podstawą prawną przetwarzania jest niezbędność przetwarzania danych do wypełnienia obowiązku prawnego ciążącego na administratorze wynikającego z przepisów o rachunkowości,</w:t>
      </w:r>
    </w:p>
    <w:p w14:paraId="17F7DB62" w14:textId="77777777" w:rsidR="00913B2C" w:rsidRPr="00913B2C" w:rsidRDefault="00913B2C" w:rsidP="00913B2C">
      <w:pPr>
        <w:numPr>
          <w:ilvl w:val="0"/>
          <w:numId w:val="4"/>
        </w:numPr>
        <w:autoSpaceDN w:val="0"/>
        <w:contextualSpacing/>
        <w:jc w:val="both"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wypełniania przez administratora obowiązków wynikających z przepisów prawa, w szczególności w zakresie weryfikacji list sankcyjnych – podstawą prawną przetwarzania jest niezbędność do wypełnienia obowiązku prawnego ciążącego na administratorze wynikającego z odpowiednich przepisów,</w:t>
      </w:r>
    </w:p>
    <w:p w14:paraId="3B8DF1F1" w14:textId="74A3AEDA" w:rsidR="00913B2C" w:rsidRPr="00C81B0A" w:rsidRDefault="00913B2C" w:rsidP="00913B2C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podejmowania ewentualnych czynności w związku z przeciwdziałaniem wypłacaniu nienależnych świadczeń lub odszkodowań – podstawą prawną przetwarzania jest niezbędność przetwarzania danych do realizacji prawnie uzasadnionego interesu administratora; uzasadnionym interesem administratora jest możliwość przeciwdziałania wypłacaniu nienależnych świadczeń lub odszkodowań.</w:t>
      </w:r>
    </w:p>
    <w:p w14:paraId="4F8781EB" w14:textId="77777777" w:rsidR="00913B2C" w:rsidRPr="00913B2C" w:rsidRDefault="00913B2C" w:rsidP="00913B2C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Podanie danych osobowych w związku z zawieraną umową jest konieczne do zawarcia i wykonywania umowy gwarancji ubezpieczeniowej oraz do dokonania oceny ryzyka – bez podania danych osobowych nie jest możliwe zawarcie umowy gwarancji ubezpieczeniowej.</w:t>
      </w:r>
    </w:p>
    <w:p w14:paraId="7C93BFE4" w14:textId="11D228C9" w:rsidR="00C81B0A" w:rsidRPr="001207F6" w:rsidRDefault="00913B2C" w:rsidP="00913B2C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Podanie danych osobowych w celach marketingowych jest dobrowolne.</w:t>
      </w:r>
    </w:p>
    <w:p w14:paraId="5781ACFF" w14:textId="77777777" w:rsidR="00913B2C" w:rsidRPr="00913B2C" w:rsidRDefault="00913B2C" w:rsidP="00913B2C">
      <w:pPr>
        <w:autoSpaceDN w:val="0"/>
        <w:contextualSpacing/>
        <w:textAlignment w:val="baseline"/>
        <w:rPr>
          <w:rFonts w:ascii="Source Sans Pro" w:hAnsi="Source Sans Pro" w:cs="Tahoma"/>
          <w:b/>
          <w:iCs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b/>
          <w:iCs/>
          <w:color w:val="003C7D"/>
          <w:sz w:val="16"/>
          <w:szCs w:val="16"/>
        </w:rPr>
        <w:t>[Okres przechowywania danych]</w:t>
      </w:r>
    </w:p>
    <w:p w14:paraId="24D69ADD" w14:textId="77777777" w:rsidR="00913B2C" w:rsidRPr="00913B2C" w:rsidRDefault="00913B2C" w:rsidP="00913B2C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Pani/Pana dane osobowe będą przechowywane do momentu przedawnienia roszczeń z tytułu umowy gwarancji ubezpieczeniowej lub do momentu wygaśnięcia obowiązku przechowywania danych wynikającego z przepisów prawa.</w:t>
      </w:r>
    </w:p>
    <w:p w14:paraId="57FFDD29" w14:textId="77777777" w:rsidR="00913B2C" w:rsidRPr="00913B2C" w:rsidRDefault="00913B2C" w:rsidP="00913B2C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 xml:space="preserve">Administrator przestanie wcześniej przetwarzać dane wykorzystywane do celów marketingu bezpośredniego, obejmującego profilowanie, jeżeli zgłosi Pani/Pan sprzeciw wobec przetwarzania Pani/Pana danych w tym celu. </w:t>
      </w:r>
    </w:p>
    <w:p w14:paraId="25E770EB" w14:textId="46736DFA" w:rsidR="00913B2C" w:rsidRPr="001207F6" w:rsidRDefault="00913B2C" w:rsidP="001207F6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W zakresie, w jakim podstawą przetwarzania danych jest zgoda, Pani/Pana dane osobowe będą przetwarzane do czasu jej wycofania.</w:t>
      </w:r>
    </w:p>
    <w:p w14:paraId="3AE39B26" w14:textId="77777777" w:rsidR="00913B2C" w:rsidRPr="00913B2C" w:rsidRDefault="00913B2C" w:rsidP="00913B2C">
      <w:pPr>
        <w:autoSpaceDN w:val="0"/>
        <w:contextualSpacing/>
        <w:textAlignment w:val="baseline"/>
        <w:rPr>
          <w:rFonts w:ascii="Source Sans Pro" w:hAnsi="Source Sans Pro" w:cs="Tahoma"/>
          <w:b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b/>
          <w:color w:val="003C7D"/>
          <w:sz w:val="16"/>
          <w:szCs w:val="16"/>
        </w:rPr>
        <w:t>[Przekazywanie danych]</w:t>
      </w:r>
    </w:p>
    <w:p w14:paraId="48C3C7FD" w14:textId="77777777" w:rsidR="00913B2C" w:rsidRPr="00913B2C" w:rsidRDefault="00913B2C" w:rsidP="00913B2C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Pani/Pana dane osobowe mogą być udostępnione podmiotom i organom upoważnionym do przetwarzania tych danych na podstawie przepisów prawa.</w:t>
      </w:r>
    </w:p>
    <w:p w14:paraId="19DBFDD1" w14:textId="77777777" w:rsidR="00913B2C" w:rsidRPr="00913B2C" w:rsidRDefault="00913B2C" w:rsidP="00913B2C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Pani/Pana dane osobowe mogą być udostępnione zakładom reasekuracji, a także mogą być przekazywane innym spółkom z Grupy PZU, jeśli wyraziła Pani/Pan zgodę na takie przekazanie.</w:t>
      </w:r>
    </w:p>
    <w:p w14:paraId="27A50AA7" w14:textId="77777777" w:rsidR="00913B2C" w:rsidRPr="00913B2C" w:rsidRDefault="00913B2C" w:rsidP="00913B2C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Pani/Pana dane osobowe mogą być przekazywane podmiotom przetwarzającym dane osobowe na zlecenie administratora, w tym m.in. dostawcom usług IT, podmiotom przetwarzającym dane w celu windykacji należności, agencjom marketingowym, czy też agentom ubezpieczeniowym, przy czym takie podmioty przetwarzają dane na podstawie umowy z administratorem i wyłącznie zgodnie z poleceniami administratora.</w:t>
      </w:r>
    </w:p>
    <w:p w14:paraId="01E0B787" w14:textId="554EEA2F" w:rsidR="00913B2C" w:rsidRPr="001207F6" w:rsidRDefault="00913B2C" w:rsidP="001207F6">
      <w:pPr>
        <w:autoSpaceDN w:val="0"/>
        <w:jc w:val="both"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W zależności od rodzaju ubezpieczenia, Pani/Pana dane osobowe mogą być przekazane podmiotom znajdującym się w państwach poza Europejskim Obszarem Gospodarczym jeżeli okaże się to niezbędne do wykonania zawartej umowy ubezpieczenia. Więcej informacji o przekazaniu danych osobowych, w tym o państwach, do których dane mogą być przekazywane, można uzyskać kontaktując się z administratorem lub z Inspektorem Ochrony Danych, korzystając ze wskazanych wyżej danych kontaktowych.</w:t>
      </w:r>
    </w:p>
    <w:p w14:paraId="24ED780F" w14:textId="77777777" w:rsidR="00913B2C" w:rsidRPr="00913B2C" w:rsidRDefault="00913B2C" w:rsidP="00913B2C">
      <w:pPr>
        <w:autoSpaceDN w:val="0"/>
        <w:contextualSpacing/>
        <w:textAlignment w:val="baseline"/>
        <w:rPr>
          <w:rFonts w:ascii="Source Sans Pro" w:hAnsi="Source Sans Pro" w:cs="Tahoma"/>
          <w:b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b/>
          <w:color w:val="003C7D"/>
          <w:sz w:val="16"/>
          <w:szCs w:val="16"/>
        </w:rPr>
        <w:t>[Pani/Pana prawa]</w:t>
      </w:r>
    </w:p>
    <w:p w14:paraId="45239766" w14:textId="77777777" w:rsidR="00913B2C" w:rsidRPr="00913B2C" w:rsidRDefault="00913B2C" w:rsidP="00913B2C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Przysługuje Pani/Panu prawo dostępu do swoich danych osobowych oraz prawo żądania ich sprostowania, ich usunięcia lub ograniczenia ich przetwarzania.</w:t>
      </w:r>
    </w:p>
    <w:p w14:paraId="0173FB3D" w14:textId="77777777" w:rsidR="00913B2C" w:rsidRPr="00913B2C" w:rsidRDefault="00913B2C" w:rsidP="00913B2C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Przysługuje Pani/Panu prawo do przenoszenia danych osobowych, tj. do otrzymania od administratora Pani/Pana danych osobowych, w ustrukturyzowanym, powszechnie używanym formacie nadającym się do odczytu maszynowego. Może Pani/Pan przesłać te dane innemu administratorowi.</w:t>
      </w:r>
    </w:p>
    <w:p w14:paraId="597A006A" w14:textId="77777777" w:rsidR="00913B2C" w:rsidRPr="00913B2C" w:rsidRDefault="00913B2C" w:rsidP="00913B2C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 xml:space="preserve">W zakresie, w jakim podstawą przetwarzania Pani/Pana danych osobowych jest przesłanka prawnie uzasadnionego interesu administratora, przysługuje Pani/Panu prawo wniesienia sprzeciwu wobec przetwarzania Pani/Pana danych osobowych. W szczególności przysługuje Pani/Panu prawo sprzeciwu wobec przetwarzania danych na potrzeby marketingu bezpośredniego w tym profilowania. </w:t>
      </w:r>
    </w:p>
    <w:p w14:paraId="386ED79F" w14:textId="77777777" w:rsidR="00913B2C" w:rsidRPr="00913B2C" w:rsidRDefault="00913B2C" w:rsidP="00913B2C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W zakresie, w jakim podstawą przetwarzania Pani/Pana danych osobowych jest zgoda, ma Pani/Pan prawo jej wycofania. Zgodę można odwołać w każdym czasie w oddziale lub wysyłając e-mail na adres kontakt@pzu.pl albo pismo na adres PZU, ul. Postępu 18a, 02-676 Warszawa. Wycofanie zgody nie wpływa na zgodność z prawem przetwarzania dokonanego na podstawie zgody przed jej wycofaniem.</w:t>
      </w:r>
    </w:p>
    <w:p w14:paraId="0F52D066" w14:textId="77777777" w:rsidR="00913B2C" w:rsidRPr="00913B2C" w:rsidRDefault="00913B2C" w:rsidP="00913B2C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W celu skorzystania z powyższych praw należy skontaktować się z administratorem lub z Inspektorem Ochrony Danych, korzystając ze wskazanych wyżej danych kontaktowych.</w:t>
      </w:r>
    </w:p>
    <w:p w14:paraId="7711802A" w14:textId="77777777" w:rsidR="00913B2C" w:rsidRPr="00913B2C" w:rsidRDefault="00913B2C" w:rsidP="00913B2C">
      <w:pPr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913B2C">
        <w:rPr>
          <w:rFonts w:ascii="Source Sans Pro" w:hAnsi="Source Sans Pro" w:cs="Tahoma"/>
          <w:color w:val="003C7D"/>
          <w:sz w:val="16"/>
          <w:szCs w:val="16"/>
        </w:rPr>
        <w:t>Przysługuje Pani/Panu prawo wniesienia skargi do organu nadzorczego. W Polsce takim organem nadzorczym jest Prezes Urzędu Ochrony Danych Osobowych.</w:t>
      </w:r>
    </w:p>
    <w:p w14:paraId="23041B9C" w14:textId="77777777" w:rsidR="00A82189" w:rsidRPr="00D441FE" w:rsidRDefault="00A82189" w:rsidP="00DD3FF0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6"/>
          <w:szCs w:val="16"/>
        </w:rPr>
      </w:pPr>
    </w:p>
    <w:p w14:paraId="00FFB7D6" w14:textId="77777777" w:rsidR="006230B3" w:rsidRDefault="006230B3" w:rsidP="00D93DDF">
      <w:pPr>
        <w:pStyle w:val="Tekstpodstawowywcity"/>
        <w:ind w:left="0"/>
        <w:jc w:val="both"/>
        <w:rPr>
          <w:rFonts w:ascii="Source Sans Pro" w:hAnsi="Source Sans Pro" w:cs="Tahoma"/>
          <w:i w:val="0"/>
          <w:color w:val="003C7D"/>
          <w:sz w:val="18"/>
          <w:szCs w:val="18"/>
        </w:rPr>
      </w:pPr>
    </w:p>
    <w:p w14:paraId="62F99756" w14:textId="77777777" w:rsidR="008A6507" w:rsidRDefault="008A6507" w:rsidP="006230B3">
      <w:pPr>
        <w:contextualSpacing/>
        <w:jc w:val="center"/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70136808" w14:textId="18B7EC86" w:rsidR="006230B3" w:rsidRDefault="006230B3" w:rsidP="006230B3">
      <w:pPr>
        <w:contextualSpacing/>
        <w:jc w:val="center"/>
        <w:rPr>
          <w:rFonts w:ascii="Source Sans Pro" w:hAnsi="Source Sans Pro" w:cs="Tahoma"/>
          <w:b/>
          <w:color w:val="003C7D"/>
          <w:sz w:val="18"/>
          <w:szCs w:val="18"/>
        </w:rPr>
      </w:pPr>
      <w:r w:rsidRPr="008A76F2">
        <w:rPr>
          <w:rFonts w:ascii="Source Sans Pro" w:hAnsi="Source Sans Pro" w:cs="Tahoma"/>
          <w:b/>
          <w:color w:val="003C7D"/>
          <w:sz w:val="18"/>
          <w:szCs w:val="18"/>
        </w:rPr>
        <w:lastRenderedPageBreak/>
        <w:t>OŚWIADCZENIA</w:t>
      </w:r>
    </w:p>
    <w:p w14:paraId="26F3B9D5" w14:textId="77777777" w:rsidR="006230B3" w:rsidRPr="006230B3" w:rsidRDefault="006230B3" w:rsidP="006230B3">
      <w:pPr>
        <w:contextualSpacing/>
        <w:jc w:val="center"/>
        <w:rPr>
          <w:rFonts w:ascii="Source Sans Pro" w:hAnsi="Source Sans Pro" w:cs="Tahoma"/>
          <w:color w:val="003C7D"/>
          <w:sz w:val="6"/>
          <w:szCs w:val="6"/>
        </w:rPr>
      </w:pPr>
    </w:p>
    <w:p w14:paraId="6FA3E65E" w14:textId="3AAF3F12" w:rsidR="00D93DDF" w:rsidRPr="008F5263" w:rsidRDefault="00D93DDF" w:rsidP="00D93DDF">
      <w:pPr>
        <w:pStyle w:val="Tekstpodstawowywcity"/>
        <w:ind w:left="0"/>
        <w:jc w:val="both"/>
        <w:rPr>
          <w:rFonts w:ascii="Source Sans Pro" w:hAnsi="Source Sans Pro" w:cs="Tahoma"/>
          <w:i w:val="0"/>
          <w:color w:val="003C7D"/>
          <w:sz w:val="18"/>
          <w:szCs w:val="18"/>
        </w:rPr>
      </w:pPr>
      <w:r w:rsidRPr="008F5263">
        <w:rPr>
          <w:rFonts w:ascii="Source Sans Pro" w:hAnsi="Source Sans Pro" w:cs="Tahoma"/>
          <w:i w:val="0"/>
          <w:color w:val="003C7D"/>
          <w:sz w:val="18"/>
          <w:szCs w:val="18"/>
        </w:rPr>
        <w:t>Oświadczam, że zapoznałam/em się z powyższą „Informacją Administratora danych osobowych” o przetwarzaniu moich danych osobowych.</w:t>
      </w:r>
    </w:p>
    <w:p w14:paraId="7DC994E9" w14:textId="77777777" w:rsidR="004A46D2" w:rsidRPr="001207F6" w:rsidRDefault="004A46D2" w:rsidP="004A46D2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8"/>
          <w:szCs w:val="8"/>
        </w:rPr>
      </w:pPr>
    </w:p>
    <w:p w14:paraId="3962BD15" w14:textId="77777777" w:rsidR="007E5E77" w:rsidRPr="008F5263" w:rsidRDefault="007E5E77" w:rsidP="004A46D2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8"/>
          <w:szCs w:val="18"/>
        </w:rPr>
      </w:pPr>
      <w:r w:rsidRPr="008F5263">
        <w:rPr>
          <w:rFonts w:ascii="Source Sans Pro" w:hAnsi="Source Sans Pro" w:cs="Tahoma"/>
          <w:color w:val="003C7D"/>
          <w:sz w:val="18"/>
          <w:szCs w:val="18"/>
        </w:rPr>
        <w:t>Niniejszym oświadczam/y, że wyrażam/y zgodę na sprawdzenie mnie/nas/reprezentowanej spółki w Krajowym Rejestrze Długów.</w:t>
      </w:r>
    </w:p>
    <w:p w14:paraId="1BFCB402" w14:textId="77777777" w:rsidR="007E5E77" w:rsidRPr="001207F6" w:rsidRDefault="007E5E77" w:rsidP="004A46D2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8"/>
          <w:szCs w:val="8"/>
        </w:rPr>
      </w:pPr>
    </w:p>
    <w:p w14:paraId="48928159" w14:textId="77777777" w:rsidR="004A46D2" w:rsidRPr="008F5263" w:rsidRDefault="004A46D2" w:rsidP="004A46D2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8"/>
          <w:szCs w:val="18"/>
        </w:rPr>
      </w:pPr>
      <w:r w:rsidRPr="008F5263">
        <w:rPr>
          <w:rFonts w:ascii="Source Sans Pro" w:hAnsi="Source Sans Pro" w:cs="Tahoma"/>
          <w:color w:val="003C7D"/>
          <w:sz w:val="18"/>
          <w:szCs w:val="18"/>
        </w:rPr>
        <w:t>PZU SA zastrzega sobie prawo wglądu przez upoważnione osoby, do ksiąg rachunkowych albo podatkowych oraz innych dokumentów</w:t>
      </w:r>
      <w:r w:rsidR="00E43B06" w:rsidRPr="008F5263">
        <w:rPr>
          <w:rFonts w:ascii="Source Sans Pro" w:hAnsi="Source Sans Pro" w:cs="Tahoma"/>
          <w:color w:val="003C7D"/>
          <w:sz w:val="18"/>
          <w:szCs w:val="18"/>
        </w:rPr>
        <w:t>,</w:t>
      </w:r>
      <w:r w:rsidRPr="008F5263">
        <w:rPr>
          <w:rFonts w:ascii="Source Sans Pro" w:hAnsi="Source Sans Pro" w:cs="Tahoma"/>
          <w:color w:val="003C7D"/>
          <w:sz w:val="18"/>
          <w:szCs w:val="18"/>
        </w:rPr>
        <w:t xml:space="preserve"> które są niezbędne do oceny ryzyka udzielanej gwarancji ubezpieczeniowej.</w:t>
      </w:r>
    </w:p>
    <w:p w14:paraId="37791E41" w14:textId="77777777" w:rsidR="004A46D2" w:rsidRPr="001207F6" w:rsidRDefault="004A46D2" w:rsidP="004A46D2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8"/>
          <w:szCs w:val="8"/>
        </w:rPr>
      </w:pPr>
    </w:p>
    <w:p w14:paraId="3C8A852C" w14:textId="77777777" w:rsidR="004A46D2" w:rsidRPr="008F5263" w:rsidRDefault="004A46D2" w:rsidP="004A46D2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8"/>
          <w:szCs w:val="18"/>
        </w:rPr>
      </w:pPr>
      <w:r w:rsidRPr="008F5263">
        <w:rPr>
          <w:rFonts w:ascii="Source Sans Pro" w:hAnsi="Source Sans Pro" w:cs="Tahoma"/>
          <w:color w:val="003C7D"/>
          <w:sz w:val="18"/>
          <w:szCs w:val="18"/>
        </w:rPr>
        <w:t>Przedstawione informacje traktowane są jako poufne. PZU SA zastrzega sobie prawo do kontaktowania się z innymi podmiotami, aby uzyskać informacje, które mogą przyczynić się do poznania sytuacji wnioskodawcy lub ewentualnie poręczycieli.</w:t>
      </w:r>
    </w:p>
    <w:p w14:paraId="2923AF7E" w14:textId="77777777" w:rsidR="004A46D2" w:rsidRPr="001207F6" w:rsidRDefault="004A46D2" w:rsidP="00D93DDF">
      <w:pPr>
        <w:pStyle w:val="Tekstpodstawowywcity"/>
        <w:ind w:left="0"/>
        <w:jc w:val="both"/>
        <w:rPr>
          <w:rFonts w:ascii="Source Sans Pro" w:hAnsi="Source Sans Pro" w:cs="Tahoma"/>
          <w:i w:val="0"/>
          <w:iCs/>
          <w:color w:val="003C7D"/>
          <w:sz w:val="8"/>
          <w:szCs w:val="8"/>
        </w:rPr>
      </w:pPr>
    </w:p>
    <w:p w14:paraId="59104BB0" w14:textId="64E997D8" w:rsidR="004A46D2" w:rsidRPr="008F5263" w:rsidRDefault="004A46D2" w:rsidP="004A46D2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8"/>
          <w:szCs w:val="18"/>
        </w:rPr>
      </w:pPr>
      <w:r w:rsidRPr="008F5263">
        <w:rPr>
          <w:rFonts w:ascii="Source Sans Pro" w:hAnsi="Source Sans Pro" w:cs="Tahoma"/>
          <w:color w:val="003C7D"/>
          <w:sz w:val="18"/>
          <w:szCs w:val="18"/>
        </w:rPr>
        <w:t>Niniejszym potwierdzam(y), że informacje wymienione w</w:t>
      </w:r>
      <w:r w:rsidR="00777C75" w:rsidRPr="008F5263">
        <w:rPr>
          <w:rFonts w:ascii="Source Sans Pro" w:hAnsi="Source Sans Pro" w:cs="Tahoma"/>
          <w:color w:val="003C7D"/>
          <w:sz w:val="18"/>
          <w:szCs w:val="18"/>
        </w:rPr>
        <w:t xml:space="preserve"> oświadczeniu</w:t>
      </w:r>
      <w:r w:rsidRPr="008F5263">
        <w:rPr>
          <w:rFonts w:ascii="Source Sans Pro" w:hAnsi="Source Sans Pro" w:cs="Tahoma"/>
          <w:color w:val="003C7D"/>
          <w:sz w:val="18"/>
          <w:szCs w:val="18"/>
        </w:rPr>
        <w:t xml:space="preserve"> oraz dokumentach załączonych do</w:t>
      </w:r>
      <w:r w:rsidR="00777C75" w:rsidRPr="008F5263">
        <w:rPr>
          <w:rFonts w:ascii="Source Sans Pro" w:hAnsi="Source Sans Pro" w:cs="Tahoma"/>
          <w:color w:val="003C7D"/>
          <w:sz w:val="18"/>
          <w:szCs w:val="18"/>
        </w:rPr>
        <w:t xml:space="preserve"> oświadczenia</w:t>
      </w:r>
      <w:r w:rsidRPr="008F5263">
        <w:rPr>
          <w:rFonts w:ascii="Source Sans Pro" w:hAnsi="Source Sans Pro" w:cs="Tahoma"/>
          <w:color w:val="003C7D"/>
          <w:sz w:val="18"/>
          <w:szCs w:val="18"/>
        </w:rPr>
        <w:t xml:space="preserve"> są zgodne z aktualnym stanem faktycznym oraz, że do dnia dzisiejszego nie dokonano żadnych czynności formalnych zmierzających do ich zmiany.</w:t>
      </w:r>
    </w:p>
    <w:p w14:paraId="613493C0" w14:textId="77777777" w:rsidR="00DD7F16" w:rsidRPr="001207F6" w:rsidRDefault="00DD7F16" w:rsidP="004A46D2">
      <w:pPr>
        <w:jc w:val="both"/>
        <w:rPr>
          <w:rFonts w:ascii="Source Sans Pro" w:hAnsi="Source Sans Pro" w:cs="Tahoma"/>
          <w:color w:val="003C7D"/>
          <w:sz w:val="8"/>
          <w:szCs w:val="8"/>
        </w:rPr>
      </w:pPr>
    </w:p>
    <w:p w14:paraId="744FF76B" w14:textId="685365E2" w:rsidR="00D441FE" w:rsidRDefault="004A46D2" w:rsidP="00474C38">
      <w:pPr>
        <w:jc w:val="both"/>
        <w:rPr>
          <w:rFonts w:ascii="Source Sans Pro" w:hAnsi="Source Sans Pro" w:cs="Tahoma"/>
          <w:color w:val="003C7D"/>
          <w:sz w:val="18"/>
          <w:szCs w:val="18"/>
        </w:rPr>
      </w:pPr>
      <w:r w:rsidRPr="008F5263">
        <w:rPr>
          <w:rFonts w:ascii="Source Sans Pro" w:hAnsi="Source Sans Pro" w:cs="Tahoma"/>
          <w:color w:val="003C7D"/>
          <w:sz w:val="18"/>
          <w:szCs w:val="18"/>
        </w:rPr>
        <w:t>Prawdziwość powyższych danych potwierdzam(y).</w:t>
      </w:r>
    </w:p>
    <w:p w14:paraId="62788DF4" w14:textId="45EAB756" w:rsidR="006230B3" w:rsidRDefault="006230B3" w:rsidP="00474C38">
      <w:pPr>
        <w:jc w:val="both"/>
        <w:rPr>
          <w:rFonts w:ascii="Source Sans Pro" w:hAnsi="Source Sans Pro" w:cs="Tahoma"/>
          <w:color w:val="003C7D"/>
          <w:sz w:val="18"/>
          <w:szCs w:val="18"/>
        </w:rPr>
      </w:pPr>
    </w:p>
    <w:p w14:paraId="58883515" w14:textId="7C695478" w:rsidR="006230B3" w:rsidRDefault="006230B3" w:rsidP="00474C38">
      <w:pPr>
        <w:jc w:val="both"/>
        <w:rPr>
          <w:rFonts w:ascii="Source Sans Pro" w:hAnsi="Source Sans Pro" w:cs="Tahoma"/>
          <w:color w:val="003C7D"/>
          <w:sz w:val="18"/>
          <w:szCs w:val="18"/>
        </w:rPr>
      </w:pPr>
    </w:p>
    <w:p w14:paraId="6FDA8ABC" w14:textId="2E0933FA" w:rsidR="006230B3" w:rsidRDefault="006230B3" w:rsidP="00474C38">
      <w:pPr>
        <w:jc w:val="both"/>
        <w:rPr>
          <w:rFonts w:ascii="Source Sans Pro" w:hAnsi="Source Sans Pro" w:cs="Tahoma"/>
          <w:color w:val="003C7D"/>
          <w:sz w:val="18"/>
          <w:szCs w:val="18"/>
        </w:rPr>
      </w:pPr>
    </w:p>
    <w:p w14:paraId="321BC408" w14:textId="6E3C21F2" w:rsidR="006230B3" w:rsidRDefault="006230B3" w:rsidP="00474C38">
      <w:pPr>
        <w:jc w:val="both"/>
        <w:rPr>
          <w:rFonts w:ascii="Source Sans Pro" w:hAnsi="Source Sans Pro" w:cs="Tahoma"/>
          <w:color w:val="003C7D"/>
          <w:sz w:val="18"/>
          <w:szCs w:val="18"/>
        </w:rPr>
      </w:pPr>
    </w:p>
    <w:p w14:paraId="13EF4637" w14:textId="5D6564D9" w:rsidR="006230B3" w:rsidRDefault="006230B3" w:rsidP="00474C38">
      <w:pPr>
        <w:jc w:val="both"/>
        <w:rPr>
          <w:rFonts w:ascii="Source Sans Pro" w:hAnsi="Source Sans Pro" w:cs="Tahoma"/>
          <w:color w:val="003C7D"/>
          <w:sz w:val="18"/>
          <w:szCs w:val="18"/>
        </w:rPr>
      </w:pPr>
    </w:p>
    <w:p w14:paraId="15DAD3DE" w14:textId="06FEA8DE" w:rsidR="006230B3" w:rsidRDefault="006230B3" w:rsidP="00474C38">
      <w:pPr>
        <w:jc w:val="both"/>
        <w:rPr>
          <w:rFonts w:ascii="Source Sans Pro" w:hAnsi="Source Sans Pro" w:cs="Tahoma"/>
          <w:color w:val="003C7D"/>
          <w:sz w:val="18"/>
          <w:szCs w:val="18"/>
        </w:rPr>
      </w:pPr>
    </w:p>
    <w:p w14:paraId="72A10F7B" w14:textId="27DBE2C9" w:rsidR="006230B3" w:rsidRDefault="006230B3" w:rsidP="00474C38">
      <w:pPr>
        <w:jc w:val="both"/>
        <w:rPr>
          <w:rFonts w:ascii="Source Sans Pro" w:hAnsi="Source Sans Pro" w:cs="Tahoma"/>
          <w:color w:val="003C7D"/>
          <w:sz w:val="18"/>
          <w:szCs w:val="18"/>
        </w:rPr>
      </w:pPr>
    </w:p>
    <w:p w14:paraId="399811A9" w14:textId="77777777" w:rsidR="006230B3" w:rsidRPr="008F5263" w:rsidRDefault="006230B3" w:rsidP="00474C38">
      <w:pPr>
        <w:jc w:val="both"/>
        <w:rPr>
          <w:rFonts w:ascii="Source Sans Pro" w:hAnsi="Source Sans Pro" w:cs="Tahoma"/>
          <w:color w:val="003C7D"/>
          <w:sz w:val="18"/>
          <w:szCs w:val="18"/>
        </w:rPr>
      </w:pPr>
    </w:p>
    <w:p w14:paraId="77B034C1" w14:textId="77777777" w:rsidR="00474C38" w:rsidRPr="008F5263" w:rsidRDefault="00474C38" w:rsidP="00474C38">
      <w:pPr>
        <w:jc w:val="both"/>
        <w:rPr>
          <w:rFonts w:ascii="Source Sans Pro" w:hAnsi="Source Sans Pro" w:cs="Tahoma"/>
          <w:color w:val="003C7D"/>
          <w:sz w:val="18"/>
          <w:szCs w:val="18"/>
        </w:rPr>
      </w:pPr>
    </w:p>
    <w:tbl>
      <w:tblPr>
        <w:tblW w:w="11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7"/>
        <w:gridCol w:w="2788"/>
        <w:gridCol w:w="3506"/>
        <w:gridCol w:w="54"/>
        <w:gridCol w:w="4142"/>
        <w:gridCol w:w="57"/>
      </w:tblGrid>
      <w:tr w:rsidR="008F5263" w:rsidRPr="008F5263" w14:paraId="34A5BB49" w14:textId="77777777" w:rsidTr="00474C38">
        <w:trPr>
          <w:trHeight w:val="255"/>
        </w:trPr>
        <w:tc>
          <w:tcPr>
            <w:tcW w:w="3355" w:type="dxa"/>
            <w:gridSpan w:val="2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3DE4D87C" w14:textId="77777777" w:rsidR="004A46D2" w:rsidRPr="008F5263" w:rsidRDefault="00FA41DB" w:rsidP="009E4091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A46D2" w:rsidRPr="008F5263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4A46D2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46D2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46D2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46D2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46D2" w:rsidRPr="008F5263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8F5263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3506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0F51D701" w14:textId="77777777" w:rsidR="004A46D2" w:rsidRPr="008F5263" w:rsidRDefault="004A46D2" w:rsidP="009E4091">
            <w:pPr>
              <w:pStyle w:val="PZUNiebieskiiTahoma"/>
              <w:jc w:val="center"/>
              <w:rPr>
                <w:rFonts w:ascii="Source Sans Pro" w:hAnsi="Source Sans Pro" w:cs="Tahoma"/>
                <w:color w:val="003C7D"/>
                <w:sz w:val="14"/>
                <w:szCs w:val="10"/>
                <w:lang w:eastAsia="en-US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51B1FF8E" w14:textId="77777777" w:rsidR="004A46D2" w:rsidRPr="008F5263" w:rsidRDefault="004A46D2" w:rsidP="009E4091">
            <w:pPr>
              <w:pStyle w:val="PZUNiebieskiiTahoma"/>
              <w:jc w:val="center"/>
              <w:rPr>
                <w:rFonts w:ascii="Source Sans Pro" w:hAnsi="Source Sans Pro" w:cs="Tahoma"/>
                <w:color w:val="003C7D"/>
                <w:sz w:val="14"/>
                <w:lang w:eastAsia="en-US"/>
              </w:rPr>
            </w:pPr>
          </w:p>
        </w:tc>
      </w:tr>
      <w:tr w:rsidR="008F5263" w:rsidRPr="008F5263" w14:paraId="4059340C" w14:textId="77777777" w:rsidTr="00474C38">
        <w:trPr>
          <w:gridAfter w:val="1"/>
          <w:wAfter w:w="57" w:type="dxa"/>
        </w:trPr>
        <w:tc>
          <w:tcPr>
            <w:tcW w:w="3355" w:type="dxa"/>
            <w:gridSpan w:val="2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550EAB0C" w14:textId="77777777" w:rsidR="004A46D2" w:rsidRPr="008F5263" w:rsidRDefault="004A46D2" w:rsidP="009E4091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sz w:val="14"/>
                <w:szCs w:val="10"/>
                <w:lang w:eastAsia="en-US"/>
              </w:rPr>
              <w:t>Miejscowość i data</w:t>
            </w:r>
          </w:p>
        </w:tc>
        <w:tc>
          <w:tcPr>
            <w:tcW w:w="3506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2EC4C8CC" w14:textId="77777777" w:rsidR="004A46D2" w:rsidRPr="008F5263" w:rsidRDefault="004A46D2" w:rsidP="009E4091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  <w:lang w:eastAsia="en-US"/>
              </w:rPr>
            </w:pPr>
          </w:p>
        </w:tc>
        <w:tc>
          <w:tcPr>
            <w:tcW w:w="5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4E5800FE" w14:textId="77777777" w:rsidR="004A46D2" w:rsidRPr="008F5263" w:rsidRDefault="004A46D2" w:rsidP="009E4091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lang w:eastAsia="en-US"/>
              </w:rPr>
            </w:pPr>
          </w:p>
        </w:tc>
        <w:tc>
          <w:tcPr>
            <w:tcW w:w="4142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212AE3AC" w14:textId="77777777" w:rsidR="004A46D2" w:rsidRPr="008F5263" w:rsidRDefault="004A46D2" w:rsidP="009E4091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sz w:val="14"/>
                <w:lang w:eastAsia="en-US"/>
              </w:rPr>
              <w:t>Pieczęć firmowa i podpis(y)</w:t>
            </w:r>
          </w:p>
          <w:p w14:paraId="056CF755" w14:textId="77777777" w:rsidR="004A46D2" w:rsidRPr="008F5263" w:rsidRDefault="004A46D2" w:rsidP="009E4091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sz w:val="14"/>
                <w:lang w:eastAsia="en-US"/>
              </w:rPr>
              <w:t>(osób uprawnionych do zaciągania zobowiązań majątkowych)</w:t>
            </w:r>
          </w:p>
        </w:tc>
      </w:tr>
      <w:tr w:rsidR="008F5263" w:rsidRPr="008F5263" w14:paraId="405F83E6" w14:textId="77777777" w:rsidTr="00474C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7" w:type="dxa"/>
        </w:trPr>
        <w:tc>
          <w:tcPr>
            <w:tcW w:w="567" w:type="dxa"/>
          </w:tcPr>
          <w:p w14:paraId="392E84BB" w14:textId="77777777" w:rsidR="00474C38" w:rsidRPr="008F5263" w:rsidRDefault="00474C38" w:rsidP="00474C38">
            <w:pPr>
              <w:pStyle w:val="PZUNiebieskiiTahoma"/>
              <w:spacing w:before="20" w:after="20"/>
              <w:ind w:right="0"/>
              <w:jc w:val="center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 xml:space="preserve">                *</w:t>
            </w:r>
          </w:p>
        </w:tc>
        <w:tc>
          <w:tcPr>
            <w:tcW w:w="10490" w:type="dxa"/>
            <w:gridSpan w:val="4"/>
          </w:tcPr>
          <w:p w14:paraId="48A6C1A4" w14:textId="77777777" w:rsidR="00474C38" w:rsidRPr="008F5263" w:rsidRDefault="00474C38" w:rsidP="00C468E8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Właściwe zakreślić</w:t>
            </w:r>
          </w:p>
        </w:tc>
      </w:tr>
      <w:tr w:rsidR="008F5263" w:rsidRPr="008F5263" w14:paraId="3770460D" w14:textId="77777777" w:rsidTr="00474C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7" w:type="dxa"/>
        </w:trPr>
        <w:tc>
          <w:tcPr>
            <w:tcW w:w="567" w:type="dxa"/>
          </w:tcPr>
          <w:p w14:paraId="2B53E7CC" w14:textId="77777777" w:rsidR="00474C38" w:rsidRPr="008F5263" w:rsidRDefault="00474C38" w:rsidP="00C468E8">
            <w:pPr>
              <w:pStyle w:val="PZUNiebieskiiTahoma"/>
              <w:spacing w:before="20" w:after="20"/>
              <w:ind w:right="0"/>
              <w:jc w:val="right"/>
              <w:rPr>
                <w:rFonts w:ascii="Source Sans Pro" w:hAnsi="Source Sans Pro" w:cs="Tahoma"/>
                <w:i/>
                <w:color w:val="003C7D"/>
                <w:sz w:val="12"/>
                <w:szCs w:val="12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**</w:t>
            </w:r>
          </w:p>
        </w:tc>
        <w:tc>
          <w:tcPr>
            <w:tcW w:w="10490" w:type="dxa"/>
            <w:gridSpan w:val="4"/>
          </w:tcPr>
          <w:p w14:paraId="4CF03D66" w14:textId="77777777" w:rsidR="00474C38" w:rsidRPr="008F5263" w:rsidRDefault="00474C38" w:rsidP="00C468E8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W przypadku zbyt małej ilości miejsca w danej rubryce prosimy przedstawić pełne informacje w formie załącznika</w:t>
            </w:r>
          </w:p>
        </w:tc>
      </w:tr>
      <w:tr w:rsidR="008F5263" w:rsidRPr="008F5263" w14:paraId="6F282F41" w14:textId="77777777" w:rsidTr="00474C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7" w:type="dxa"/>
        </w:trPr>
        <w:tc>
          <w:tcPr>
            <w:tcW w:w="567" w:type="dxa"/>
          </w:tcPr>
          <w:p w14:paraId="693C2BF3" w14:textId="77777777" w:rsidR="00474C38" w:rsidRPr="008F5263" w:rsidRDefault="00474C38" w:rsidP="00C468E8">
            <w:pPr>
              <w:pStyle w:val="PZUNiebieskiiTahoma"/>
              <w:spacing w:before="20" w:after="20"/>
              <w:ind w:right="0"/>
              <w:jc w:val="right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***</w:t>
            </w:r>
          </w:p>
        </w:tc>
        <w:tc>
          <w:tcPr>
            <w:tcW w:w="10490" w:type="dxa"/>
            <w:gridSpan w:val="4"/>
          </w:tcPr>
          <w:p w14:paraId="446EF134" w14:textId="77777777" w:rsidR="00474C38" w:rsidRPr="008F5263" w:rsidRDefault="00474C38" w:rsidP="00C468E8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8F5263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Członkowie zarządu i właściciele firm jednocześnie pełniący stanowisko o podobnym charakterze w podmiocie powiązanym z ww. firmą</w:t>
            </w:r>
          </w:p>
        </w:tc>
      </w:tr>
    </w:tbl>
    <w:p w14:paraId="73A9C8DF" w14:textId="77777777" w:rsidR="00CD09BD" w:rsidRPr="00091B88" w:rsidRDefault="00CD09BD" w:rsidP="004A46D2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8"/>
          <w:szCs w:val="18"/>
        </w:rPr>
      </w:pPr>
    </w:p>
    <w:sectPr w:rsidR="00CD09BD" w:rsidRPr="00091B88" w:rsidSect="00FC1350">
      <w:footerReference w:type="default" r:id="rId13"/>
      <w:footerReference w:type="first" r:id="rId14"/>
      <w:pgSz w:w="11906" w:h="16838"/>
      <w:pgMar w:top="454" w:right="454" w:bottom="454" w:left="45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0F59E" w14:textId="77777777" w:rsidR="001F0B7F" w:rsidRPr="002E6559" w:rsidRDefault="001F0B7F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endnote>
  <w:endnote w:type="continuationSeparator" w:id="0">
    <w:p w14:paraId="4027B3C3" w14:textId="77777777" w:rsidR="001F0B7F" w:rsidRPr="002E6559" w:rsidRDefault="001F0B7F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8482"/>
      <w:gridCol w:w="1752"/>
      <w:gridCol w:w="500"/>
    </w:tblGrid>
    <w:tr w:rsidR="006F3647" w:rsidRPr="003859F1" w14:paraId="504BA21E" w14:textId="77777777" w:rsidTr="00FC3F0A">
      <w:trPr>
        <w:trHeight w:val="79"/>
      </w:trPr>
      <w:tc>
        <w:tcPr>
          <w:tcW w:w="3951" w:type="pct"/>
        </w:tcPr>
        <w:p w14:paraId="36F817DB" w14:textId="2CE4F67D" w:rsidR="006F3647" w:rsidRPr="003859F1" w:rsidRDefault="006F3647" w:rsidP="006F3647">
          <w:pPr>
            <w:tabs>
              <w:tab w:val="center" w:pos="4536"/>
              <w:tab w:val="right" w:pos="9072"/>
            </w:tabs>
            <w:rPr>
              <w:rFonts w:ascii="Source Sans Pro" w:hAnsi="Source Sans Pro" w:cs="Tahoma"/>
              <w:color w:val="003C7D"/>
              <w:sz w:val="14"/>
              <w:szCs w:val="14"/>
            </w:rPr>
          </w:pPr>
          <w:r w:rsidRPr="003859F1">
            <w:rPr>
              <w:rFonts w:ascii="Source Sans Pro" w:hAnsi="Source Sans Pro" w:cs="Tahoma"/>
              <w:b/>
              <w:bCs/>
              <w:color w:val="003C7D"/>
              <w:sz w:val="18"/>
              <w:szCs w:val="18"/>
            </w:rPr>
            <w:t xml:space="preserve">801 102 102     </w:t>
          </w:r>
          <w:r w:rsidRPr="003859F1">
            <w:rPr>
              <w:rFonts w:ascii="Source Sans Pro" w:hAnsi="Source Sans Pro" w:cs="Tahoma"/>
              <w:color w:val="003C7D"/>
              <w:sz w:val="13"/>
              <w:szCs w:val="13"/>
            </w:rPr>
            <w:t>Opłata zgodna z taryfą operatora</w:t>
          </w:r>
        </w:p>
      </w:tc>
      <w:tc>
        <w:tcPr>
          <w:tcW w:w="816" w:type="pct"/>
        </w:tcPr>
        <w:p w14:paraId="66B80858" w14:textId="77777777" w:rsidR="006F3647" w:rsidRPr="003859F1" w:rsidRDefault="006F3647" w:rsidP="006F3647">
          <w:pPr>
            <w:ind w:right="5"/>
            <w:rPr>
              <w:rFonts w:ascii="Tahoma" w:eastAsia="Calibri" w:hAnsi="Tahoma" w:cs="Tahoma"/>
              <w:color w:val="003C7D"/>
              <w:sz w:val="14"/>
              <w:szCs w:val="14"/>
              <w:lang w:eastAsia="en-US"/>
            </w:rPr>
          </w:pPr>
        </w:p>
      </w:tc>
      <w:tc>
        <w:tcPr>
          <w:tcW w:w="233" w:type="pct"/>
        </w:tcPr>
        <w:p w14:paraId="3D25055D" w14:textId="751DFF34" w:rsidR="006F3647" w:rsidRPr="003859F1" w:rsidRDefault="006F3647" w:rsidP="006F3647">
          <w:pPr>
            <w:tabs>
              <w:tab w:val="center" w:pos="4536"/>
              <w:tab w:val="right" w:pos="9072"/>
            </w:tabs>
            <w:jc w:val="right"/>
            <w:rPr>
              <w:rFonts w:ascii="Source Sans Pro" w:hAnsi="Source Sans Pro" w:cs="Tahoma"/>
              <w:color w:val="003C7D"/>
              <w:sz w:val="18"/>
              <w:szCs w:val="18"/>
            </w:rPr>
          </w:pPr>
          <w:r w:rsidRPr="003859F1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Pr="003859F1">
            <w:rPr>
              <w:rFonts w:ascii="Source Sans Pro" w:hAnsi="Source Sans Pro" w:cs="Tahoma"/>
              <w:color w:val="003C7D"/>
              <w:sz w:val="18"/>
              <w:szCs w:val="18"/>
            </w:rPr>
            <w:instrText>PAGE</w:instrText>
          </w:r>
          <w:r w:rsidRPr="003859F1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>
            <w:rPr>
              <w:rFonts w:ascii="Source Sans Pro" w:hAnsi="Source Sans Pro" w:cs="Tahoma"/>
              <w:color w:val="003C7D"/>
              <w:sz w:val="18"/>
              <w:szCs w:val="18"/>
            </w:rPr>
            <w:t>2</w:t>
          </w:r>
          <w:r w:rsidRPr="003859F1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 w:rsidRPr="003859F1">
            <w:rPr>
              <w:rFonts w:ascii="Source Sans Pro" w:hAnsi="Source Sans Pro" w:cs="Tahoma"/>
              <w:color w:val="003C7D"/>
              <w:sz w:val="18"/>
              <w:szCs w:val="18"/>
            </w:rPr>
            <w:t>/</w:t>
          </w:r>
          <w:r w:rsidR="008A6507">
            <w:rPr>
              <w:rFonts w:ascii="Source Sans Pro" w:hAnsi="Source Sans Pro" w:cs="Tahoma"/>
              <w:color w:val="003C7D"/>
              <w:sz w:val="18"/>
              <w:szCs w:val="18"/>
            </w:rPr>
            <w:t>4</w:t>
          </w:r>
        </w:p>
      </w:tc>
    </w:tr>
  </w:tbl>
  <w:p w14:paraId="7828A15D" w14:textId="40E988A3" w:rsidR="00E92CD3" w:rsidRPr="00E92CD3" w:rsidRDefault="00E92CD3" w:rsidP="006F3647">
    <w:pPr>
      <w:pStyle w:val="Stopka"/>
      <w:rPr>
        <w:rFonts w:ascii="Source Sans Pro" w:hAnsi="Source Sans Pro"/>
        <w:color w:val="003C7D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880" w:type="pct"/>
      <w:tblInd w:w="108" w:type="dxa"/>
      <w:tblLook w:val="01E0" w:firstRow="1" w:lastRow="1" w:firstColumn="1" w:lastColumn="1" w:noHBand="0" w:noVBand="0"/>
    </w:tblPr>
    <w:tblGrid>
      <w:gridCol w:w="9135"/>
      <w:gridCol w:w="1099"/>
      <w:gridCol w:w="500"/>
    </w:tblGrid>
    <w:tr w:rsidR="00D441FE" w:rsidRPr="00B425A1" w14:paraId="4A36A3D7" w14:textId="77777777" w:rsidTr="00B0249D">
      <w:trPr>
        <w:trHeight w:val="79"/>
      </w:trPr>
      <w:tc>
        <w:tcPr>
          <w:tcW w:w="4255" w:type="pct"/>
        </w:tcPr>
        <w:p w14:paraId="62FDB2A0" w14:textId="70B23F52" w:rsidR="00D441FE" w:rsidRPr="00C90642" w:rsidRDefault="00D441FE" w:rsidP="00D441FE">
          <w:pPr>
            <w:pStyle w:val="PZUNiebieskiiTahoma"/>
            <w:ind w:right="0"/>
            <w:rPr>
              <w:rFonts w:ascii="Source Sans Pro" w:hAnsi="Source Sans Pro" w:cs="Tahoma"/>
              <w:color w:val="003C7D"/>
              <w:sz w:val="14"/>
              <w:szCs w:val="14"/>
            </w:rPr>
          </w:pPr>
          <w:r w:rsidRPr="00C90642">
            <w:rPr>
              <w:rFonts w:ascii="Source Sans Pro" w:hAnsi="Source Sans Pro" w:cs="Tahoma"/>
              <w:color w:val="003C7D"/>
              <w:sz w:val="14"/>
              <w:szCs w:val="14"/>
            </w:rPr>
            <w:t>Powszechny Zakład Ubezpieczeń Spółka Akcyjna, Sąd Rejonowy dla m.st. Warszawy, XI</w:t>
          </w:r>
          <w:r w:rsidR="00A16393">
            <w:rPr>
              <w:rFonts w:ascii="Source Sans Pro" w:hAnsi="Source Sans Pro" w:cs="Tahoma"/>
              <w:color w:val="003C7D"/>
              <w:sz w:val="14"/>
              <w:szCs w:val="14"/>
            </w:rPr>
            <w:t>I</w:t>
          </w:r>
          <w:r w:rsidRPr="00C90642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I Wydział Gospodarczy, KRS 9831, NIP 526-025-10-49, </w:t>
          </w:r>
        </w:p>
        <w:p w14:paraId="39BA9977" w14:textId="3B967388" w:rsidR="00D441FE" w:rsidRPr="00C90642" w:rsidRDefault="00D441FE" w:rsidP="00D441FE">
          <w:pPr>
            <w:pStyle w:val="Stopka"/>
            <w:rPr>
              <w:rFonts w:ascii="Source Sans Pro" w:hAnsi="Source Sans Pro" w:cs="Tahoma"/>
              <w:color w:val="003C7D"/>
              <w:sz w:val="14"/>
              <w:szCs w:val="14"/>
            </w:rPr>
          </w:pPr>
          <w:r w:rsidRPr="00C90642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kapitał zakładowy: 86 352 300,00 zł wpłacony w całości, </w:t>
          </w:r>
          <w:r w:rsidR="00A16393">
            <w:rPr>
              <w:rFonts w:ascii="Source Sans Pro" w:hAnsi="Source Sans Pro" w:cs="Tahoma"/>
              <w:color w:val="003C7D"/>
              <w:sz w:val="14"/>
              <w:szCs w:val="14"/>
            </w:rPr>
            <w:t>Rondo Ignacego Daszyńskiego 4, 00-843</w:t>
          </w:r>
          <w:r w:rsidRPr="00C90642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Warszawa,</w:t>
          </w:r>
          <w:r w:rsidR="00A16393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</w:t>
          </w:r>
          <w:r w:rsidRPr="00C90642">
            <w:rPr>
              <w:rFonts w:ascii="Source Sans Pro" w:hAnsi="Source Sans Pro" w:cs="Tahoma"/>
              <w:color w:val="003C7D"/>
              <w:sz w:val="14"/>
              <w:szCs w:val="14"/>
            </w:rPr>
            <w:t>pzu.pl, infolinia: 801 102</w:t>
          </w:r>
          <w:r w:rsidR="00A16393">
            <w:rPr>
              <w:rFonts w:ascii="Source Sans Pro" w:hAnsi="Source Sans Pro" w:cs="Tahoma"/>
              <w:color w:val="003C7D"/>
              <w:sz w:val="14"/>
              <w:szCs w:val="14"/>
            </w:rPr>
            <w:t> </w:t>
          </w:r>
          <w:r w:rsidRPr="00C90642">
            <w:rPr>
              <w:rFonts w:ascii="Source Sans Pro" w:hAnsi="Source Sans Pro" w:cs="Tahoma"/>
              <w:color w:val="003C7D"/>
              <w:sz w:val="14"/>
              <w:szCs w:val="14"/>
            </w:rPr>
            <w:t>102</w:t>
          </w:r>
          <w:r w:rsidR="00A16393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(op</w:t>
          </w:r>
          <w:r w:rsidR="00722565">
            <w:rPr>
              <w:rFonts w:ascii="Source Sans Pro" w:hAnsi="Source Sans Pro" w:cs="Tahoma"/>
              <w:color w:val="003C7D"/>
              <w:sz w:val="14"/>
              <w:szCs w:val="14"/>
            </w:rPr>
            <w:t>ł</w:t>
          </w:r>
          <w:r w:rsidR="00A16393">
            <w:rPr>
              <w:rFonts w:ascii="Source Sans Pro" w:hAnsi="Source Sans Pro" w:cs="Tahoma"/>
              <w:color w:val="003C7D"/>
              <w:sz w:val="14"/>
              <w:szCs w:val="14"/>
            </w:rPr>
            <w:t>ata zgodna z taryfą operatora)</w:t>
          </w:r>
        </w:p>
      </w:tc>
      <w:tc>
        <w:tcPr>
          <w:tcW w:w="512" w:type="pct"/>
        </w:tcPr>
        <w:p w14:paraId="469E2EF1" w14:textId="77777777" w:rsidR="00D441FE" w:rsidRPr="00B425A1" w:rsidRDefault="00D441FE" w:rsidP="00D441FE">
          <w:pPr>
            <w:pStyle w:val="Stopka"/>
            <w:jc w:val="right"/>
            <w:rPr>
              <w:rFonts w:ascii="Tahoma" w:hAnsi="Tahoma" w:cs="Tahoma"/>
              <w:sz w:val="14"/>
              <w:szCs w:val="14"/>
            </w:rPr>
          </w:pPr>
        </w:p>
      </w:tc>
      <w:tc>
        <w:tcPr>
          <w:tcW w:w="233" w:type="pct"/>
        </w:tcPr>
        <w:p w14:paraId="3D7B9CAE" w14:textId="108578D1" w:rsidR="00D441FE" w:rsidRPr="00577C16" w:rsidRDefault="00D441FE" w:rsidP="00D441FE">
          <w:pPr>
            <w:pStyle w:val="Stopka"/>
            <w:rPr>
              <w:rFonts w:ascii="Source Sans Pro" w:hAnsi="Source Sans Pro" w:cs="Tahoma"/>
              <w:color w:val="003C7D"/>
              <w:sz w:val="18"/>
              <w:szCs w:val="18"/>
            </w:rPr>
          </w:pPr>
          <w:r w:rsidRPr="00577C16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Pr="00577C16">
            <w:rPr>
              <w:rFonts w:ascii="Source Sans Pro" w:hAnsi="Source Sans Pro" w:cs="Tahoma"/>
              <w:color w:val="003C7D"/>
              <w:sz w:val="18"/>
              <w:szCs w:val="18"/>
            </w:rPr>
            <w:instrText xml:space="preserve"> PAGE </w:instrText>
          </w:r>
          <w:r w:rsidRPr="00577C16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Pr="00577C16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1</w:t>
          </w:r>
          <w:r w:rsidRPr="00577C16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 w:rsidRPr="00577C16">
            <w:rPr>
              <w:rFonts w:ascii="Source Sans Pro" w:hAnsi="Source Sans Pro" w:cs="Tahoma"/>
              <w:color w:val="003C7D"/>
              <w:sz w:val="18"/>
              <w:szCs w:val="18"/>
            </w:rPr>
            <w:t>/</w:t>
          </w:r>
          <w:r w:rsidR="008A6507">
            <w:rPr>
              <w:rFonts w:ascii="Source Sans Pro" w:hAnsi="Source Sans Pro" w:cs="Tahoma"/>
              <w:color w:val="003C7D"/>
              <w:sz w:val="18"/>
              <w:szCs w:val="18"/>
            </w:rPr>
            <w:t>4</w:t>
          </w:r>
        </w:p>
      </w:tc>
    </w:tr>
  </w:tbl>
  <w:p w14:paraId="01ECEAD0" w14:textId="5A49F9B6" w:rsidR="008F5263" w:rsidRDefault="001C3A4E" w:rsidP="001C3A4E">
    <w:pPr>
      <w:pStyle w:val="Stopka"/>
    </w:pPr>
    <w:r>
      <w:rPr>
        <w:rFonts w:ascii="Source Sans Pro" w:hAnsi="Source Sans Pro" w:cs="Tahoma"/>
        <w:color w:val="003C7D"/>
        <w:sz w:val="14"/>
        <w:szCs w:val="14"/>
      </w:rPr>
      <w:tab/>
    </w:r>
    <w:r>
      <w:rPr>
        <w:rFonts w:ascii="Source Sans Pro" w:hAnsi="Source Sans Pro" w:cs="Tahoma"/>
        <w:color w:val="003C7D"/>
        <w:sz w:val="14"/>
        <w:szCs w:val="14"/>
      </w:rPr>
      <w:tab/>
    </w:r>
    <w:r>
      <w:rPr>
        <w:rFonts w:ascii="Source Sans Pro" w:hAnsi="Source Sans Pro" w:cs="Tahoma"/>
        <w:color w:val="003C7D"/>
        <w:sz w:val="14"/>
        <w:szCs w:val="14"/>
      </w:rPr>
      <w:tab/>
    </w:r>
    <w:r>
      <w:rPr>
        <w:rFonts w:ascii="Source Sans Pro" w:hAnsi="Source Sans Pro" w:cs="Tahoma"/>
        <w:color w:val="003C7D"/>
        <w:sz w:val="14"/>
        <w:szCs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7CD31" w14:textId="77777777" w:rsidR="001F0B7F" w:rsidRPr="002E6559" w:rsidRDefault="001F0B7F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footnote>
  <w:footnote w:type="continuationSeparator" w:id="0">
    <w:p w14:paraId="16C5E2CD" w14:textId="77777777" w:rsidR="001F0B7F" w:rsidRPr="002E6559" w:rsidRDefault="001F0B7F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4B8"/>
    <w:multiLevelType w:val="hybridMultilevel"/>
    <w:tmpl w:val="63AC3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4A00B4D"/>
    <w:multiLevelType w:val="hybridMultilevel"/>
    <w:tmpl w:val="8DF21C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B2FAD"/>
    <w:multiLevelType w:val="hybridMultilevel"/>
    <w:tmpl w:val="6A06DDAC"/>
    <w:lvl w:ilvl="0" w:tplc="844A8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4626D"/>
    <w:multiLevelType w:val="hybridMultilevel"/>
    <w:tmpl w:val="ED103C96"/>
    <w:lvl w:ilvl="0" w:tplc="B540F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AE3129"/>
    <w:multiLevelType w:val="hybridMultilevel"/>
    <w:tmpl w:val="69DEED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8535265">
    <w:abstractNumId w:val="3"/>
  </w:num>
  <w:num w:numId="2" w16cid:durableId="1475755588">
    <w:abstractNumId w:val="1"/>
  </w:num>
  <w:num w:numId="3" w16cid:durableId="62915397">
    <w:abstractNumId w:val="2"/>
  </w:num>
  <w:num w:numId="4" w16cid:durableId="1474178009">
    <w:abstractNumId w:val="0"/>
  </w:num>
  <w:num w:numId="5" w16cid:durableId="2175977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AES" w:cryptAlgorithmClass="hash" w:cryptAlgorithmType="typeAny" w:cryptAlgorithmSid="14" w:cryptSpinCount="100000" w:hash="qyblU298Tkyd7PfLL/3kJtaV7lGy1hT+WI/ucBvl7v7oup/ZphWDJqLyZcLqCwrVuxy686Zf5C6a1caHsmsx5g==" w:salt="qHsTs/mhLnDYltRKbmOY/w==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B88"/>
    <w:rsid w:val="00007C84"/>
    <w:rsid w:val="00007EBB"/>
    <w:rsid w:val="00013DEB"/>
    <w:rsid w:val="00017139"/>
    <w:rsid w:val="00031685"/>
    <w:rsid w:val="00037960"/>
    <w:rsid w:val="000451A4"/>
    <w:rsid w:val="00050F03"/>
    <w:rsid w:val="000719E0"/>
    <w:rsid w:val="00072860"/>
    <w:rsid w:val="00073E18"/>
    <w:rsid w:val="00075917"/>
    <w:rsid w:val="00077963"/>
    <w:rsid w:val="00085137"/>
    <w:rsid w:val="00091154"/>
    <w:rsid w:val="000915EC"/>
    <w:rsid w:val="00091B88"/>
    <w:rsid w:val="000A32E1"/>
    <w:rsid w:val="000A7C99"/>
    <w:rsid w:val="000C43F7"/>
    <w:rsid w:val="000C4BD1"/>
    <w:rsid w:val="000E116B"/>
    <w:rsid w:val="000E2C40"/>
    <w:rsid w:val="00104DC7"/>
    <w:rsid w:val="0011109E"/>
    <w:rsid w:val="001140F3"/>
    <w:rsid w:val="00114128"/>
    <w:rsid w:val="00115A0D"/>
    <w:rsid w:val="00116A33"/>
    <w:rsid w:val="001207F6"/>
    <w:rsid w:val="00123173"/>
    <w:rsid w:val="00126CFE"/>
    <w:rsid w:val="001447D2"/>
    <w:rsid w:val="001448B8"/>
    <w:rsid w:val="001449BE"/>
    <w:rsid w:val="001451E7"/>
    <w:rsid w:val="00153D9F"/>
    <w:rsid w:val="00160D3A"/>
    <w:rsid w:val="00161FC3"/>
    <w:rsid w:val="001634C5"/>
    <w:rsid w:val="00172F20"/>
    <w:rsid w:val="00176298"/>
    <w:rsid w:val="00180FDA"/>
    <w:rsid w:val="001840D1"/>
    <w:rsid w:val="0018421F"/>
    <w:rsid w:val="00196BC8"/>
    <w:rsid w:val="001B4FBA"/>
    <w:rsid w:val="001C3A4E"/>
    <w:rsid w:val="001E494B"/>
    <w:rsid w:val="001F0B7F"/>
    <w:rsid w:val="001F146F"/>
    <w:rsid w:val="001F3736"/>
    <w:rsid w:val="001F4D43"/>
    <w:rsid w:val="001F6511"/>
    <w:rsid w:val="00202F37"/>
    <w:rsid w:val="00214B42"/>
    <w:rsid w:val="00227055"/>
    <w:rsid w:val="002320B1"/>
    <w:rsid w:val="00242ECC"/>
    <w:rsid w:val="002479C7"/>
    <w:rsid w:val="002558B8"/>
    <w:rsid w:val="00256554"/>
    <w:rsid w:val="00260AA5"/>
    <w:rsid w:val="0027778F"/>
    <w:rsid w:val="0029232F"/>
    <w:rsid w:val="00296254"/>
    <w:rsid w:val="002A28C7"/>
    <w:rsid w:val="002C55BB"/>
    <w:rsid w:val="002E07F4"/>
    <w:rsid w:val="002E24F1"/>
    <w:rsid w:val="002E2CE1"/>
    <w:rsid w:val="002E3ADC"/>
    <w:rsid w:val="002E5814"/>
    <w:rsid w:val="002E6559"/>
    <w:rsid w:val="002E6F61"/>
    <w:rsid w:val="002F1918"/>
    <w:rsid w:val="002F46B4"/>
    <w:rsid w:val="002F4EE0"/>
    <w:rsid w:val="002F60E9"/>
    <w:rsid w:val="00304A4B"/>
    <w:rsid w:val="00324157"/>
    <w:rsid w:val="003308AE"/>
    <w:rsid w:val="0033106D"/>
    <w:rsid w:val="00335EEA"/>
    <w:rsid w:val="003443CD"/>
    <w:rsid w:val="0034637F"/>
    <w:rsid w:val="003505DD"/>
    <w:rsid w:val="003A78F6"/>
    <w:rsid w:val="003B1C65"/>
    <w:rsid w:val="003B3D5C"/>
    <w:rsid w:val="003B46FF"/>
    <w:rsid w:val="003B47C0"/>
    <w:rsid w:val="003B5FE7"/>
    <w:rsid w:val="003C1BB4"/>
    <w:rsid w:val="003D6F15"/>
    <w:rsid w:val="003F6D70"/>
    <w:rsid w:val="00402670"/>
    <w:rsid w:val="00402AE3"/>
    <w:rsid w:val="00416BB4"/>
    <w:rsid w:val="00423907"/>
    <w:rsid w:val="00433013"/>
    <w:rsid w:val="004367D4"/>
    <w:rsid w:val="00441938"/>
    <w:rsid w:val="00443854"/>
    <w:rsid w:val="004610F2"/>
    <w:rsid w:val="00461B18"/>
    <w:rsid w:val="00466B39"/>
    <w:rsid w:val="004731A2"/>
    <w:rsid w:val="00474C38"/>
    <w:rsid w:val="00491E0F"/>
    <w:rsid w:val="004931FD"/>
    <w:rsid w:val="0049457C"/>
    <w:rsid w:val="004A2721"/>
    <w:rsid w:val="004A46D2"/>
    <w:rsid w:val="004A5127"/>
    <w:rsid w:val="004A72D0"/>
    <w:rsid w:val="004B0F4E"/>
    <w:rsid w:val="004E2EEF"/>
    <w:rsid w:val="004E34C6"/>
    <w:rsid w:val="004E6D5C"/>
    <w:rsid w:val="004E70ED"/>
    <w:rsid w:val="004F2535"/>
    <w:rsid w:val="005009C6"/>
    <w:rsid w:val="005112B7"/>
    <w:rsid w:val="00512ADA"/>
    <w:rsid w:val="00513792"/>
    <w:rsid w:val="00534044"/>
    <w:rsid w:val="00540891"/>
    <w:rsid w:val="00541EAB"/>
    <w:rsid w:val="005425F8"/>
    <w:rsid w:val="00542826"/>
    <w:rsid w:val="00552CB6"/>
    <w:rsid w:val="0057578E"/>
    <w:rsid w:val="00580623"/>
    <w:rsid w:val="005A05DF"/>
    <w:rsid w:val="005C12D4"/>
    <w:rsid w:val="005C2013"/>
    <w:rsid w:val="005C5F4B"/>
    <w:rsid w:val="005D0FB8"/>
    <w:rsid w:val="005D1F4C"/>
    <w:rsid w:val="005D6727"/>
    <w:rsid w:val="005E5431"/>
    <w:rsid w:val="005F2ABE"/>
    <w:rsid w:val="005F5D31"/>
    <w:rsid w:val="0060002C"/>
    <w:rsid w:val="00600B8E"/>
    <w:rsid w:val="00605E69"/>
    <w:rsid w:val="00616209"/>
    <w:rsid w:val="006230B3"/>
    <w:rsid w:val="00624E6F"/>
    <w:rsid w:val="00627236"/>
    <w:rsid w:val="00631233"/>
    <w:rsid w:val="00635E13"/>
    <w:rsid w:val="00640515"/>
    <w:rsid w:val="0065439D"/>
    <w:rsid w:val="006628CE"/>
    <w:rsid w:val="00665DE6"/>
    <w:rsid w:val="0066724F"/>
    <w:rsid w:val="00667256"/>
    <w:rsid w:val="006918C0"/>
    <w:rsid w:val="006A5D2B"/>
    <w:rsid w:val="006B0933"/>
    <w:rsid w:val="006B0988"/>
    <w:rsid w:val="006B51F3"/>
    <w:rsid w:val="006C5442"/>
    <w:rsid w:val="006D1BB8"/>
    <w:rsid w:val="006F3647"/>
    <w:rsid w:val="006F5B29"/>
    <w:rsid w:val="006F65A3"/>
    <w:rsid w:val="00700186"/>
    <w:rsid w:val="007043D9"/>
    <w:rsid w:val="007078D8"/>
    <w:rsid w:val="00722565"/>
    <w:rsid w:val="007225D7"/>
    <w:rsid w:val="0073401C"/>
    <w:rsid w:val="00736CD7"/>
    <w:rsid w:val="00742EDF"/>
    <w:rsid w:val="00743154"/>
    <w:rsid w:val="00772A0E"/>
    <w:rsid w:val="00776809"/>
    <w:rsid w:val="00777C75"/>
    <w:rsid w:val="00780CF7"/>
    <w:rsid w:val="007848B3"/>
    <w:rsid w:val="007B43F7"/>
    <w:rsid w:val="007C10FB"/>
    <w:rsid w:val="007D5F0C"/>
    <w:rsid w:val="007D785D"/>
    <w:rsid w:val="007E5E77"/>
    <w:rsid w:val="007E6109"/>
    <w:rsid w:val="007E6753"/>
    <w:rsid w:val="007F0A23"/>
    <w:rsid w:val="00805770"/>
    <w:rsid w:val="008105DE"/>
    <w:rsid w:val="00816045"/>
    <w:rsid w:val="00825568"/>
    <w:rsid w:val="008526A8"/>
    <w:rsid w:val="00852C59"/>
    <w:rsid w:val="00854CF8"/>
    <w:rsid w:val="008556FF"/>
    <w:rsid w:val="00856646"/>
    <w:rsid w:val="00875632"/>
    <w:rsid w:val="00885546"/>
    <w:rsid w:val="008A6507"/>
    <w:rsid w:val="008B1A53"/>
    <w:rsid w:val="008B5596"/>
    <w:rsid w:val="008B7C38"/>
    <w:rsid w:val="008C125A"/>
    <w:rsid w:val="008C1EB3"/>
    <w:rsid w:val="008C4AF5"/>
    <w:rsid w:val="008C6047"/>
    <w:rsid w:val="008D1E6F"/>
    <w:rsid w:val="008D2A7E"/>
    <w:rsid w:val="008F1245"/>
    <w:rsid w:val="008F19B7"/>
    <w:rsid w:val="008F51A3"/>
    <w:rsid w:val="008F5263"/>
    <w:rsid w:val="00901E69"/>
    <w:rsid w:val="00910A5D"/>
    <w:rsid w:val="00912BE1"/>
    <w:rsid w:val="00913B2C"/>
    <w:rsid w:val="00914A84"/>
    <w:rsid w:val="0091798E"/>
    <w:rsid w:val="00917E52"/>
    <w:rsid w:val="00923F60"/>
    <w:rsid w:val="009246B0"/>
    <w:rsid w:val="0093442D"/>
    <w:rsid w:val="009430F2"/>
    <w:rsid w:val="00957447"/>
    <w:rsid w:val="0096728D"/>
    <w:rsid w:val="00974441"/>
    <w:rsid w:val="00981C3C"/>
    <w:rsid w:val="00986487"/>
    <w:rsid w:val="00986E7E"/>
    <w:rsid w:val="009912F4"/>
    <w:rsid w:val="009948AF"/>
    <w:rsid w:val="00995E16"/>
    <w:rsid w:val="009A140E"/>
    <w:rsid w:val="009A426C"/>
    <w:rsid w:val="009A7D07"/>
    <w:rsid w:val="009B10EA"/>
    <w:rsid w:val="009B4937"/>
    <w:rsid w:val="009C15D4"/>
    <w:rsid w:val="009C2FE8"/>
    <w:rsid w:val="009E02D7"/>
    <w:rsid w:val="009E0D40"/>
    <w:rsid w:val="009E4091"/>
    <w:rsid w:val="009E51C2"/>
    <w:rsid w:val="009E6ABC"/>
    <w:rsid w:val="009E6C3B"/>
    <w:rsid w:val="00A047C9"/>
    <w:rsid w:val="00A142F6"/>
    <w:rsid w:val="00A16393"/>
    <w:rsid w:val="00A2069B"/>
    <w:rsid w:val="00A32FA5"/>
    <w:rsid w:val="00A33641"/>
    <w:rsid w:val="00A355BE"/>
    <w:rsid w:val="00A36219"/>
    <w:rsid w:val="00A36FE4"/>
    <w:rsid w:val="00A46290"/>
    <w:rsid w:val="00A52E2E"/>
    <w:rsid w:val="00A53E5F"/>
    <w:rsid w:val="00A616C8"/>
    <w:rsid w:val="00A6382C"/>
    <w:rsid w:val="00A645A2"/>
    <w:rsid w:val="00A73B4F"/>
    <w:rsid w:val="00A76E7D"/>
    <w:rsid w:val="00A80171"/>
    <w:rsid w:val="00A80AC9"/>
    <w:rsid w:val="00A82189"/>
    <w:rsid w:val="00A8525F"/>
    <w:rsid w:val="00A91173"/>
    <w:rsid w:val="00A92D62"/>
    <w:rsid w:val="00AA0104"/>
    <w:rsid w:val="00AA0DD2"/>
    <w:rsid w:val="00AB0CBF"/>
    <w:rsid w:val="00AB2346"/>
    <w:rsid w:val="00AC05A3"/>
    <w:rsid w:val="00AC5B3C"/>
    <w:rsid w:val="00AC63EB"/>
    <w:rsid w:val="00AD08A3"/>
    <w:rsid w:val="00AD7828"/>
    <w:rsid w:val="00AE377C"/>
    <w:rsid w:val="00AF2252"/>
    <w:rsid w:val="00B034EA"/>
    <w:rsid w:val="00B07EAF"/>
    <w:rsid w:val="00B27963"/>
    <w:rsid w:val="00B3509B"/>
    <w:rsid w:val="00B37EF8"/>
    <w:rsid w:val="00B430FC"/>
    <w:rsid w:val="00B4557B"/>
    <w:rsid w:val="00B62333"/>
    <w:rsid w:val="00B72D09"/>
    <w:rsid w:val="00B74E00"/>
    <w:rsid w:val="00B77CE3"/>
    <w:rsid w:val="00B81600"/>
    <w:rsid w:val="00B96122"/>
    <w:rsid w:val="00BB6A53"/>
    <w:rsid w:val="00BC7143"/>
    <w:rsid w:val="00BD1DD3"/>
    <w:rsid w:val="00BD7BE7"/>
    <w:rsid w:val="00BE538E"/>
    <w:rsid w:val="00C00B88"/>
    <w:rsid w:val="00C057B3"/>
    <w:rsid w:val="00C24CBD"/>
    <w:rsid w:val="00C2513C"/>
    <w:rsid w:val="00C26313"/>
    <w:rsid w:val="00C273B0"/>
    <w:rsid w:val="00C31910"/>
    <w:rsid w:val="00C3206E"/>
    <w:rsid w:val="00C33251"/>
    <w:rsid w:val="00C407BA"/>
    <w:rsid w:val="00C70643"/>
    <w:rsid w:val="00C81B0A"/>
    <w:rsid w:val="00C82980"/>
    <w:rsid w:val="00C849E3"/>
    <w:rsid w:val="00C8689E"/>
    <w:rsid w:val="00C92582"/>
    <w:rsid w:val="00C951DD"/>
    <w:rsid w:val="00C9700D"/>
    <w:rsid w:val="00CA470F"/>
    <w:rsid w:val="00CA6F07"/>
    <w:rsid w:val="00CB0C84"/>
    <w:rsid w:val="00CB52EA"/>
    <w:rsid w:val="00CD09BD"/>
    <w:rsid w:val="00CD4688"/>
    <w:rsid w:val="00CF0245"/>
    <w:rsid w:val="00CF0775"/>
    <w:rsid w:val="00CF1150"/>
    <w:rsid w:val="00CF3194"/>
    <w:rsid w:val="00D0134A"/>
    <w:rsid w:val="00D35062"/>
    <w:rsid w:val="00D4231D"/>
    <w:rsid w:val="00D433E2"/>
    <w:rsid w:val="00D441FE"/>
    <w:rsid w:val="00D4450B"/>
    <w:rsid w:val="00D50F2D"/>
    <w:rsid w:val="00D53269"/>
    <w:rsid w:val="00D5615B"/>
    <w:rsid w:val="00D743A4"/>
    <w:rsid w:val="00D842F7"/>
    <w:rsid w:val="00D93DDF"/>
    <w:rsid w:val="00DB1797"/>
    <w:rsid w:val="00DB5313"/>
    <w:rsid w:val="00DC17A5"/>
    <w:rsid w:val="00DC3DFE"/>
    <w:rsid w:val="00DD075D"/>
    <w:rsid w:val="00DD106E"/>
    <w:rsid w:val="00DD3FF0"/>
    <w:rsid w:val="00DD7F16"/>
    <w:rsid w:val="00DF5AA3"/>
    <w:rsid w:val="00DF6345"/>
    <w:rsid w:val="00E0005F"/>
    <w:rsid w:val="00E06362"/>
    <w:rsid w:val="00E126C1"/>
    <w:rsid w:val="00E20F86"/>
    <w:rsid w:val="00E21E8A"/>
    <w:rsid w:val="00E2228F"/>
    <w:rsid w:val="00E25BB7"/>
    <w:rsid w:val="00E27511"/>
    <w:rsid w:val="00E43B06"/>
    <w:rsid w:val="00E46F86"/>
    <w:rsid w:val="00E50FF3"/>
    <w:rsid w:val="00E54799"/>
    <w:rsid w:val="00E67242"/>
    <w:rsid w:val="00E71E05"/>
    <w:rsid w:val="00E74537"/>
    <w:rsid w:val="00E77528"/>
    <w:rsid w:val="00E77EA5"/>
    <w:rsid w:val="00E851AC"/>
    <w:rsid w:val="00E85683"/>
    <w:rsid w:val="00E91BDA"/>
    <w:rsid w:val="00E91D10"/>
    <w:rsid w:val="00E92CD3"/>
    <w:rsid w:val="00E95307"/>
    <w:rsid w:val="00EA34F6"/>
    <w:rsid w:val="00EB22DF"/>
    <w:rsid w:val="00EB3326"/>
    <w:rsid w:val="00EB5B46"/>
    <w:rsid w:val="00EC1C55"/>
    <w:rsid w:val="00EC4D04"/>
    <w:rsid w:val="00ED4DA6"/>
    <w:rsid w:val="00EE5D65"/>
    <w:rsid w:val="00F000DD"/>
    <w:rsid w:val="00F04D0A"/>
    <w:rsid w:val="00F10F71"/>
    <w:rsid w:val="00F11DE4"/>
    <w:rsid w:val="00F17626"/>
    <w:rsid w:val="00F217FB"/>
    <w:rsid w:val="00F22EE9"/>
    <w:rsid w:val="00F24210"/>
    <w:rsid w:val="00F25472"/>
    <w:rsid w:val="00F303E3"/>
    <w:rsid w:val="00F3334D"/>
    <w:rsid w:val="00F35494"/>
    <w:rsid w:val="00F44210"/>
    <w:rsid w:val="00F60D3C"/>
    <w:rsid w:val="00F62F5D"/>
    <w:rsid w:val="00F73E8F"/>
    <w:rsid w:val="00F806AC"/>
    <w:rsid w:val="00F963BF"/>
    <w:rsid w:val="00FA0421"/>
    <w:rsid w:val="00FA41DB"/>
    <w:rsid w:val="00FA5724"/>
    <w:rsid w:val="00FB54CF"/>
    <w:rsid w:val="00FC0FFD"/>
    <w:rsid w:val="00FC1350"/>
    <w:rsid w:val="00FC249E"/>
    <w:rsid w:val="00FC6902"/>
    <w:rsid w:val="00FE075B"/>
    <w:rsid w:val="00FE0B18"/>
    <w:rsid w:val="00FE5B92"/>
    <w:rsid w:val="00FF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83CC04"/>
  <w15:docId w15:val="{3BF7D749-5D7C-4B65-B507-8C2D1D24E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B88"/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ZUNiebieskiiTahoma">
    <w:name w:val="PZU_Niebieski_i_Tahoma"/>
    <w:basedOn w:val="Normalny"/>
    <w:link w:val="PZUNiebieskiiTahomaZnak"/>
    <w:qFormat/>
    <w:rsid w:val="00C00B88"/>
    <w:pPr>
      <w:ind w:right="5"/>
    </w:pPr>
    <w:rPr>
      <w:rFonts w:ascii="Tahoma" w:eastAsia="Calibri" w:hAnsi="Tahoma"/>
      <w:color w:val="06376C"/>
      <w:sz w:val="18"/>
      <w:szCs w:val="18"/>
    </w:rPr>
  </w:style>
  <w:style w:type="character" w:customStyle="1" w:styleId="PZUNiebieskiiTahomaZnak">
    <w:name w:val="PZU_Niebieski_i_Tahoma Znak"/>
    <w:link w:val="PZUNiebieskiiTahoma"/>
    <w:rsid w:val="00C00B88"/>
    <w:rPr>
      <w:rFonts w:ascii="Tahoma" w:eastAsia="Calibri" w:hAnsi="Tahoma" w:cs="Tahoma"/>
      <w:color w:val="06376C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2E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kstpodcietynormalny">
    <w:name w:val="tekst podciety normalny"/>
    <w:basedOn w:val="Normalny"/>
    <w:rsid w:val="00FE0B18"/>
    <w:pPr>
      <w:tabs>
        <w:tab w:val="left" w:pos="340"/>
      </w:tabs>
      <w:ind w:left="368" w:right="454" w:hanging="340"/>
      <w:jc w:val="both"/>
    </w:pPr>
    <w:rPr>
      <w:rFonts w:ascii="Arial" w:eastAsia="Tahoma" w:hAnsi="Arial"/>
      <w:color w:val="0E2E90"/>
      <w:kern w:val="1"/>
      <w:sz w:val="20"/>
    </w:rPr>
  </w:style>
  <w:style w:type="paragraph" w:styleId="Akapitzlist">
    <w:name w:val="List Paragraph"/>
    <w:basedOn w:val="Normalny"/>
    <w:uiPriority w:val="34"/>
    <w:qFormat/>
    <w:rsid w:val="00A645A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1D1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91D10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93DDF"/>
    <w:pPr>
      <w:ind w:left="709"/>
      <w:jc w:val="center"/>
    </w:pPr>
    <w:rPr>
      <w:i/>
      <w:kern w:val="144"/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93DDF"/>
    <w:rPr>
      <w:rFonts w:ascii="Times New Roman" w:eastAsia="Times New Roman" w:hAnsi="Times New Roman"/>
      <w:i/>
      <w:kern w:val="1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8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4EFC05CD6C0F4E938165B7863BB0AC" ma:contentTypeVersion="1" ma:contentTypeDescription="Utwórz nowy dokument." ma:contentTypeScope="" ma:versionID="dc0121665bc0d8c763a868c3bf0b2c0c">
  <xsd:schema xmlns:xsd="http://www.w3.org/2001/XMLSchema" xmlns:xs="http://www.w3.org/2001/XMLSchema" xmlns:p="http://schemas.microsoft.com/office/2006/metadata/properties" xmlns:ns2="e146631b-43cc-4d30-abc9-eb69be5cd154" targetNamespace="http://schemas.microsoft.com/office/2006/metadata/properties" ma:root="true" ma:fieldsID="41c6822f860e568f09c19dc9ed49f26d" ns2:_="">
    <xsd:import namespace="e146631b-43cc-4d30-abc9-eb69be5cd1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6631b-43cc-4d30-abc9-eb69be5cd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146631b-43cc-4d30-abc9-eb69be5cd154">THF7PXD7REW7-9-6660</_dlc_DocId>
    <_dlc_DocIdUrl xmlns="e146631b-43cc-4d30-abc9-eb69be5cd154">
      <Url>http://za-dok.pzu.pl/sites/BUF/_layouts/DocIdRedir.aspx?ID=THF7PXD7REW7-9-6660</Url>
      <Description>THF7PXD7REW7-9-6660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458AF63-31AC-47F2-9919-CC74436EF6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8DE807-208F-48EA-AC3D-5D0C45E299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F59BF1-A388-46D6-AD2D-9F5BDD25B4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6631b-43cc-4d30-abc9-eb69be5cd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B5B589-7290-4800-A761-8632E8323115}">
  <ds:schemaRefs>
    <ds:schemaRef ds:uri="http://schemas.microsoft.com/office/2006/metadata/properties"/>
    <ds:schemaRef ds:uri="http://schemas.microsoft.com/office/infopath/2007/PartnerControls"/>
    <ds:schemaRef ds:uri="e146631b-43cc-4d30-abc9-eb69be5cd154"/>
  </ds:schemaRefs>
</ds:datastoreItem>
</file>

<file path=customXml/itemProps5.xml><?xml version="1.0" encoding="utf-8"?>
<ds:datastoreItem xmlns:ds="http://schemas.openxmlformats.org/officeDocument/2006/customXml" ds:itemID="{23DA5795-9D0B-4B04-AE50-573CC95EBF7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10</TotalTime>
  <Pages>4</Pages>
  <Words>2439</Words>
  <Characters>14637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Kalbarczyk Agnieszka (Centrala PZUSA)</dc:creator>
  <cp:lastModifiedBy>Sobańska Beata (Centrala PZUSA)</cp:lastModifiedBy>
  <cp:revision>7</cp:revision>
  <cp:lastPrinted>2013-04-30T09:24:00Z</cp:lastPrinted>
  <dcterms:created xsi:type="dcterms:W3CDTF">2024-02-29T10:02:00Z</dcterms:created>
  <dcterms:modified xsi:type="dcterms:W3CDTF">2024-04-01T18:52:00Z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0x010100344EFC05CD6C0F4E938165B7863BB0AC</vt:lpwstr>
  </property>
  <property fmtid="{D5CDD505-2E9C-101B-9397-08002B2CF9AE}" pid="3" name="_dlc_DocIdItemGuid">
    <vt:lpwstr>cebd99f5-349b-4a0e-8418-cb2949b4c4f8</vt:lpwstr>
  </property>
  <property fmtid="{D5CDD505-2E9C-101B-9397-08002B2CF9AE}" pid="4" name="MSIP_Label_ad6fd914-8286-453e-8cdd-01ba4c22f429_Enabled">
    <vt:lpwstr>true</vt:lpwstr>
  </property>
  <property fmtid="{D5CDD505-2E9C-101B-9397-08002B2CF9AE}" pid="5" name="MSIP_Label_ad6fd914-8286-453e-8cdd-01ba4c22f429_SetDate">
    <vt:lpwstr>2023-06-07T09:33:31Z</vt:lpwstr>
  </property>
  <property fmtid="{D5CDD505-2E9C-101B-9397-08002B2CF9AE}" pid="6" name="MSIP_Label_ad6fd914-8286-453e-8cdd-01ba4c22f429_Method">
    <vt:lpwstr>Standard</vt:lpwstr>
  </property>
  <property fmtid="{D5CDD505-2E9C-101B-9397-08002B2CF9AE}" pid="7" name="MSIP_Label_ad6fd914-8286-453e-8cdd-01ba4c22f429_Name">
    <vt:lpwstr>Informacja chroniona</vt:lpwstr>
  </property>
  <property fmtid="{D5CDD505-2E9C-101B-9397-08002B2CF9AE}" pid="8" name="MSIP_Label_ad6fd914-8286-453e-8cdd-01ba4c22f429_SiteId">
    <vt:lpwstr>70494a27-b38e-4c71-aa33-8d5d48639f41</vt:lpwstr>
  </property>
  <property fmtid="{D5CDD505-2E9C-101B-9397-08002B2CF9AE}" pid="9" name="MSIP_Label_ad6fd914-8286-453e-8cdd-01ba4c22f429_ActionId">
    <vt:lpwstr>4ae33ae3-7703-48c0-8c18-565f9bce7de0</vt:lpwstr>
  </property>
  <property fmtid="{D5CDD505-2E9C-101B-9397-08002B2CF9AE}" pid="10" name="MSIP_Label_ad6fd914-8286-453e-8cdd-01ba4c22f429_ContentBits">
    <vt:lpwstr>0</vt:lpwstr>
  </property>
</Properties>
</file>