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2A5B4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88BA249" w14:textId="77777777" w:rsidR="00FA45FD" w:rsidRPr="00B66091" w:rsidRDefault="00731798" w:rsidP="00FA45FD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45ED582D" wp14:editId="3D5C9C8D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45FD" w:rsidRPr="00B66091">
        <w:rPr>
          <w:color w:val="002355"/>
          <w:sz w:val="4"/>
          <w:szCs w:val="4"/>
        </w:rPr>
        <w:t xml:space="preserve"> </w:t>
      </w:r>
    </w:p>
    <w:p w14:paraId="2FDDB7B1" w14:textId="77777777" w:rsidR="00FA45FD" w:rsidRPr="00B66091" w:rsidRDefault="00FA45FD" w:rsidP="00FA45FD">
      <w:pPr>
        <w:pStyle w:val="PZUNiebieskiiTahoma"/>
        <w:rPr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FA45FD" w:rsidRPr="00B66091" w14:paraId="69018F02" w14:textId="77777777" w:rsidTr="00003D51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7DCCDBA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1CCD3CE7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08A625B7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</w:tc>
      </w:tr>
    </w:tbl>
    <w:p w14:paraId="7BD81C09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2CB87D15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3CA35330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60BB39FE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09ACB226" w14:textId="77777777" w:rsidR="00FA45FD" w:rsidRPr="00B66091" w:rsidRDefault="00FA45FD" w:rsidP="00FA45FD">
      <w:pPr>
        <w:pStyle w:val="PZUNiebieskiiTahoma"/>
        <w:rPr>
          <w:color w:val="002355"/>
          <w:sz w:val="4"/>
          <w:szCs w:val="4"/>
        </w:rPr>
      </w:pPr>
    </w:p>
    <w:p w14:paraId="413B0C5C" w14:textId="77777777" w:rsidR="00FA45FD" w:rsidRPr="00B66091" w:rsidRDefault="00FA45FD" w:rsidP="00FA45FD">
      <w:pPr>
        <w:pStyle w:val="PZUNiebieskiiTahoma"/>
        <w:rPr>
          <w:color w:val="002355"/>
          <w:sz w:val="14"/>
          <w:szCs w:val="14"/>
        </w:rPr>
      </w:pPr>
    </w:p>
    <w:p w14:paraId="1155F3E0" w14:textId="77777777" w:rsidR="00C00B88" w:rsidRPr="00BB5D95" w:rsidRDefault="00C00B88" w:rsidP="00CA470F">
      <w:pPr>
        <w:pStyle w:val="PZUNiebieskiiTahoma"/>
        <w:rPr>
          <w:color w:val="002355"/>
          <w:sz w:val="8"/>
          <w:szCs w:val="8"/>
        </w:rPr>
      </w:pPr>
    </w:p>
    <w:p w14:paraId="297992AC" w14:textId="77777777" w:rsidR="00C00B88" w:rsidRPr="00E65C07" w:rsidRDefault="004D700F" w:rsidP="00CA470F">
      <w:pPr>
        <w:pStyle w:val="PZUNiebieskiiTahoma"/>
        <w:rPr>
          <w:rFonts w:ascii="Source Sans Pro" w:hAnsi="Source Sans Pro"/>
          <w:b/>
          <w:smallCaps/>
          <w:color w:val="003C7D"/>
          <w:sz w:val="22"/>
          <w:szCs w:val="22"/>
        </w:rPr>
      </w:pPr>
      <w:r w:rsidRPr="00E65C07">
        <w:rPr>
          <w:rFonts w:ascii="Source Sans Pro" w:hAnsi="Source Sans Pro"/>
          <w:b/>
          <w:smallCaps/>
          <w:color w:val="003C7D"/>
          <w:sz w:val="22"/>
          <w:szCs w:val="22"/>
        </w:rPr>
        <w:t xml:space="preserve">Dodatkowe </w:t>
      </w:r>
      <w:r w:rsidR="001C3A10" w:rsidRPr="00E65C07">
        <w:rPr>
          <w:rFonts w:ascii="Source Sans Pro" w:hAnsi="Source Sans Pro"/>
          <w:b/>
          <w:smallCaps/>
          <w:color w:val="003C7D"/>
          <w:sz w:val="22"/>
          <w:szCs w:val="22"/>
        </w:rPr>
        <w:t>Informacje</w:t>
      </w:r>
    </w:p>
    <w:p w14:paraId="37FC9019" w14:textId="77777777" w:rsidR="00C00B88" w:rsidRPr="00E65C07" w:rsidRDefault="00C00B88" w:rsidP="00CA470F">
      <w:pPr>
        <w:pStyle w:val="PZUNiebieskiiTahoma"/>
        <w:ind w:right="6"/>
        <w:rPr>
          <w:rFonts w:ascii="Source Sans Pro" w:eastAsia="Times New Roman" w:hAnsi="Source Sans Pro"/>
          <w:b/>
          <w:color w:val="003C7D"/>
          <w:sz w:val="22"/>
          <w:szCs w:val="22"/>
        </w:rPr>
      </w:pPr>
    </w:p>
    <w:p w14:paraId="6F30F116" w14:textId="3A280BFD" w:rsidR="00C00B88" w:rsidRPr="00E65C07" w:rsidRDefault="004D700F" w:rsidP="00CA470F">
      <w:pPr>
        <w:pStyle w:val="PZUNiebieskiiTahoma"/>
        <w:ind w:right="6"/>
        <w:rPr>
          <w:rFonts w:ascii="Source Sans Pro" w:hAnsi="Source Sans Pro" w:cs="Tahoma"/>
          <w:b/>
          <w:color w:val="003C7D"/>
          <w:sz w:val="20"/>
          <w:szCs w:val="20"/>
        </w:rPr>
      </w:pPr>
      <w:r w:rsidRPr="00E65C07">
        <w:rPr>
          <w:rFonts w:ascii="Source Sans Pro" w:hAnsi="Source Sans Pro" w:cs="Tahoma"/>
          <w:b/>
          <w:color w:val="003C7D"/>
          <w:sz w:val="20"/>
          <w:szCs w:val="20"/>
        </w:rPr>
        <w:t>W</w:t>
      </w:r>
      <w:r w:rsidR="009D3091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przypadku</w:t>
      </w:r>
      <w:r w:rsidR="00313CD1" w:rsidRPr="00E65C07">
        <w:rPr>
          <w:rFonts w:ascii="Source Sans Pro" w:hAnsi="Source Sans Pro" w:cs="Tahoma"/>
          <w:b/>
          <w:color w:val="003C7D"/>
          <w:sz w:val="20"/>
          <w:szCs w:val="20"/>
        </w:rPr>
        <w:t>,</w:t>
      </w:r>
      <w:r w:rsidR="009D3091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gdy</w:t>
      </w:r>
      <w:r w:rsidR="00D15ECE">
        <w:rPr>
          <w:rFonts w:ascii="Source Sans Pro" w:hAnsi="Source Sans Pro" w:cs="Tahoma"/>
          <w:b/>
          <w:color w:val="003C7D"/>
          <w:sz w:val="20"/>
          <w:szCs w:val="20"/>
        </w:rPr>
        <w:t xml:space="preserve"> Wnioskodawcą jest Jednostka Samorządu Terytorialnego</w:t>
      </w:r>
    </w:p>
    <w:p w14:paraId="439DC94F" w14:textId="77777777" w:rsidR="00C00B88" w:rsidRPr="00E65C07" w:rsidRDefault="00C00B88" w:rsidP="00CA470F">
      <w:pPr>
        <w:pStyle w:val="PZUNiebieskiiTahoma"/>
        <w:rPr>
          <w:color w:val="003C7D"/>
          <w:sz w:val="8"/>
          <w:szCs w:val="8"/>
        </w:rPr>
      </w:pPr>
    </w:p>
    <w:tbl>
      <w:tblPr>
        <w:tblW w:w="11114" w:type="dxa"/>
        <w:tblLayout w:type="fixed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451"/>
        <w:gridCol w:w="226"/>
        <w:gridCol w:w="6576"/>
        <w:gridCol w:w="453"/>
        <w:gridCol w:w="2495"/>
        <w:gridCol w:w="454"/>
        <w:gridCol w:w="459"/>
      </w:tblGrid>
      <w:tr w:rsidR="00D64740" w:rsidRPr="00E65C07" w14:paraId="4BEFB47E" w14:textId="77777777" w:rsidTr="00E14C03">
        <w:tc>
          <w:tcPr>
            <w:tcW w:w="11114" w:type="dxa"/>
            <w:gridSpan w:val="7"/>
            <w:tcBorders>
              <w:top w:val="single" w:sz="18" w:space="0" w:color="06376C"/>
            </w:tcBorders>
            <w:vAlign w:val="center"/>
          </w:tcPr>
          <w:p w14:paraId="1740C055" w14:textId="77777777" w:rsidR="00D64740" w:rsidRPr="00E65C07" w:rsidRDefault="00D64740" w:rsidP="00D159AE">
            <w:pPr>
              <w:rPr>
                <w:rFonts w:ascii="Tahoma" w:hAnsi="Tahoma" w:cs="Tahoma"/>
                <w:color w:val="003C7D"/>
                <w:sz w:val="10"/>
                <w:szCs w:val="10"/>
              </w:rPr>
            </w:pPr>
          </w:p>
          <w:p w14:paraId="2A1F2E2F" w14:textId="299A3A9F" w:rsidR="00D64740" w:rsidRPr="00E65C07" w:rsidRDefault="00D64740" w:rsidP="00D159AE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WNIOSKODAWCA</w:t>
            </w:r>
          </w:p>
          <w:p w14:paraId="093B887C" w14:textId="77777777" w:rsidR="00D64740" w:rsidRPr="00E65C07" w:rsidRDefault="00D64740" w:rsidP="00D159AE">
            <w:pPr>
              <w:rPr>
                <w:rFonts w:ascii="Tahoma" w:hAnsi="Tahoma" w:cs="Tahoma"/>
                <w:color w:val="003C7D"/>
                <w:sz w:val="4"/>
                <w:szCs w:val="4"/>
              </w:rPr>
            </w:pPr>
          </w:p>
        </w:tc>
      </w:tr>
      <w:tr w:rsidR="00D64740" w:rsidRPr="00E65C07" w14:paraId="0902F8F8" w14:textId="77777777" w:rsidTr="002E5BBC">
        <w:trPr>
          <w:trHeight w:val="482"/>
        </w:trPr>
        <w:tc>
          <w:tcPr>
            <w:tcW w:w="677" w:type="dxa"/>
            <w:gridSpan w:val="2"/>
            <w:tcBorders>
              <w:right w:val="single" w:sz="4" w:space="0" w:color="003C7D"/>
            </w:tcBorders>
            <w:vAlign w:val="center"/>
          </w:tcPr>
          <w:p w14:paraId="45EC2F7F" w14:textId="77777777" w:rsidR="00D64740" w:rsidRPr="00E65C07" w:rsidRDefault="00D64740" w:rsidP="00D159A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Pełna nazwa </w:t>
            </w:r>
          </w:p>
        </w:tc>
        <w:tc>
          <w:tcPr>
            <w:tcW w:w="10437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E7004B" w14:textId="77777777" w:rsidR="00D64740" w:rsidRPr="00E65C07" w:rsidRDefault="006C14A5" w:rsidP="00D159AE">
            <w:pPr>
              <w:rPr>
                <w:rFonts w:ascii="Tahoma" w:hAnsi="Tahoma" w:cs="Tahoma"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0" w:name="Tekst4"/>
            <w:r w:rsidR="00D64740" w:rsidRPr="00E65C07">
              <w:rPr>
                <w:rFonts w:ascii="Tahoma" w:hAnsi="Tahoma" w:cs="Tahoma"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fldChar w:fldCharType="separate"/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fldChar w:fldCharType="end"/>
            </w:r>
            <w:bookmarkEnd w:id="0"/>
          </w:p>
        </w:tc>
      </w:tr>
      <w:tr w:rsidR="00D64740" w:rsidRPr="00E65C07" w14:paraId="2E24A31A" w14:textId="77777777" w:rsidTr="00E14C03">
        <w:tc>
          <w:tcPr>
            <w:tcW w:w="11114" w:type="dxa"/>
            <w:gridSpan w:val="7"/>
            <w:vAlign w:val="center"/>
          </w:tcPr>
          <w:p w14:paraId="5215ECA7" w14:textId="77777777" w:rsidR="00D64740" w:rsidRPr="00E65C07" w:rsidRDefault="00D64740" w:rsidP="00D159AE">
            <w:pPr>
              <w:rPr>
                <w:rFonts w:ascii="Tahoma" w:hAnsi="Tahoma" w:cs="Tahoma"/>
                <w:color w:val="003C7D"/>
                <w:sz w:val="6"/>
                <w:szCs w:val="6"/>
              </w:rPr>
            </w:pPr>
          </w:p>
        </w:tc>
      </w:tr>
      <w:tr w:rsidR="00D64740" w:rsidRPr="00E65C07" w14:paraId="4F51CF52" w14:textId="77777777" w:rsidTr="009D3091">
        <w:tblPrEx>
          <w:tblBorders>
            <w:bottom w:val="single" w:sz="18" w:space="0" w:color="auto"/>
          </w:tblBorders>
        </w:tblPrEx>
        <w:tc>
          <w:tcPr>
            <w:tcW w:w="11114" w:type="dxa"/>
            <w:gridSpan w:val="7"/>
            <w:tcBorders>
              <w:top w:val="single" w:sz="18" w:space="0" w:color="003C7D"/>
              <w:bottom w:val="nil"/>
            </w:tcBorders>
            <w:vAlign w:val="center"/>
          </w:tcPr>
          <w:p w14:paraId="4E91ED84" w14:textId="77777777" w:rsidR="00D64740" w:rsidRPr="00E65C07" w:rsidRDefault="00D64740" w:rsidP="00D159AE">
            <w:pPr>
              <w:pStyle w:val="PZUNiebieskiiTahoma"/>
              <w:ind w:right="0"/>
              <w:rPr>
                <w:rFonts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AD31EB" w:rsidRPr="00E65C07" w14:paraId="38609459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507EC7B" w14:textId="77777777" w:rsidR="00F36AD3" w:rsidRPr="003A2857" w:rsidRDefault="00F36AD3">
            <w:pPr>
              <w:rPr>
                <w:rFonts w:ascii="Tahoma" w:hAnsi="Tahoma" w:cs="Tahoma"/>
                <w:b/>
                <w:color w:val="003C7D"/>
                <w:sz w:val="4"/>
                <w:szCs w:val="4"/>
              </w:rPr>
            </w:pPr>
          </w:p>
          <w:p w14:paraId="5C07F576" w14:textId="5FEC5467" w:rsidR="00AD31EB" w:rsidRPr="00E65C07" w:rsidRDefault="003A2857">
            <w:pPr>
              <w:rPr>
                <w:color w:val="003C7D"/>
              </w:rPr>
            </w:pPr>
            <w:r w:rsidRPr="003A2857">
              <w:rPr>
                <w:rFonts w:ascii="Source Sans Pro" w:eastAsia="Calibri" w:hAnsi="Source Sans Pro" w:cs="Tahoma"/>
                <w:b/>
                <w:color w:val="003C7D"/>
                <w:sz w:val="18"/>
                <w:szCs w:val="18"/>
              </w:rPr>
              <w:t>Pytania do Wnioskodawcy/Odpowiedzi/Komentarze</w:t>
            </w:r>
            <w:r w:rsidR="000D10B0">
              <w:rPr>
                <w:rFonts w:ascii="Source Sans Pro" w:eastAsia="Calibri" w:hAnsi="Source Sans Pro" w:cs="Tahoma"/>
                <w:b/>
                <w:color w:val="003C7D"/>
                <w:sz w:val="18"/>
                <w:szCs w:val="18"/>
              </w:rPr>
              <w:t>:</w:t>
            </w:r>
          </w:p>
        </w:tc>
      </w:tr>
      <w:tr w:rsidR="00AD31EB" w:rsidRPr="00E65C07" w14:paraId="51650976" w14:textId="77777777" w:rsidTr="008E0819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27E40F" w14:textId="77777777" w:rsidR="00AD31EB" w:rsidRPr="00296D17" w:rsidRDefault="00AD31EB">
            <w:pPr>
              <w:rPr>
                <w:rFonts w:ascii="Tahoma" w:hAnsi="Tahoma" w:cs="Tahoma"/>
                <w:b/>
                <w:color w:val="003C7D"/>
                <w:sz w:val="6"/>
                <w:szCs w:val="6"/>
              </w:rPr>
            </w:pPr>
          </w:p>
        </w:tc>
      </w:tr>
      <w:tr w:rsidR="008E0819" w:rsidRPr="00E65C07" w14:paraId="22928D33" w14:textId="77777777" w:rsidTr="008E0819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A579B" w14:textId="7F840654" w:rsidR="008E0819" w:rsidRPr="008E0819" w:rsidRDefault="008E0819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E081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1.</w:t>
            </w:r>
          </w:p>
        </w:tc>
        <w:tc>
          <w:tcPr>
            <w:tcW w:w="6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7DFCC" w14:textId="42617FD9" w:rsidR="008E0819" w:rsidRPr="008E0819" w:rsidRDefault="008E0819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8E081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Czy na terenie jednostki występują strefy ekonomiczne lub/i parki technologiczne</w:t>
            </w: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?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D3755" w14:textId="1D06451E" w:rsidR="008E0819" w:rsidRPr="008E0819" w:rsidRDefault="00137E90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3"/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AA16B" w14:textId="6A3B89AA" w:rsidR="008E0819" w:rsidRPr="008E0819" w:rsidRDefault="008E0819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8E081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TAK </w:t>
            </w:r>
            <w:r w:rsidRPr="005A480E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(prosimy o komentarz)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7C20C" w14:textId="16AD7DAA" w:rsidR="008E0819" w:rsidRPr="008E0819" w:rsidRDefault="00137E90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4"/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CF4A8" w14:textId="4FC972D1" w:rsidR="008E0819" w:rsidRPr="008E0819" w:rsidRDefault="008E0819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8E0819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296D17" w:rsidRPr="00296D17" w14:paraId="77DA0C9B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2" w:space="0" w:color="003C7D"/>
              <w:right w:val="nil"/>
            </w:tcBorders>
          </w:tcPr>
          <w:p w14:paraId="63B6D36E" w14:textId="77777777" w:rsidR="00296D17" w:rsidRPr="0009297A" w:rsidRDefault="00296D1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8E0819" w:rsidRPr="00E65C07" w14:paraId="4849B9BC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single" w:sz="2" w:space="0" w:color="003C7D"/>
              <w:bottom w:val="single" w:sz="2" w:space="0" w:color="003C7D"/>
              <w:right w:val="single" w:sz="2" w:space="0" w:color="003C7D"/>
            </w:tcBorders>
          </w:tcPr>
          <w:p w14:paraId="05988C44" w14:textId="49F650DD" w:rsidR="008E0819" w:rsidRPr="00C85C87" w:rsidRDefault="008E0819">
            <w:pPr>
              <w:rPr>
                <w:rFonts w:ascii="Tahoma" w:hAnsi="Tahoma" w:cs="Tahoma"/>
                <w:b/>
                <w:color w:val="003C7D"/>
                <w:sz w:val="20"/>
              </w:rPr>
            </w:pP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instrText xml:space="preserve"> FORMTEXT </w:instrTex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separate"/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end"/>
            </w:r>
          </w:p>
        </w:tc>
      </w:tr>
      <w:tr w:rsidR="00296D17" w:rsidRPr="00E65C07" w14:paraId="5008FB0F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nil"/>
              <w:bottom w:val="nil"/>
              <w:right w:val="nil"/>
            </w:tcBorders>
          </w:tcPr>
          <w:p w14:paraId="4748D465" w14:textId="77777777" w:rsidR="00296D17" w:rsidRPr="008E0819" w:rsidRDefault="00296D1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E64615" w:rsidRPr="00E65C07" w14:paraId="4E199F74" w14:textId="77777777" w:rsidTr="00C85C8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1F66D" w14:textId="1E87C6D0" w:rsidR="00E64615" w:rsidRPr="00E64615" w:rsidRDefault="00E64615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E6461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2.</w:t>
            </w:r>
          </w:p>
        </w:tc>
        <w:tc>
          <w:tcPr>
            <w:tcW w:w="6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598A8" w14:textId="0C01E1B3" w:rsidR="00E64615" w:rsidRPr="00E64615" w:rsidRDefault="00E64615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4615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>Czy jednostka stosuje działania/zachęty proinwestycyjne (np. podatkowe, granty, ulgi, szkolenia) mogące przyciągnąć inwestycje krajowe i/lub zagraniczne?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BFDC5" w14:textId="6B4E2E7B" w:rsidR="00E64615" w:rsidRPr="00296D17" w:rsidRDefault="006F6DAF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5"/>
            <w:r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="00000000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25566" w14:textId="34F20256" w:rsidR="00E64615" w:rsidRPr="00296D17" w:rsidRDefault="00E64615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461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TAK </w:t>
            </w:r>
            <w:r w:rsidRPr="005A480E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(prosimy o komentarz)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D52E1" w14:textId="67463360" w:rsidR="00E64615" w:rsidRPr="00296D17" w:rsidRDefault="006F6DAF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6"/>
            <w:r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="00000000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E2DA2" w14:textId="34482FBF" w:rsidR="00E64615" w:rsidRPr="00E64615" w:rsidRDefault="00E64615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E6461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296D17" w:rsidRPr="00296D17" w14:paraId="49263424" w14:textId="77777777" w:rsidTr="00C85C8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2" w:space="0" w:color="003C7D"/>
              <w:right w:val="nil"/>
            </w:tcBorders>
          </w:tcPr>
          <w:p w14:paraId="515F1E9C" w14:textId="77777777" w:rsidR="00296D17" w:rsidRPr="00C85C87" w:rsidRDefault="00296D1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C85C87" w:rsidRPr="00C85C87" w14:paraId="5D654B48" w14:textId="77777777" w:rsidTr="00314E50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single" w:sz="2" w:space="0" w:color="003C7D"/>
              <w:bottom w:val="single" w:sz="2" w:space="0" w:color="003C7D"/>
              <w:right w:val="single" w:sz="2" w:space="0" w:color="003C7D"/>
            </w:tcBorders>
          </w:tcPr>
          <w:p w14:paraId="17922A16" w14:textId="759D7C8D" w:rsidR="00C85C87" w:rsidRPr="00C85C87" w:rsidRDefault="00C85C87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instrText xml:space="preserve"> FORMTEXT </w:instrTex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separate"/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end"/>
            </w:r>
          </w:p>
        </w:tc>
      </w:tr>
      <w:tr w:rsidR="00296D17" w:rsidRPr="00E65C07" w14:paraId="0A424D83" w14:textId="77777777" w:rsidTr="00C51EE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nil"/>
              <w:bottom w:val="nil"/>
              <w:right w:val="nil"/>
            </w:tcBorders>
          </w:tcPr>
          <w:p w14:paraId="0A3ABBC6" w14:textId="77777777" w:rsidR="00296D17" w:rsidRPr="00C85C87" w:rsidRDefault="00296D1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C51EEC" w:rsidRPr="00E65C07" w14:paraId="2EDE4133" w14:textId="77777777" w:rsidTr="00C51EE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AE950" w14:textId="5682E01E" w:rsidR="00C51EEC" w:rsidRPr="00C85C87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3.</w:t>
            </w:r>
          </w:p>
        </w:tc>
        <w:tc>
          <w:tcPr>
            <w:tcW w:w="6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7B34F" w14:textId="7F44726E" w:rsidR="00C51EEC" w:rsidRPr="00C85C87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C51EEC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>Czy jednostka ma istotne (toczące się) spory prawne lub podatkowe?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8D038" w14:textId="565918B3" w:rsidR="00C51EEC" w:rsidRPr="00C85C87" w:rsidRDefault="006F6DAF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7"/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F243B" w14:textId="05863186" w:rsidR="00C51EEC" w:rsidRPr="00C85C87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E64615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TAK </w:t>
            </w:r>
            <w:r w:rsidRPr="005A480E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(prosimy o komentarz)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52C10" w14:textId="58B820F6" w:rsidR="00C51EEC" w:rsidRPr="00C85C87" w:rsidRDefault="00A62486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10"/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1EDD8" w14:textId="6B0F4518" w:rsidR="00C51EEC" w:rsidRPr="00C85C87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296D17" w:rsidRPr="00E65C07" w14:paraId="63102E8C" w14:textId="77777777" w:rsidTr="00C51EE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2" w:space="0" w:color="003C7D"/>
              <w:right w:val="nil"/>
            </w:tcBorders>
          </w:tcPr>
          <w:p w14:paraId="5C37C868" w14:textId="77777777" w:rsidR="00296D17" w:rsidRPr="00C85C87" w:rsidRDefault="00296D1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C51EEC" w:rsidRPr="00E65C07" w14:paraId="25AEDB49" w14:textId="77777777" w:rsidTr="00DE3ACE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single" w:sz="2" w:space="0" w:color="003C7D"/>
              <w:bottom w:val="single" w:sz="2" w:space="0" w:color="003C7D"/>
              <w:right w:val="single" w:sz="2" w:space="0" w:color="003C7D"/>
            </w:tcBorders>
          </w:tcPr>
          <w:p w14:paraId="7BB68F92" w14:textId="02CE427E" w:rsidR="00C51EEC" w:rsidRPr="00C85C87" w:rsidRDefault="00C51EEC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instrText xml:space="preserve"> FORMTEXT </w:instrTex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separate"/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end"/>
            </w:r>
          </w:p>
        </w:tc>
      </w:tr>
      <w:tr w:rsidR="00C85C87" w:rsidRPr="00E65C07" w14:paraId="23CDADC4" w14:textId="77777777" w:rsidTr="00C51EE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nil"/>
              <w:bottom w:val="nil"/>
              <w:right w:val="nil"/>
            </w:tcBorders>
          </w:tcPr>
          <w:p w14:paraId="0CEAB926" w14:textId="77777777" w:rsidR="00C85C87" w:rsidRPr="00C85C87" w:rsidRDefault="00C85C8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C51EEC" w:rsidRPr="00E65C07" w14:paraId="0C92F3BB" w14:textId="77777777" w:rsidTr="00C51EE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7110E" w14:textId="7CCEE13D" w:rsidR="00C51EEC" w:rsidRPr="00C51EEC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C51EEC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4.</w:t>
            </w:r>
          </w:p>
        </w:tc>
        <w:tc>
          <w:tcPr>
            <w:tcW w:w="6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56DEE" w14:textId="51893E9C" w:rsidR="00C51EEC" w:rsidRPr="00C51EEC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C51EEC">
              <w:rPr>
                <w:rFonts w:ascii="Source Sans Pro" w:eastAsia="Source Sans Pro" w:hAnsi="Source Sans Pro" w:cs="Source Sans Pro"/>
                <w:bCs/>
                <w:color w:val="003C7D"/>
                <w:sz w:val="18"/>
                <w:szCs w:val="18"/>
              </w:rPr>
              <w:t>Czy jednostka ma obowiązek zwrotu dotacji pozyskanych z UE (np. z uwagi na niezgodność wykonania inwestycji z przepisami UE)?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1A8B7" w14:textId="426B86A5" w:rsidR="00C51EEC" w:rsidRPr="00C51EEC" w:rsidRDefault="006F6DAF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8"/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771F4" w14:textId="0136C215" w:rsidR="00C51EEC" w:rsidRPr="00C51EEC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C51EEC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TAK </w:t>
            </w:r>
            <w:r w:rsidRPr="005A480E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(prosimy o komentarz)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EA9F9" w14:textId="6E091993" w:rsidR="00C51EEC" w:rsidRPr="00C51EEC" w:rsidRDefault="006F6DAF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9"/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="00000000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562FA" w14:textId="067E5442" w:rsidR="00C51EEC" w:rsidRPr="00C51EEC" w:rsidRDefault="00C51EE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C51EEC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C85C87" w:rsidRPr="00E65C07" w14:paraId="40BCC196" w14:textId="77777777" w:rsidTr="00C51EE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2" w:space="0" w:color="003C7D"/>
              <w:right w:val="nil"/>
            </w:tcBorders>
          </w:tcPr>
          <w:p w14:paraId="2CCC9D56" w14:textId="77777777" w:rsidR="00C85C87" w:rsidRPr="00C85C87" w:rsidRDefault="00C85C8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C51EEC" w:rsidRPr="00E65C07" w14:paraId="0E09B5D9" w14:textId="77777777" w:rsidTr="00524CB1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single" w:sz="2" w:space="0" w:color="003C7D"/>
              <w:bottom w:val="single" w:sz="2" w:space="0" w:color="003C7D"/>
              <w:right w:val="single" w:sz="2" w:space="0" w:color="003C7D"/>
            </w:tcBorders>
          </w:tcPr>
          <w:p w14:paraId="6273C2EC" w14:textId="352C84AB" w:rsidR="00C51EEC" w:rsidRPr="00C85C87" w:rsidRDefault="00C51EEC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instrText xml:space="preserve"> FORMTEXT </w:instrTex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separate"/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noProof/>
                <w:color w:val="003C7D"/>
                <w:sz w:val="20"/>
              </w:rPr>
              <w:t> </w:t>
            </w:r>
            <w:r w:rsidRPr="00C85C87">
              <w:rPr>
                <w:rFonts w:ascii="Source Sans Pro" w:hAnsi="Source Sans Pro" w:cs="Tahoma"/>
                <w:color w:val="003C7D"/>
                <w:sz w:val="20"/>
              </w:rPr>
              <w:fldChar w:fldCharType="end"/>
            </w:r>
          </w:p>
        </w:tc>
      </w:tr>
      <w:tr w:rsidR="00C85C87" w:rsidRPr="00E65C07" w14:paraId="2B3F6708" w14:textId="77777777" w:rsidTr="00C85C8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2" w:space="0" w:color="003C7D"/>
              <w:left w:val="nil"/>
              <w:bottom w:val="nil"/>
              <w:right w:val="nil"/>
            </w:tcBorders>
          </w:tcPr>
          <w:p w14:paraId="6CE5140F" w14:textId="77777777" w:rsidR="00C85C87" w:rsidRPr="00C85C87" w:rsidRDefault="00C85C87">
            <w:pPr>
              <w:rPr>
                <w:rFonts w:ascii="Tahoma" w:hAnsi="Tahoma" w:cs="Tahoma"/>
                <w:b/>
                <w:color w:val="003C7D"/>
                <w:sz w:val="8"/>
                <w:szCs w:val="8"/>
              </w:rPr>
            </w:pPr>
          </w:p>
        </w:tc>
      </w:tr>
      <w:tr w:rsidR="00296D17" w:rsidRPr="00E65C07" w14:paraId="3536C7D4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9B30E43" w14:textId="77777777" w:rsidR="00296D17" w:rsidRPr="00E65C07" w:rsidRDefault="00296D1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296D17" w:rsidRPr="00E65C07" w14:paraId="074B863E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A2EFA77" w14:textId="77777777" w:rsidR="00296D17" w:rsidRPr="00E65C07" w:rsidRDefault="00296D1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296D17" w:rsidRPr="00E65C07" w14:paraId="14E46F18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DCFB877" w14:textId="77777777" w:rsidR="00296D17" w:rsidRPr="00E65C07" w:rsidRDefault="00296D1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296D17" w:rsidRPr="00E65C07" w14:paraId="549BAE11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D6486FF" w14:textId="77777777" w:rsidR="00296D17" w:rsidRPr="00E65C07" w:rsidRDefault="00296D1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296D17" w:rsidRPr="00E65C07" w14:paraId="0E4CA7BB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886969B" w14:textId="086ECF5C" w:rsidR="00296D17" w:rsidRPr="003A2857" w:rsidRDefault="003A2857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Informacje statystyczne o </w:t>
            </w:r>
            <w:r w:rsidR="00C6560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Jednostce Samorządu Terytorialnego</w:t>
            </w:r>
            <w:r w:rsidR="000D10B0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:</w:t>
            </w:r>
          </w:p>
        </w:tc>
      </w:tr>
      <w:tr w:rsidR="00296D17" w:rsidRPr="00E65C07" w14:paraId="630600BD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F6A7B38" w14:textId="77777777" w:rsidR="00296D17" w:rsidRPr="00E65C07" w:rsidRDefault="00296D1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296D17" w:rsidRPr="00E65C07" w14:paraId="75225A96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4726F3D" w14:textId="77777777" w:rsidR="00296D17" w:rsidRPr="00E65C07" w:rsidRDefault="00296D1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3020" w:rsidRPr="00E65C07" w14:paraId="18E1E42E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8D101" w14:textId="77777777" w:rsidR="00A13020" w:rsidRPr="003A2857" w:rsidRDefault="00A1302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3A2857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6E4BD" w14:textId="48DA060E" w:rsidR="00A13020" w:rsidRPr="00E65C07" w:rsidRDefault="003A2857" w:rsidP="00F36AD3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3A2857">
              <w:rPr>
                <w:rFonts w:ascii="Source Sans Pro" w:hAnsi="Source Sans Pro" w:cs="Tahoma"/>
                <w:color w:val="003C7D"/>
              </w:rPr>
              <w:t>Ile</w:t>
            </w:r>
            <w:r w:rsidR="005A480E">
              <w:rPr>
                <w:rFonts w:ascii="Source Sans Pro" w:hAnsi="Source Sans Pro" w:cs="Tahoma"/>
                <w:color w:val="003C7D"/>
              </w:rPr>
              <w:t xml:space="preserve"> </w:t>
            </w:r>
            <w:r w:rsidRPr="003A2857">
              <w:rPr>
                <w:rFonts w:ascii="Source Sans Pro" w:hAnsi="Source Sans Pro" w:cs="Tahoma"/>
                <w:color w:val="003C7D"/>
              </w:rPr>
              <w:t>średniej krajowej, stanowi liczba podmiotów gospodarki narodowej na 10 tys. mieszkańców?</w:t>
            </w:r>
            <w:r w:rsidR="005A480E">
              <w:rPr>
                <w:rFonts w:ascii="Source Sans Pro" w:hAnsi="Source Sans Pro" w:cs="Tahoma"/>
                <w:color w:val="003C7D"/>
              </w:rPr>
              <w:t xml:space="preserve"> </w:t>
            </w:r>
            <w:r w:rsidR="005A480E" w:rsidRPr="005A480E">
              <w:rPr>
                <w:rFonts w:ascii="Source Sans Pro" w:hAnsi="Source Sans Pro" w:cs="Tahoma"/>
                <w:color w:val="003C7D"/>
                <w:sz w:val="16"/>
                <w:szCs w:val="16"/>
              </w:rPr>
              <w:t>(w procentach)</w:t>
            </w:r>
          </w:p>
        </w:tc>
      </w:tr>
      <w:tr w:rsidR="00AD31EB" w:rsidRPr="00E65C07" w14:paraId="452D16B4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4" w:space="0" w:color="003C7D"/>
              <w:right w:val="nil"/>
            </w:tcBorders>
          </w:tcPr>
          <w:p w14:paraId="2CFB710F" w14:textId="77777777" w:rsidR="00AD31EB" w:rsidRPr="00E65C07" w:rsidRDefault="00AD31EB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3020" w:rsidRPr="00E65C07" w14:paraId="658C35B7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CCD174" w14:textId="77777777" w:rsidR="00A13020" w:rsidRPr="00813B83" w:rsidRDefault="006C14A5" w:rsidP="00D309AD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begin">
                <w:ffData>
                  <w:name w:val="Tekst304"/>
                  <w:enabled/>
                  <w:calcOnExit w:val="0"/>
                  <w:textInput/>
                </w:ffData>
              </w:fldChar>
            </w:r>
            <w:bookmarkStart w:id="9" w:name="Tekst304"/>
            <w:r w:rsidR="00A13020"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instrText xml:space="preserve"> FORMTEXT </w:instrTex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separate"/>
            </w:r>
            <w:r w:rsidR="00A1302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A1302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A1302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A1302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A1302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end"/>
            </w:r>
            <w:bookmarkEnd w:id="9"/>
          </w:p>
        </w:tc>
      </w:tr>
      <w:tr w:rsidR="00A13020" w:rsidRPr="00E65C07" w14:paraId="402C3A3B" w14:textId="77777777" w:rsidTr="003A285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4" w:space="0" w:color="003C7D"/>
              <w:left w:val="nil"/>
              <w:bottom w:val="nil"/>
              <w:right w:val="nil"/>
            </w:tcBorders>
          </w:tcPr>
          <w:p w14:paraId="4EF5A0F2" w14:textId="77777777" w:rsidR="00A13020" w:rsidRPr="00E65C07" w:rsidRDefault="00A13020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DB57A8" w:rsidRPr="00E65C07" w14:paraId="7E597EFC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2CCDC" w14:textId="77777777" w:rsidR="00DB57A8" w:rsidRPr="00EB293A" w:rsidRDefault="00DB57A8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B293A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A158B" w14:textId="1C70C800" w:rsidR="00DB57A8" w:rsidRPr="00EB293A" w:rsidRDefault="000D10B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D</w:t>
            </w:r>
            <w:r w:rsidR="00813B83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ominująca w 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jednostce</w:t>
            </w:r>
            <w:r w:rsidR="00813B83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sekcja PKD?</w:t>
            </w:r>
          </w:p>
        </w:tc>
      </w:tr>
      <w:tr w:rsidR="00A13020" w:rsidRPr="00E65C07" w14:paraId="4FA247CE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4A6995BD" w14:textId="77777777" w:rsidR="00A13020" w:rsidRPr="00E65C07" w:rsidRDefault="00A13020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3020" w:rsidRPr="00E65C07" w14:paraId="451376AF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7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1FA98301" w14:textId="77777777" w:rsidR="00A13020" w:rsidRPr="00813B83" w:rsidRDefault="006C14A5" w:rsidP="00D309AD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begin">
                <w:ffData>
                  <w:name w:val="Tekst305"/>
                  <w:enabled/>
                  <w:calcOnExit w:val="0"/>
                  <w:textInput/>
                </w:ffData>
              </w:fldChar>
            </w:r>
            <w:bookmarkStart w:id="10" w:name="Tekst305"/>
            <w:r w:rsidR="00DB57A8"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instrText xml:space="preserve"> FORMTEXT </w:instrTex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separate"/>
            </w:r>
            <w:r w:rsidR="00DB57A8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DB57A8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DB57A8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DB57A8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DB57A8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end"/>
            </w:r>
            <w:bookmarkEnd w:id="10"/>
          </w:p>
        </w:tc>
      </w:tr>
      <w:tr w:rsidR="00A13020" w:rsidRPr="00E65C07" w14:paraId="69442427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16BCEFB1" w14:textId="77777777" w:rsidR="00A13020" w:rsidRPr="00E65C07" w:rsidRDefault="00A13020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3234C0" w:rsidRPr="00E65C07" w14:paraId="6F83B2D3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BD79D" w14:textId="77777777" w:rsidR="003234C0" w:rsidRPr="00E65C07" w:rsidRDefault="003234C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10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B8E03" w14:textId="25B8F13B" w:rsidR="003234C0" w:rsidRPr="00E65C07" w:rsidRDefault="00813B83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813B83">
              <w:rPr>
                <w:rFonts w:ascii="Source Sans Pro" w:hAnsi="Source Sans Pro" w:cs="Tahoma"/>
                <w:color w:val="003C7D"/>
                <w:sz w:val="18"/>
                <w:szCs w:val="18"/>
              </w:rPr>
              <w:t>Ile</w:t>
            </w:r>
            <w:r w:rsidR="005A480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Pr="00813B83">
              <w:rPr>
                <w:rFonts w:ascii="Source Sans Pro" w:hAnsi="Source Sans Pro" w:cs="Tahoma"/>
                <w:color w:val="003C7D"/>
                <w:sz w:val="18"/>
                <w:szCs w:val="18"/>
              </w:rPr>
              <w:t>średniej krajowej, stanowi udział dominującej sekcji PKD w liczbie podmiotów?</w:t>
            </w:r>
            <w:r w:rsidR="005A480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5A480E" w:rsidRPr="005A480E">
              <w:rPr>
                <w:rFonts w:ascii="Source Sans Pro" w:hAnsi="Source Sans Pro" w:cs="Tahoma"/>
                <w:color w:val="003C7D"/>
                <w:sz w:val="16"/>
                <w:szCs w:val="16"/>
              </w:rPr>
              <w:t>(w procentach)</w:t>
            </w:r>
          </w:p>
        </w:tc>
      </w:tr>
      <w:tr w:rsidR="00AD31EB" w:rsidRPr="00E65C07" w14:paraId="2BE7E1F0" w14:textId="77777777" w:rsidTr="002E5BB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2A702929" w14:textId="77777777" w:rsidR="00AD31EB" w:rsidRPr="00E65C07" w:rsidRDefault="00AD31EB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DB57A8" w:rsidRPr="00E65C07" w14:paraId="40B23A1C" w14:textId="77777777" w:rsidTr="002E5BB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7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79D37812" w14:textId="77777777" w:rsidR="00DB57A8" w:rsidRPr="00813B83" w:rsidRDefault="006C14A5" w:rsidP="00D309AD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begin">
                <w:ffData>
                  <w:name w:val="Tekst306"/>
                  <w:enabled/>
                  <w:calcOnExit w:val="0"/>
                  <w:textInput/>
                </w:ffData>
              </w:fldChar>
            </w:r>
            <w:bookmarkStart w:id="11" w:name="Tekst306"/>
            <w:r w:rsidR="003234C0"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instrText xml:space="preserve"> FORMTEXT </w:instrTex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separate"/>
            </w:r>
            <w:r w:rsidR="003234C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3234C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3234C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3234C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="003234C0"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end"/>
            </w:r>
            <w:bookmarkEnd w:id="11"/>
          </w:p>
        </w:tc>
      </w:tr>
      <w:tr w:rsidR="00DB57A8" w:rsidRPr="00E65C07" w14:paraId="1BB48E33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106C097C" w14:textId="77777777" w:rsidR="00DB57A8" w:rsidRPr="002E5BBC" w:rsidRDefault="00DB57A8">
            <w:pPr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E5BBC" w:rsidRPr="00E65C07" w14:paraId="2B1B7152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76E20" w14:textId="1A7D773B" w:rsidR="002E5BBC" w:rsidRPr="002E5BBC" w:rsidRDefault="002E5BBC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2E5BBC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4.</w:t>
            </w:r>
          </w:p>
        </w:tc>
        <w:tc>
          <w:tcPr>
            <w:tcW w:w="10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0DB57" w14:textId="5C3D3129" w:rsidR="002E5BBC" w:rsidRPr="002E5BBC" w:rsidRDefault="002E5BBC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2E5BBC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>Ile</w:t>
            </w:r>
            <w:r w:rsidR="005A480E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 xml:space="preserve"> </w:t>
            </w:r>
            <w:r w:rsidRPr="002E5BBC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>średniej krajowej, stanowi wskaźnik bezrobocia?</w:t>
            </w:r>
            <w:r w:rsidR="005A480E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 xml:space="preserve"> </w:t>
            </w:r>
            <w:r w:rsidR="005A480E" w:rsidRPr="005A480E">
              <w:rPr>
                <w:rFonts w:ascii="Source Sans Pro" w:eastAsia="Source Sans Pro" w:hAnsi="Source Sans Pro" w:cs="Source Sans Pro"/>
                <w:color w:val="003C7D"/>
                <w:sz w:val="16"/>
                <w:szCs w:val="16"/>
              </w:rPr>
              <w:t>(w procentach)</w:t>
            </w:r>
          </w:p>
        </w:tc>
      </w:tr>
      <w:tr w:rsidR="002E5BBC" w:rsidRPr="00E65C07" w14:paraId="199CD4CA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4" w:space="0" w:color="003C7D"/>
              <w:right w:val="nil"/>
            </w:tcBorders>
          </w:tcPr>
          <w:p w14:paraId="18CD5E06" w14:textId="77777777" w:rsidR="002E5BBC" w:rsidRPr="002E5BBC" w:rsidRDefault="002E5BBC">
            <w:pPr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E5BBC" w:rsidRPr="00E65C07" w14:paraId="45809310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6B4EB4F2" w14:textId="57BA340A" w:rsidR="002E5BBC" w:rsidRPr="00813B83" w:rsidRDefault="00EB293A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begin">
                <w:ffData>
                  <w:name w:val="Tekst306"/>
                  <w:enabled/>
                  <w:calcOnExit w:val="0"/>
                  <w:textInput/>
                </w:ffData>
              </w:fldCha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instrText xml:space="preserve"> FORMTEXT </w:instrTex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separate"/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end"/>
            </w:r>
          </w:p>
        </w:tc>
      </w:tr>
      <w:tr w:rsidR="002E5BBC" w:rsidRPr="00E65C07" w14:paraId="6B8ABF23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4" w:space="0" w:color="003C7D"/>
              <w:left w:val="nil"/>
              <w:bottom w:val="nil"/>
              <w:right w:val="nil"/>
            </w:tcBorders>
          </w:tcPr>
          <w:p w14:paraId="5D1436E4" w14:textId="77777777" w:rsidR="002E5BBC" w:rsidRPr="002E5BBC" w:rsidRDefault="002E5BBC">
            <w:pPr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EB293A" w:rsidRPr="00E65C07" w14:paraId="3B35CDBC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65981" w14:textId="16DEBF60" w:rsidR="00EB293A" w:rsidRPr="00EB293A" w:rsidRDefault="00EB293A" w:rsidP="00EB293A">
            <w:pPr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EB293A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5.</w:t>
            </w:r>
          </w:p>
        </w:tc>
        <w:tc>
          <w:tcPr>
            <w:tcW w:w="10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0B2BE" w14:textId="1DAADFF6" w:rsidR="00EB293A" w:rsidRPr="00EB293A" w:rsidRDefault="00EB293A" w:rsidP="00EB293A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EB293A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>Ile</w:t>
            </w:r>
            <w:r w:rsidR="005A480E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 xml:space="preserve"> </w:t>
            </w:r>
            <w:r w:rsidRPr="00EB293A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>średniej krajowej, stanowi odsetek ludności korzystającej z miejskiej sieci wodociągowej?</w:t>
            </w:r>
            <w:r w:rsidR="005A480E">
              <w:rPr>
                <w:rFonts w:ascii="Source Sans Pro" w:eastAsia="Source Sans Pro" w:hAnsi="Source Sans Pro" w:cs="Source Sans Pro"/>
                <w:color w:val="003C7D"/>
                <w:sz w:val="18"/>
                <w:szCs w:val="18"/>
              </w:rPr>
              <w:t xml:space="preserve"> </w:t>
            </w:r>
            <w:r w:rsidR="005A480E" w:rsidRPr="005A480E">
              <w:rPr>
                <w:rFonts w:ascii="Source Sans Pro" w:eastAsia="Source Sans Pro" w:hAnsi="Source Sans Pro" w:cs="Source Sans Pro"/>
                <w:color w:val="003C7D"/>
                <w:sz w:val="16"/>
                <w:szCs w:val="16"/>
              </w:rPr>
              <w:t>(w procentach)</w:t>
            </w:r>
          </w:p>
        </w:tc>
      </w:tr>
      <w:tr w:rsidR="00EB293A" w:rsidRPr="00E65C07" w14:paraId="280006C3" w14:textId="77777777" w:rsidTr="00EB293A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007BC9F9" w14:textId="77777777" w:rsidR="00EB293A" w:rsidRPr="00E65C07" w:rsidRDefault="00EB293A" w:rsidP="00EB293A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EB293A" w:rsidRPr="00E65C07" w14:paraId="1BCB1033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7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4102E40" w14:textId="77777777" w:rsidR="00EB293A" w:rsidRPr="00813B83" w:rsidRDefault="00EB293A" w:rsidP="00EB293A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begin">
                <w:ffData>
                  <w:name w:val="Tekst309"/>
                  <w:enabled/>
                  <w:calcOnExit w:val="0"/>
                  <w:textInput/>
                </w:ffData>
              </w:fldChar>
            </w:r>
            <w:bookmarkStart w:id="12" w:name="Tekst309"/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instrText xml:space="preserve"> FORMTEXT </w:instrTex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separate"/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end"/>
            </w:r>
            <w:bookmarkEnd w:id="12"/>
          </w:p>
        </w:tc>
      </w:tr>
      <w:tr w:rsidR="00EB293A" w:rsidRPr="00E65C07" w14:paraId="2853DB56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58394689" w14:textId="77777777" w:rsidR="00EB293A" w:rsidRPr="00E65C07" w:rsidRDefault="00EB293A" w:rsidP="00EB293A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EB293A" w:rsidRPr="00E65C07" w14:paraId="1499FC70" w14:textId="77777777" w:rsidTr="002E5BB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24111" w14:textId="77777777" w:rsidR="00EB293A" w:rsidRPr="002E5BBC" w:rsidRDefault="00EB293A" w:rsidP="00EB293A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E5BBC">
              <w:rPr>
                <w:rFonts w:ascii="Source Sans Pro" w:hAnsi="Source Sans Pro" w:cs="Tahoma"/>
                <w:color w:val="003C7D"/>
                <w:sz w:val="18"/>
                <w:szCs w:val="18"/>
              </w:rPr>
              <w:t>6.</w:t>
            </w:r>
          </w:p>
        </w:tc>
        <w:tc>
          <w:tcPr>
            <w:tcW w:w="106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70650" w14:textId="16CF1930" w:rsidR="00EB293A" w:rsidRPr="002E5BBC" w:rsidRDefault="00EB293A" w:rsidP="00EB293A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2E5BBC">
              <w:rPr>
                <w:rFonts w:ascii="Source Sans Pro" w:hAnsi="Source Sans Pro" w:cs="Tahoma"/>
                <w:color w:val="003C7D"/>
                <w:sz w:val="18"/>
                <w:szCs w:val="18"/>
              </w:rPr>
              <w:t>Ile</w:t>
            </w:r>
            <w:r w:rsidR="005A480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Pr="002E5BBC">
              <w:rPr>
                <w:rFonts w:ascii="Source Sans Pro" w:hAnsi="Source Sans Pro" w:cs="Tahoma"/>
                <w:color w:val="003C7D"/>
                <w:sz w:val="18"/>
                <w:szCs w:val="18"/>
              </w:rPr>
              <w:t>średniej krajowej, stanowi odsetek ludności korzystającej z miejskiej sieci kanalizacyjnej?</w:t>
            </w:r>
            <w:r w:rsidR="005A480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5A480E" w:rsidRPr="005A480E">
              <w:rPr>
                <w:rFonts w:ascii="Source Sans Pro" w:hAnsi="Source Sans Pro" w:cs="Tahoma"/>
                <w:color w:val="003C7D"/>
                <w:sz w:val="16"/>
                <w:szCs w:val="16"/>
              </w:rPr>
              <w:t>(w procentach)</w:t>
            </w:r>
          </w:p>
        </w:tc>
      </w:tr>
      <w:tr w:rsidR="00EB293A" w:rsidRPr="00E65C07" w14:paraId="36A5339A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7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72761233" w14:textId="77777777" w:rsidR="00EB293A" w:rsidRPr="00E65C07" w:rsidRDefault="00EB293A" w:rsidP="00EB293A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EB293A" w:rsidRPr="00E65C07" w14:paraId="356C2F98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7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7AB96532" w14:textId="77777777" w:rsidR="00EB293A" w:rsidRPr="00813B83" w:rsidRDefault="00EB293A" w:rsidP="00EB293A">
            <w:pPr>
              <w:rPr>
                <w:rFonts w:ascii="Source Sans Pro" w:hAnsi="Source Sans Pro" w:cs="Tahoma"/>
                <w:bCs/>
                <w:color w:val="003C7D"/>
                <w:sz w:val="20"/>
              </w:rPr>
            </w:pP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begin">
                <w:ffData>
                  <w:name w:val="Tekst310"/>
                  <w:enabled/>
                  <w:calcOnExit w:val="0"/>
                  <w:textInput/>
                </w:ffData>
              </w:fldChar>
            </w:r>
            <w:bookmarkStart w:id="13" w:name="Tekst310"/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instrText xml:space="preserve"> FORMTEXT </w:instrTex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separate"/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noProof/>
                <w:color w:val="003C7D"/>
                <w:sz w:val="20"/>
              </w:rPr>
              <w:t> </w:t>
            </w:r>
            <w:r w:rsidRPr="00813B83">
              <w:rPr>
                <w:rFonts w:ascii="Source Sans Pro" w:hAnsi="Source Sans Pro" w:cs="Tahoma"/>
                <w:bCs/>
                <w:color w:val="003C7D"/>
                <w:sz w:val="20"/>
              </w:rPr>
              <w:fldChar w:fldCharType="end"/>
            </w:r>
            <w:bookmarkEnd w:id="13"/>
          </w:p>
        </w:tc>
      </w:tr>
    </w:tbl>
    <w:p w14:paraId="126A9A96" w14:textId="77777777" w:rsidR="0094157E" w:rsidRPr="00E65C07" w:rsidRDefault="0094157E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0"/>
          <w:szCs w:val="10"/>
        </w:rPr>
      </w:pPr>
    </w:p>
    <w:p w14:paraId="1EB92118" w14:textId="77777777" w:rsidR="00C4513F" w:rsidRPr="00E65C07" w:rsidRDefault="00C4513F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2"/>
          <w:szCs w:val="2"/>
        </w:rPr>
      </w:pPr>
    </w:p>
    <w:p w14:paraId="3F375CD3" w14:textId="77777777" w:rsidR="00F36AD3" w:rsidRPr="00E65C07" w:rsidRDefault="00F36AD3" w:rsidP="00216B23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77B5B506" w14:textId="77777777" w:rsidR="003C2968" w:rsidRPr="003C2968" w:rsidRDefault="003C2968" w:rsidP="003C2968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3"/>
          <w:szCs w:val="3"/>
        </w:rPr>
      </w:pPr>
    </w:p>
    <w:p w14:paraId="21350201" w14:textId="77777777" w:rsidR="003C2968" w:rsidRDefault="003C2968" w:rsidP="00F36AD3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</w:p>
    <w:p w14:paraId="49F0F2F4" w14:textId="1A78A3EA" w:rsidR="00F36AD3" w:rsidRPr="00E65C07" w:rsidRDefault="00F36AD3" w:rsidP="00F36AD3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  <w:r w:rsidRPr="00E65C07">
        <w:rPr>
          <w:rFonts w:ascii="Source Sans Pro" w:hAnsi="Source Sans Pro" w:cs="Tahoma"/>
          <w:bCs/>
          <w:color w:val="003C7D"/>
          <w:sz w:val="18"/>
          <w:szCs w:val="18"/>
        </w:rPr>
        <w:t>Przedstawione informacje traktowane są jako poufne. PZU SA zastrzega sobie prawo do kontaktowania się z innymi podmiotami w celu uzyskania informacji mogących przyczynić się do poznania sytuacji Wnioskodawcy.</w:t>
      </w:r>
    </w:p>
    <w:p w14:paraId="3BA54E7C" w14:textId="77777777" w:rsidR="00F36AD3" w:rsidRPr="00E65C07" w:rsidRDefault="00F36AD3" w:rsidP="00F36AD3">
      <w:pPr>
        <w:rPr>
          <w:rFonts w:ascii="Source Sans Pro" w:hAnsi="Source Sans Pro"/>
          <w:color w:val="003C7D"/>
        </w:rPr>
      </w:pPr>
    </w:p>
    <w:p w14:paraId="4FC0CEB3" w14:textId="77777777" w:rsidR="00F36AD3" w:rsidRPr="00E65C07" w:rsidRDefault="00F36AD3" w:rsidP="00F36AD3">
      <w:pPr>
        <w:keepNext/>
        <w:outlineLvl w:val="1"/>
        <w:rPr>
          <w:rFonts w:ascii="Source Sans Pro" w:hAnsi="Source Sans Pro" w:cs="Tahoma"/>
          <w:bCs/>
          <w:color w:val="003C7D"/>
          <w:sz w:val="18"/>
          <w:szCs w:val="18"/>
        </w:rPr>
      </w:pPr>
      <w:r w:rsidRPr="00E65C07">
        <w:rPr>
          <w:rFonts w:ascii="Source Sans Pro" w:hAnsi="Source Sans Pro" w:cs="Tahoma"/>
          <w:bCs/>
          <w:color w:val="003C7D"/>
          <w:sz w:val="18"/>
          <w:szCs w:val="18"/>
        </w:rPr>
        <w:t>Prawdziwość powyższych danych potwierdzam.</w:t>
      </w:r>
    </w:p>
    <w:p w14:paraId="32C69932" w14:textId="77777777" w:rsidR="00F321CF" w:rsidRDefault="00F321CF" w:rsidP="00F321CF">
      <w:pPr>
        <w:rPr>
          <w:rFonts w:ascii="Source Sans Pro" w:hAnsi="Source Sans Pro"/>
          <w:sz w:val="20"/>
        </w:rPr>
      </w:pPr>
    </w:p>
    <w:p w14:paraId="07EFE9C9" w14:textId="77777777" w:rsidR="00F36AD3" w:rsidRDefault="00F36AD3" w:rsidP="00F321CF">
      <w:pPr>
        <w:rPr>
          <w:rFonts w:ascii="Source Sans Pro" w:hAnsi="Source Sans Pro"/>
          <w:sz w:val="20"/>
        </w:rPr>
      </w:pPr>
    </w:p>
    <w:p w14:paraId="19E87699" w14:textId="77777777" w:rsidR="0054445C" w:rsidRPr="00F36AD3" w:rsidRDefault="0054445C" w:rsidP="00F321CF">
      <w:pPr>
        <w:rPr>
          <w:rFonts w:ascii="Source Sans Pro" w:hAnsi="Source Sans Pro"/>
          <w:sz w:val="20"/>
        </w:rPr>
      </w:pPr>
    </w:p>
    <w:p w14:paraId="061A965D" w14:textId="77777777" w:rsidR="00216B23" w:rsidRDefault="00216B23" w:rsidP="00F321CF">
      <w:pPr>
        <w:rPr>
          <w:sz w:val="20"/>
        </w:rPr>
      </w:pPr>
    </w:p>
    <w:p w14:paraId="45072BE7" w14:textId="77777777" w:rsidR="00216B23" w:rsidRDefault="00216B23" w:rsidP="00F321CF">
      <w:pPr>
        <w:rPr>
          <w:sz w:val="20"/>
        </w:rPr>
      </w:pPr>
    </w:p>
    <w:tbl>
      <w:tblPr>
        <w:tblW w:w="10661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41"/>
        <w:gridCol w:w="2268"/>
        <w:gridCol w:w="1290"/>
        <w:gridCol w:w="2962"/>
      </w:tblGrid>
      <w:tr w:rsidR="00F36AD3" w:rsidRPr="0048739D" w14:paraId="189FE1CC" w14:textId="77777777" w:rsidTr="00F36AD3">
        <w:trPr>
          <w:trHeight w:val="255"/>
        </w:trPr>
        <w:tc>
          <w:tcPr>
            <w:tcW w:w="4141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F2C06A6" w14:textId="77777777" w:rsidR="00F36AD3" w:rsidRPr="00E876F4" w:rsidRDefault="006C14A5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36AD3"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1707DDF5" w14:textId="77777777" w:rsidR="00F36AD3" w:rsidRPr="00E876F4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23DAB6B4" w14:textId="77777777" w:rsidR="00F36AD3" w:rsidRPr="00E876F4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</w:p>
        </w:tc>
      </w:tr>
      <w:tr w:rsidR="00F36AD3" w:rsidRPr="0048739D" w14:paraId="0C69AEDB" w14:textId="77777777" w:rsidTr="005C4F5D">
        <w:trPr>
          <w:gridAfter w:val="1"/>
          <w:wAfter w:w="2962" w:type="dxa"/>
          <w:trHeight w:val="50"/>
        </w:trPr>
        <w:tc>
          <w:tcPr>
            <w:tcW w:w="4141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8A610BF" w14:textId="77777777" w:rsidR="00F36AD3" w:rsidRPr="00DA0CAF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DA0CAF">
              <w:rPr>
                <w:rFonts w:ascii="Source Sans Pro" w:hAnsi="Source Sans Pro" w:cs="Tahoma"/>
                <w:color w:val="003C7D"/>
                <w:sz w:val="14"/>
                <w:szCs w:val="14"/>
              </w:rPr>
              <w:t>Miejscowość i data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5DD4DB9" w14:textId="77777777" w:rsidR="00F36AD3" w:rsidRPr="00DA0CAF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1290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5FB7FFC" w14:textId="77777777" w:rsidR="00F36AD3" w:rsidRPr="00DA0CAF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DA0CAF">
              <w:rPr>
                <w:rFonts w:ascii="Source Sans Pro" w:hAnsi="Source Sans Pro" w:cs="Tahoma"/>
                <w:color w:val="003C7D"/>
                <w:sz w:val="14"/>
                <w:szCs w:val="14"/>
              </w:rPr>
              <w:t>Podpis</w:t>
            </w:r>
          </w:p>
        </w:tc>
      </w:tr>
    </w:tbl>
    <w:p w14:paraId="4D65C5E6" w14:textId="77777777" w:rsidR="009066D2" w:rsidRDefault="009066D2" w:rsidP="003F6C6D">
      <w:pPr>
        <w:pStyle w:val="PZUNiebieskiiTahoma"/>
        <w:jc w:val="both"/>
        <w:rPr>
          <w:rFonts w:cs="Tahoma"/>
          <w:color w:val="002355"/>
        </w:rPr>
      </w:pPr>
    </w:p>
    <w:p w14:paraId="14ACA4DA" w14:textId="77777777" w:rsidR="003C2968" w:rsidRDefault="003C2968" w:rsidP="003C2968">
      <w:pPr>
        <w:autoSpaceDE w:val="0"/>
        <w:autoSpaceDN w:val="0"/>
        <w:adjustRightInd w:val="0"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42C0A775" w14:textId="77777777" w:rsidR="003C2968" w:rsidRDefault="003C2968" w:rsidP="003C2968">
      <w:pPr>
        <w:autoSpaceDE w:val="0"/>
        <w:autoSpaceDN w:val="0"/>
        <w:adjustRightInd w:val="0"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03D60FF8" w14:textId="068D7614" w:rsidR="003C2968" w:rsidRPr="003C2968" w:rsidRDefault="003C2968" w:rsidP="003C2968">
      <w:pPr>
        <w:autoSpaceDE w:val="0"/>
        <w:autoSpaceDN w:val="0"/>
        <w:adjustRightInd w:val="0"/>
        <w:jc w:val="center"/>
        <w:rPr>
          <w:rFonts w:ascii="Source Sans Pro" w:hAnsi="Source Sans Pro" w:cs="Tahoma"/>
          <w:b/>
          <w:color w:val="003C7D"/>
          <w:sz w:val="18"/>
          <w:szCs w:val="18"/>
        </w:rPr>
      </w:pPr>
      <w:r w:rsidRPr="003C2968">
        <w:rPr>
          <w:rFonts w:ascii="Source Sans Pro" w:hAnsi="Source Sans Pro" w:cs="Tahoma"/>
          <w:b/>
          <w:color w:val="003C7D"/>
          <w:sz w:val="18"/>
          <w:szCs w:val="18"/>
        </w:rPr>
        <w:lastRenderedPageBreak/>
        <w:t>Dokumenty</w:t>
      </w:r>
      <w:r>
        <w:rPr>
          <w:rFonts w:ascii="Source Sans Pro" w:hAnsi="Source Sans Pro" w:cs="Tahoma"/>
          <w:b/>
          <w:color w:val="003C7D"/>
          <w:sz w:val="18"/>
          <w:szCs w:val="18"/>
        </w:rPr>
        <w:t xml:space="preserve"> wymagne</w:t>
      </w:r>
      <w:r w:rsidRPr="003C2968">
        <w:rPr>
          <w:rFonts w:ascii="Source Sans Pro" w:hAnsi="Source Sans Pro" w:cs="Tahoma"/>
          <w:b/>
          <w:color w:val="003C7D"/>
          <w:sz w:val="18"/>
          <w:szCs w:val="18"/>
        </w:rPr>
        <w:t xml:space="preserve"> do </w:t>
      </w:r>
      <w:r>
        <w:rPr>
          <w:rFonts w:ascii="Source Sans Pro" w:hAnsi="Source Sans Pro" w:cs="Tahoma"/>
          <w:b/>
          <w:color w:val="003C7D"/>
          <w:sz w:val="18"/>
          <w:szCs w:val="18"/>
        </w:rPr>
        <w:t>dodatkowej informacji</w:t>
      </w:r>
    </w:p>
    <w:p w14:paraId="462F47A7" w14:textId="77777777" w:rsidR="003C2968" w:rsidRPr="003C2968" w:rsidRDefault="003C2968" w:rsidP="003C2968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 w:rsidRPr="003C2968">
        <w:rPr>
          <w:rFonts w:ascii="Source Sans Pro" w:hAnsi="Source Sans Pro" w:cs="Tahoma"/>
          <w:b/>
          <w:color w:val="003C7D"/>
          <w:sz w:val="16"/>
          <w:szCs w:val="16"/>
        </w:rPr>
        <w:t xml:space="preserve">Dokumenty </w:t>
      </w:r>
      <w:r>
        <w:rPr>
          <w:rFonts w:ascii="Source Sans Pro" w:hAnsi="Source Sans Pro" w:cs="Tahoma"/>
          <w:b/>
          <w:color w:val="003C7D"/>
          <w:sz w:val="16"/>
          <w:szCs w:val="16"/>
        </w:rPr>
        <w:t>finansowe</w:t>
      </w:r>
      <w:r w:rsidRPr="003C2968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5DF781AD" w14:textId="45A15B00" w:rsidR="009253C8" w:rsidRDefault="009253C8" w:rsidP="009253C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9253C8">
        <w:rPr>
          <w:rFonts w:ascii="Source Sans Pro" w:hAnsi="Source Sans Pro" w:cs="Tahoma"/>
          <w:color w:val="003C7D"/>
          <w:sz w:val="16"/>
          <w:szCs w:val="16"/>
        </w:rPr>
        <w:t>uchwała budżetowa na bieżący rok budżetowy,</w:t>
      </w:r>
    </w:p>
    <w:p w14:paraId="7B36C434" w14:textId="2B08CA2B" w:rsidR="009253C8" w:rsidRDefault="009253C8" w:rsidP="009253C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9253C8">
        <w:rPr>
          <w:rFonts w:ascii="Source Sans Pro" w:hAnsi="Source Sans Pro" w:cs="Tahoma"/>
          <w:color w:val="003C7D"/>
          <w:sz w:val="16"/>
          <w:szCs w:val="16"/>
        </w:rPr>
        <w:t>Wieloletnia Prognoza Finansowa uwzględniająca bieżący rok budżetowy,</w:t>
      </w:r>
    </w:p>
    <w:p w14:paraId="7F11F07A" w14:textId="2EB49F1A" w:rsidR="009253C8" w:rsidRDefault="009253C8" w:rsidP="009253C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9253C8">
        <w:rPr>
          <w:rFonts w:ascii="Source Sans Pro" w:hAnsi="Source Sans Pro" w:cs="Tahoma"/>
          <w:color w:val="003C7D"/>
          <w:sz w:val="16"/>
          <w:szCs w:val="16"/>
        </w:rPr>
        <w:t>sprawozdania roczne za 3 pełne lata poprzedzające bieżący rok budżetowy wraz ze Sprawozdaniami: RB-NDS, Rb-Z, Rb-28S, Rb-27S,</w:t>
      </w:r>
    </w:p>
    <w:p w14:paraId="6E43869B" w14:textId="18836A2E" w:rsidR="009253C8" w:rsidRDefault="009253C8" w:rsidP="009253C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9253C8">
        <w:rPr>
          <w:rFonts w:ascii="Source Sans Pro" w:hAnsi="Source Sans Pro" w:cs="Tahoma"/>
          <w:color w:val="003C7D"/>
          <w:sz w:val="16"/>
          <w:szCs w:val="16"/>
        </w:rPr>
        <w:t>sprawozdania śródroczne z bieżącego roku budżetowego oraz informacje o przebiegu wykonania budżetu wraz ze Sprawozdaniami: RB-NDS, Rb-Z, Rb-28S, Rb-27S,</w:t>
      </w:r>
    </w:p>
    <w:p w14:paraId="79D78502" w14:textId="5CEF9C8E" w:rsidR="009253C8" w:rsidRPr="009253C8" w:rsidRDefault="009253C8" w:rsidP="009253C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9253C8">
        <w:rPr>
          <w:rFonts w:ascii="Source Sans Pro" w:hAnsi="Source Sans Pro" w:cs="Tahoma"/>
          <w:color w:val="003C7D"/>
          <w:sz w:val="16"/>
          <w:szCs w:val="16"/>
        </w:rPr>
        <w:t>Opinie Regionalnej Izby Obrachunkowej (RIO) do ww. sprawozdań rocznych i śródrocznych</w:t>
      </w:r>
      <w:r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751D3432" w14:textId="77777777" w:rsidR="003C2968" w:rsidRPr="003C2968" w:rsidRDefault="003C2968" w:rsidP="003C2968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3"/>
          <w:szCs w:val="3"/>
        </w:rPr>
      </w:pPr>
    </w:p>
    <w:p w14:paraId="7C685567" w14:textId="77777777" w:rsidR="003C2968" w:rsidRPr="003C2968" w:rsidRDefault="003C2968" w:rsidP="003C2968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6"/>
          <w:szCs w:val="16"/>
        </w:rPr>
      </w:pPr>
      <w:r>
        <w:rPr>
          <w:rFonts w:ascii="Source Sans Pro" w:hAnsi="Source Sans Pro" w:cs="Tahoma"/>
          <w:b/>
          <w:color w:val="003C7D"/>
          <w:sz w:val="16"/>
          <w:szCs w:val="16"/>
        </w:rPr>
        <w:t>Dokumenty inne</w:t>
      </w:r>
      <w:r w:rsidRPr="003C2968">
        <w:rPr>
          <w:rFonts w:ascii="Source Sans Pro" w:hAnsi="Source Sans Pro" w:cs="Tahoma"/>
          <w:b/>
          <w:color w:val="003C7D"/>
          <w:sz w:val="16"/>
          <w:szCs w:val="16"/>
        </w:rPr>
        <w:t>:</w:t>
      </w:r>
    </w:p>
    <w:p w14:paraId="49A13858" w14:textId="77777777" w:rsidR="003C2968" w:rsidRDefault="003C2968" w:rsidP="003C296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3C2968">
        <w:rPr>
          <w:rFonts w:ascii="Source Sans Pro" w:hAnsi="Source Sans Pro" w:cs="Tahoma"/>
          <w:color w:val="003C7D"/>
          <w:sz w:val="16"/>
          <w:szCs w:val="16"/>
        </w:rPr>
        <w:t>regulamin organizacyjny,</w:t>
      </w:r>
    </w:p>
    <w:p w14:paraId="48FB5F69" w14:textId="77777777" w:rsidR="003C2968" w:rsidRDefault="003C2968" w:rsidP="003C296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3C2968">
        <w:rPr>
          <w:rFonts w:ascii="Source Sans Pro" w:hAnsi="Source Sans Pro" w:cs="Tahoma"/>
          <w:color w:val="003C7D"/>
          <w:sz w:val="16"/>
          <w:szCs w:val="16"/>
        </w:rPr>
        <w:t>statystyczne vademecum samorządowca,</w:t>
      </w:r>
    </w:p>
    <w:p w14:paraId="6E881802" w14:textId="77777777" w:rsidR="003C2968" w:rsidRPr="003C2968" w:rsidRDefault="003C2968" w:rsidP="003C2968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40" w:hanging="340"/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3C2968">
        <w:rPr>
          <w:rFonts w:ascii="Source Sans Pro" w:hAnsi="Source Sans Pro" w:cs="Tahoma"/>
          <w:color w:val="003C7D"/>
          <w:sz w:val="16"/>
          <w:szCs w:val="16"/>
        </w:rPr>
        <w:t>informacja na temat ewentualnych emisji obligacji komunalnych wyemitowanych przez JST (kwoty, termin wykupu, itp.)</w:t>
      </w:r>
      <w:r>
        <w:rPr>
          <w:rFonts w:ascii="Source Sans Pro" w:hAnsi="Source Sans Pro" w:cs="Tahoma"/>
          <w:color w:val="003C7D"/>
          <w:sz w:val="16"/>
          <w:szCs w:val="16"/>
        </w:rPr>
        <w:t>.</w:t>
      </w:r>
    </w:p>
    <w:p w14:paraId="5465E730" w14:textId="77777777" w:rsidR="009066D2" w:rsidRDefault="009066D2" w:rsidP="003F6C6D">
      <w:pPr>
        <w:pStyle w:val="PZUNiebieskiiTahoma"/>
        <w:jc w:val="both"/>
        <w:rPr>
          <w:rFonts w:cs="Tahoma"/>
          <w:color w:val="002355"/>
        </w:rPr>
      </w:pPr>
    </w:p>
    <w:p w14:paraId="64630616" w14:textId="77777777" w:rsidR="001B4712" w:rsidRPr="00B66091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2355"/>
          <w:sz w:val="18"/>
          <w:szCs w:val="18"/>
        </w:rPr>
      </w:pPr>
    </w:p>
    <w:sectPr w:rsidR="001B4712" w:rsidRPr="00B66091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65EBB" w14:textId="77777777" w:rsidR="00A41615" w:rsidRPr="002E6559" w:rsidRDefault="00A41615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5C6737C8" w14:textId="77777777" w:rsidR="00A41615" w:rsidRPr="002E6559" w:rsidRDefault="00A41615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615AE" w14:textId="77777777" w:rsidR="009066D2" w:rsidRPr="00FA45FD" w:rsidRDefault="009066D2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9066D2" w:rsidRPr="00FE0B18" w14:paraId="3A8A6D52" w14:textId="77777777" w:rsidTr="00C712D9">
      <w:trPr>
        <w:trHeight w:val="79"/>
      </w:trPr>
      <w:tc>
        <w:tcPr>
          <w:tcW w:w="3951" w:type="pct"/>
        </w:tcPr>
        <w:p w14:paraId="783A65F6" w14:textId="77777777" w:rsidR="009066D2" w:rsidRPr="001436CB" w:rsidRDefault="009066D2" w:rsidP="00CA470F">
          <w:pPr>
            <w:pStyle w:val="Stopka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816" w:type="pct"/>
        </w:tcPr>
        <w:p w14:paraId="73667F95" w14:textId="77777777" w:rsidR="009066D2" w:rsidRPr="00C712D9" w:rsidRDefault="009066D2" w:rsidP="00880962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3E3962A7" w14:textId="77777777" w:rsidR="009066D2" w:rsidRPr="001436CB" w:rsidRDefault="006C14A5" w:rsidP="00C712D9">
          <w:pPr>
            <w:pStyle w:val="Stopka"/>
            <w:jc w:val="right"/>
            <w:rPr>
              <w:rFonts w:ascii="Tahoma" w:hAnsi="Tahoma" w:cs="Tahoma"/>
              <w:color w:val="003C7D"/>
              <w:sz w:val="18"/>
              <w:szCs w:val="18"/>
            </w:rPr>
          </w:pP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="009066D2" w:rsidRPr="001436CB">
            <w:rPr>
              <w:rFonts w:ascii="Tahoma" w:hAnsi="Tahoma" w:cs="Tahoma"/>
              <w:color w:val="003C7D"/>
              <w:sz w:val="18"/>
              <w:szCs w:val="18"/>
            </w:rPr>
            <w:instrText>PAGE</w:instrTex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BC7B91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  <w:r w:rsidR="009066D2" w:rsidRPr="001436CB">
            <w:rPr>
              <w:rFonts w:ascii="Tahoma" w:hAnsi="Tahoma" w:cs="Tahoma"/>
              <w:color w:val="003C7D"/>
              <w:sz w:val="18"/>
              <w:szCs w:val="18"/>
            </w:rPr>
            <w:t>/</w: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="009066D2" w:rsidRPr="001436CB">
            <w:rPr>
              <w:rFonts w:ascii="Tahoma" w:hAnsi="Tahoma" w:cs="Tahoma"/>
              <w:color w:val="003C7D"/>
              <w:sz w:val="18"/>
              <w:szCs w:val="18"/>
            </w:rPr>
            <w:instrText>NUMPAGES</w:instrTex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BC7B91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6B90B5A8" w14:textId="77777777" w:rsidR="009066D2" w:rsidRPr="00FA45FD" w:rsidRDefault="009066D2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60C86" w14:textId="77777777" w:rsidR="009066D2" w:rsidRPr="00347371" w:rsidRDefault="009066D2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9066D2" w:rsidRPr="00FE0B18" w14:paraId="7439C6AB" w14:textId="77777777" w:rsidTr="00C712D9">
      <w:trPr>
        <w:trHeight w:val="79"/>
      </w:trPr>
      <w:tc>
        <w:tcPr>
          <w:tcW w:w="4255" w:type="pct"/>
        </w:tcPr>
        <w:p w14:paraId="555B6FC2" w14:textId="5A9787CD" w:rsidR="009066D2" w:rsidRPr="00F36AD3" w:rsidRDefault="009066D2" w:rsidP="00C712D9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F36AD3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F36AD3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II Wydział Gospodarczy, KRS 9831, NIP 526–025–10–49, </w:t>
          </w:r>
        </w:p>
        <w:p w14:paraId="2FDB41B7" w14:textId="2AA09925" w:rsidR="009066D2" w:rsidRPr="001436CB" w:rsidRDefault="009066D2" w:rsidP="00FE0B18">
          <w:pPr>
            <w:pStyle w:val="Stopka"/>
            <w:rPr>
              <w:rFonts w:ascii="Tahoma" w:hAnsi="Tahoma" w:cs="Tahoma"/>
              <w:color w:val="003C7D"/>
              <w:sz w:val="14"/>
              <w:szCs w:val="14"/>
            </w:rPr>
          </w:pPr>
          <w:r w:rsidRPr="00F36AD3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F36AD3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F36AD3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0974D3F6" w14:textId="77777777" w:rsidR="009066D2" w:rsidRPr="001436CB" w:rsidRDefault="009066D2" w:rsidP="00C712D9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61F44CF9" w14:textId="77777777" w:rsidR="009066D2" w:rsidRPr="00F36AD3" w:rsidRDefault="006C14A5" w:rsidP="00C712D9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9066D2" w:rsidRPr="00F36AD3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E65C07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9066D2" w:rsidRPr="00F36AD3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9066D2" w:rsidRPr="00F36AD3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E65C07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678782A2" w14:textId="77777777" w:rsidR="009066D2" w:rsidRPr="00347371" w:rsidRDefault="009066D2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9569C" w14:textId="77777777" w:rsidR="00A41615" w:rsidRPr="002E6559" w:rsidRDefault="00A41615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369A7F4F" w14:textId="77777777" w:rsidR="00A41615" w:rsidRPr="002E6559" w:rsidRDefault="00A41615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6518364">
    <w:abstractNumId w:val="3"/>
  </w:num>
  <w:num w:numId="2" w16cid:durableId="655567752">
    <w:abstractNumId w:val="1"/>
  </w:num>
  <w:num w:numId="3" w16cid:durableId="173032856">
    <w:abstractNumId w:val="2"/>
  </w:num>
  <w:num w:numId="4" w16cid:durableId="103383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ocumentProtection w:edit="forms" w:enforcement="1" w:cryptProviderType="rsaAES" w:cryptAlgorithmClass="hash" w:cryptAlgorithmType="typeAny" w:cryptAlgorithmSid="14" w:cryptSpinCount="100000" w:hash="vrfPA8gKszfe7WdOFh9Wx5IxHgn7nqOZC/mmAhkrzjq7befwaadahGXlNOGTD9ADxowGqGMlTZjaTmoylDc/Nw==" w:salt="JDf7OGC64T6DhnSgSMfJxQ==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00693"/>
    <w:rsid w:val="00003D51"/>
    <w:rsid w:val="000156AE"/>
    <w:rsid w:val="00041908"/>
    <w:rsid w:val="000451A4"/>
    <w:rsid w:val="00047524"/>
    <w:rsid w:val="00077963"/>
    <w:rsid w:val="00091154"/>
    <w:rsid w:val="000915EC"/>
    <w:rsid w:val="0009297A"/>
    <w:rsid w:val="000B145C"/>
    <w:rsid w:val="000C43F7"/>
    <w:rsid w:val="000D10B0"/>
    <w:rsid w:val="000E2C40"/>
    <w:rsid w:val="000F23BE"/>
    <w:rsid w:val="00101EDA"/>
    <w:rsid w:val="00114128"/>
    <w:rsid w:val="00137E90"/>
    <w:rsid w:val="00142092"/>
    <w:rsid w:val="00142ADA"/>
    <w:rsid w:val="001436CB"/>
    <w:rsid w:val="00143A49"/>
    <w:rsid w:val="001447D2"/>
    <w:rsid w:val="001448B8"/>
    <w:rsid w:val="001449BE"/>
    <w:rsid w:val="001451E7"/>
    <w:rsid w:val="001515B5"/>
    <w:rsid w:val="00153D9F"/>
    <w:rsid w:val="0015411B"/>
    <w:rsid w:val="00155D62"/>
    <w:rsid w:val="001632F0"/>
    <w:rsid w:val="001634C5"/>
    <w:rsid w:val="00172F20"/>
    <w:rsid w:val="001840D1"/>
    <w:rsid w:val="00196BC8"/>
    <w:rsid w:val="001A55D8"/>
    <w:rsid w:val="001B336E"/>
    <w:rsid w:val="001B4712"/>
    <w:rsid w:val="001C3A10"/>
    <w:rsid w:val="001C3F2A"/>
    <w:rsid w:val="001F146F"/>
    <w:rsid w:val="001F5E25"/>
    <w:rsid w:val="00202F37"/>
    <w:rsid w:val="00214BAB"/>
    <w:rsid w:val="00216B23"/>
    <w:rsid w:val="00221D7B"/>
    <w:rsid w:val="00227055"/>
    <w:rsid w:val="00230868"/>
    <w:rsid w:val="00233E70"/>
    <w:rsid w:val="00241811"/>
    <w:rsid w:val="00242ECC"/>
    <w:rsid w:val="00243A57"/>
    <w:rsid w:val="002558B8"/>
    <w:rsid w:val="00256074"/>
    <w:rsid w:val="00256554"/>
    <w:rsid w:val="00273306"/>
    <w:rsid w:val="00296D17"/>
    <w:rsid w:val="002C669E"/>
    <w:rsid w:val="002D5E4E"/>
    <w:rsid w:val="002E3ADC"/>
    <w:rsid w:val="002E5BBC"/>
    <w:rsid w:val="002E6559"/>
    <w:rsid w:val="002E6F61"/>
    <w:rsid w:val="002F60E9"/>
    <w:rsid w:val="00301553"/>
    <w:rsid w:val="00311723"/>
    <w:rsid w:val="00311818"/>
    <w:rsid w:val="00313CD1"/>
    <w:rsid w:val="00320F63"/>
    <w:rsid w:val="0032150F"/>
    <w:rsid w:val="003234C0"/>
    <w:rsid w:val="003308AE"/>
    <w:rsid w:val="0034637F"/>
    <w:rsid w:val="00347371"/>
    <w:rsid w:val="003505DD"/>
    <w:rsid w:val="003518D8"/>
    <w:rsid w:val="00361F18"/>
    <w:rsid w:val="00384E48"/>
    <w:rsid w:val="003A258C"/>
    <w:rsid w:val="003A2857"/>
    <w:rsid w:val="003A29FB"/>
    <w:rsid w:val="003A594A"/>
    <w:rsid w:val="003A78F6"/>
    <w:rsid w:val="003B1C65"/>
    <w:rsid w:val="003B50BE"/>
    <w:rsid w:val="003C2968"/>
    <w:rsid w:val="003C38CF"/>
    <w:rsid w:val="003D6F15"/>
    <w:rsid w:val="003E6C03"/>
    <w:rsid w:val="003F6C6D"/>
    <w:rsid w:val="003F6D70"/>
    <w:rsid w:val="00404EC3"/>
    <w:rsid w:val="00405E55"/>
    <w:rsid w:val="00423907"/>
    <w:rsid w:val="00433013"/>
    <w:rsid w:val="00434C59"/>
    <w:rsid w:val="00462774"/>
    <w:rsid w:val="00470C44"/>
    <w:rsid w:val="00491A03"/>
    <w:rsid w:val="00491C79"/>
    <w:rsid w:val="004945CC"/>
    <w:rsid w:val="004A2721"/>
    <w:rsid w:val="004A5127"/>
    <w:rsid w:val="004B0F4E"/>
    <w:rsid w:val="004B4A65"/>
    <w:rsid w:val="004D700F"/>
    <w:rsid w:val="004E2EEF"/>
    <w:rsid w:val="004F2535"/>
    <w:rsid w:val="004F5C8D"/>
    <w:rsid w:val="005009C6"/>
    <w:rsid w:val="00502A16"/>
    <w:rsid w:val="005112B7"/>
    <w:rsid w:val="00512ADA"/>
    <w:rsid w:val="00534044"/>
    <w:rsid w:val="0054114C"/>
    <w:rsid w:val="00541EAB"/>
    <w:rsid w:val="00542826"/>
    <w:rsid w:val="0054445C"/>
    <w:rsid w:val="00567AEC"/>
    <w:rsid w:val="0057204A"/>
    <w:rsid w:val="0057578E"/>
    <w:rsid w:val="0057641F"/>
    <w:rsid w:val="00580623"/>
    <w:rsid w:val="005837CF"/>
    <w:rsid w:val="005A480E"/>
    <w:rsid w:val="005A5219"/>
    <w:rsid w:val="005B34B8"/>
    <w:rsid w:val="005C12D4"/>
    <w:rsid w:val="005C2013"/>
    <w:rsid w:val="005C4859"/>
    <w:rsid w:val="005C4F5D"/>
    <w:rsid w:val="005F0857"/>
    <w:rsid w:val="00614E10"/>
    <w:rsid w:val="006411FB"/>
    <w:rsid w:val="0064559A"/>
    <w:rsid w:val="00645B2A"/>
    <w:rsid w:val="006542E6"/>
    <w:rsid w:val="00664E90"/>
    <w:rsid w:val="00665DE6"/>
    <w:rsid w:val="00666DD6"/>
    <w:rsid w:val="0066724F"/>
    <w:rsid w:val="00671619"/>
    <w:rsid w:val="00680B7D"/>
    <w:rsid w:val="006918C0"/>
    <w:rsid w:val="006A5D2B"/>
    <w:rsid w:val="006A6C55"/>
    <w:rsid w:val="006A79BA"/>
    <w:rsid w:val="006B0933"/>
    <w:rsid w:val="006B0988"/>
    <w:rsid w:val="006C14A5"/>
    <w:rsid w:val="006C5442"/>
    <w:rsid w:val="006D3550"/>
    <w:rsid w:val="006F65A3"/>
    <w:rsid w:val="006F6DAF"/>
    <w:rsid w:val="00700186"/>
    <w:rsid w:val="007119AB"/>
    <w:rsid w:val="0072203E"/>
    <w:rsid w:val="00731798"/>
    <w:rsid w:val="00736CD7"/>
    <w:rsid w:val="00742EDF"/>
    <w:rsid w:val="00745B7E"/>
    <w:rsid w:val="007502DA"/>
    <w:rsid w:val="00754336"/>
    <w:rsid w:val="00766CE8"/>
    <w:rsid w:val="00776809"/>
    <w:rsid w:val="007A53E3"/>
    <w:rsid w:val="007B39EE"/>
    <w:rsid w:val="007D785D"/>
    <w:rsid w:val="007F5769"/>
    <w:rsid w:val="007F677A"/>
    <w:rsid w:val="00805770"/>
    <w:rsid w:val="00813B83"/>
    <w:rsid w:val="00856646"/>
    <w:rsid w:val="00867896"/>
    <w:rsid w:val="00870249"/>
    <w:rsid w:val="00870FCB"/>
    <w:rsid w:val="00874C49"/>
    <w:rsid w:val="00875632"/>
    <w:rsid w:val="00880962"/>
    <w:rsid w:val="008C1EB3"/>
    <w:rsid w:val="008C6047"/>
    <w:rsid w:val="008E0819"/>
    <w:rsid w:val="008F62E3"/>
    <w:rsid w:val="008F700C"/>
    <w:rsid w:val="00901E69"/>
    <w:rsid w:val="009020CF"/>
    <w:rsid w:val="009066D2"/>
    <w:rsid w:val="00923F60"/>
    <w:rsid w:val="0092401F"/>
    <w:rsid w:val="009253C8"/>
    <w:rsid w:val="0094157E"/>
    <w:rsid w:val="00957447"/>
    <w:rsid w:val="00990441"/>
    <w:rsid w:val="009912F4"/>
    <w:rsid w:val="009A140E"/>
    <w:rsid w:val="009A4BB3"/>
    <w:rsid w:val="009A7D07"/>
    <w:rsid w:val="009B10EA"/>
    <w:rsid w:val="009B65FE"/>
    <w:rsid w:val="009C15D4"/>
    <w:rsid w:val="009D066B"/>
    <w:rsid w:val="009D3091"/>
    <w:rsid w:val="009E02D7"/>
    <w:rsid w:val="009E0D40"/>
    <w:rsid w:val="009E3438"/>
    <w:rsid w:val="009E51C2"/>
    <w:rsid w:val="009F4824"/>
    <w:rsid w:val="00A02918"/>
    <w:rsid w:val="00A047C9"/>
    <w:rsid w:val="00A04CC5"/>
    <w:rsid w:val="00A12BF7"/>
    <w:rsid w:val="00A12CC6"/>
    <w:rsid w:val="00A13020"/>
    <w:rsid w:val="00A30935"/>
    <w:rsid w:val="00A33641"/>
    <w:rsid w:val="00A41615"/>
    <w:rsid w:val="00A50D72"/>
    <w:rsid w:val="00A52E2E"/>
    <w:rsid w:val="00A62486"/>
    <w:rsid w:val="00A645A2"/>
    <w:rsid w:val="00A6490A"/>
    <w:rsid w:val="00A65D88"/>
    <w:rsid w:val="00AA0DD2"/>
    <w:rsid w:val="00AB5D53"/>
    <w:rsid w:val="00AD1C2C"/>
    <w:rsid w:val="00AD31EB"/>
    <w:rsid w:val="00AD7828"/>
    <w:rsid w:val="00AE377C"/>
    <w:rsid w:val="00AF3DD9"/>
    <w:rsid w:val="00B07EAF"/>
    <w:rsid w:val="00B25F9C"/>
    <w:rsid w:val="00B27963"/>
    <w:rsid w:val="00B33D3D"/>
    <w:rsid w:val="00B3616A"/>
    <w:rsid w:val="00B430FC"/>
    <w:rsid w:val="00B4514B"/>
    <w:rsid w:val="00B5630C"/>
    <w:rsid w:val="00B5717C"/>
    <w:rsid w:val="00B65964"/>
    <w:rsid w:val="00B66091"/>
    <w:rsid w:val="00B67A7E"/>
    <w:rsid w:val="00B67BA0"/>
    <w:rsid w:val="00B67CEA"/>
    <w:rsid w:val="00B82BCF"/>
    <w:rsid w:val="00B87561"/>
    <w:rsid w:val="00BA487C"/>
    <w:rsid w:val="00BA5C88"/>
    <w:rsid w:val="00BB5D95"/>
    <w:rsid w:val="00BB6A53"/>
    <w:rsid w:val="00BB6B01"/>
    <w:rsid w:val="00BC7143"/>
    <w:rsid w:val="00BC7B91"/>
    <w:rsid w:val="00BD1DD3"/>
    <w:rsid w:val="00BD7FB5"/>
    <w:rsid w:val="00BE3F50"/>
    <w:rsid w:val="00BF34E9"/>
    <w:rsid w:val="00C00B88"/>
    <w:rsid w:val="00C057B3"/>
    <w:rsid w:val="00C077CC"/>
    <w:rsid w:val="00C15780"/>
    <w:rsid w:val="00C31397"/>
    <w:rsid w:val="00C407BA"/>
    <w:rsid w:val="00C41C19"/>
    <w:rsid w:val="00C4513F"/>
    <w:rsid w:val="00C454BB"/>
    <w:rsid w:val="00C51EEC"/>
    <w:rsid w:val="00C62E3E"/>
    <w:rsid w:val="00C65604"/>
    <w:rsid w:val="00C65E9C"/>
    <w:rsid w:val="00C70661"/>
    <w:rsid w:val="00C712D9"/>
    <w:rsid w:val="00C738D9"/>
    <w:rsid w:val="00C74F5B"/>
    <w:rsid w:val="00C82980"/>
    <w:rsid w:val="00C849E3"/>
    <w:rsid w:val="00C85C87"/>
    <w:rsid w:val="00C86EA5"/>
    <w:rsid w:val="00C92582"/>
    <w:rsid w:val="00C951DD"/>
    <w:rsid w:val="00CA470F"/>
    <w:rsid w:val="00CA47C9"/>
    <w:rsid w:val="00CA5465"/>
    <w:rsid w:val="00CA78A5"/>
    <w:rsid w:val="00CB2ED1"/>
    <w:rsid w:val="00CF0245"/>
    <w:rsid w:val="00D0134A"/>
    <w:rsid w:val="00D0742B"/>
    <w:rsid w:val="00D14519"/>
    <w:rsid w:val="00D159AE"/>
    <w:rsid w:val="00D15ECE"/>
    <w:rsid w:val="00D309AD"/>
    <w:rsid w:val="00D35062"/>
    <w:rsid w:val="00D4231D"/>
    <w:rsid w:val="00D47746"/>
    <w:rsid w:val="00D50F2D"/>
    <w:rsid w:val="00D64740"/>
    <w:rsid w:val="00D66018"/>
    <w:rsid w:val="00D762B9"/>
    <w:rsid w:val="00D83DEF"/>
    <w:rsid w:val="00DA0CAF"/>
    <w:rsid w:val="00DB2277"/>
    <w:rsid w:val="00DB57A8"/>
    <w:rsid w:val="00DC3DFE"/>
    <w:rsid w:val="00DC7329"/>
    <w:rsid w:val="00DC73F3"/>
    <w:rsid w:val="00DD106E"/>
    <w:rsid w:val="00DF5AA3"/>
    <w:rsid w:val="00E039B1"/>
    <w:rsid w:val="00E14C03"/>
    <w:rsid w:val="00E24F68"/>
    <w:rsid w:val="00E27511"/>
    <w:rsid w:val="00E419A0"/>
    <w:rsid w:val="00E46F86"/>
    <w:rsid w:val="00E4759D"/>
    <w:rsid w:val="00E50FF3"/>
    <w:rsid w:val="00E54799"/>
    <w:rsid w:val="00E6396D"/>
    <w:rsid w:val="00E64615"/>
    <w:rsid w:val="00E65C07"/>
    <w:rsid w:val="00E710A8"/>
    <w:rsid w:val="00E876F4"/>
    <w:rsid w:val="00E923FC"/>
    <w:rsid w:val="00E96459"/>
    <w:rsid w:val="00EB22DF"/>
    <w:rsid w:val="00EB293A"/>
    <w:rsid w:val="00EC3390"/>
    <w:rsid w:val="00EC4D04"/>
    <w:rsid w:val="00ED207D"/>
    <w:rsid w:val="00EE5126"/>
    <w:rsid w:val="00F20A3C"/>
    <w:rsid w:val="00F20CF7"/>
    <w:rsid w:val="00F22BC0"/>
    <w:rsid w:val="00F22EE9"/>
    <w:rsid w:val="00F303E3"/>
    <w:rsid w:val="00F321CF"/>
    <w:rsid w:val="00F36AD3"/>
    <w:rsid w:val="00F7012D"/>
    <w:rsid w:val="00F73E8F"/>
    <w:rsid w:val="00F819E3"/>
    <w:rsid w:val="00F97DB3"/>
    <w:rsid w:val="00FA45FD"/>
    <w:rsid w:val="00FA5724"/>
    <w:rsid w:val="00FE075B"/>
    <w:rsid w:val="00FE0B18"/>
    <w:rsid w:val="00FE3D93"/>
    <w:rsid w:val="00FF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BF819"/>
  <w15:docId w15:val="{EDC414A3-6DAE-463F-903B-B667C6BE7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14E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6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096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14E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39B1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3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THF7PXD7REW7-9-6658</_dlc_DocId>
    <_dlc_DocIdUrl xmlns="e146631b-43cc-4d30-abc9-eb69be5cd154">
      <Url>http://za-dok.pzu.pl/sites/BUF/_layouts/DocIdRedir.aspx?ID=THF7PXD7REW7-9-6658</Url>
      <Description>THF7PXD7REW7-9-6658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FA04F-A03A-49C1-B016-C4DBCEB93F1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2.xml><?xml version="1.0" encoding="utf-8"?>
<ds:datastoreItem xmlns:ds="http://schemas.openxmlformats.org/officeDocument/2006/customXml" ds:itemID="{39B49825-447B-40A4-8951-BE638463D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973BA6-8341-4B49-86BA-CDF37B99EF1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CB12F7A-D709-4679-A1CF-020BD5B6C13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363D4CA-138F-48AF-B504-A348B2C0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10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akalbarczyk</dc:creator>
  <cp:lastModifiedBy>Sobańska Beata (Centrala PZUSA)</cp:lastModifiedBy>
  <cp:revision>9</cp:revision>
  <cp:lastPrinted>2013-03-28T13:05:00Z</cp:lastPrinted>
  <dcterms:created xsi:type="dcterms:W3CDTF">2024-02-16T10:55:00Z</dcterms:created>
  <dcterms:modified xsi:type="dcterms:W3CDTF">2024-04-01T20:44:00Z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8c5c1656-47c4-4864-aa07-97c29ef6d870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2024-01-02T12:33:08Z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7b14d207-da6c-4d19-9eb0-7f59edd86080</vt:lpwstr>
  </property>
  <property fmtid="{D5CDD505-2E9C-101B-9397-08002B2CF9AE}" pid="10" name="MSIP_Label_ad6fd914-8286-453e-8cdd-01ba4c22f429_ContentBits">
    <vt:lpwstr>0</vt:lpwstr>
  </property>
</Properties>
</file>