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2A5B4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88BA249" w14:textId="77777777" w:rsidR="00FA45FD" w:rsidRPr="00B66091" w:rsidRDefault="00731798" w:rsidP="00FA45FD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</w:rPr>
        <w:drawing>
          <wp:anchor distT="0" distB="0" distL="114300" distR="114300" simplePos="0" relativeHeight="251657728" behindDoc="0" locked="1" layoutInCell="1" allowOverlap="1" wp14:anchorId="45ED582D" wp14:editId="3D5C9C8D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45FD" w:rsidRPr="00B66091">
        <w:rPr>
          <w:color w:val="002355"/>
          <w:sz w:val="4"/>
          <w:szCs w:val="4"/>
        </w:rPr>
        <w:t xml:space="preserve"> </w:t>
      </w:r>
    </w:p>
    <w:p w14:paraId="2FDDB7B1" w14:textId="77777777" w:rsidR="00FA45FD" w:rsidRPr="00B66091" w:rsidRDefault="00FA45FD" w:rsidP="00FA45FD">
      <w:pPr>
        <w:pStyle w:val="PZUNiebieskiiTahoma"/>
        <w:rPr>
          <w:color w:val="002355"/>
        </w:rPr>
      </w:pP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FA45FD" w:rsidRPr="00B66091" w14:paraId="69018F02" w14:textId="77777777" w:rsidTr="00003D51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7DCCDBA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1CCD3CE7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08A625B7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</w:tc>
      </w:tr>
    </w:tbl>
    <w:p w14:paraId="7BD81C09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2CB87D15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3CA35330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60BB39FE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09ACB226" w14:textId="77777777" w:rsidR="00FA45FD" w:rsidRPr="00B66091" w:rsidRDefault="00FA45FD" w:rsidP="00FA45FD">
      <w:pPr>
        <w:pStyle w:val="PZUNiebieskiiTahoma"/>
        <w:rPr>
          <w:color w:val="002355"/>
          <w:sz w:val="4"/>
          <w:szCs w:val="4"/>
        </w:rPr>
      </w:pPr>
    </w:p>
    <w:p w14:paraId="413B0C5C" w14:textId="77777777" w:rsidR="00FA45FD" w:rsidRPr="00B66091" w:rsidRDefault="00FA45FD" w:rsidP="00FA45FD">
      <w:pPr>
        <w:pStyle w:val="PZUNiebieskiiTahoma"/>
        <w:rPr>
          <w:color w:val="002355"/>
          <w:sz w:val="14"/>
          <w:szCs w:val="14"/>
        </w:rPr>
      </w:pPr>
    </w:p>
    <w:p w14:paraId="1155F3E0" w14:textId="77777777" w:rsidR="00C00B88" w:rsidRPr="00BB5D95" w:rsidRDefault="00C00B88" w:rsidP="00CA470F">
      <w:pPr>
        <w:pStyle w:val="PZUNiebieskiiTahoma"/>
        <w:rPr>
          <w:color w:val="002355"/>
          <w:sz w:val="8"/>
          <w:szCs w:val="8"/>
        </w:rPr>
      </w:pPr>
    </w:p>
    <w:p w14:paraId="297992AC" w14:textId="77777777" w:rsidR="00C00B88" w:rsidRPr="00E65C07" w:rsidRDefault="004D700F" w:rsidP="00CA470F">
      <w:pPr>
        <w:pStyle w:val="PZUNiebieskiiTahoma"/>
        <w:rPr>
          <w:rFonts w:ascii="Source Sans Pro" w:hAnsi="Source Sans Pro"/>
          <w:b/>
          <w:smallCaps/>
          <w:color w:val="003C7D"/>
          <w:sz w:val="22"/>
          <w:szCs w:val="22"/>
        </w:rPr>
      </w:pPr>
      <w:r w:rsidRPr="00E65C07">
        <w:rPr>
          <w:rFonts w:ascii="Source Sans Pro" w:hAnsi="Source Sans Pro"/>
          <w:b/>
          <w:smallCaps/>
          <w:color w:val="003C7D"/>
          <w:sz w:val="22"/>
          <w:szCs w:val="22"/>
        </w:rPr>
        <w:t xml:space="preserve">Dodatkowe </w:t>
      </w:r>
      <w:r w:rsidR="001C3A10" w:rsidRPr="00E65C07">
        <w:rPr>
          <w:rFonts w:ascii="Source Sans Pro" w:hAnsi="Source Sans Pro"/>
          <w:b/>
          <w:smallCaps/>
          <w:color w:val="003C7D"/>
          <w:sz w:val="22"/>
          <w:szCs w:val="22"/>
        </w:rPr>
        <w:t>Informacje</w:t>
      </w:r>
    </w:p>
    <w:p w14:paraId="37FC9019" w14:textId="77777777" w:rsidR="00C00B88" w:rsidRPr="00E65C07" w:rsidRDefault="00C00B88" w:rsidP="00CA470F">
      <w:pPr>
        <w:pStyle w:val="PZUNiebieskiiTahoma"/>
        <w:ind w:right="6"/>
        <w:rPr>
          <w:rFonts w:ascii="Source Sans Pro" w:eastAsia="Times New Roman" w:hAnsi="Source Sans Pro"/>
          <w:b/>
          <w:color w:val="003C7D"/>
          <w:sz w:val="22"/>
          <w:szCs w:val="22"/>
        </w:rPr>
      </w:pPr>
    </w:p>
    <w:p w14:paraId="6F30F116" w14:textId="16C300B7" w:rsidR="00C00B88" w:rsidRPr="00E65C07" w:rsidRDefault="004D700F" w:rsidP="00CA470F">
      <w:pPr>
        <w:pStyle w:val="PZUNiebieskiiTahoma"/>
        <w:ind w:right="6"/>
        <w:rPr>
          <w:rFonts w:ascii="Source Sans Pro" w:hAnsi="Source Sans Pro" w:cs="Tahoma"/>
          <w:b/>
          <w:color w:val="003C7D"/>
          <w:sz w:val="20"/>
          <w:szCs w:val="20"/>
        </w:rPr>
      </w:pPr>
      <w:r w:rsidRPr="00E65C07">
        <w:rPr>
          <w:rFonts w:ascii="Source Sans Pro" w:hAnsi="Source Sans Pro" w:cs="Tahoma"/>
          <w:b/>
          <w:color w:val="003C7D"/>
          <w:sz w:val="20"/>
          <w:szCs w:val="20"/>
        </w:rPr>
        <w:t>W</w:t>
      </w:r>
      <w:r w:rsidR="009D3091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przypadku</w:t>
      </w:r>
      <w:r w:rsidR="00313CD1" w:rsidRPr="00E65C07">
        <w:rPr>
          <w:rFonts w:ascii="Source Sans Pro" w:hAnsi="Source Sans Pro" w:cs="Tahoma"/>
          <w:b/>
          <w:color w:val="003C7D"/>
          <w:sz w:val="20"/>
          <w:szCs w:val="20"/>
        </w:rPr>
        <w:t>,</w:t>
      </w:r>
      <w:r w:rsidR="009D3091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gdy suma wnioskowanej transakcji</w:t>
      </w:r>
      <w:r w:rsidR="00E6396D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przekracza 1</w:t>
      </w:r>
      <w:r w:rsidR="00475718">
        <w:rPr>
          <w:rFonts w:ascii="Source Sans Pro" w:hAnsi="Source Sans Pro" w:cs="Tahoma"/>
          <w:b/>
          <w:color w:val="003C7D"/>
          <w:sz w:val="20"/>
          <w:szCs w:val="20"/>
        </w:rPr>
        <w:t>5</w:t>
      </w:r>
      <w:r w:rsidR="00E6396D" w:rsidRPr="00E65C07">
        <w:rPr>
          <w:rFonts w:ascii="Source Sans Pro" w:hAnsi="Source Sans Pro" w:cs="Tahoma"/>
          <w:b/>
          <w:color w:val="003C7D"/>
          <w:sz w:val="20"/>
          <w:szCs w:val="20"/>
        </w:rPr>
        <w:t> 000 000,00</w:t>
      </w:r>
      <w:r w:rsidR="009066D2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</w:t>
      </w:r>
      <w:r w:rsidR="000E2131">
        <w:rPr>
          <w:rFonts w:ascii="Source Sans Pro" w:hAnsi="Source Sans Pro" w:cs="Tahoma"/>
          <w:b/>
          <w:color w:val="003C7D"/>
          <w:sz w:val="20"/>
          <w:szCs w:val="20"/>
        </w:rPr>
        <w:t>PLN</w:t>
      </w:r>
      <w:r w:rsidR="00E6396D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</w:t>
      </w:r>
      <w:r w:rsidR="001C3A10" w:rsidRPr="00E65C07">
        <w:rPr>
          <w:rFonts w:ascii="Source Sans Pro" w:hAnsi="Source Sans Pro" w:cs="Tahoma"/>
          <w:b/>
          <w:color w:val="003C7D"/>
          <w:sz w:val="20"/>
          <w:szCs w:val="20"/>
        </w:rPr>
        <w:t xml:space="preserve"> </w:t>
      </w:r>
    </w:p>
    <w:p w14:paraId="439DC94F" w14:textId="77777777" w:rsidR="00C00B88" w:rsidRPr="00E65C07" w:rsidRDefault="00C00B88" w:rsidP="00CA470F">
      <w:pPr>
        <w:pStyle w:val="PZUNiebieskiiTahoma"/>
        <w:rPr>
          <w:color w:val="003C7D"/>
          <w:sz w:val="8"/>
          <w:szCs w:val="8"/>
        </w:rPr>
      </w:pPr>
    </w:p>
    <w:tbl>
      <w:tblPr>
        <w:tblW w:w="11114" w:type="dxa"/>
        <w:tblLayout w:type="fixed"/>
        <w:tblCellMar>
          <w:left w:w="57" w:type="dxa"/>
          <w:right w:w="57" w:type="dxa"/>
        </w:tblCellMar>
        <w:tblLook w:val="0400" w:firstRow="0" w:lastRow="0" w:firstColumn="0" w:lastColumn="0" w:noHBand="0" w:noVBand="1"/>
      </w:tblPr>
      <w:tblGrid>
        <w:gridCol w:w="448"/>
        <w:gridCol w:w="248"/>
        <w:gridCol w:w="10418"/>
      </w:tblGrid>
      <w:tr w:rsidR="00D64740" w:rsidRPr="00E65C07" w14:paraId="4BEFB47E" w14:textId="77777777" w:rsidTr="00E14C03">
        <w:tc>
          <w:tcPr>
            <w:tcW w:w="11114" w:type="dxa"/>
            <w:gridSpan w:val="3"/>
            <w:tcBorders>
              <w:top w:val="single" w:sz="18" w:space="0" w:color="06376C"/>
            </w:tcBorders>
            <w:vAlign w:val="center"/>
          </w:tcPr>
          <w:p w14:paraId="1740C055" w14:textId="77777777" w:rsidR="00D64740" w:rsidRPr="00E65C07" w:rsidRDefault="00D64740" w:rsidP="00D159AE">
            <w:pPr>
              <w:rPr>
                <w:rFonts w:ascii="Tahoma" w:hAnsi="Tahoma" w:cs="Tahoma"/>
                <w:color w:val="003C7D"/>
                <w:sz w:val="10"/>
                <w:szCs w:val="10"/>
              </w:rPr>
            </w:pPr>
          </w:p>
          <w:p w14:paraId="2A1F2E2F" w14:textId="299A3A9F" w:rsidR="00D64740" w:rsidRPr="00E65C07" w:rsidRDefault="00D64740" w:rsidP="00D159AE">
            <w:pPr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b/>
                <w:color w:val="003C7D"/>
                <w:sz w:val="18"/>
                <w:szCs w:val="18"/>
              </w:rPr>
              <w:t>WNIOSKODAWCA</w:t>
            </w:r>
          </w:p>
          <w:p w14:paraId="093B887C" w14:textId="77777777" w:rsidR="00D64740" w:rsidRPr="00E65C07" w:rsidRDefault="00D64740" w:rsidP="00D159AE">
            <w:pPr>
              <w:rPr>
                <w:rFonts w:ascii="Tahoma" w:hAnsi="Tahoma" w:cs="Tahoma"/>
                <w:color w:val="003C7D"/>
                <w:sz w:val="4"/>
                <w:szCs w:val="4"/>
              </w:rPr>
            </w:pPr>
          </w:p>
        </w:tc>
      </w:tr>
      <w:tr w:rsidR="00D64740" w:rsidRPr="00E65C07" w14:paraId="0902F8F8" w14:textId="77777777" w:rsidTr="00E14C03">
        <w:trPr>
          <w:trHeight w:val="482"/>
        </w:trPr>
        <w:tc>
          <w:tcPr>
            <w:tcW w:w="696" w:type="dxa"/>
            <w:gridSpan w:val="2"/>
            <w:tcBorders>
              <w:right w:val="single" w:sz="4" w:space="0" w:color="003C7D"/>
            </w:tcBorders>
            <w:vAlign w:val="center"/>
          </w:tcPr>
          <w:p w14:paraId="45EC2F7F" w14:textId="77777777" w:rsidR="00D64740" w:rsidRPr="00E65C07" w:rsidRDefault="00D64740" w:rsidP="00D159AE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 xml:space="preserve">Pełna nazwa </w:t>
            </w:r>
          </w:p>
        </w:tc>
        <w:tc>
          <w:tcPr>
            <w:tcW w:w="10418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10E7004B" w14:textId="77777777" w:rsidR="00D64740" w:rsidRPr="00E65C07" w:rsidRDefault="006C14A5" w:rsidP="00D159AE">
            <w:pPr>
              <w:rPr>
                <w:rFonts w:ascii="Tahoma" w:hAnsi="Tahoma" w:cs="Tahoma"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0" w:name="Tekst4"/>
            <w:r w:rsidR="00D64740" w:rsidRPr="00E65C07">
              <w:rPr>
                <w:rFonts w:ascii="Tahoma" w:hAnsi="Tahoma" w:cs="Tahoma"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fldChar w:fldCharType="separate"/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="00D64740" w:rsidRPr="00E65C07">
              <w:rPr>
                <w:rFonts w:ascii="Tahoma" w:hAnsi="Tahoma" w:cs="Tahoma"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fldChar w:fldCharType="end"/>
            </w:r>
            <w:bookmarkEnd w:id="0"/>
          </w:p>
        </w:tc>
      </w:tr>
      <w:tr w:rsidR="00D64740" w:rsidRPr="00E65C07" w14:paraId="2E24A31A" w14:textId="77777777" w:rsidTr="00E14C03">
        <w:tc>
          <w:tcPr>
            <w:tcW w:w="11114" w:type="dxa"/>
            <w:gridSpan w:val="3"/>
            <w:vAlign w:val="center"/>
          </w:tcPr>
          <w:p w14:paraId="5215ECA7" w14:textId="77777777" w:rsidR="00D64740" w:rsidRPr="00E65C07" w:rsidRDefault="00D64740" w:rsidP="00D159AE">
            <w:pPr>
              <w:rPr>
                <w:rFonts w:ascii="Tahoma" w:hAnsi="Tahoma" w:cs="Tahoma"/>
                <w:color w:val="003C7D"/>
                <w:sz w:val="6"/>
                <w:szCs w:val="6"/>
              </w:rPr>
            </w:pPr>
          </w:p>
        </w:tc>
      </w:tr>
      <w:tr w:rsidR="00D64740" w:rsidRPr="00E65C07" w14:paraId="4F51CF52" w14:textId="77777777" w:rsidTr="009D3091">
        <w:tblPrEx>
          <w:tblBorders>
            <w:bottom w:val="single" w:sz="18" w:space="0" w:color="auto"/>
          </w:tblBorders>
        </w:tblPrEx>
        <w:tc>
          <w:tcPr>
            <w:tcW w:w="11114" w:type="dxa"/>
            <w:gridSpan w:val="3"/>
            <w:tcBorders>
              <w:top w:val="single" w:sz="18" w:space="0" w:color="003C7D"/>
              <w:bottom w:val="nil"/>
            </w:tcBorders>
            <w:vAlign w:val="center"/>
          </w:tcPr>
          <w:p w14:paraId="4E91ED84" w14:textId="77777777" w:rsidR="00D64740" w:rsidRPr="00E65C07" w:rsidRDefault="00D64740" w:rsidP="00D159AE">
            <w:pPr>
              <w:pStyle w:val="PZUNiebieskiiTahoma"/>
              <w:ind w:right="0"/>
              <w:rPr>
                <w:rFonts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C077CC" w:rsidRPr="00E65C07" w14:paraId="5771D512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000" w:type="pct"/>
              <w:tblBorders>
                <w:bottom w:val="single" w:sz="18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1703"/>
              <w:gridCol w:w="638"/>
              <w:gridCol w:w="8659"/>
            </w:tblGrid>
            <w:tr w:rsidR="00614E10" w:rsidRPr="00E65C07" w14:paraId="4FBA6B4D" w14:textId="77777777" w:rsidTr="00CE1F26">
              <w:trPr>
                <w:trHeight w:val="255"/>
              </w:trPr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108B6BFC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b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b/>
                      <w:color w:val="003C7D"/>
                    </w:rPr>
                    <w:t>Kadra zarządzająca w ciągu ostatnich 12 miesięcy i okres sprawowania funkcji</w:t>
                  </w:r>
                </w:p>
              </w:tc>
            </w:tr>
            <w:tr w:rsidR="00614E10" w:rsidRPr="00E65C07" w14:paraId="233BFE89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3DB35120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539039FD" w14:textId="77777777" w:rsidTr="00CE1F26">
              <w:trPr>
                <w:trHeight w:val="255"/>
              </w:trPr>
              <w:tc>
                <w:tcPr>
                  <w:tcW w:w="774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FA0934D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Imię i nazwisko</w:t>
                  </w:r>
                </w:p>
              </w:tc>
              <w:tc>
                <w:tcPr>
                  <w:tcW w:w="4226" w:type="pct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E3FE064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2328EC10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5F0D7AB2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4A3F0331" w14:textId="77777777" w:rsidTr="00CE1F26">
              <w:trPr>
                <w:trHeight w:val="255"/>
              </w:trPr>
              <w:tc>
                <w:tcPr>
                  <w:tcW w:w="774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3F4DCC7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Funkcja</w:t>
                  </w:r>
                </w:p>
              </w:tc>
              <w:tc>
                <w:tcPr>
                  <w:tcW w:w="4226" w:type="pct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13C6BCA0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7EA82ACA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6E6A4A10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3B0CDE5C" w14:textId="77777777" w:rsidTr="00CE1F26">
              <w:trPr>
                <w:trHeight w:val="255"/>
              </w:trPr>
              <w:tc>
                <w:tcPr>
                  <w:tcW w:w="1064" w:type="pct"/>
                  <w:gridSpan w:val="2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47E85A4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Okres sprawowania funkcji</w:t>
                  </w:r>
                </w:p>
              </w:tc>
              <w:tc>
                <w:tcPr>
                  <w:tcW w:w="3936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54D99A9A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68E4CAC4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77BB5625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1D329AA6" w14:textId="77777777" w:rsidTr="00CE1F26">
              <w:trPr>
                <w:trHeight w:val="255"/>
              </w:trPr>
              <w:tc>
                <w:tcPr>
                  <w:tcW w:w="774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2C43AED3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Imię i nazwisko</w:t>
                  </w:r>
                </w:p>
              </w:tc>
              <w:tc>
                <w:tcPr>
                  <w:tcW w:w="4226" w:type="pct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B96A487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3BA56918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39639059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08FE9E03" w14:textId="77777777" w:rsidTr="00CE1F26">
              <w:trPr>
                <w:trHeight w:val="255"/>
              </w:trPr>
              <w:tc>
                <w:tcPr>
                  <w:tcW w:w="774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53BD917D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Funkcja</w:t>
                  </w:r>
                </w:p>
              </w:tc>
              <w:tc>
                <w:tcPr>
                  <w:tcW w:w="4226" w:type="pct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A834519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4E936E8E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2B0088F8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28CD065E" w14:textId="77777777" w:rsidTr="00CE1F26">
              <w:trPr>
                <w:trHeight w:val="255"/>
              </w:trPr>
              <w:tc>
                <w:tcPr>
                  <w:tcW w:w="1064" w:type="pct"/>
                  <w:gridSpan w:val="2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09051CF9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Okres sprawowania funkcji</w:t>
                  </w:r>
                </w:p>
              </w:tc>
              <w:tc>
                <w:tcPr>
                  <w:tcW w:w="3936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243538B4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50878AFE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5C7A07BB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079DB8BC" w14:textId="77777777" w:rsidTr="00CE1F26">
              <w:trPr>
                <w:trHeight w:val="255"/>
              </w:trPr>
              <w:tc>
                <w:tcPr>
                  <w:tcW w:w="774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7AEC07FD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Imię i nazwisko</w:t>
                  </w:r>
                </w:p>
              </w:tc>
              <w:tc>
                <w:tcPr>
                  <w:tcW w:w="4226" w:type="pct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4BFB6D52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3FC201F8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48C4C4E3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22923AEC" w14:textId="77777777" w:rsidTr="00CE1F26">
              <w:trPr>
                <w:trHeight w:val="255"/>
              </w:trPr>
              <w:tc>
                <w:tcPr>
                  <w:tcW w:w="774" w:type="pct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10D26834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Funkcja</w:t>
                  </w:r>
                </w:p>
              </w:tc>
              <w:tc>
                <w:tcPr>
                  <w:tcW w:w="4226" w:type="pct"/>
                  <w:gridSpan w:val="2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72F455F3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  <w:tr w:rsidR="00614E10" w:rsidRPr="00E65C07" w14:paraId="016CF55B" w14:textId="77777777" w:rsidTr="00CE1F26">
              <w:tc>
                <w:tcPr>
                  <w:tcW w:w="5000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5EEB3C16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  <w:sz w:val="3"/>
                      <w:szCs w:val="3"/>
                    </w:rPr>
                  </w:pPr>
                </w:p>
              </w:tc>
            </w:tr>
            <w:tr w:rsidR="00614E10" w:rsidRPr="00E65C07" w14:paraId="63CE21C1" w14:textId="77777777" w:rsidTr="00CE1F26">
              <w:trPr>
                <w:trHeight w:val="255"/>
              </w:trPr>
              <w:tc>
                <w:tcPr>
                  <w:tcW w:w="1064" w:type="pct"/>
                  <w:gridSpan w:val="2"/>
                  <w:tcBorders>
                    <w:top w:val="nil"/>
                    <w:bottom w:val="nil"/>
                    <w:right w:val="single" w:sz="4" w:space="0" w:color="003C7D"/>
                  </w:tcBorders>
                  <w:vAlign w:val="center"/>
                </w:tcPr>
                <w:p w14:paraId="4C0D63F9" w14:textId="77777777" w:rsidR="00614E10" w:rsidRPr="00E65C07" w:rsidRDefault="00614E10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t>Okres sprawowania funkcji</w:t>
                  </w:r>
                </w:p>
              </w:tc>
              <w:tc>
                <w:tcPr>
                  <w:tcW w:w="3936" w:type="pct"/>
                  <w:tcBorders>
                    <w:top w:val="single" w:sz="4" w:space="0" w:color="003C7D"/>
                    <w:left w:val="single" w:sz="4" w:space="0" w:color="003C7D"/>
                    <w:bottom w:val="single" w:sz="4" w:space="0" w:color="003C7D"/>
                    <w:right w:val="single" w:sz="4" w:space="0" w:color="003C7D"/>
                  </w:tcBorders>
                  <w:vAlign w:val="center"/>
                </w:tcPr>
                <w:p w14:paraId="38C11EFA" w14:textId="77777777" w:rsidR="00614E10" w:rsidRPr="00E65C07" w:rsidRDefault="006C14A5" w:rsidP="00614E10">
                  <w:pPr>
                    <w:pStyle w:val="PZUNiebieskiiTahoma"/>
                    <w:ind w:right="0"/>
                    <w:rPr>
                      <w:rFonts w:ascii="Source Sans Pro" w:hAnsi="Source Sans Pro" w:cs="Tahoma"/>
                      <w:color w:val="003C7D"/>
                    </w:rPr>
                  </w:pP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begin">
                      <w:ffData>
                        <w:name w:val="Tekst2"/>
                        <w:enabled/>
                        <w:calcOnExit w:val="0"/>
                        <w:textInput/>
                      </w:ffData>
                    </w:fldChar>
                  </w:r>
                  <w:r w:rsidR="00614E10" w:rsidRPr="00E65C07">
                    <w:rPr>
                      <w:rFonts w:ascii="Source Sans Pro" w:hAnsi="Source Sans Pro" w:cs="Tahoma"/>
                      <w:color w:val="003C7D"/>
                    </w:rPr>
                    <w:instrText xml:space="preserve"> FORMTEXT </w:instrTex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separate"/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="00614E10" w:rsidRPr="00E65C07">
                    <w:rPr>
                      <w:rFonts w:ascii="Source Sans Pro" w:hAnsi="Source Sans Pro" w:cs="Tahoma"/>
                      <w:noProof/>
                      <w:color w:val="003C7D"/>
                    </w:rPr>
                    <w:t> </w:t>
                  </w:r>
                  <w:r w:rsidRPr="00E65C07">
                    <w:rPr>
                      <w:rFonts w:ascii="Source Sans Pro" w:hAnsi="Source Sans Pro" w:cs="Tahoma"/>
                      <w:color w:val="003C7D"/>
                    </w:rPr>
                    <w:fldChar w:fldCharType="end"/>
                  </w:r>
                </w:p>
              </w:tc>
            </w:tr>
          </w:tbl>
          <w:p w14:paraId="75F1C725" w14:textId="77777777" w:rsidR="00614E10" w:rsidRPr="00E65C07" w:rsidRDefault="00614E10" w:rsidP="00047524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3C7D"/>
                <w:sz w:val="10"/>
                <w:szCs w:val="10"/>
              </w:rPr>
            </w:pPr>
          </w:p>
        </w:tc>
      </w:tr>
      <w:tr w:rsidR="00AD31EB" w:rsidRPr="00E65C07" w14:paraId="38609459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07EC7B" w14:textId="77777777" w:rsidR="00F36AD3" w:rsidRPr="00E65C07" w:rsidRDefault="00F36AD3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</w:p>
          <w:p w14:paraId="5C07F576" w14:textId="77777777" w:rsidR="00AD31EB" w:rsidRPr="00E65C07" w:rsidRDefault="00AD31EB">
            <w:pPr>
              <w:rPr>
                <w:color w:val="003C7D"/>
              </w:rPr>
            </w:pPr>
            <w:r w:rsidRPr="00E65C07">
              <w:rPr>
                <w:rFonts w:ascii="Source Sans Pro" w:eastAsia="Calibri" w:hAnsi="Source Sans Pro" w:cs="Tahoma"/>
                <w:b/>
                <w:color w:val="003C7D"/>
                <w:sz w:val="18"/>
                <w:szCs w:val="18"/>
              </w:rPr>
              <w:t>Informacja o planach rozwojowych Wnioskodawcy</w:t>
            </w:r>
          </w:p>
        </w:tc>
      </w:tr>
      <w:tr w:rsidR="00AD31EB" w:rsidRPr="00E65C07" w14:paraId="51650976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27E40F" w14:textId="77777777" w:rsidR="00AD31EB" w:rsidRPr="00E65C07" w:rsidRDefault="00AD31EB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A13020" w:rsidRPr="00E65C07" w14:paraId="18E1E42E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14:paraId="2C28D101" w14:textId="77777777" w:rsidR="00A13020" w:rsidRPr="00E65C07" w:rsidRDefault="00A13020">
            <w:pPr>
              <w:rPr>
                <w:rFonts w:ascii="Tahoma" w:hAnsi="Tahoma" w:cs="Tahoma"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t>1.</w:t>
            </w:r>
          </w:p>
        </w:tc>
        <w:tc>
          <w:tcPr>
            <w:tcW w:w="10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E6E4BD" w14:textId="77777777" w:rsidR="00A13020" w:rsidRPr="00E65C07" w:rsidRDefault="00A13020" w:rsidP="00F36AD3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</w:rPr>
            </w:pPr>
            <w:r w:rsidRPr="00E65C07">
              <w:rPr>
                <w:rFonts w:ascii="Source Sans Pro" w:hAnsi="Source Sans Pro" w:cs="Tahoma"/>
                <w:color w:val="003C7D"/>
              </w:rPr>
              <w:t>Pozycja rynkowa (obszar działania, udział w rynku)</w:t>
            </w:r>
          </w:p>
        </w:tc>
      </w:tr>
      <w:tr w:rsidR="00AD31EB" w:rsidRPr="00E65C07" w14:paraId="452D16B4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2CFB710F" w14:textId="77777777" w:rsidR="00AD31EB" w:rsidRPr="00E65C07" w:rsidRDefault="00AD31EB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A13020" w:rsidRPr="00E65C07" w14:paraId="658C35B7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6DCCD174" w14:textId="77777777" w:rsidR="00A13020" w:rsidRPr="00E65C07" w:rsidRDefault="006C14A5" w:rsidP="00D309AD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Tekst304"/>
                  <w:enabled/>
                  <w:calcOnExit w:val="0"/>
                  <w:textInput/>
                </w:ffData>
              </w:fldChar>
            </w:r>
            <w:bookmarkStart w:id="1" w:name="Tekst304"/>
            <w:r w:rsidR="00A13020"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 w:rsidR="00A1302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302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302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302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302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1"/>
          </w:p>
        </w:tc>
      </w:tr>
      <w:tr w:rsidR="00A13020" w:rsidRPr="00E65C07" w14:paraId="402C3A3B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single" w:sz="4" w:space="0" w:color="002355"/>
              <w:left w:val="nil"/>
              <w:bottom w:val="nil"/>
              <w:right w:val="nil"/>
            </w:tcBorders>
          </w:tcPr>
          <w:p w14:paraId="4EF5A0F2" w14:textId="77777777" w:rsidR="00A13020" w:rsidRPr="00E65C07" w:rsidRDefault="00A13020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DB57A8" w:rsidRPr="00E65C07" w14:paraId="7E597EFC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14:paraId="7BC2CCDC" w14:textId="77777777" w:rsidR="00DB57A8" w:rsidRPr="00E65C07" w:rsidRDefault="00DB57A8">
            <w:pPr>
              <w:rPr>
                <w:rFonts w:ascii="Tahoma" w:hAnsi="Tahoma" w:cs="Tahoma"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color w:val="003C7D"/>
                <w:sz w:val="18"/>
                <w:szCs w:val="18"/>
              </w:rPr>
              <w:t>2.</w:t>
            </w:r>
          </w:p>
        </w:tc>
        <w:tc>
          <w:tcPr>
            <w:tcW w:w="10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3A158B" w14:textId="77777777" w:rsidR="00DB57A8" w:rsidRPr="00E65C07" w:rsidRDefault="00DB57A8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Założenia dotyczące  sprzedaży (źródła przychodów i ich rodzaje, udział przychodów z kontraktów już realizowanych</w:t>
            </w:r>
            <w:r w:rsidR="00F36AD3"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)</w:t>
            </w:r>
          </w:p>
        </w:tc>
      </w:tr>
      <w:tr w:rsidR="00A13020" w:rsidRPr="00E65C07" w14:paraId="4FA247CE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4A6995BD" w14:textId="77777777" w:rsidR="00A13020" w:rsidRPr="00E65C07" w:rsidRDefault="00A13020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A13020" w:rsidRPr="00E65C07" w14:paraId="451376AF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1FA98301" w14:textId="77777777" w:rsidR="00A13020" w:rsidRPr="00E65C07" w:rsidRDefault="006C14A5" w:rsidP="00D309AD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Tekst305"/>
                  <w:enabled/>
                  <w:calcOnExit w:val="0"/>
                  <w:textInput/>
                </w:ffData>
              </w:fldChar>
            </w:r>
            <w:bookmarkStart w:id="2" w:name="Tekst305"/>
            <w:r w:rsidR="00DB57A8"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 w:rsidR="00DB57A8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DB57A8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DB57A8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DB57A8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DB57A8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2"/>
          </w:p>
        </w:tc>
      </w:tr>
      <w:tr w:rsidR="00A13020" w:rsidRPr="00E65C07" w14:paraId="69442427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single" w:sz="4" w:space="0" w:color="002355"/>
              <w:left w:val="nil"/>
              <w:bottom w:val="nil"/>
              <w:right w:val="nil"/>
            </w:tcBorders>
          </w:tcPr>
          <w:p w14:paraId="16BCEFB1" w14:textId="77777777" w:rsidR="00A13020" w:rsidRPr="00E65C07" w:rsidRDefault="00A13020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3234C0" w:rsidRPr="00E65C07" w14:paraId="6F83B2D3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14:paraId="762BD79D" w14:textId="77777777" w:rsidR="003234C0" w:rsidRPr="00E65C07" w:rsidRDefault="003234C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3.</w:t>
            </w:r>
          </w:p>
        </w:tc>
        <w:tc>
          <w:tcPr>
            <w:tcW w:w="10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B8E03" w14:textId="77777777" w:rsidR="003234C0" w:rsidRPr="00E65C07" w:rsidRDefault="003234C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Planowane marże (wraz z informacją czy uwzględniają indeksację cen towarów i usług</w:t>
            </w:r>
            <w:r w:rsidR="00F36AD3"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)</w:t>
            </w:r>
          </w:p>
        </w:tc>
      </w:tr>
      <w:tr w:rsidR="00AD31EB" w:rsidRPr="00E65C07" w14:paraId="2BE7E1F0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2A702929" w14:textId="77777777" w:rsidR="00AD31EB" w:rsidRPr="00E65C07" w:rsidRDefault="00AD31EB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DB57A8" w:rsidRPr="00E65C07" w14:paraId="40B23A1C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79D37812" w14:textId="77777777" w:rsidR="00DB57A8" w:rsidRPr="00E65C07" w:rsidRDefault="006C14A5" w:rsidP="00D309AD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Tekst306"/>
                  <w:enabled/>
                  <w:calcOnExit w:val="0"/>
                  <w:textInput/>
                </w:ffData>
              </w:fldChar>
            </w:r>
            <w:bookmarkStart w:id="3" w:name="Tekst306"/>
            <w:r w:rsidR="003234C0"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3"/>
          </w:p>
        </w:tc>
      </w:tr>
      <w:tr w:rsidR="00DB57A8" w:rsidRPr="00E65C07" w14:paraId="1BB48E33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single" w:sz="4" w:space="0" w:color="002355"/>
              <w:left w:val="nil"/>
              <w:bottom w:val="nil"/>
              <w:right w:val="nil"/>
            </w:tcBorders>
          </w:tcPr>
          <w:p w14:paraId="106C097C" w14:textId="77777777" w:rsidR="00DB57A8" w:rsidRPr="00E65C07" w:rsidRDefault="00DB57A8">
            <w:pPr>
              <w:rPr>
                <w:rFonts w:ascii="Source Sans Pro" w:hAnsi="Source Sans Pro" w:cs="Tahoma"/>
                <w:b/>
                <w:color w:val="003C7D"/>
                <w:sz w:val="3"/>
                <w:szCs w:val="3"/>
              </w:rPr>
            </w:pPr>
          </w:p>
        </w:tc>
      </w:tr>
      <w:tr w:rsidR="003234C0" w:rsidRPr="00E65C07" w14:paraId="7A658130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48" w:type="dxa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78BFFE2F" w14:textId="77777777" w:rsidR="003234C0" w:rsidRPr="00E65C07" w:rsidRDefault="003234C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4.</w:t>
            </w:r>
          </w:p>
        </w:tc>
        <w:tc>
          <w:tcPr>
            <w:tcW w:w="10666" w:type="dxa"/>
            <w:gridSpan w:val="2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78875219" w14:textId="77777777" w:rsidR="003234C0" w:rsidRPr="00E65C07" w:rsidRDefault="003234C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Planowane inwestycje (zakres rzeczowy, wartość nakładów, okres realizacji, źródła finansowania)</w:t>
            </w:r>
          </w:p>
        </w:tc>
      </w:tr>
      <w:tr w:rsidR="003234C0" w:rsidRPr="00E65C07" w14:paraId="3AAD6FF2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31A153C" w14:textId="77777777" w:rsidR="003234C0" w:rsidRPr="00E65C07" w:rsidRDefault="006C14A5" w:rsidP="00D309AD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Tekst307"/>
                  <w:enabled/>
                  <w:calcOnExit w:val="0"/>
                  <w:textInput/>
                </w:ffData>
              </w:fldChar>
            </w:r>
            <w:bookmarkStart w:id="4" w:name="Tekst307"/>
            <w:r w:rsidR="003234C0"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3234C0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4"/>
          </w:p>
        </w:tc>
      </w:tr>
      <w:tr w:rsidR="005F0857" w:rsidRPr="00E65C07" w14:paraId="15949744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14:paraId="2AAC65E4" w14:textId="77777777" w:rsidR="005F0857" w:rsidRPr="00E65C07" w:rsidRDefault="00614E1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5</w:t>
            </w:r>
            <w:r w:rsidR="005F0857"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.</w:t>
            </w:r>
          </w:p>
        </w:tc>
        <w:tc>
          <w:tcPr>
            <w:tcW w:w="10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CDA08A" w14:textId="77777777" w:rsidR="005F0857" w:rsidRPr="00E65C07" w:rsidRDefault="005F0857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Planowane zmiany modelu biznesowego (ich cel, na czym będą polegać, kiedy będą realizowane )</w:t>
            </w:r>
          </w:p>
        </w:tc>
      </w:tr>
      <w:tr w:rsidR="005F0857" w:rsidRPr="00E65C07" w14:paraId="280006C3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007BC9F9" w14:textId="77777777" w:rsidR="005F0857" w:rsidRPr="00E65C07" w:rsidRDefault="005F085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5F0857" w:rsidRPr="00E65C07" w14:paraId="1BCB1033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24102E40" w14:textId="77777777" w:rsidR="005F0857" w:rsidRPr="00E65C07" w:rsidRDefault="006C14A5" w:rsidP="00D309AD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Tekst309"/>
                  <w:enabled/>
                  <w:calcOnExit w:val="0"/>
                  <w:textInput/>
                </w:ffData>
              </w:fldChar>
            </w:r>
            <w:bookmarkStart w:id="5" w:name="Tekst309"/>
            <w:r w:rsidR="005F0857"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 w:rsidR="005F085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5F085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5F085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5F085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5F085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5"/>
          </w:p>
        </w:tc>
      </w:tr>
      <w:tr w:rsidR="005F0857" w:rsidRPr="00E65C07" w14:paraId="2853DB56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single" w:sz="4" w:space="0" w:color="002355"/>
              <w:left w:val="nil"/>
              <w:bottom w:val="nil"/>
              <w:right w:val="nil"/>
            </w:tcBorders>
          </w:tcPr>
          <w:p w14:paraId="58394689" w14:textId="77777777" w:rsidR="005F0857" w:rsidRPr="00E65C07" w:rsidRDefault="005F085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5F0857" w:rsidRPr="00E65C07" w14:paraId="1499FC70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14:paraId="34124111" w14:textId="77777777" w:rsidR="005F0857" w:rsidRPr="00E65C07" w:rsidRDefault="00614E10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6</w:t>
            </w:r>
            <w:r w:rsidR="005F0857"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.</w:t>
            </w:r>
          </w:p>
        </w:tc>
        <w:tc>
          <w:tcPr>
            <w:tcW w:w="10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70650" w14:textId="77777777" w:rsidR="005F0857" w:rsidRPr="00E65C07" w:rsidRDefault="005F0857">
            <w:pPr>
              <w:rPr>
                <w:rFonts w:ascii="Source Sans Pro" w:hAnsi="Source Sans Pro" w:cs="Tahoma"/>
                <w:color w:val="003C7D"/>
                <w:sz w:val="18"/>
                <w:szCs w:val="18"/>
              </w:rPr>
            </w:pPr>
            <w:r w:rsidRPr="00E65C07">
              <w:rPr>
                <w:rFonts w:ascii="Source Sans Pro" w:hAnsi="Source Sans Pro" w:cs="Tahoma"/>
                <w:color w:val="003C7D"/>
                <w:sz w:val="18"/>
                <w:szCs w:val="18"/>
              </w:rPr>
              <w:t>Inne działania mające wpływ na przyszłe wyniki</w:t>
            </w:r>
          </w:p>
        </w:tc>
      </w:tr>
      <w:tr w:rsidR="005F0857" w:rsidRPr="00E65C07" w14:paraId="36A5339A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11114" w:type="dxa"/>
            <w:gridSpan w:val="3"/>
            <w:tcBorders>
              <w:top w:val="nil"/>
              <w:left w:val="nil"/>
              <w:bottom w:val="single" w:sz="4" w:space="0" w:color="002355"/>
              <w:right w:val="nil"/>
            </w:tcBorders>
          </w:tcPr>
          <w:p w14:paraId="72761233" w14:textId="77777777" w:rsidR="005F0857" w:rsidRPr="00E65C07" w:rsidRDefault="005F0857">
            <w:pPr>
              <w:rPr>
                <w:rFonts w:ascii="Tahoma" w:hAnsi="Tahoma" w:cs="Tahoma"/>
                <w:b/>
                <w:color w:val="003C7D"/>
                <w:sz w:val="3"/>
                <w:szCs w:val="3"/>
              </w:rPr>
            </w:pPr>
          </w:p>
        </w:tc>
      </w:tr>
      <w:tr w:rsidR="00A12BF7" w:rsidRPr="00E65C07" w14:paraId="356C2F98" w14:textId="77777777" w:rsidTr="00E14C03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11114" w:type="dxa"/>
            <w:gridSpan w:val="3"/>
            <w:tcBorders>
              <w:top w:val="single" w:sz="4" w:space="0" w:color="002355"/>
              <w:left w:val="single" w:sz="4" w:space="0" w:color="002355"/>
              <w:bottom w:val="single" w:sz="4" w:space="0" w:color="002355"/>
              <w:right w:val="single" w:sz="4" w:space="0" w:color="002355"/>
            </w:tcBorders>
            <w:vAlign w:val="center"/>
          </w:tcPr>
          <w:p w14:paraId="7AB96532" w14:textId="77777777" w:rsidR="00A12BF7" w:rsidRPr="00E65C07" w:rsidRDefault="006C14A5" w:rsidP="00D309AD">
            <w:pPr>
              <w:rPr>
                <w:rFonts w:ascii="Tahoma" w:hAnsi="Tahoma" w:cs="Tahoma"/>
                <w:b/>
                <w:color w:val="003C7D"/>
                <w:sz w:val="18"/>
                <w:szCs w:val="18"/>
              </w:rPr>
            </w:pP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begin">
                <w:ffData>
                  <w:name w:val="Tekst310"/>
                  <w:enabled/>
                  <w:calcOnExit w:val="0"/>
                  <w:textInput/>
                </w:ffData>
              </w:fldChar>
            </w:r>
            <w:bookmarkStart w:id="6" w:name="Tekst310"/>
            <w:r w:rsidR="00A12BF7"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instrText xml:space="preserve"> FORMTEXT </w:instrTex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separate"/>
            </w:r>
            <w:r w:rsidR="00A12BF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2BF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2BF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2BF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="00A12BF7" w:rsidRPr="00E65C07">
              <w:rPr>
                <w:rFonts w:ascii="Tahoma" w:hAnsi="Tahoma" w:cs="Tahoma"/>
                <w:b/>
                <w:noProof/>
                <w:color w:val="003C7D"/>
                <w:sz w:val="18"/>
                <w:szCs w:val="18"/>
              </w:rPr>
              <w:t> </w:t>
            </w:r>
            <w:r w:rsidRPr="00E65C07">
              <w:rPr>
                <w:rFonts w:ascii="Tahoma" w:hAnsi="Tahoma" w:cs="Tahoma"/>
                <w:b/>
                <w:color w:val="003C7D"/>
                <w:sz w:val="18"/>
                <w:szCs w:val="18"/>
              </w:rPr>
              <w:fldChar w:fldCharType="end"/>
            </w:r>
            <w:bookmarkEnd w:id="6"/>
          </w:p>
        </w:tc>
      </w:tr>
    </w:tbl>
    <w:p w14:paraId="126A9A96" w14:textId="77777777" w:rsidR="0094157E" w:rsidRPr="00E65C07" w:rsidRDefault="0094157E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0"/>
          <w:szCs w:val="10"/>
        </w:rPr>
      </w:pPr>
    </w:p>
    <w:p w14:paraId="1EB92118" w14:textId="77777777" w:rsidR="00C4513F" w:rsidRPr="00E65C07" w:rsidRDefault="00C4513F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2"/>
          <w:szCs w:val="2"/>
        </w:rPr>
      </w:pPr>
    </w:p>
    <w:p w14:paraId="3F375CD3" w14:textId="77777777" w:rsidR="00F36AD3" w:rsidRPr="00E65C07" w:rsidRDefault="00F36AD3" w:rsidP="00216B23">
      <w:pPr>
        <w:rPr>
          <w:rFonts w:ascii="Source Sans Pro" w:hAnsi="Source Sans Pro" w:cs="Tahoma"/>
          <w:color w:val="003C7D"/>
          <w:sz w:val="18"/>
          <w:szCs w:val="18"/>
        </w:rPr>
      </w:pPr>
    </w:p>
    <w:p w14:paraId="49F0F2F4" w14:textId="77777777" w:rsidR="00F36AD3" w:rsidRPr="00E65C07" w:rsidRDefault="00F36AD3" w:rsidP="00F36AD3">
      <w:pPr>
        <w:jc w:val="both"/>
        <w:rPr>
          <w:rFonts w:ascii="Source Sans Pro" w:hAnsi="Source Sans Pro" w:cs="Tahoma"/>
          <w:bCs/>
          <w:color w:val="003C7D"/>
          <w:sz w:val="18"/>
          <w:szCs w:val="18"/>
        </w:rPr>
      </w:pPr>
      <w:r w:rsidRPr="00E65C07">
        <w:rPr>
          <w:rFonts w:ascii="Source Sans Pro" w:hAnsi="Source Sans Pro" w:cs="Tahoma"/>
          <w:bCs/>
          <w:color w:val="003C7D"/>
          <w:sz w:val="18"/>
          <w:szCs w:val="18"/>
        </w:rPr>
        <w:t>Przedstawione informacje traktowane są jako poufne. PZU SA zastrzega sobie prawo do kontaktowania się z innymi podmiotami w celu uzyskania informacji mogących przyczynić się do poznania sytuacji Wnioskodawcy.</w:t>
      </w:r>
    </w:p>
    <w:p w14:paraId="3BA54E7C" w14:textId="77777777" w:rsidR="00F36AD3" w:rsidRPr="00E65C07" w:rsidRDefault="00F36AD3" w:rsidP="00F36AD3">
      <w:pPr>
        <w:rPr>
          <w:rFonts w:ascii="Source Sans Pro" w:hAnsi="Source Sans Pro"/>
          <w:color w:val="003C7D"/>
        </w:rPr>
      </w:pPr>
    </w:p>
    <w:p w14:paraId="4FC0CEB3" w14:textId="77777777" w:rsidR="00F36AD3" w:rsidRPr="00E65C07" w:rsidRDefault="00F36AD3" w:rsidP="00F36AD3">
      <w:pPr>
        <w:keepNext/>
        <w:outlineLvl w:val="1"/>
        <w:rPr>
          <w:rFonts w:ascii="Source Sans Pro" w:hAnsi="Source Sans Pro" w:cs="Tahoma"/>
          <w:bCs/>
          <w:color w:val="003C7D"/>
          <w:sz w:val="18"/>
          <w:szCs w:val="18"/>
        </w:rPr>
      </w:pPr>
      <w:r w:rsidRPr="00E65C07">
        <w:rPr>
          <w:rFonts w:ascii="Source Sans Pro" w:hAnsi="Source Sans Pro" w:cs="Tahoma"/>
          <w:bCs/>
          <w:color w:val="003C7D"/>
          <w:sz w:val="18"/>
          <w:szCs w:val="18"/>
        </w:rPr>
        <w:t>Prawdziwość powyższych danych potwierdzam.</w:t>
      </w:r>
    </w:p>
    <w:p w14:paraId="32C69932" w14:textId="77777777" w:rsidR="00F321CF" w:rsidRDefault="00F321CF" w:rsidP="00F321CF">
      <w:pPr>
        <w:rPr>
          <w:rFonts w:ascii="Source Sans Pro" w:hAnsi="Source Sans Pro"/>
          <w:sz w:val="20"/>
        </w:rPr>
      </w:pPr>
    </w:p>
    <w:p w14:paraId="07EFE9C9" w14:textId="77777777" w:rsidR="00F36AD3" w:rsidRDefault="00F36AD3" w:rsidP="00F321CF">
      <w:pPr>
        <w:rPr>
          <w:rFonts w:ascii="Source Sans Pro" w:hAnsi="Source Sans Pro"/>
          <w:sz w:val="20"/>
        </w:rPr>
      </w:pPr>
    </w:p>
    <w:p w14:paraId="19E87699" w14:textId="77777777" w:rsidR="0054445C" w:rsidRPr="00F36AD3" w:rsidRDefault="0054445C" w:rsidP="00F321CF">
      <w:pPr>
        <w:rPr>
          <w:rFonts w:ascii="Source Sans Pro" w:hAnsi="Source Sans Pro"/>
          <w:sz w:val="20"/>
        </w:rPr>
      </w:pPr>
    </w:p>
    <w:p w14:paraId="061A965D" w14:textId="77777777" w:rsidR="00216B23" w:rsidRDefault="00216B23" w:rsidP="00F321CF">
      <w:pPr>
        <w:rPr>
          <w:sz w:val="20"/>
        </w:rPr>
      </w:pPr>
    </w:p>
    <w:p w14:paraId="45072BE7" w14:textId="77777777" w:rsidR="00216B23" w:rsidRDefault="00216B23" w:rsidP="00F321CF">
      <w:pPr>
        <w:rPr>
          <w:sz w:val="20"/>
        </w:rPr>
      </w:pPr>
    </w:p>
    <w:tbl>
      <w:tblPr>
        <w:tblW w:w="10661" w:type="dxa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41"/>
        <w:gridCol w:w="2268"/>
        <w:gridCol w:w="1290"/>
        <w:gridCol w:w="2962"/>
      </w:tblGrid>
      <w:tr w:rsidR="00F36AD3" w:rsidRPr="0048739D" w14:paraId="189FE1CC" w14:textId="77777777" w:rsidTr="00F36AD3">
        <w:trPr>
          <w:trHeight w:val="255"/>
        </w:trPr>
        <w:tc>
          <w:tcPr>
            <w:tcW w:w="4141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3F2C06A6" w14:textId="77777777" w:rsidR="00F36AD3" w:rsidRPr="00E876F4" w:rsidRDefault="006C14A5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36AD3"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instrText xml:space="preserve"> FORMTEXT </w:instrText>
            </w: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</w: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separate"/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="00F36AD3" w:rsidRPr="00E876F4">
              <w:rPr>
                <w:rFonts w:ascii="Source Sans Pro" w:hAnsi="Source Sans Pro" w:cs="Tahoma"/>
                <w:noProof/>
                <w:color w:val="003C7D"/>
                <w:sz w:val="16"/>
                <w:szCs w:val="16"/>
              </w:rPr>
              <w:t> </w:t>
            </w:r>
            <w:r w:rsidRPr="00E876F4">
              <w:rPr>
                <w:rFonts w:ascii="Source Sans Pro" w:hAnsi="Source Sans Pro" w:cs="Tahoma"/>
                <w:color w:val="003C7D"/>
                <w:sz w:val="16"/>
                <w:szCs w:val="16"/>
              </w:rPr>
              <w:fldChar w:fldCharType="end"/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1707DDF5" w14:textId="77777777" w:rsidR="00F36AD3" w:rsidRPr="00E876F4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23DAB6B4" w14:textId="77777777" w:rsidR="00F36AD3" w:rsidRPr="00E876F4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6"/>
                <w:szCs w:val="16"/>
              </w:rPr>
            </w:pPr>
          </w:p>
        </w:tc>
      </w:tr>
      <w:tr w:rsidR="00F36AD3" w:rsidRPr="0048739D" w14:paraId="0C69AEDB" w14:textId="77777777" w:rsidTr="005C4F5D">
        <w:trPr>
          <w:gridAfter w:val="1"/>
          <w:wAfter w:w="2962" w:type="dxa"/>
          <w:trHeight w:val="50"/>
        </w:trPr>
        <w:tc>
          <w:tcPr>
            <w:tcW w:w="4141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8A610BF" w14:textId="77777777" w:rsidR="00F36AD3" w:rsidRPr="00DA0CAF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DA0CAF">
              <w:rPr>
                <w:rFonts w:ascii="Source Sans Pro" w:hAnsi="Source Sans Pro" w:cs="Tahoma"/>
                <w:color w:val="003C7D"/>
                <w:sz w:val="14"/>
                <w:szCs w:val="14"/>
              </w:rPr>
              <w:t>Miejscowość i data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5DD4DB9" w14:textId="77777777" w:rsidR="00F36AD3" w:rsidRPr="00DA0CAF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</w:p>
        </w:tc>
        <w:tc>
          <w:tcPr>
            <w:tcW w:w="1290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5FB7FFC" w14:textId="77777777" w:rsidR="00F36AD3" w:rsidRPr="00DA0CAF" w:rsidRDefault="00F36AD3" w:rsidP="00872446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4"/>
              </w:rPr>
            </w:pPr>
            <w:r w:rsidRPr="00DA0CAF">
              <w:rPr>
                <w:rFonts w:ascii="Source Sans Pro" w:hAnsi="Source Sans Pro" w:cs="Tahoma"/>
                <w:color w:val="003C7D"/>
                <w:sz w:val="14"/>
                <w:szCs w:val="14"/>
              </w:rPr>
              <w:t>Podpis</w:t>
            </w:r>
          </w:p>
        </w:tc>
      </w:tr>
    </w:tbl>
    <w:p w14:paraId="4D65C5E6" w14:textId="77777777" w:rsidR="009066D2" w:rsidRDefault="009066D2" w:rsidP="003F6C6D">
      <w:pPr>
        <w:pStyle w:val="PZUNiebieskiiTahoma"/>
        <w:jc w:val="both"/>
        <w:rPr>
          <w:rFonts w:cs="Tahoma"/>
          <w:color w:val="002355"/>
        </w:rPr>
      </w:pPr>
    </w:p>
    <w:p w14:paraId="5465E730" w14:textId="77777777" w:rsidR="009066D2" w:rsidRDefault="009066D2" w:rsidP="003F6C6D">
      <w:pPr>
        <w:pStyle w:val="PZUNiebieskiiTahoma"/>
        <w:jc w:val="both"/>
        <w:rPr>
          <w:rFonts w:cs="Tahoma"/>
          <w:color w:val="002355"/>
        </w:rPr>
      </w:pPr>
    </w:p>
    <w:p w14:paraId="64630616" w14:textId="77777777" w:rsidR="001B4712" w:rsidRPr="00B66091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2355"/>
          <w:sz w:val="18"/>
          <w:szCs w:val="18"/>
        </w:rPr>
      </w:pPr>
    </w:p>
    <w:sectPr w:rsidR="001B4712" w:rsidRPr="00B66091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301F0" w14:textId="77777777" w:rsidR="001E37E4" w:rsidRPr="002E6559" w:rsidRDefault="001E37E4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6410E2F5" w14:textId="77777777" w:rsidR="001E37E4" w:rsidRPr="002E6559" w:rsidRDefault="001E37E4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615AE" w14:textId="77777777" w:rsidR="009066D2" w:rsidRPr="00FA45FD" w:rsidRDefault="009066D2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649"/>
      <w:gridCol w:w="1786"/>
      <w:gridCol w:w="510"/>
    </w:tblGrid>
    <w:tr w:rsidR="009066D2" w:rsidRPr="00FE0B18" w14:paraId="3A8A6D52" w14:textId="77777777" w:rsidTr="00C712D9">
      <w:trPr>
        <w:trHeight w:val="79"/>
      </w:trPr>
      <w:tc>
        <w:tcPr>
          <w:tcW w:w="3951" w:type="pct"/>
        </w:tcPr>
        <w:p w14:paraId="783A65F6" w14:textId="77777777" w:rsidR="009066D2" w:rsidRPr="001436CB" w:rsidRDefault="009066D2" w:rsidP="00CA470F">
          <w:pPr>
            <w:pStyle w:val="Stopka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816" w:type="pct"/>
        </w:tcPr>
        <w:p w14:paraId="73667F95" w14:textId="77777777" w:rsidR="009066D2" w:rsidRPr="00C712D9" w:rsidRDefault="009066D2" w:rsidP="00880962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3E3962A7" w14:textId="77777777" w:rsidR="009066D2" w:rsidRPr="001436CB" w:rsidRDefault="006C14A5" w:rsidP="00C712D9">
          <w:pPr>
            <w:pStyle w:val="Stopka"/>
            <w:jc w:val="right"/>
            <w:rPr>
              <w:rFonts w:ascii="Tahoma" w:hAnsi="Tahoma" w:cs="Tahoma"/>
              <w:color w:val="003C7D"/>
              <w:sz w:val="18"/>
              <w:szCs w:val="18"/>
            </w:rPr>
          </w:pP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="009066D2" w:rsidRPr="001436CB">
            <w:rPr>
              <w:rFonts w:ascii="Tahoma" w:hAnsi="Tahoma" w:cs="Tahoma"/>
              <w:color w:val="003C7D"/>
              <w:sz w:val="18"/>
              <w:szCs w:val="18"/>
            </w:rPr>
            <w:instrText>PAGE</w:instrTex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BC7B91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  <w:r w:rsidR="009066D2" w:rsidRPr="001436CB">
            <w:rPr>
              <w:rFonts w:ascii="Tahoma" w:hAnsi="Tahoma" w:cs="Tahoma"/>
              <w:color w:val="003C7D"/>
              <w:sz w:val="18"/>
              <w:szCs w:val="18"/>
            </w:rPr>
            <w:t>/</w: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="009066D2" w:rsidRPr="001436CB">
            <w:rPr>
              <w:rFonts w:ascii="Tahoma" w:hAnsi="Tahoma" w:cs="Tahoma"/>
              <w:color w:val="003C7D"/>
              <w:sz w:val="18"/>
              <w:szCs w:val="18"/>
            </w:rPr>
            <w:instrText>NUMPAGES</w:instrTex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BC7B91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1436CB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6B90B5A8" w14:textId="77777777" w:rsidR="009066D2" w:rsidRPr="00FA45FD" w:rsidRDefault="009066D2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60C86" w14:textId="77777777" w:rsidR="009066D2" w:rsidRPr="00347371" w:rsidRDefault="009066D2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314"/>
      <w:gridCol w:w="1121"/>
      <w:gridCol w:w="510"/>
    </w:tblGrid>
    <w:tr w:rsidR="009066D2" w:rsidRPr="00FE0B18" w14:paraId="7439C6AB" w14:textId="77777777" w:rsidTr="00C712D9">
      <w:trPr>
        <w:trHeight w:val="79"/>
      </w:trPr>
      <w:tc>
        <w:tcPr>
          <w:tcW w:w="4255" w:type="pct"/>
        </w:tcPr>
        <w:p w14:paraId="555B6FC2" w14:textId="5A9787CD" w:rsidR="009066D2" w:rsidRPr="00F36AD3" w:rsidRDefault="009066D2" w:rsidP="00C712D9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F36AD3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I</w:t>
          </w:r>
          <w:r w:rsidRPr="00F36AD3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II Wydział Gospodarczy, KRS 9831, NIP 526–025–10–49, </w:t>
          </w:r>
        </w:p>
        <w:p w14:paraId="2FDB41B7" w14:textId="2AA09925" w:rsidR="009066D2" w:rsidRPr="001436CB" w:rsidRDefault="009066D2" w:rsidP="00FE0B18">
          <w:pPr>
            <w:pStyle w:val="Stopka"/>
            <w:rPr>
              <w:rFonts w:ascii="Tahoma" w:hAnsi="Tahoma" w:cs="Tahoma"/>
              <w:color w:val="003C7D"/>
              <w:sz w:val="14"/>
              <w:szCs w:val="14"/>
            </w:rPr>
          </w:pPr>
          <w:r w:rsidRPr="00F36AD3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F36AD3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F36AD3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F22BC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0974D3F6" w14:textId="77777777" w:rsidR="009066D2" w:rsidRPr="001436CB" w:rsidRDefault="009066D2" w:rsidP="00C712D9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61F44CF9" w14:textId="77777777" w:rsidR="009066D2" w:rsidRPr="00F36AD3" w:rsidRDefault="006C14A5" w:rsidP="00C712D9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9066D2" w:rsidRPr="00F36AD3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E65C07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="009066D2" w:rsidRPr="00F36AD3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="009066D2" w:rsidRPr="00F36AD3">
            <w:rPr>
              <w:rFonts w:ascii="Source Sans Pro" w:hAnsi="Source Sans Pro" w:cs="Tahoma"/>
              <w:color w:val="003C7D"/>
              <w:sz w:val="18"/>
              <w:szCs w:val="18"/>
            </w:rPr>
            <w:instrText>NUMPAGES</w:instrTex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E65C07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F36AD3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678782A2" w14:textId="77777777" w:rsidR="009066D2" w:rsidRPr="00347371" w:rsidRDefault="009066D2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41309" w14:textId="77777777" w:rsidR="001E37E4" w:rsidRPr="002E6559" w:rsidRDefault="001E37E4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65E1BC7F" w14:textId="77777777" w:rsidR="001E37E4" w:rsidRPr="002E6559" w:rsidRDefault="001E37E4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0476464">
    <w:abstractNumId w:val="3"/>
  </w:num>
  <w:num w:numId="2" w16cid:durableId="41029744">
    <w:abstractNumId w:val="1"/>
  </w:num>
  <w:num w:numId="3" w16cid:durableId="1414206816">
    <w:abstractNumId w:val="2"/>
  </w:num>
  <w:num w:numId="4" w16cid:durableId="629868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ocumentProtection w:edit="forms" w:enforcement="1" w:cryptProviderType="rsaAES" w:cryptAlgorithmClass="hash" w:cryptAlgorithmType="typeAny" w:cryptAlgorithmSid="14" w:cryptSpinCount="100000" w:hash="JWnsG+819+Sy01xk1RVtcFbK33L1VHgzAUFH7ZNdZ00zVdy40uCoh8S23MQTlnhtwRpcN2jDNYnU3WToas4tkQ==" w:salt="x4EEkbCcDPP0Wc4EoZVADg==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0B88"/>
    <w:rsid w:val="00000693"/>
    <w:rsid w:val="00003D51"/>
    <w:rsid w:val="000156AE"/>
    <w:rsid w:val="00041908"/>
    <w:rsid w:val="000451A4"/>
    <w:rsid w:val="00047524"/>
    <w:rsid w:val="00077963"/>
    <w:rsid w:val="00091154"/>
    <w:rsid w:val="000915EC"/>
    <w:rsid w:val="000B145C"/>
    <w:rsid w:val="000C43F7"/>
    <w:rsid w:val="000E2131"/>
    <w:rsid w:val="000E2C40"/>
    <w:rsid w:val="000F23BE"/>
    <w:rsid w:val="00101EDA"/>
    <w:rsid w:val="00114128"/>
    <w:rsid w:val="00142092"/>
    <w:rsid w:val="00142ADA"/>
    <w:rsid w:val="001436CB"/>
    <w:rsid w:val="00143A49"/>
    <w:rsid w:val="001447D2"/>
    <w:rsid w:val="001448B8"/>
    <w:rsid w:val="001449BE"/>
    <w:rsid w:val="001451E7"/>
    <w:rsid w:val="001515B5"/>
    <w:rsid w:val="00153D9F"/>
    <w:rsid w:val="0015411B"/>
    <w:rsid w:val="00155D62"/>
    <w:rsid w:val="001632F0"/>
    <w:rsid w:val="001634C5"/>
    <w:rsid w:val="00172F20"/>
    <w:rsid w:val="001840D1"/>
    <w:rsid w:val="00196BC8"/>
    <w:rsid w:val="001A55D8"/>
    <w:rsid w:val="001B336E"/>
    <w:rsid w:val="001B4712"/>
    <w:rsid w:val="001C3A10"/>
    <w:rsid w:val="001C3F2A"/>
    <w:rsid w:val="001E37E4"/>
    <w:rsid w:val="001F146F"/>
    <w:rsid w:val="001F5E25"/>
    <w:rsid w:val="00202F37"/>
    <w:rsid w:val="00214BAB"/>
    <w:rsid w:val="00216B23"/>
    <w:rsid w:val="00221D7B"/>
    <w:rsid w:val="00227055"/>
    <w:rsid w:val="00230868"/>
    <w:rsid w:val="00233E70"/>
    <w:rsid w:val="00241811"/>
    <w:rsid w:val="00242ECC"/>
    <w:rsid w:val="00243A57"/>
    <w:rsid w:val="002558B8"/>
    <w:rsid w:val="00256074"/>
    <w:rsid w:val="00256554"/>
    <w:rsid w:val="00273306"/>
    <w:rsid w:val="002C669E"/>
    <w:rsid w:val="002D5E4E"/>
    <w:rsid w:val="002E3ADC"/>
    <w:rsid w:val="002E6559"/>
    <w:rsid w:val="002E6F61"/>
    <w:rsid w:val="002F60E9"/>
    <w:rsid w:val="00301553"/>
    <w:rsid w:val="00311723"/>
    <w:rsid w:val="00311818"/>
    <w:rsid w:val="00313CD1"/>
    <w:rsid w:val="00320F63"/>
    <w:rsid w:val="0032150F"/>
    <w:rsid w:val="003234C0"/>
    <w:rsid w:val="003308AE"/>
    <w:rsid w:val="003436B5"/>
    <w:rsid w:val="0034637F"/>
    <w:rsid w:val="00347371"/>
    <w:rsid w:val="003505DD"/>
    <w:rsid w:val="003518D8"/>
    <w:rsid w:val="00361F18"/>
    <w:rsid w:val="00384E48"/>
    <w:rsid w:val="003A258C"/>
    <w:rsid w:val="003A29FB"/>
    <w:rsid w:val="003A594A"/>
    <w:rsid w:val="003A78F6"/>
    <w:rsid w:val="003B1C65"/>
    <w:rsid w:val="003B50BE"/>
    <w:rsid w:val="003C38CF"/>
    <w:rsid w:val="003D6F15"/>
    <w:rsid w:val="003E6C03"/>
    <w:rsid w:val="003F6C6D"/>
    <w:rsid w:val="003F6D70"/>
    <w:rsid w:val="00404EC3"/>
    <w:rsid w:val="00405E55"/>
    <w:rsid w:val="00423907"/>
    <w:rsid w:val="00433013"/>
    <w:rsid w:val="00434C59"/>
    <w:rsid w:val="00462774"/>
    <w:rsid w:val="00470C44"/>
    <w:rsid w:val="00475718"/>
    <w:rsid w:val="00491A03"/>
    <w:rsid w:val="00491C79"/>
    <w:rsid w:val="004945CC"/>
    <w:rsid w:val="004A2721"/>
    <w:rsid w:val="004A5127"/>
    <w:rsid w:val="004B0F4E"/>
    <w:rsid w:val="004B4A65"/>
    <w:rsid w:val="004D700F"/>
    <w:rsid w:val="004E2EEF"/>
    <w:rsid w:val="004F2535"/>
    <w:rsid w:val="004F5C8D"/>
    <w:rsid w:val="005009C6"/>
    <w:rsid w:val="00502A16"/>
    <w:rsid w:val="005112B7"/>
    <w:rsid w:val="00512ADA"/>
    <w:rsid w:val="00534044"/>
    <w:rsid w:val="0054114C"/>
    <w:rsid w:val="00541EAB"/>
    <w:rsid w:val="00542826"/>
    <w:rsid w:val="0054445C"/>
    <w:rsid w:val="00567AEC"/>
    <w:rsid w:val="0057204A"/>
    <w:rsid w:val="0057578E"/>
    <w:rsid w:val="0057641F"/>
    <w:rsid w:val="00580623"/>
    <w:rsid w:val="005837CF"/>
    <w:rsid w:val="005A5219"/>
    <w:rsid w:val="005B34B8"/>
    <w:rsid w:val="005C12D4"/>
    <w:rsid w:val="005C2013"/>
    <w:rsid w:val="005C4859"/>
    <w:rsid w:val="005C4F5D"/>
    <w:rsid w:val="005F0857"/>
    <w:rsid w:val="00614E10"/>
    <w:rsid w:val="006411FB"/>
    <w:rsid w:val="0064559A"/>
    <w:rsid w:val="00645B2A"/>
    <w:rsid w:val="006542E6"/>
    <w:rsid w:val="00664E90"/>
    <w:rsid w:val="00665DE6"/>
    <w:rsid w:val="0066724F"/>
    <w:rsid w:val="00671619"/>
    <w:rsid w:val="00680B7D"/>
    <w:rsid w:val="006918C0"/>
    <w:rsid w:val="006A5D2B"/>
    <w:rsid w:val="006A6C55"/>
    <w:rsid w:val="006A79BA"/>
    <w:rsid w:val="006B0933"/>
    <w:rsid w:val="006B0988"/>
    <w:rsid w:val="006B50EE"/>
    <w:rsid w:val="006C14A5"/>
    <w:rsid w:val="006C5442"/>
    <w:rsid w:val="006D3550"/>
    <w:rsid w:val="006F65A3"/>
    <w:rsid w:val="00700186"/>
    <w:rsid w:val="007119AB"/>
    <w:rsid w:val="0072203E"/>
    <w:rsid w:val="00731798"/>
    <w:rsid w:val="00736CD7"/>
    <w:rsid w:val="00742EDF"/>
    <w:rsid w:val="00745B7E"/>
    <w:rsid w:val="007502DA"/>
    <w:rsid w:val="00754336"/>
    <w:rsid w:val="00766CE8"/>
    <w:rsid w:val="00776809"/>
    <w:rsid w:val="007A53E3"/>
    <w:rsid w:val="007B14C7"/>
    <w:rsid w:val="007B39EE"/>
    <w:rsid w:val="007D785D"/>
    <w:rsid w:val="007F5769"/>
    <w:rsid w:val="007F677A"/>
    <w:rsid w:val="00805770"/>
    <w:rsid w:val="00856646"/>
    <w:rsid w:val="00870249"/>
    <w:rsid w:val="00870FCB"/>
    <w:rsid w:val="00874C49"/>
    <w:rsid w:val="00875632"/>
    <w:rsid w:val="00880962"/>
    <w:rsid w:val="008C1EB3"/>
    <w:rsid w:val="008C6047"/>
    <w:rsid w:val="008F62E3"/>
    <w:rsid w:val="008F700C"/>
    <w:rsid w:val="00901E69"/>
    <w:rsid w:val="009020CF"/>
    <w:rsid w:val="009066D2"/>
    <w:rsid w:val="00923F60"/>
    <w:rsid w:val="0092401F"/>
    <w:rsid w:val="0094157E"/>
    <w:rsid w:val="00957447"/>
    <w:rsid w:val="00990441"/>
    <w:rsid w:val="009912F4"/>
    <w:rsid w:val="009A140E"/>
    <w:rsid w:val="009A7D07"/>
    <w:rsid w:val="009B10EA"/>
    <w:rsid w:val="009B65FE"/>
    <w:rsid w:val="009C15D4"/>
    <w:rsid w:val="009D066B"/>
    <w:rsid w:val="009D3091"/>
    <w:rsid w:val="009E02D7"/>
    <w:rsid w:val="009E0D40"/>
    <w:rsid w:val="009E3438"/>
    <w:rsid w:val="009E51C2"/>
    <w:rsid w:val="009F4824"/>
    <w:rsid w:val="00A02918"/>
    <w:rsid w:val="00A047C9"/>
    <w:rsid w:val="00A12BF7"/>
    <w:rsid w:val="00A12CC6"/>
    <w:rsid w:val="00A13020"/>
    <w:rsid w:val="00A30935"/>
    <w:rsid w:val="00A33641"/>
    <w:rsid w:val="00A50D72"/>
    <w:rsid w:val="00A52E2E"/>
    <w:rsid w:val="00A645A2"/>
    <w:rsid w:val="00A6490A"/>
    <w:rsid w:val="00A65D88"/>
    <w:rsid w:val="00AA0DD2"/>
    <w:rsid w:val="00AB5D53"/>
    <w:rsid w:val="00AD1C2C"/>
    <w:rsid w:val="00AD31EB"/>
    <w:rsid w:val="00AD7828"/>
    <w:rsid w:val="00AE377C"/>
    <w:rsid w:val="00AF3DD9"/>
    <w:rsid w:val="00B07EAF"/>
    <w:rsid w:val="00B25F9C"/>
    <w:rsid w:val="00B27963"/>
    <w:rsid w:val="00B3616A"/>
    <w:rsid w:val="00B430FC"/>
    <w:rsid w:val="00B4514B"/>
    <w:rsid w:val="00B5630C"/>
    <w:rsid w:val="00B65964"/>
    <w:rsid w:val="00B66091"/>
    <w:rsid w:val="00B67A7E"/>
    <w:rsid w:val="00B67BA0"/>
    <w:rsid w:val="00B67CEA"/>
    <w:rsid w:val="00B82BCF"/>
    <w:rsid w:val="00B87561"/>
    <w:rsid w:val="00BA487C"/>
    <w:rsid w:val="00BA5C88"/>
    <w:rsid w:val="00BB5D95"/>
    <w:rsid w:val="00BB6A53"/>
    <w:rsid w:val="00BB6B01"/>
    <w:rsid w:val="00BC7143"/>
    <w:rsid w:val="00BC7B91"/>
    <w:rsid w:val="00BD1DD3"/>
    <w:rsid w:val="00BE3F50"/>
    <w:rsid w:val="00BF34E9"/>
    <w:rsid w:val="00C00B88"/>
    <w:rsid w:val="00C057B3"/>
    <w:rsid w:val="00C077CC"/>
    <w:rsid w:val="00C407BA"/>
    <w:rsid w:val="00C4513F"/>
    <w:rsid w:val="00C454BB"/>
    <w:rsid w:val="00C62E3E"/>
    <w:rsid w:val="00C65E9C"/>
    <w:rsid w:val="00C70661"/>
    <w:rsid w:val="00C712D9"/>
    <w:rsid w:val="00C738D9"/>
    <w:rsid w:val="00C74F5B"/>
    <w:rsid w:val="00C82980"/>
    <w:rsid w:val="00C849E3"/>
    <w:rsid w:val="00C86EA5"/>
    <w:rsid w:val="00C92582"/>
    <w:rsid w:val="00C951DD"/>
    <w:rsid w:val="00CA470F"/>
    <w:rsid w:val="00CA47C9"/>
    <w:rsid w:val="00CA78A5"/>
    <w:rsid w:val="00CB2ED1"/>
    <w:rsid w:val="00CF0245"/>
    <w:rsid w:val="00D0134A"/>
    <w:rsid w:val="00D0742B"/>
    <w:rsid w:val="00D14519"/>
    <w:rsid w:val="00D159AE"/>
    <w:rsid w:val="00D309AD"/>
    <w:rsid w:val="00D35062"/>
    <w:rsid w:val="00D4231D"/>
    <w:rsid w:val="00D47746"/>
    <w:rsid w:val="00D50F2D"/>
    <w:rsid w:val="00D64740"/>
    <w:rsid w:val="00D66018"/>
    <w:rsid w:val="00D762B9"/>
    <w:rsid w:val="00D83DEF"/>
    <w:rsid w:val="00DA0CAF"/>
    <w:rsid w:val="00DB2277"/>
    <w:rsid w:val="00DB57A8"/>
    <w:rsid w:val="00DC3DFE"/>
    <w:rsid w:val="00DC7329"/>
    <w:rsid w:val="00DC73F3"/>
    <w:rsid w:val="00DD106E"/>
    <w:rsid w:val="00DF5AA3"/>
    <w:rsid w:val="00E14C03"/>
    <w:rsid w:val="00E24F68"/>
    <w:rsid w:val="00E27511"/>
    <w:rsid w:val="00E46F86"/>
    <w:rsid w:val="00E4759D"/>
    <w:rsid w:val="00E50FF3"/>
    <w:rsid w:val="00E54799"/>
    <w:rsid w:val="00E6396D"/>
    <w:rsid w:val="00E65C07"/>
    <w:rsid w:val="00E710A8"/>
    <w:rsid w:val="00E876F4"/>
    <w:rsid w:val="00E923FC"/>
    <w:rsid w:val="00E96459"/>
    <w:rsid w:val="00EB22DF"/>
    <w:rsid w:val="00EC3390"/>
    <w:rsid w:val="00EC4D04"/>
    <w:rsid w:val="00ED207D"/>
    <w:rsid w:val="00EE5126"/>
    <w:rsid w:val="00F20A3C"/>
    <w:rsid w:val="00F20CF7"/>
    <w:rsid w:val="00F22BC0"/>
    <w:rsid w:val="00F22EE9"/>
    <w:rsid w:val="00F303E3"/>
    <w:rsid w:val="00F321CF"/>
    <w:rsid w:val="00F36AD3"/>
    <w:rsid w:val="00F7012D"/>
    <w:rsid w:val="00F73E8F"/>
    <w:rsid w:val="00F819E3"/>
    <w:rsid w:val="00F97DB3"/>
    <w:rsid w:val="00FA45FD"/>
    <w:rsid w:val="00FA5724"/>
    <w:rsid w:val="00FE075B"/>
    <w:rsid w:val="00FE0B18"/>
    <w:rsid w:val="00FE3D93"/>
    <w:rsid w:val="00FF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6BF819"/>
  <w15:docId w15:val="{EDC414A3-6DAE-463F-903B-B667C6BE7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14E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6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8096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14E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3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THF7PXD7REW7-9-6658</_dlc_DocId>
    <_dlc_DocIdUrl xmlns="e146631b-43cc-4d30-abc9-eb69be5cd154">
      <Url>http://za-dok.pzu.pl/sites/BUF/_layouts/DocIdRedir.aspx?ID=THF7PXD7REW7-9-6658</Url>
      <Description>THF7PXD7REW7-9-6658</Description>
    </_dlc_DocIdUrl>
  </documentManagement>
</p:properties>
</file>

<file path=customXml/itemProps1.xml><?xml version="1.0" encoding="utf-8"?>
<ds:datastoreItem xmlns:ds="http://schemas.openxmlformats.org/officeDocument/2006/customXml" ds:itemID="{39B49825-447B-40A4-8951-BE638463D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973BA6-8341-4B49-86BA-CDF37B99EF1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CB12F7A-D709-4679-A1CF-020BD5B6C1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63D4CA-138F-48AF-B504-A348B2C0E89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51FA04F-A03A-49C1-B016-C4DBCEB93F17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akalbarczyk</dc:creator>
  <cp:lastModifiedBy>Sobańska Beata (Centrala PZUSA)</cp:lastModifiedBy>
  <cp:revision>5</cp:revision>
  <cp:lastPrinted>2013-03-28T13:05:00Z</cp:lastPrinted>
  <dcterms:created xsi:type="dcterms:W3CDTF">2024-04-01T17:02:00Z</dcterms:created>
  <dcterms:modified xsi:type="dcterms:W3CDTF">2024-04-01T18:46:00Z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8c5c1656-47c4-4864-aa07-97c29ef6d870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2024-04-01T17:02:17Z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d8a56b7b-f1c9-469e-a986-9a0adc484c90</vt:lpwstr>
  </property>
  <property fmtid="{D5CDD505-2E9C-101B-9397-08002B2CF9AE}" pid="10" name="MSIP_Label_ad6fd914-8286-453e-8cdd-01ba4c22f429_ContentBits">
    <vt:lpwstr>0</vt:lpwstr>
  </property>
</Properties>
</file>