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2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2410"/>
        <w:gridCol w:w="2410"/>
      </w:tblGrid>
      <w:tr w:rsidR="006959F9" w:rsidRPr="000D7C1D" w14:paraId="15B7799D" w14:textId="77777777" w:rsidTr="00397481">
        <w:trPr>
          <w:trHeight w:hRule="exact" w:val="867"/>
          <w:jc w:val="right"/>
        </w:trPr>
        <w:tc>
          <w:tcPr>
            <w:tcW w:w="2410" w:type="dxa"/>
          </w:tcPr>
          <w:p w14:paraId="15B77992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Data złożenia wniosku:</w:t>
            </w:r>
          </w:p>
          <w:p w14:paraId="15B77993" w14:textId="77777777" w:rsidR="006959F9" w:rsidRPr="000D7C1D" w:rsidRDefault="00895AFC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  <w:r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 xml:space="preserve">(wypełnia </w:t>
            </w:r>
            <w:r w:rsidR="006959F9"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>PZU LAB)</w:t>
            </w:r>
          </w:p>
          <w:p w14:paraId="15B77994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95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…………………………..</w:t>
            </w:r>
          </w:p>
        </w:tc>
        <w:tc>
          <w:tcPr>
            <w:tcW w:w="2410" w:type="dxa"/>
            <w:vMerge w:val="restart"/>
            <w:shd w:val="clear" w:color="auto" w:fill="auto"/>
          </w:tcPr>
          <w:p w14:paraId="15B77996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97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Numer ewidencyjny wniosku</w:t>
            </w:r>
          </w:p>
          <w:p w14:paraId="15B77998" w14:textId="77777777" w:rsidR="006959F9" w:rsidRPr="000D7C1D" w:rsidRDefault="00895AFC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  <w:r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 xml:space="preserve">(wypełnia </w:t>
            </w:r>
            <w:r w:rsidR="006959F9"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>PZU LAB)</w:t>
            </w:r>
          </w:p>
          <w:p w14:paraId="15B77999" w14:textId="77777777" w:rsidR="003B3A45" w:rsidRPr="000D7C1D" w:rsidRDefault="003B3A45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</w:p>
          <w:p w14:paraId="15B7799A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9B" w14:textId="77777777" w:rsidR="006959F9" w:rsidRPr="000D7C1D" w:rsidRDefault="006959F9" w:rsidP="006959F9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FF0000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………………………..</w:t>
            </w:r>
          </w:p>
          <w:p w14:paraId="15B7799C" w14:textId="77777777" w:rsidR="006959F9" w:rsidRPr="000D7C1D" w:rsidRDefault="006959F9" w:rsidP="00895AFC">
            <w:pPr>
              <w:pStyle w:val="TableText"/>
              <w:spacing w:after="40"/>
              <w:ind w:right="96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</w:tc>
      </w:tr>
      <w:tr w:rsidR="006959F9" w:rsidRPr="000D7C1D" w14:paraId="15B779A4" w14:textId="77777777" w:rsidTr="00397481">
        <w:trPr>
          <w:trHeight w:hRule="exact" w:val="867"/>
          <w:jc w:val="right"/>
        </w:trPr>
        <w:tc>
          <w:tcPr>
            <w:tcW w:w="2410" w:type="dxa"/>
          </w:tcPr>
          <w:p w14:paraId="15B7799E" w14:textId="77777777" w:rsidR="006959F9" w:rsidRPr="000D7C1D" w:rsidRDefault="006959F9" w:rsidP="004A464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Data rejestracji wniosku:</w:t>
            </w:r>
          </w:p>
          <w:p w14:paraId="15B7799F" w14:textId="77777777" w:rsidR="006959F9" w:rsidRPr="000D7C1D" w:rsidRDefault="00895AFC" w:rsidP="006959F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</w:pPr>
            <w:r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 xml:space="preserve">(wypełnia </w:t>
            </w:r>
            <w:r w:rsidR="006959F9" w:rsidRPr="000D7C1D">
              <w:rPr>
                <w:rFonts w:ascii="Arial Narrow" w:hAnsi="Arial Narrow" w:cs="Arial"/>
                <w:bCs/>
                <w:i/>
                <w:iCs/>
                <w:color w:val="auto"/>
                <w:sz w:val="12"/>
                <w:szCs w:val="12"/>
              </w:rPr>
              <w:t>PZU LAB)</w:t>
            </w:r>
          </w:p>
          <w:p w14:paraId="15B779A0" w14:textId="77777777" w:rsidR="006959F9" w:rsidRPr="000D7C1D" w:rsidRDefault="006959F9" w:rsidP="006959F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  <w:p w14:paraId="15B779A1" w14:textId="77777777" w:rsidR="006959F9" w:rsidRPr="000D7C1D" w:rsidRDefault="006959F9" w:rsidP="006959F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  <w:r w:rsidRPr="000D7C1D"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  <w:t>…………………………..</w:t>
            </w:r>
          </w:p>
          <w:p w14:paraId="15B779A2" w14:textId="77777777" w:rsidR="006959F9" w:rsidRPr="000D7C1D" w:rsidRDefault="006959F9" w:rsidP="004A464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14:paraId="15B779A3" w14:textId="77777777" w:rsidR="006959F9" w:rsidRPr="000D7C1D" w:rsidRDefault="006959F9" w:rsidP="004A4649">
            <w:pPr>
              <w:pStyle w:val="TableText"/>
              <w:ind w:right="99"/>
              <w:contextualSpacing/>
              <w:jc w:val="center"/>
              <w:rPr>
                <w:rFonts w:ascii="Arial Narrow" w:hAnsi="Arial Narrow" w:cs="Arial"/>
                <w:bCs/>
                <w:color w:val="auto"/>
                <w:sz w:val="16"/>
                <w:szCs w:val="16"/>
              </w:rPr>
            </w:pPr>
          </w:p>
        </w:tc>
      </w:tr>
    </w:tbl>
    <w:p w14:paraId="15B779A7" w14:textId="77777777" w:rsidR="006959F9" w:rsidRPr="000D7C1D" w:rsidRDefault="006959F9">
      <w:pPr>
        <w:rPr>
          <w:rFonts w:ascii="Arial Narrow" w:hAnsi="Arial Narrow" w:cs="Arial"/>
          <w:sz w:val="22"/>
          <w:szCs w:val="22"/>
        </w:rPr>
      </w:pPr>
    </w:p>
    <w:p w14:paraId="15B779A8" w14:textId="77777777" w:rsidR="00397481" w:rsidRPr="000D7C1D" w:rsidRDefault="00397481" w:rsidP="00397481">
      <w:pPr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0D7C1D">
        <w:rPr>
          <w:rFonts w:ascii="Arial Narrow" w:hAnsi="Arial Narrow" w:cs="Arial"/>
          <w:b/>
          <w:bCs/>
          <w:sz w:val="28"/>
          <w:szCs w:val="28"/>
        </w:rPr>
        <w:t>W N I O S E K</w:t>
      </w:r>
    </w:p>
    <w:p w14:paraId="5EC703BC" w14:textId="7BF70413" w:rsidR="00DD07EA" w:rsidRPr="00217CF3" w:rsidRDefault="00397481" w:rsidP="00217CF3">
      <w:pPr>
        <w:spacing w:line="360" w:lineRule="auto"/>
        <w:jc w:val="center"/>
        <w:rPr>
          <w:rFonts w:ascii="Arial Narrow" w:hAnsi="Arial Narrow" w:cs="Arial"/>
          <w:b/>
          <w:bCs/>
          <w:sz w:val="28"/>
          <w:szCs w:val="28"/>
        </w:rPr>
      </w:pPr>
      <w:r w:rsidRPr="000D7C1D">
        <w:rPr>
          <w:rFonts w:ascii="Arial Narrow" w:hAnsi="Arial Narrow" w:cs="Arial"/>
          <w:b/>
          <w:bCs/>
          <w:sz w:val="28"/>
          <w:szCs w:val="28"/>
        </w:rPr>
        <w:t>o przeprowadzenie certyfikacji</w:t>
      </w:r>
    </w:p>
    <w:p w14:paraId="428C9F37" w14:textId="513F5103" w:rsidR="00360E89" w:rsidRDefault="00360E89" w:rsidP="00E12859">
      <w:pPr>
        <w:ind w:firstLine="284"/>
        <w:jc w:val="both"/>
        <w:rPr>
          <w:rFonts w:ascii="Arial Narrow" w:hAnsi="Arial Narrow" w:cs="Arial"/>
        </w:rPr>
      </w:pPr>
      <w:r w:rsidRPr="000D7C1D">
        <w:rPr>
          <w:rFonts w:ascii="Arial Narrow" w:hAnsi="Arial Narrow" w:cs="Arial"/>
        </w:rPr>
        <w:t>Wnioskuję o</w:t>
      </w:r>
      <w:r w:rsidR="002A0DDB">
        <w:rPr>
          <w:rFonts w:ascii="Arial Narrow" w:hAnsi="Arial Narrow" w:cs="Arial"/>
        </w:rPr>
        <w:t xml:space="preserve"> przeprowadzenie procesu certyfikacji</w:t>
      </w:r>
      <w:r w:rsidR="00E12859">
        <w:rPr>
          <w:rFonts w:ascii="Arial Narrow" w:hAnsi="Arial Narrow" w:cs="Arial"/>
        </w:rPr>
        <w:t xml:space="preserve"> </w:t>
      </w:r>
      <w:r w:rsidR="00E12859" w:rsidRPr="00E12859">
        <w:rPr>
          <w:rFonts w:ascii="Arial Narrow" w:hAnsi="Arial Narrow" w:cs="Arial"/>
          <w:b/>
          <w:bCs/>
        </w:rPr>
        <w:t>wyrobu</w:t>
      </w:r>
      <w:r w:rsidR="00A56FD8">
        <w:rPr>
          <w:rFonts w:ascii="Arial Narrow" w:hAnsi="Arial Narrow" w:cs="Arial"/>
        </w:rPr>
        <w:t xml:space="preserve"> w ramach </w:t>
      </w:r>
      <w:r w:rsidR="00A56FD8" w:rsidRPr="00A56FD8">
        <w:rPr>
          <w:rFonts w:ascii="Arial Narrow" w:hAnsi="Arial Narrow" w:cs="Arial"/>
          <w:b/>
          <w:bCs/>
        </w:rPr>
        <w:t xml:space="preserve">programu certyfikacji funkcji </w:t>
      </w:r>
      <w:r w:rsidR="00BD241D">
        <w:rPr>
          <w:rFonts w:ascii="Arial Narrow" w:hAnsi="Arial Narrow" w:cs="Arial"/>
          <w:b/>
          <w:bCs/>
        </w:rPr>
        <w:t xml:space="preserve">w </w:t>
      </w:r>
      <w:r w:rsidR="00A56FD8" w:rsidRPr="00A56FD8">
        <w:rPr>
          <w:rFonts w:ascii="Arial Narrow" w:hAnsi="Arial Narrow" w:cs="Arial"/>
          <w:b/>
          <w:bCs/>
        </w:rPr>
        <w:t>prewencji szkód majątkowych</w:t>
      </w:r>
      <w:r w:rsidR="00A56FD8">
        <w:rPr>
          <w:rFonts w:ascii="Arial Narrow" w:hAnsi="Arial Narrow" w:cs="Arial"/>
        </w:rPr>
        <w:t xml:space="preserve"> w zakresie</w:t>
      </w:r>
      <w:r w:rsidRPr="000D7C1D">
        <w:rPr>
          <w:rFonts w:ascii="Arial Narrow" w:hAnsi="Arial Narrow" w:cs="Arial"/>
        </w:rPr>
        <w:t>:</w:t>
      </w:r>
    </w:p>
    <w:p w14:paraId="27CDE86E" w14:textId="77777777" w:rsidR="00DD07EA" w:rsidRDefault="00DD07EA" w:rsidP="00360E89">
      <w:pPr>
        <w:rPr>
          <w:rFonts w:ascii="Arial Narrow" w:hAnsi="Arial Narrow" w:cs="Arial"/>
        </w:rPr>
      </w:pPr>
    </w:p>
    <w:tbl>
      <w:tblPr>
        <w:tblStyle w:val="Tabela-Siatka"/>
        <w:tblW w:w="154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  <w:gridCol w:w="6373"/>
      </w:tblGrid>
      <w:tr w:rsidR="00A56FD8" w:rsidRPr="000D7C1D" w14:paraId="4042FCAD" w14:textId="77777777" w:rsidTr="00A56FD8">
        <w:tc>
          <w:tcPr>
            <w:tcW w:w="2689" w:type="dxa"/>
            <w:vMerge w:val="restart"/>
            <w:vAlign w:val="center"/>
          </w:tcPr>
          <w:p w14:paraId="45DCDA8F" w14:textId="6399D212" w:rsidR="00A56FD8" w:rsidRDefault="00A56FD8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F1CF853" wp14:editId="356F3E54">
                  <wp:extent cx="1545320" cy="541325"/>
                  <wp:effectExtent l="0" t="0" r="0" b="0"/>
                  <wp:docPr id="3" name="Obraz 3" descr="Obraz zawierający Czcionka, logo, Grafika, symbol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az 4" descr="Obraz zawierający Czcionka, logo, Grafika, symbol&#10;&#10;Opis wygenerowany automatycznie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7371" cy="55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3" w:type="dxa"/>
          </w:tcPr>
          <w:p w14:paraId="51CF682E" w14:textId="057F77C7" w:rsidR="00A56FD8" w:rsidRPr="000D7C1D" w:rsidRDefault="00A56FD8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Proszę zaznaczyć właściwy </w:t>
            </w:r>
            <w:r w:rsidR="00E12859">
              <w:rPr>
                <w:rFonts w:ascii="Arial Narrow" w:hAnsi="Arial Narrow" w:cs="Arial"/>
                <w:b/>
                <w:sz w:val="22"/>
                <w:szCs w:val="22"/>
              </w:rPr>
              <w:t>zakres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certyfikacji:</w:t>
            </w:r>
          </w:p>
        </w:tc>
        <w:tc>
          <w:tcPr>
            <w:tcW w:w="6373" w:type="dxa"/>
          </w:tcPr>
          <w:p w14:paraId="2A3B4E99" w14:textId="2D87E7AB" w:rsidR="00A56FD8" w:rsidRPr="000D7C1D" w:rsidRDefault="00A56FD8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A56FD8" w:rsidRPr="000D7C1D" w14:paraId="48521C8F" w14:textId="77777777" w:rsidTr="00A56FD8">
        <w:tc>
          <w:tcPr>
            <w:tcW w:w="2689" w:type="dxa"/>
            <w:vMerge/>
          </w:tcPr>
          <w:p w14:paraId="2269FF38" w14:textId="77777777" w:rsidR="00A56FD8" w:rsidRPr="000D7C1D" w:rsidRDefault="00A56FD8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73" w:type="dxa"/>
          </w:tcPr>
          <w:p w14:paraId="2308E267" w14:textId="43803123" w:rsidR="00A56FD8" w:rsidRPr="003C2A69" w:rsidRDefault="00A56FD8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sdt>
              <w:sdtPr>
                <w:rPr>
                  <w:rFonts w:ascii="Arial Narrow" w:hAnsi="Arial Narrow" w:cs="Arial"/>
                  <w:b/>
                  <w:sz w:val="22"/>
                  <w:szCs w:val="22"/>
                </w:rPr>
                <w:id w:val="-2009819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3C2A69">
              <w:rPr>
                <w:rFonts w:ascii="Arial Narrow" w:hAnsi="Arial Narrow" w:cs="Arial"/>
                <w:bCs/>
                <w:sz w:val="22"/>
                <w:szCs w:val="22"/>
              </w:rPr>
              <w:t xml:space="preserve"> Wydanie certyfikatu</w:t>
            </w:r>
          </w:p>
        </w:tc>
        <w:tc>
          <w:tcPr>
            <w:tcW w:w="6373" w:type="dxa"/>
          </w:tcPr>
          <w:p w14:paraId="7D1FCEEC" w14:textId="42ADDD20" w:rsidR="00A56FD8" w:rsidRPr="003C2A69" w:rsidRDefault="00A56FD8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FD8" w:rsidRPr="000D7C1D" w14:paraId="58F9564B" w14:textId="77777777" w:rsidTr="00A56FD8">
        <w:tc>
          <w:tcPr>
            <w:tcW w:w="2689" w:type="dxa"/>
            <w:vMerge/>
          </w:tcPr>
          <w:p w14:paraId="1C3502D4" w14:textId="77777777" w:rsidR="00A56FD8" w:rsidRPr="000D7C1D" w:rsidRDefault="00A56FD8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73" w:type="dxa"/>
          </w:tcPr>
          <w:p w14:paraId="59C96C71" w14:textId="3B943C31" w:rsidR="00A56FD8" w:rsidRPr="003C2A69" w:rsidRDefault="00A56FD8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sdt>
              <w:sdtPr>
                <w:rPr>
                  <w:rFonts w:ascii="Arial Narrow" w:hAnsi="Arial Narrow" w:cs="Arial"/>
                  <w:b/>
                  <w:sz w:val="22"/>
                  <w:szCs w:val="22"/>
                </w:rPr>
                <w:id w:val="6569605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0160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3C2A69">
              <w:rPr>
                <w:rFonts w:ascii="Arial Narrow" w:hAnsi="Arial Narrow" w:cs="Arial"/>
                <w:bCs/>
                <w:sz w:val="22"/>
                <w:szCs w:val="22"/>
              </w:rPr>
              <w:t xml:space="preserve"> Zmianę zakresu certyfikatu</w:t>
            </w:r>
          </w:p>
        </w:tc>
        <w:tc>
          <w:tcPr>
            <w:tcW w:w="6373" w:type="dxa"/>
          </w:tcPr>
          <w:p w14:paraId="111E784A" w14:textId="0CBD6B48" w:rsidR="00A56FD8" w:rsidRPr="003C2A69" w:rsidRDefault="00A56FD8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  <w:tr w:rsidR="00A56FD8" w:rsidRPr="000D7C1D" w14:paraId="32997A5F" w14:textId="77777777" w:rsidTr="00A56FD8">
        <w:tc>
          <w:tcPr>
            <w:tcW w:w="2689" w:type="dxa"/>
            <w:vMerge/>
          </w:tcPr>
          <w:p w14:paraId="7EDE6656" w14:textId="77777777" w:rsidR="00A56FD8" w:rsidRPr="000D7C1D" w:rsidRDefault="00A56FD8" w:rsidP="00A56FD8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373" w:type="dxa"/>
          </w:tcPr>
          <w:p w14:paraId="7DCF9FCF" w14:textId="4AA5A34F" w:rsidR="00A56FD8" w:rsidRPr="003C2A69" w:rsidRDefault="00A56FD8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  <w:sdt>
              <w:sdtPr>
                <w:rPr>
                  <w:rFonts w:ascii="Arial Narrow" w:hAnsi="Arial Narrow" w:cs="Arial"/>
                  <w:b/>
                  <w:sz w:val="22"/>
                  <w:szCs w:val="22"/>
                </w:rPr>
                <w:id w:val="-1997946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70160">
                  <w:rPr>
                    <w:rFonts w:ascii="MS Gothic" w:eastAsia="MS Gothic" w:hAnsi="MS Gothic" w:cs="Arial" w:hint="eastAsia"/>
                    <w:b/>
                    <w:sz w:val="22"/>
                    <w:szCs w:val="22"/>
                  </w:rPr>
                  <w:t>☐</w:t>
                </w:r>
              </w:sdtContent>
            </w:sdt>
            <w:r w:rsidRPr="003C2A69">
              <w:rPr>
                <w:rFonts w:ascii="Arial Narrow" w:hAnsi="Arial Narrow" w:cs="Arial"/>
                <w:bCs/>
                <w:sz w:val="22"/>
                <w:szCs w:val="22"/>
              </w:rPr>
              <w:t xml:space="preserve"> Odnowienie certyfikatu</w:t>
            </w:r>
          </w:p>
        </w:tc>
        <w:tc>
          <w:tcPr>
            <w:tcW w:w="6373" w:type="dxa"/>
          </w:tcPr>
          <w:p w14:paraId="3508EDD9" w14:textId="10E6B58D" w:rsidR="00A56FD8" w:rsidRPr="003C2A69" w:rsidRDefault="00A56FD8" w:rsidP="00A56FD8">
            <w:pPr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</w:tr>
    </w:tbl>
    <w:p w14:paraId="15B779AB" w14:textId="77777777" w:rsidR="00C65855" w:rsidRPr="000D7C1D" w:rsidRDefault="006A26C0" w:rsidP="00507AC7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Dane wnioskodawcy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2713"/>
        <w:gridCol w:w="1540"/>
        <w:gridCol w:w="3084"/>
      </w:tblGrid>
      <w:tr w:rsidR="00B97D44" w:rsidRPr="000D7C1D" w14:paraId="15B779AE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AC" w14:textId="77777777" w:rsidR="00B97D44" w:rsidRPr="000D7C1D" w:rsidRDefault="00B97D44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Nazwa firmy:</w:t>
            </w:r>
          </w:p>
        </w:tc>
        <w:tc>
          <w:tcPr>
            <w:tcW w:w="7337" w:type="dxa"/>
            <w:gridSpan w:val="3"/>
          </w:tcPr>
          <w:p w14:paraId="15B779AD" w14:textId="77777777" w:rsidR="00B97D44" w:rsidRPr="000D7C1D" w:rsidRDefault="00B97D44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97D44" w:rsidRPr="000D7C1D" w14:paraId="15B779B1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AF" w14:textId="77777777" w:rsidR="00B97D44" w:rsidRPr="000D7C1D" w:rsidRDefault="00B97D44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firmy (ulica, kod, miejscowość):</w:t>
            </w:r>
          </w:p>
        </w:tc>
        <w:tc>
          <w:tcPr>
            <w:tcW w:w="7337" w:type="dxa"/>
            <w:gridSpan w:val="3"/>
          </w:tcPr>
          <w:p w14:paraId="15B779B0" w14:textId="77777777" w:rsidR="00B97D44" w:rsidRPr="000D7C1D" w:rsidRDefault="00B97D44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B6" w14:textId="77777777" w:rsidTr="006959F9">
        <w:tc>
          <w:tcPr>
            <w:tcW w:w="1951" w:type="dxa"/>
            <w:shd w:val="clear" w:color="auto" w:fill="D9D9D9" w:themeFill="background1" w:themeFillShade="D9"/>
          </w:tcPr>
          <w:p w14:paraId="15B779B2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Telefon:</w:t>
            </w:r>
          </w:p>
        </w:tc>
        <w:tc>
          <w:tcPr>
            <w:tcW w:w="2713" w:type="dxa"/>
          </w:tcPr>
          <w:p w14:paraId="15B779B3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14:paraId="15B779B4" w14:textId="77777777" w:rsidR="005260DD" w:rsidRPr="000D7C1D" w:rsidRDefault="005260DD" w:rsidP="005260DD">
            <w:pPr>
              <w:spacing w:before="60" w:line="276" w:lineRule="auto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e-mail:</w:t>
            </w:r>
          </w:p>
        </w:tc>
        <w:tc>
          <w:tcPr>
            <w:tcW w:w="3084" w:type="dxa"/>
          </w:tcPr>
          <w:p w14:paraId="15B779B5" w14:textId="77777777" w:rsidR="005260DD" w:rsidRPr="000D7C1D" w:rsidRDefault="005260DD" w:rsidP="00B97D44">
            <w:pPr>
              <w:spacing w:before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A5846" w:rsidRPr="000D7C1D" w14:paraId="15B779B9" w14:textId="77777777" w:rsidTr="00F243C2">
        <w:tc>
          <w:tcPr>
            <w:tcW w:w="1951" w:type="dxa"/>
            <w:shd w:val="clear" w:color="auto" w:fill="D9D9D9" w:themeFill="background1" w:themeFillShade="D9"/>
          </w:tcPr>
          <w:p w14:paraId="15B779B7" w14:textId="77777777" w:rsidR="004A5846" w:rsidRPr="000D7C1D" w:rsidRDefault="004A5846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Numer NIP:</w:t>
            </w:r>
          </w:p>
        </w:tc>
        <w:tc>
          <w:tcPr>
            <w:tcW w:w="7337" w:type="dxa"/>
            <w:gridSpan w:val="3"/>
          </w:tcPr>
          <w:p w14:paraId="15B779B8" w14:textId="77777777" w:rsidR="004A5846" w:rsidRPr="000D7C1D" w:rsidRDefault="004A5846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A5846" w:rsidRPr="000D7C1D" w14:paraId="15B779BC" w14:textId="77777777" w:rsidTr="00F243C2">
        <w:tc>
          <w:tcPr>
            <w:tcW w:w="1951" w:type="dxa"/>
            <w:shd w:val="clear" w:color="auto" w:fill="D9D9D9" w:themeFill="background1" w:themeFillShade="D9"/>
          </w:tcPr>
          <w:p w14:paraId="15B779BA" w14:textId="77777777" w:rsidR="004A5846" w:rsidRPr="000D7C1D" w:rsidRDefault="004A5846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Strona internetowa:</w:t>
            </w:r>
          </w:p>
        </w:tc>
        <w:tc>
          <w:tcPr>
            <w:tcW w:w="7337" w:type="dxa"/>
            <w:gridSpan w:val="3"/>
          </w:tcPr>
          <w:p w14:paraId="15B779BB" w14:textId="77777777" w:rsidR="004A5846" w:rsidRPr="000D7C1D" w:rsidRDefault="004A5846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BD" w14:textId="77777777" w:rsidR="006A26C0" w:rsidRPr="000D7C1D" w:rsidRDefault="006A26C0" w:rsidP="00507AC7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Dane kontaktowe w</w:t>
      </w:r>
      <w:r w:rsidR="009625FA" w:rsidRPr="000D7C1D">
        <w:rPr>
          <w:rFonts w:ascii="Arial Narrow" w:hAnsi="Arial Narrow" w:cs="Arial"/>
          <w:b/>
        </w:rPr>
        <w:t>nioskodawcy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2263"/>
        <w:gridCol w:w="2381"/>
        <w:gridCol w:w="1985"/>
        <w:gridCol w:w="2659"/>
      </w:tblGrid>
      <w:tr w:rsidR="005260DD" w:rsidRPr="000D7C1D" w14:paraId="15B779BF" w14:textId="77777777" w:rsidTr="00C724BD">
        <w:tc>
          <w:tcPr>
            <w:tcW w:w="9288" w:type="dxa"/>
            <w:gridSpan w:val="4"/>
            <w:shd w:val="clear" w:color="auto" w:fill="D9D9D9" w:themeFill="background1" w:themeFillShade="D9"/>
          </w:tcPr>
          <w:p w14:paraId="15B779BE" w14:textId="77777777" w:rsidR="005260DD" w:rsidRPr="000D7C1D" w:rsidRDefault="005260DD" w:rsidP="00895AFC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Osoba </w:t>
            </w:r>
            <w:r w:rsidR="005E668A" w:rsidRPr="000D7C1D">
              <w:rPr>
                <w:rFonts w:ascii="Arial Narrow" w:hAnsi="Arial Narrow" w:cs="Arial"/>
                <w:sz w:val="20"/>
                <w:szCs w:val="20"/>
              </w:rPr>
              <w:t>upoważniona do kontaktu z PZU LAB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</w:tr>
      <w:tr w:rsidR="005260DD" w:rsidRPr="000D7C1D" w14:paraId="15B779C2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0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Imię i nazwisko:</w:t>
            </w:r>
          </w:p>
        </w:tc>
        <w:tc>
          <w:tcPr>
            <w:tcW w:w="7025" w:type="dxa"/>
            <w:gridSpan w:val="3"/>
          </w:tcPr>
          <w:p w14:paraId="15B779C1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C5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3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Stanowisko:</w:t>
            </w:r>
          </w:p>
        </w:tc>
        <w:tc>
          <w:tcPr>
            <w:tcW w:w="7025" w:type="dxa"/>
            <w:gridSpan w:val="3"/>
          </w:tcPr>
          <w:p w14:paraId="15B779C4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CA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6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 stacjonarny:</w:t>
            </w:r>
          </w:p>
        </w:tc>
        <w:tc>
          <w:tcPr>
            <w:tcW w:w="2381" w:type="dxa"/>
          </w:tcPr>
          <w:p w14:paraId="15B779C7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5B779C8" w14:textId="77777777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 komórkowy:</w:t>
            </w:r>
          </w:p>
        </w:tc>
        <w:tc>
          <w:tcPr>
            <w:tcW w:w="2659" w:type="dxa"/>
          </w:tcPr>
          <w:p w14:paraId="15B779C9" w14:textId="77777777" w:rsidR="005260DD" w:rsidRPr="000D7C1D" w:rsidRDefault="005260DD" w:rsidP="009D4831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5260DD" w:rsidRPr="000D7C1D" w14:paraId="15B779CD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15B779CB" w14:textId="74DDA253" w:rsidR="005260DD" w:rsidRPr="000D7C1D" w:rsidRDefault="005260DD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  <w:t>Adres e-mail</w:t>
            </w:r>
            <w:r w:rsidR="001D4040" w:rsidRPr="000D7C1D"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  <w:t xml:space="preserve"> do kontaktu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7025" w:type="dxa"/>
            <w:gridSpan w:val="3"/>
          </w:tcPr>
          <w:p w14:paraId="15B779CC" w14:textId="77777777" w:rsidR="005260DD" w:rsidRPr="000D7C1D" w:rsidRDefault="005260DD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D4040" w:rsidRPr="000D7C1D" w14:paraId="2C20FECE" w14:textId="77777777" w:rsidTr="00C724BD">
        <w:tc>
          <w:tcPr>
            <w:tcW w:w="2263" w:type="dxa"/>
            <w:shd w:val="clear" w:color="auto" w:fill="D9D9D9" w:themeFill="background1" w:themeFillShade="D9"/>
          </w:tcPr>
          <w:p w14:paraId="501CC9E8" w14:textId="3BBD1F49" w:rsidR="001D4040" w:rsidRPr="000D7C1D" w:rsidRDefault="001D4040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  <w:shd w:val="clear" w:color="auto" w:fill="D9D9D9" w:themeFill="background1" w:themeFillShade="D9"/>
              </w:rPr>
              <w:t>Adres e-mail do wysyłki faktur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7025" w:type="dxa"/>
            <w:gridSpan w:val="3"/>
          </w:tcPr>
          <w:p w14:paraId="7B7AABE2" w14:textId="77777777" w:rsidR="001D4040" w:rsidRPr="000D7C1D" w:rsidRDefault="001D4040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CE" w14:textId="77777777" w:rsidR="009D4831" w:rsidRPr="00070160" w:rsidRDefault="009D4831" w:rsidP="009D4831">
      <w:pPr>
        <w:spacing w:beforeLines="60" w:before="144" w:afterLines="60" w:after="144" w:line="276" w:lineRule="auto"/>
        <w:jc w:val="both"/>
        <w:rPr>
          <w:rFonts w:ascii="Arial Narrow" w:hAnsi="Arial Narrow" w:cs="Arial"/>
          <w:sz w:val="22"/>
          <w:szCs w:val="22"/>
        </w:rPr>
      </w:pPr>
      <w:r w:rsidRPr="00070160">
        <w:rPr>
          <w:rFonts w:ascii="Arial Narrow" w:hAnsi="Arial Narrow" w:cs="Arial"/>
          <w:sz w:val="22"/>
          <w:szCs w:val="22"/>
        </w:rPr>
        <w:t xml:space="preserve">Dane kontaktowe do osoby wyznaczonej przez Państwa (pełnomocnik) do kontaktu </w:t>
      </w:r>
      <w:r w:rsidRPr="00070160">
        <w:rPr>
          <w:rFonts w:ascii="Arial Narrow" w:hAnsi="Arial Narrow" w:cs="Arial"/>
          <w:sz w:val="22"/>
          <w:szCs w:val="22"/>
        </w:rPr>
        <w:br/>
        <w:t>z PZU LAB*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83DC6" w:rsidRPr="000D7C1D" w14:paraId="15B779D5" w14:textId="77777777" w:rsidTr="00783DC6">
        <w:tc>
          <w:tcPr>
            <w:tcW w:w="3070" w:type="dxa"/>
          </w:tcPr>
          <w:p w14:paraId="15B779CF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Imię i nazwisko:</w:t>
            </w:r>
          </w:p>
          <w:p w14:paraId="15B779D0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………………………………………</w:t>
            </w:r>
          </w:p>
        </w:tc>
        <w:tc>
          <w:tcPr>
            <w:tcW w:w="3071" w:type="dxa"/>
          </w:tcPr>
          <w:p w14:paraId="15B779D1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Telefon:</w:t>
            </w:r>
          </w:p>
          <w:p w14:paraId="15B779D2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………………………………………</w:t>
            </w:r>
          </w:p>
        </w:tc>
        <w:tc>
          <w:tcPr>
            <w:tcW w:w="3071" w:type="dxa"/>
          </w:tcPr>
          <w:p w14:paraId="15B779D3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e-mail:</w:t>
            </w:r>
          </w:p>
          <w:p w14:paraId="15B779D4" w14:textId="77777777" w:rsidR="00783DC6" w:rsidRPr="000D7C1D" w:rsidRDefault="00783D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………………………………………</w:t>
            </w:r>
          </w:p>
        </w:tc>
      </w:tr>
    </w:tbl>
    <w:p w14:paraId="15B779D6" w14:textId="0FF81FC7" w:rsidR="001F5090" w:rsidRPr="000D7C1D" w:rsidRDefault="005E668A" w:rsidP="00217CF3">
      <w:pPr>
        <w:spacing w:afterLines="60" w:after="144" w:line="276" w:lineRule="auto"/>
        <w:jc w:val="both"/>
        <w:rPr>
          <w:rFonts w:ascii="Arial Narrow" w:hAnsi="Arial Narrow" w:cs="Arial"/>
          <w:i/>
          <w:sz w:val="20"/>
          <w:szCs w:val="20"/>
        </w:rPr>
      </w:pPr>
      <w:r w:rsidRPr="000D7C1D">
        <w:rPr>
          <w:rFonts w:ascii="Arial Narrow" w:hAnsi="Arial Narrow" w:cs="Arial"/>
          <w:i/>
          <w:sz w:val="20"/>
          <w:szCs w:val="20"/>
        </w:rPr>
        <w:t>* - w</w:t>
      </w:r>
      <w:r w:rsidR="001F5090" w:rsidRPr="000D7C1D">
        <w:rPr>
          <w:rFonts w:ascii="Arial Narrow" w:hAnsi="Arial Narrow" w:cs="Arial"/>
          <w:i/>
          <w:sz w:val="20"/>
          <w:szCs w:val="20"/>
        </w:rPr>
        <w:t xml:space="preserve"> przypadku upoważnienia osób trzecich do reprezentowania firmy w kontaktach z PZU LAB do wniosku za każdym razem należy dołączyć </w:t>
      </w:r>
      <w:r w:rsidR="000512F6" w:rsidRPr="000D7C1D">
        <w:rPr>
          <w:rFonts w:ascii="Arial Narrow" w:hAnsi="Arial Narrow" w:cs="Arial"/>
          <w:i/>
          <w:sz w:val="20"/>
          <w:szCs w:val="20"/>
        </w:rPr>
        <w:t xml:space="preserve">pełnomocnictwo </w:t>
      </w:r>
    </w:p>
    <w:p w14:paraId="15B779D9" w14:textId="77777777" w:rsidR="006A26C0" w:rsidRPr="000D7C1D" w:rsidRDefault="006A26C0" w:rsidP="00783DC6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jc w:val="both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lastRenderedPageBreak/>
        <w:t>Lokalizacja zakładu produkcyjnego (</w:t>
      </w:r>
      <w:r w:rsidR="00507AC7" w:rsidRPr="000D7C1D">
        <w:rPr>
          <w:rFonts w:ascii="Arial Narrow" w:hAnsi="Arial Narrow" w:cs="Arial"/>
          <w:b/>
        </w:rPr>
        <w:t xml:space="preserve">wypełnij, </w:t>
      </w:r>
      <w:r w:rsidRPr="000D7C1D">
        <w:rPr>
          <w:rFonts w:ascii="Arial Narrow" w:hAnsi="Arial Narrow" w:cs="Arial"/>
          <w:b/>
        </w:rPr>
        <w:t>jeśli inna niż w pkt 1)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1951"/>
        <w:gridCol w:w="2713"/>
        <w:gridCol w:w="1540"/>
        <w:gridCol w:w="3118"/>
      </w:tblGrid>
      <w:tr w:rsidR="001F5090" w:rsidRPr="000D7C1D" w14:paraId="15B779DC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DA" w14:textId="77777777" w:rsidR="001F5090" w:rsidRPr="000D7C1D" w:rsidRDefault="001F5090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Nazwa firmy:</w:t>
            </w:r>
          </w:p>
        </w:tc>
        <w:tc>
          <w:tcPr>
            <w:tcW w:w="7371" w:type="dxa"/>
            <w:gridSpan w:val="3"/>
          </w:tcPr>
          <w:p w14:paraId="15B779DB" w14:textId="77777777" w:rsidR="001F5090" w:rsidRPr="000D7C1D" w:rsidRDefault="001F5090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F5090" w:rsidRPr="000D7C1D" w14:paraId="15B779DF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DD" w14:textId="77777777" w:rsidR="001F5090" w:rsidRPr="000D7C1D" w:rsidRDefault="001F5090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firmy (ulica, kod, miejscowość):</w:t>
            </w:r>
          </w:p>
        </w:tc>
        <w:tc>
          <w:tcPr>
            <w:tcW w:w="7371" w:type="dxa"/>
            <w:gridSpan w:val="3"/>
          </w:tcPr>
          <w:p w14:paraId="15B779DE" w14:textId="77777777" w:rsidR="001F5090" w:rsidRPr="000D7C1D" w:rsidRDefault="001F5090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B403F" w:rsidRPr="000D7C1D" w14:paraId="15B779E2" w14:textId="77777777" w:rsidTr="00F665B4">
        <w:tc>
          <w:tcPr>
            <w:tcW w:w="1951" w:type="dxa"/>
            <w:shd w:val="clear" w:color="auto" w:fill="D9D9D9" w:themeFill="background1" w:themeFillShade="D9"/>
          </w:tcPr>
          <w:p w14:paraId="15B779E0" w14:textId="77777777" w:rsidR="002B403F" w:rsidRPr="000D7C1D" w:rsidRDefault="002B403F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Imię i nazwisko osoby kontaktowej ze strony zakładu:</w:t>
            </w:r>
          </w:p>
        </w:tc>
        <w:tc>
          <w:tcPr>
            <w:tcW w:w="7371" w:type="dxa"/>
            <w:gridSpan w:val="3"/>
          </w:tcPr>
          <w:p w14:paraId="15B779E1" w14:textId="77777777" w:rsidR="002B403F" w:rsidRPr="000D7C1D" w:rsidRDefault="002B403F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1F5090" w:rsidRPr="000D7C1D" w14:paraId="15B779E7" w14:textId="77777777" w:rsidTr="005E668A">
        <w:tc>
          <w:tcPr>
            <w:tcW w:w="1951" w:type="dxa"/>
            <w:shd w:val="clear" w:color="auto" w:fill="D9D9D9" w:themeFill="background1" w:themeFillShade="D9"/>
          </w:tcPr>
          <w:p w14:paraId="15B779E3" w14:textId="77777777" w:rsidR="001F5090" w:rsidRPr="000D7C1D" w:rsidRDefault="001F5090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Telefon:</w:t>
            </w:r>
          </w:p>
        </w:tc>
        <w:tc>
          <w:tcPr>
            <w:tcW w:w="2713" w:type="dxa"/>
          </w:tcPr>
          <w:p w14:paraId="15B779E4" w14:textId="77777777" w:rsidR="001F5090" w:rsidRPr="000D7C1D" w:rsidRDefault="001F5090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540" w:type="dxa"/>
            <w:shd w:val="clear" w:color="auto" w:fill="D9D9D9" w:themeFill="background1" w:themeFillShade="D9"/>
          </w:tcPr>
          <w:p w14:paraId="15B779E5" w14:textId="77777777" w:rsidR="001F5090" w:rsidRPr="000D7C1D" w:rsidRDefault="001F5090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Adres e-mail:</w:t>
            </w:r>
          </w:p>
        </w:tc>
        <w:tc>
          <w:tcPr>
            <w:tcW w:w="3118" w:type="dxa"/>
          </w:tcPr>
          <w:p w14:paraId="15B779E6" w14:textId="77777777" w:rsidR="001F5090" w:rsidRPr="000D7C1D" w:rsidRDefault="001F5090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E8" w14:textId="77777777" w:rsidR="00346A34" w:rsidRPr="000D7C1D" w:rsidRDefault="009625FA" w:rsidP="00507AC7">
      <w:pPr>
        <w:pStyle w:val="Akapitzlist"/>
        <w:numPr>
          <w:ilvl w:val="0"/>
          <w:numId w:val="1"/>
        </w:numPr>
        <w:spacing w:before="240" w:afterLines="60" w:after="144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Dane dotyczące zatrudnienia</w:t>
      </w: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4361"/>
        <w:gridCol w:w="4961"/>
      </w:tblGrid>
      <w:tr w:rsidR="007F50DB" w:rsidRPr="000D7C1D" w14:paraId="15B779EB" w14:textId="77777777" w:rsidTr="005800C3">
        <w:tc>
          <w:tcPr>
            <w:tcW w:w="4361" w:type="dxa"/>
            <w:shd w:val="clear" w:color="auto" w:fill="D9D9D9" w:themeFill="background1" w:themeFillShade="D9"/>
          </w:tcPr>
          <w:p w14:paraId="15B779E9" w14:textId="77777777" w:rsidR="007F50DB" w:rsidRPr="000D7C1D" w:rsidRDefault="007F50DB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Liczba osób zatrudnionych ogółem:</w:t>
            </w:r>
          </w:p>
        </w:tc>
        <w:tc>
          <w:tcPr>
            <w:tcW w:w="4961" w:type="dxa"/>
          </w:tcPr>
          <w:p w14:paraId="15B779EA" w14:textId="77777777" w:rsidR="007F50DB" w:rsidRPr="000D7C1D" w:rsidRDefault="007F50DB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50DB" w:rsidRPr="000D7C1D" w14:paraId="15B779EE" w14:textId="77777777" w:rsidTr="005800C3">
        <w:tc>
          <w:tcPr>
            <w:tcW w:w="4361" w:type="dxa"/>
            <w:shd w:val="clear" w:color="auto" w:fill="D9D9D9" w:themeFill="background1" w:themeFillShade="D9"/>
          </w:tcPr>
          <w:p w14:paraId="15B779EC" w14:textId="77777777" w:rsidR="007F50DB" w:rsidRPr="000D7C1D" w:rsidRDefault="007F50DB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Liczba osób zatrudnionych na pełen etat:</w:t>
            </w:r>
          </w:p>
        </w:tc>
        <w:tc>
          <w:tcPr>
            <w:tcW w:w="4961" w:type="dxa"/>
          </w:tcPr>
          <w:p w14:paraId="15B779ED" w14:textId="77777777" w:rsidR="007F50DB" w:rsidRPr="000D7C1D" w:rsidRDefault="007F50DB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50DB" w:rsidRPr="000D7C1D" w14:paraId="15B779F1" w14:textId="77777777" w:rsidTr="005800C3">
        <w:tc>
          <w:tcPr>
            <w:tcW w:w="4361" w:type="dxa"/>
            <w:shd w:val="clear" w:color="auto" w:fill="D9D9D9" w:themeFill="background1" w:themeFillShade="D9"/>
          </w:tcPr>
          <w:p w14:paraId="15B779EF" w14:textId="77777777" w:rsidR="007F50DB" w:rsidRPr="000D7C1D" w:rsidRDefault="007F50DB" w:rsidP="009D4831">
            <w:pPr>
              <w:spacing w:before="60" w:after="60"/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Liczba osób zatrudnionych </w:t>
            </w:r>
            <w:r w:rsidR="00B97D44" w:rsidRPr="000D7C1D">
              <w:rPr>
                <w:rFonts w:ascii="Arial Narrow" w:hAnsi="Arial Narrow" w:cs="Arial"/>
                <w:sz w:val="20"/>
                <w:szCs w:val="20"/>
              </w:rPr>
              <w:t>w obszarze dotyczącym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 przedmiotu </w:t>
            </w:r>
            <w:r w:rsidR="005800C3" w:rsidRPr="000D7C1D">
              <w:rPr>
                <w:rFonts w:ascii="Arial Narrow" w:hAnsi="Arial Narrow" w:cs="Arial"/>
                <w:sz w:val="20"/>
                <w:szCs w:val="20"/>
              </w:rPr>
              <w:t xml:space="preserve">certyfikacji </w:t>
            </w:r>
            <w:r w:rsidR="00B97D44" w:rsidRPr="000D7C1D">
              <w:rPr>
                <w:rFonts w:ascii="Arial Narrow" w:hAnsi="Arial Narrow" w:cs="Arial"/>
                <w:sz w:val="20"/>
                <w:szCs w:val="20"/>
              </w:rPr>
              <w:t xml:space="preserve">(osoby 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>uczestniczące w procesie produkcji, przetwarzania, zapewnienia ciągłości przedmiotu certyfikacji z wymaganiami norm itp.)</w:t>
            </w:r>
            <w:r w:rsidR="00B97D44" w:rsidRPr="000D7C1D">
              <w:rPr>
                <w:rFonts w:ascii="Arial Narrow" w:hAnsi="Arial Narrow" w:cs="Arial"/>
                <w:sz w:val="20"/>
                <w:szCs w:val="20"/>
              </w:rPr>
              <w:t>:</w:t>
            </w:r>
          </w:p>
        </w:tc>
        <w:tc>
          <w:tcPr>
            <w:tcW w:w="4961" w:type="dxa"/>
          </w:tcPr>
          <w:p w14:paraId="15B779F0" w14:textId="77777777" w:rsidR="007F50DB" w:rsidRPr="000D7C1D" w:rsidRDefault="007F50DB" w:rsidP="009D4831">
            <w:pPr>
              <w:spacing w:before="60" w:after="6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9F2" w14:textId="77777777" w:rsidR="00F665B4" w:rsidRPr="000D7C1D" w:rsidRDefault="00763EB1" w:rsidP="00507AC7">
      <w:pPr>
        <w:pStyle w:val="Akapitzlist"/>
        <w:numPr>
          <w:ilvl w:val="0"/>
          <w:numId w:val="1"/>
        </w:numPr>
        <w:spacing w:before="240" w:after="120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 xml:space="preserve">Opis wyrobu zgłoszonego do certyfikacji </w:t>
      </w:r>
    </w:p>
    <w:p w14:paraId="15B779F3" w14:textId="77777777" w:rsidR="00F665B4" w:rsidRPr="000D7C1D" w:rsidRDefault="00F665B4" w:rsidP="00F665B4">
      <w:pPr>
        <w:pStyle w:val="Akapitzlist"/>
        <w:spacing w:before="240" w:after="120"/>
        <w:ind w:left="425"/>
        <w:jc w:val="both"/>
        <w:rPr>
          <w:rFonts w:ascii="Arial Narrow" w:hAnsi="Arial Narrow" w:cs="Arial"/>
          <w:b/>
        </w:rPr>
      </w:pPr>
    </w:p>
    <w:p w14:paraId="15B779F4" w14:textId="33787BA2" w:rsidR="00F665B4" w:rsidRPr="000D7C1D" w:rsidRDefault="0001166E" w:rsidP="009D4831">
      <w:pPr>
        <w:pStyle w:val="Akapitzlist"/>
        <w:numPr>
          <w:ilvl w:val="0"/>
          <w:numId w:val="3"/>
        </w:numPr>
        <w:spacing w:before="240" w:after="240"/>
        <w:ind w:left="426" w:hanging="426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O</w:t>
      </w:r>
      <w:r w:rsidR="00F665B4" w:rsidRPr="000D7C1D">
        <w:rPr>
          <w:rFonts w:ascii="Arial Narrow" w:hAnsi="Arial Narrow" w:cs="Arial"/>
        </w:rPr>
        <w:t xml:space="preserve">pis </w:t>
      </w:r>
      <w:r w:rsidR="00763EB1" w:rsidRPr="000D7C1D">
        <w:rPr>
          <w:rFonts w:ascii="Arial Narrow" w:hAnsi="Arial Narrow" w:cs="Arial"/>
        </w:rPr>
        <w:t>wyrobu</w:t>
      </w:r>
      <w:r w:rsidR="003D5CAE" w:rsidRPr="000D7C1D">
        <w:rPr>
          <w:rFonts w:ascii="Arial Narrow" w:hAnsi="Arial Narrow" w:cs="Arial"/>
        </w:rPr>
        <w:t xml:space="preserve">, </w:t>
      </w:r>
      <w:r w:rsidR="00D91DDE" w:rsidRPr="000D7C1D">
        <w:rPr>
          <w:rFonts w:ascii="Arial Narrow" w:hAnsi="Arial Narrow" w:cs="Arial"/>
        </w:rPr>
        <w:t xml:space="preserve">który </w:t>
      </w:r>
      <w:r w:rsidR="003D5CAE" w:rsidRPr="000D7C1D">
        <w:rPr>
          <w:rFonts w:ascii="Arial Narrow" w:hAnsi="Arial Narrow" w:cs="Arial"/>
        </w:rPr>
        <w:t>ma podlegać procesowi certyfikacji PZU LAB</w:t>
      </w:r>
    </w:p>
    <w:p w14:paraId="15B779F5" w14:textId="3C20E604" w:rsidR="00F665B4" w:rsidRPr="000D7C1D" w:rsidRDefault="00F665B4" w:rsidP="0001166E">
      <w:pPr>
        <w:spacing w:line="360" w:lineRule="auto"/>
        <w:rPr>
          <w:rFonts w:ascii="Arial Narrow" w:hAnsi="Arial Narrow" w:cs="Arial"/>
        </w:rPr>
      </w:pPr>
      <w:r w:rsidRPr="000D7C1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959F9" w:rsidRPr="000D7C1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0D7C1D">
        <w:rPr>
          <w:rFonts w:ascii="Arial Narrow" w:hAnsi="Arial Narrow" w:cs="Arial"/>
        </w:rPr>
        <w:t>………………………………………………………………………………………………………</w:t>
      </w:r>
      <w:r w:rsidR="00E81F6D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9543C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1166E">
        <w:rPr>
          <w:rFonts w:ascii="Arial Narrow" w:hAnsi="Arial Narrow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B779F6" w14:textId="77777777" w:rsidR="006A26C0" w:rsidRPr="000D7C1D" w:rsidRDefault="00641E5C" w:rsidP="003D5CAE">
      <w:pPr>
        <w:pStyle w:val="Akapitzlist"/>
        <w:numPr>
          <w:ilvl w:val="0"/>
          <w:numId w:val="3"/>
        </w:numPr>
        <w:spacing w:before="120" w:after="120"/>
        <w:ind w:left="425" w:hanging="425"/>
        <w:rPr>
          <w:rFonts w:ascii="Arial Narrow" w:hAnsi="Arial Narrow" w:cs="Arial"/>
        </w:rPr>
      </w:pPr>
      <w:r w:rsidRPr="000D7C1D">
        <w:rPr>
          <w:rFonts w:ascii="Arial Narrow" w:hAnsi="Arial Narrow" w:cs="Arial"/>
        </w:rPr>
        <w:lastRenderedPageBreak/>
        <w:t xml:space="preserve">Lista i klasyfikacja wyrobów do </w:t>
      </w:r>
      <w:r w:rsidR="006A26C0" w:rsidRPr="000D7C1D">
        <w:rPr>
          <w:rFonts w:ascii="Arial Narrow" w:hAnsi="Arial Narrow" w:cs="Arial"/>
        </w:rPr>
        <w:t>oceny (</w:t>
      </w:r>
      <w:r w:rsidRPr="000D7C1D">
        <w:rPr>
          <w:rFonts w:ascii="Arial Narrow" w:hAnsi="Arial Narrow" w:cs="Arial"/>
        </w:rPr>
        <w:t>proszę określić wszystkie typy, które mają zostać objęte certyfikacją</w:t>
      </w:r>
      <w:r w:rsidR="006A26C0" w:rsidRPr="000D7C1D">
        <w:rPr>
          <w:rFonts w:ascii="Arial Narrow" w:hAnsi="Arial Narrow" w:cs="Arial"/>
        </w:rPr>
        <w:t>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72"/>
        <w:gridCol w:w="1063"/>
        <w:gridCol w:w="3027"/>
      </w:tblGrid>
      <w:tr w:rsidR="00641E5C" w:rsidRPr="000D7C1D" w14:paraId="15B779FB" w14:textId="77777777" w:rsidTr="00641E5C">
        <w:tc>
          <w:tcPr>
            <w:tcW w:w="5070" w:type="dxa"/>
            <w:shd w:val="clear" w:color="auto" w:fill="D9D9D9" w:themeFill="background1" w:themeFillShade="D9"/>
          </w:tcPr>
          <w:p w14:paraId="15B779F7" w14:textId="77777777" w:rsidR="00641E5C" w:rsidRPr="000D7C1D" w:rsidRDefault="00641E5C" w:rsidP="009D48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b/>
                <w:sz w:val="20"/>
                <w:szCs w:val="20"/>
              </w:rPr>
              <w:t>Wyroby – nazwa handlowa / typ</w:t>
            </w:r>
          </w:p>
          <w:p w14:paraId="15B779F8" w14:textId="77777777" w:rsidR="00641E5C" w:rsidRPr="000D7C1D" w:rsidRDefault="00641E5C" w:rsidP="009D4831">
            <w:pPr>
              <w:spacing w:before="60" w:after="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(np. hydrant wewnętrzny </w:t>
            </w:r>
            <w:r w:rsidR="002B403F" w:rsidRPr="000D7C1D">
              <w:rPr>
                <w:rFonts w:ascii="Arial Narrow" w:hAnsi="Arial Narrow" w:cs="Arial"/>
                <w:sz w:val="20"/>
                <w:szCs w:val="20"/>
              </w:rPr>
              <w:t>/ HW-25)</w:t>
            </w:r>
            <w:r w:rsidRPr="000D7C1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071" w:type="dxa"/>
            <w:shd w:val="clear" w:color="auto" w:fill="D9D9D9" w:themeFill="background1" w:themeFillShade="D9"/>
          </w:tcPr>
          <w:p w14:paraId="15B779F9" w14:textId="77777777" w:rsidR="00641E5C" w:rsidRPr="000D7C1D" w:rsidRDefault="00641E5C" w:rsidP="009D48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b/>
                <w:sz w:val="20"/>
                <w:szCs w:val="20"/>
              </w:rPr>
              <w:t>Liczba typów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14:paraId="15B779FA" w14:textId="77777777" w:rsidR="00641E5C" w:rsidRPr="000D7C1D" w:rsidRDefault="00641E5C" w:rsidP="009D4831">
            <w:pPr>
              <w:spacing w:before="60" w:after="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b/>
                <w:sz w:val="20"/>
                <w:szCs w:val="20"/>
              </w:rPr>
              <w:t>Zastosowane normy, przepisy, dyrektywy</w:t>
            </w:r>
          </w:p>
        </w:tc>
      </w:tr>
      <w:tr w:rsidR="00641E5C" w:rsidRPr="000D7C1D" w14:paraId="15B779FF" w14:textId="77777777" w:rsidTr="00641E5C">
        <w:tc>
          <w:tcPr>
            <w:tcW w:w="5070" w:type="dxa"/>
          </w:tcPr>
          <w:p w14:paraId="15B779FC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071" w:type="dxa"/>
          </w:tcPr>
          <w:p w14:paraId="15B779FD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15B779FE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1E5C" w:rsidRPr="000D7C1D" w14:paraId="15B77A03" w14:textId="77777777" w:rsidTr="00641E5C">
        <w:tc>
          <w:tcPr>
            <w:tcW w:w="5070" w:type="dxa"/>
          </w:tcPr>
          <w:p w14:paraId="15B77A00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2.</w:t>
            </w:r>
          </w:p>
        </w:tc>
        <w:tc>
          <w:tcPr>
            <w:tcW w:w="1071" w:type="dxa"/>
          </w:tcPr>
          <w:p w14:paraId="15B77A01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15B77A02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1E5C" w:rsidRPr="000D7C1D" w14:paraId="15B77A07" w14:textId="77777777" w:rsidTr="00641E5C">
        <w:tc>
          <w:tcPr>
            <w:tcW w:w="5070" w:type="dxa"/>
          </w:tcPr>
          <w:p w14:paraId="15B77A04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1071" w:type="dxa"/>
          </w:tcPr>
          <w:p w14:paraId="15B77A05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15B77A06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1E5C" w:rsidRPr="000D7C1D" w14:paraId="15B77A0B" w14:textId="77777777" w:rsidTr="00641E5C">
        <w:tc>
          <w:tcPr>
            <w:tcW w:w="5070" w:type="dxa"/>
          </w:tcPr>
          <w:p w14:paraId="15B77A08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1071" w:type="dxa"/>
          </w:tcPr>
          <w:p w14:paraId="15B77A09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15B77A0A" w14:textId="77777777" w:rsidR="00641E5C" w:rsidRPr="000D7C1D" w:rsidRDefault="00641E5C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C77C6" w:rsidRPr="000D7C1D" w14:paraId="15B77A0F" w14:textId="77777777" w:rsidTr="00641E5C">
        <w:tc>
          <w:tcPr>
            <w:tcW w:w="5070" w:type="dxa"/>
          </w:tcPr>
          <w:p w14:paraId="15B77A0C" w14:textId="77777777" w:rsidR="007C77C6" w:rsidRPr="000D7C1D" w:rsidRDefault="007C77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  <w:r w:rsidRPr="000D7C1D"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1071" w:type="dxa"/>
          </w:tcPr>
          <w:p w14:paraId="15B77A0D" w14:textId="77777777" w:rsidR="007C77C6" w:rsidRPr="000D7C1D" w:rsidRDefault="007C77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14:paraId="15B77A0E" w14:textId="77777777" w:rsidR="007C77C6" w:rsidRPr="000D7C1D" w:rsidRDefault="007C77C6" w:rsidP="009D4831">
            <w:pPr>
              <w:spacing w:before="60" w:after="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15B77A10" w14:textId="4F8CAD9C" w:rsidR="005E668A" w:rsidRPr="000D7C1D" w:rsidRDefault="005E668A" w:rsidP="003D5CAE">
      <w:pPr>
        <w:pStyle w:val="Akapitzlist"/>
        <w:numPr>
          <w:ilvl w:val="0"/>
          <w:numId w:val="3"/>
        </w:numPr>
        <w:spacing w:before="240" w:after="240" w:line="276" w:lineRule="auto"/>
        <w:ind w:left="425"/>
        <w:rPr>
          <w:rFonts w:ascii="Arial Narrow" w:hAnsi="Arial Narrow" w:cs="Arial"/>
          <w:sz w:val="18"/>
        </w:rPr>
      </w:pPr>
      <w:r w:rsidRPr="000D7C1D">
        <w:rPr>
          <w:rFonts w:ascii="Arial Narrow" w:hAnsi="Arial Narrow" w:cs="Arial"/>
        </w:rPr>
        <w:t>Wersja ję</w:t>
      </w:r>
      <w:r w:rsidR="003D5CAE" w:rsidRPr="000D7C1D">
        <w:rPr>
          <w:rFonts w:ascii="Arial Narrow" w:hAnsi="Arial Narrow" w:cs="Arial"/>
        </w:rPr>
        <w:t>zykowa certyfikatu</w:t>
      </w:r>
      <w:r w:rsidRPr="000D7C1D">
        <w:rPr>
          <w:rFonts w:ascii="Arial Narrow" w:hAnsi="Arial Narrow" w:cs="Arial"/>
        </w:rPr>
        <w:t xml:space="preserve">: </w:t>
      </w:r>
      <w:r w:rsidR="003D5CAE" w:rsidRPr="000D7C1D">
        <w:rPr>
          <w:rFonts w:ascii="Arial Narrow" w:hAnsi="Arial Narrow" w:cs="Arial"/>
        </w:rPr>
        <w:tab/>
        <w:t xml:space="preserve">   </w:t>
      </w:r>
      <w:sdt>
        <w:sdtPr>
          <w:rPr>
            <w:rFonts w:ascii="Arial Narrow" w:hAnsi="Arial Narrow" w:cs="Arial"/>
          </w:rPr>
          <w:id w:val="-737007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5156">
            <w:rPr>
              <w:rFonts w:ascii="MS Gothic" w:eastAsia="MS Gothic" w:hAnsi="MS Gothic" w:cs="Arial" w:hint="eastAsia"/>
            </w:rPr>
            <w:t>☐</w:t>
          </w:r>
        </w:sdtContent>
      </w:sdt>
      <w:r w:rsidR="003D5CAE" w:rsidRPr="000D7C1D">
        <w:rPr>
          <w:rFonts w:ascii="Arial Narrow" w:hAnsi="Arial Narrow" w:cs="Arial"/>
        </w:rPr>
        <w:t xml:space="preserve"> </w:t>
      </w:r>
      <w:r w:rsidRPr="000D7C1D">
        <w:rPr>
          <w:rFonts w:ascii="Arial Narrow" w:hAnsi="Arial Narrow" w:cs="Arial"/>
        </w:rPr>
        <w:t xml:space="preserve"> polski</w:t>
      </w:r>
      <w:r w:rsidR="003D5CAE" w:rsidRPr="000D7C1D">
        <w:rPr>
          <w:rFonts w:ascii="Arial Narrow" w:hAnsi="Arial Narrow" w:cs="Arial"/>
        </w:rPr>
        <w:tab/>
        <w:t xml:space="preserve"> </w:t>
      </w:r>
      <w:sdt>
        <w:sdtPr>
          <w:rPr>
            <w:rFonts w:ascii="Arial Narrow" w:hAnsi="Arial Narrow" w:cs="Arial"/>
          </w:rPr>
          <w:id w:val="1283157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30CA">
            <w:rPr>
              <w:rFonts w:ascii="MS Gothic" w:eastAsia="MS Gothic" w:hAnsi="MS Gothic" w:cs="Arial" w:hint="eastAsia"/>
            </w:rPr>
            <w:t>☐</w:t>
          </w:r>
        </w:sdtContent>
      </w:sdt>
      <w:r w:rsidRPr="000D7C1D">
        <w:rPr>
          <w:rFonts w:ascii="Arial Narrow" w:hAnsi="Arial Narrow" w:cs="Arial"/>
        </w:rPr>
        <w:t>angielski</w:t>
      </w:r>
      <w:r w:rsidR="003D5CAE" w:rsidRPr="000D7C1D">
        <w:rPr>
          <w:rFonts w:ascii="Arial Narrow" w:hAnsi="Arial Narrow" w:cs="Arial"/>
        </w:rPr>
        <w:tab/>
        <w:t xml:space="preserve">   </w:t>
      </w:r>
      <w:sdt>
        <w:sdtPr>
          <w:rPr>
            <w:rFonts w:ascii="Arial Narrow" w:hAnsi="Arial Narrow" w:cs="Arial"/>
          </w:rPr>
          <w:id w:val="527292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5156">
            <w:rPr>
              <w:rFonts w:ascii="MS Gothic" w:eastAsia="MS Gothic" w:hAnsi="MS Gothic" w:cs="Arial" w:hint="eastAsia"/>
            </w:rPr>
            <w:t>☐</w:t>
          </w:r>
        </w:sdtContent>
      </w:sdt>
      <w:r w:rsidR="00032280">
        <w:rPr>
          <w:rFonts w:ascii="Arial Narrow" w:hAnsi="Arial Narrow" w:cs="Arial"/>
        </w:rPr>
        <w:t xml:space="preserve"> </w:t>
      </w:r>
      <w:r w:rsidRPr="000D7C1D">
        <w:rPr>
          <w:rFonts w:ascii="Arial Narrow" w:hAnsi="Arial Narrow" w:cs="Arial"/>
        </w:rPr>
        <w:t>inny:</w:t>
      </w:r>
      <w:r w:rsidR="003D5CAE" w:rsidRPr="000D7C1D">
        <w:rPr>
          <w:rFonts w:ascii="Arial Narrow" w:hAnsi="Arial Narrow" w:cs="Arial"/>
        </w:rPr>
        <w:t xml:space="preserve"> …</w:t>
      </w:r>
      <w:r w:rsidRPr="000D7C1D">
        <w:rPr>
          <w:rFonts w:ascii="Arial Narrow" w:hAnsi="Arial Narrow" w:cs="Arial"/>
        </w:rPr>
        <w:t>……………</w:t>
      </w:r>
      <w:r w:rsidR="00A94AF4" w:rsidRPr="000D7C1D">
        <w:rPr>
          <w:rFonts w:ascii="Arial Narrow" w:hAnsi="Arial Narrow" w:cs="Arial"/>
        </w:rPr>
        <w:t>..</w:t>
      </w:r>
    </w:p>
    <w:p w14:paraId="15B77A11" w14:textId="77777777" w:rsidR="00CC2E74" w:rsidRPr="000D7C1D" w:rsidRDefault="00CC2E74" w:rsidP="00CC2E74">
      <w:pPr>
        <w:pStyle w:val="Akapitzlist"/>
        <w:spacing w:before="240" w:after="240" w:line="276" w:lineRule="auto"/>
        <w:ind w:left="425"/>
        <w:rPr>
          <w:rFonts w:ascii="Arial Narrow" w:hAnsi="Arial Narrow" w:cs="Arial"/>
          <w:sz w:val="18"/>
        </w:rPr>
      </w:pPr>
    </w:p>
    <w:p w14:paraId="15B77A12" w14:textId="77777777" w:rsidR="00CC2E74" w:rsidRPr="000D7C1D" w:rsidRDefault="004A4DAA" w:rsidP="009D4831">
      <w:pPr>
        <w:pStyle w:val="Akapitzlist"/>
        <w:numPr>
          <w:ilvl w:val="0"/>
          <w:numId w:val="3"/>
        </w:numPr>
        <w:spacing w:before="240" w:after="240" w:line="360" w:lineRule="auto"/>
        <w:ind w:left="425"/>
        <w:rPr>
          <w:rFonts w:ascii="Arial Narrow" w:hAnsi="Arial Narrow" w:cs="Arial"/>
          <w:sz w:val="18"/>
        </w:rPr>
      </w:pPr>
      <w:r w:rsidRPr="000D7C1D">
        <w:rPr>
          <w:rFonts w:ascii="Arial Narrow" w:hAnsi="Arial Narrow" w:cs="Arial"/>
        </w:rPr>
        <w:t>Czy</w:t>
      </w:r>
      <w:r w:rsidR="00CC2E74" w:rsidRPr="000D7C1D">
        <w:rPr>
          <w:rFonts w:ascii="Arial Narrow" w:hAnsi="Arial Narrow" w:cs="Arial"/>
        </w:rPr>
        <w:t xml:space="preserve"> aktualnie </w:t>
      </w:r>
      <w:r w:rsidR="00845A9C" w:rsidRPr="000D7C1D">
        <w:rPr>
          <w:rFonts w:ascii="Arial Narrow" w:hAnsi="Arial Narrow" w:cs="Arial"/>
        </w:rPr>
        <w:t>producent</w:t>
      </w:r>
      <w:r w:rsidR="00CC2E74" w:rsidRPr="000D7C1D">
        <w:rPr>
          <w:rFonts w:ascii="Arial Narrow" w:hAnsi="Arial Narrow" w:cs="Arial"/>
        </w:rPr>
        <w:t xml:space="preserve"> posiada certyf</w:t>
      </w:r>
      <w:r w:rsidRPr="000D7C1D">
        <w:rPr>
          <w:rFonts w:ascii="Arial Narrow" w:hAnsi="Arial Narrow" w:cs="Arial"/>
        </w:rPr>
        <w:t>ikowany System Zarządzania Jakością</w:t>
      </w:r>
      <w:r w:rsidR="00CC2E74" w:rsidRPr="000D7C1D">
        <w:rPr>
          <w:rFonts w:ascii="Arial Narrow" w:hAnsi="Arial Narrow" w:cs="Arial"/>
        </w:rPr>
        <w:t xml:space="preserve"> ?</w:t>
      </w:r>
    </w:p>
    <w:p w14:paraId="15B77A13" w14:textId="1D2A0153" w:rsidR="004A4DAA" w:rsidRPr="000D7C1D" w:rsidRDefault="00A56BB3" w:rsidP="009D4831">
      <w:pPr>
        <w:pStyle w:val="Akapitzlist"/>
        <w:spacing w:before="240" w:after="240" w:line="360" w:lineRule="auto"/>
        <w:ind w:left="425"/>
        <w:jc w:val="right"/>
        <w:rPr>
          <w:rFonts w:ascii="Arial Narrow" w:hAnsi="Arial Narrow" w:cs="Arial"/>
        </w:rPr>
      </w:pPr>
      <w:sdt>
        <w:sdtPr>
          <w:rPr>
            <w:rFonts w:ascii="Arial Narrow" w:hAnsi="Arial Narrow" w:cs="Arial"/>
          </w:rPr>
          <w:id w:val="-8333046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1948"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 Narrow" w:hAnsi="Arial Narrow" w:cs="Arial"/>
        </w:rPr>
        <w:t xml:space="preserve"> </w:t>
      </w:r>
      <w:r w:rsidR="004A4DAA" w:rsidRPr="000D7C1D">
        <w:rPr>
          <w:rFonts w:ascii="Arial Narrow" w:hAnsi="Arial Narrow" w:cs="Arial"/>
        </w:rPr>
        <w:t>TAK</w:t>
      </w:r>
      <w:r w:rsidR="004A4DAA" w:rsidRPr="000D7C1D">
        <w:rPr>
          <w:rFonts w:ascii="Arial Narrow" w:hAnsi="Arial Narrow" w:cs="Arial"/>
        </w:rPr>
        <w:tab/>
      </w:r>
      <w:sdt>
        <w:sdtPr>
          <w:rPr>
            <w:rFonts w:ascii="Arial Narrow" w:hAnsi="Arial Narrow" w:cs="Arial"/>
          </w:rPr>
          <w:id w:val="-6987051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 Narrow" w:hAnsi="Arial Narrow" w:cs="Arial"/>
        </w:rPr>
        <w:t xml:space="preserve"> </w:t>
      </w:r>
      <w:r w:rsidR="004A4DAA" w:rsidRPr="000D7C1D">
        <w:rPr>
          <w:rFonts w:ascii="Arial Narrow" w:hAnsi="Arial Narrow" w:cs="Arial"/>
        </w:rPr>
        <w:t>NIE</w:t>
      </w:r>
    </w:p>
    <w:p w14:paraId="15B77A14" w14:textId="0589D0E5" w:rsidR="004A4DAA" w:rsidRPr="000D7C1D" w:rsidRDefault="00CC2E74" w:rsidP="00CC2E74">
      <w:pPr>
        <w:spacing w:before="240" w:after="240" w:line="276" w:lineRule="auto"/>
        <w:rPr>
          <w:rFonts w:ascii="Arial Narrow" w:hAnsi="Arial Narrow" w:cs="Arial"/>
          <w:i/>
          <w:sz w:val="22"/>
          <w:szCs w:val="22"/>
        </w:rPr>
      </w:pPr>
      <w:r w:rsidRPr="000D7C1D">
        <w:rPr>
          <w:rFonts w:ascii="Arial Narrow" w:hAnsi="Arial Narrow" w:cs="Arial"/>
          <w:i/>
          <w:sz w:val="22"/>
          <w:szCs w:val="22"/>
        </w:rPr>
        <w:t>Proszę o załączenie kopii aktualnych certyfikatów</w:t>
      </w:r>
      <w:r w:rsidR="00CE1948">
        <w:rPr>
          <w:rFonts w:ascii="Arial Narrow" w:hAnsi="Arial Narrow" w:cs="Arial"/>
          <w:i/>
          <w:sz w:val="22"/>
          <w:szCs w:val="22"/>
        </w:rPr>
        <w:t>.</w:t>
      </w:r>
    </w:p>
    <w:p w14:paraId="5C30A15E" w14:textId="77777777" w:rsidR="00EB6660" w:rsidRPr="000D7C1D" w:rsidRDefault="00EB6660" w:rsidP="001D4040">
      <w:pPr>
        <w:pStyle w:val="Akapitzlist"/>
        <w:spacing w:before="240" w:after="240"/>
        <w:ind w:left="425"/>
        <w:rPr>
          <w:rFonts w:ascii="Arial Narrow" w:hAnsi="Arial Narrow" w:cs="Arial"/>
          <w:b/>
        </w:rPr>
      </w:pPr>
    </w:p>
    <w:p w14:paraId="15B77A15" w14:textId="77B7AB39" w:rsidR="009625FA" w:rsidRPr="000D7C1D" w:rsidRDefault="00F665B4" w:rsidP="00507AC7">
      <w:pPr>
        <w:pStyle w:val="Akapitzlist"/>
        <w:numPr>
          <w:ilvl w:val="0"/>
          <w:numId w:val="1"/>
        </w:numPr>
        <w:spacing w:before="240" w:after="240"/>
        <w:ind w:left="425" w:hanging="425"/>
        <w:rPr>
          <w:rFonts w:ascii="Arial Narrow" w:hAnsi="Arial Narrow" w:cs="Arial"/>
          <w:b/>
        </w:rPr>
      </w:pPr>
      <w:r w:rsidRPr="000D7C1D">
        <w:rPr>
          <w:rFonts w:ascii="Arial Narrow" w:hAnsi="Arial Narrow" w:cs="Arial"/>
          <w:b/>
        </w:rPr>
        <w:t>Załączniki do wniosku</w:t>
      </w:r>
    </w:p>
    <w:p w14:paraId="15B77A16" w14:textId="63EA0CD4" w:rsidR="00F665B4" w:rsidRPr="00CE1948" w:rsidRDefault="003D5CAE" w:rsidP="00CE1948">
      <w:pPr>
        <w:pStyle w:val="Akapitzlist"/>
        <w:numPr>
          <w:ilvl w:val="0"/>
          <w:numId w:val="12"/>
        </w:numPr>
        <w:spacing w:line="276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 xml:space="preserve">kopia aktualnego </w:t>
      </w:r>
      <w:r w:rsidR="00D91DDE" w:rsidRPr="00CE1948">
        <w:rPr>
          <w:rFonts w:ascii="Arial Narrow" w:hAnsi="Arial Narrow" w:cs="Arial"/>
        </w:rPr>
        <w:t>odpisu z</w:t>
      </w:r>
      <w:r w:rsidRPr="00CE1948">
        <w:rPr>
          <w:rFonts w:ascii="Arial Narrow" w:hAnsi="Arial Narrow" w:cs="Arial"/>
        </w:rPr>
        <w:t xml:space="preserve"> Krajowego Rejestru Sądowego / zaświadczenie o wpisie do </w:t>
      </w:r>
      <w:r w:rsidR="000512F6" w:rsidRPr="00CE1948">
        <w:rPr>
          <w:rFonts w:ascii="Arial Narrow" w:hAnsi="Arial Narrow" w:cs="Arial"/>
        </w:rPr>
        <w:t xml:space="preserve">centralnej </w:t>
      </w:r>
      <w:r w:rsidRPr="00CE1948">
        <w:rPr>
          <w:rFonts w:ascii="Arial Narrow" w:hAnsi="Arial Narrow" w:cs="Arial"/>
        </w:rPr>
        <w:t xml:space="preserve">ewidencji </w:t>
      </w:r>
      <w:r w:rsidR="000512F6" w:rsidRPr="00CE1948">
        <w:rPr>
          <w:rFonts w:ascii="Arial Narrow" w:hAnsi="Arial Narrow" w:cs="Arial"/>
        </w:rPr>
        <w:t xml:space="preserve">działalności </w:t>
      </w:r>
      <w:r w:rsidRPr="00CE1948">
        <w:rPr>
          <w:rFonts w:ascii="Arial Narrow" w:hAnsi="Arial Narrow" w:cs="Arial"/>
        </w:rPr>
        <w:t>gospodarczej</w:t>
      </w:r>
      <w:r w:rsidR="009519FC" w:rsidRPr="00CE1948">
        <w:rPr>
          <w:rFonts w:ascii="Arial Narrow" w:hAnsi="Arial Narrow" w:cs="Arial"/>
        </w:rPr>
        <w:t>;</w:t>
      </w:r>
    </w:p>
    <w:p w14:paraId="15B77A17" w14:textId="1AA41363" w:rsidR="00F665B4" w:rsidRPr="00CE1948" w:rsidRDefault="00EB6660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/>
        </w:rPr>
      </w:pPr>
      <w:r w:rsidRPr="00CE1948">
        <w:rPr>
          <w:rFonts w:ascii="Arial Narrow" w:hAnsi="Arial Narrow" w:cs="Arial"/>
        </w:rPr>
        <w:t xml:space="preserve">dowód wniesienia opłaty </w:t>
      </w:r>
      <w:r w:rsidR="001D4040" w:rsidRPr="00CE1948">
        <w:rPr>
          <w:rFonts w:ascii="Arial Narrow" w:hAnsi="Arial Narrow" w:cs="Arial"/>
        </w:rPr>
        <w:t xml:space="preserve">za rozpatrzenie wniosku </w:t>
      </w:r>
      <w:r w:rsidRPr="00CE1948">
        <w:rPr>
          <w:rFonts w:ascii="Arial Narrow" w:hAnsi="Arial Narrow" w:cs="Arial"/>
        </w:rPr>
        <w:t xml:space="preserve">w wysokości zgodnej z </w:t>
      </w:r>
      <w:r w:rsidR="001D4040" w:rsidRPr="00CE1948">
        <w:rPr>
          <w:rFonts w:ascii="Arial Narrow" w:hAnsi="Arial Narrow" w:cs="Arial"/>
        </w:rPr>
        <w:t xml:space="preserve">Tabelą opłat </w:t>
      </w:r>
      <w:hyperlink r:id="rId12" w:history="1">
        <w:r w:rsidR="00E1574A" w:rsidRPr="00CE1948">
          <w:rPr>
            <w:rStyle w:val="Hipercze"/>
            <w:rFonts w:ascii="Arial Narrow" w:hAnsi="Arial Narrow"/>
          </w:rPr>
          <w:t>www.pzulab.pl</w:t>
        </w:r>
      </w:hyperlink>
    </w:p>
    <w:p w14:paraId="15B77A18" w14:textId="437718E4" w:rsidR="00F665B4" w:rsidRPr="00CE1948" w:rsidRDefault="00507AC7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 w:rsidR="00FA238D">
        <w:rPr>
          <w:rFonts w:ascii="Arial Narrow" w:hAnsi="Arial Narrow" w:cs="Arial"/>
        </w:rPr>
        <w:t>…………………...</w:t>
      </w:r>
    </w:p>
    <w:p w14:paraId="15B77A19" w14:textId="2ABA0EEF" w:rsidR="00F665B4" w:rsidRPr="00CE1948" w:rsidRDefault="00507AC7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 w:rsidR="00FA238D">
        <w:rPr>
          <w:rFonts w:ascii="Arial Narrow" w:hAnsi="Arial Narrow" w:cs="Arial"/>
        </w:rPr>
        <w:t>…………………...</w:t>
      </w:r>
    </w:p>
    <w:p w14:paraId="15B77A1A" w14:textId="47EB4FDC" w:rsidR="00F665B4" w:rsidRPr="00CE1948" w:rsidRDefault="00507AC7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 w:rsidR="00FA238D">
        <w:rPr>
          <w:rFonts w:ascii="Arial Narrow" w:hAnsi="Arial Narrow" w:cs="Arial"/>
        </w:rPr>
        <w:t>…………………...</w:t>
      </w:r>
    </w:p>
    <w:p w14:paraId="15B77A1B" w14:textId="5368265C" w:rsidR="00F665B4" w:rsidRDefault="00507AC7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 w:rsidR="00FA238D">
        <w:rPr>
          <w:rFonts w:ascii="Arial Narrow" w:hAnsi="Arial Narrow" w:cs="Arial"/>
        </w:rPr>
        <w:t>…………………...</w:t>
      </w:r>
    </w:p>
    <w:p w14:paraId="5991C45D" w14:textId="2F66713E" w:rsidR="00FA238D" w:rsidRDefault="00FA238D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>
        <w:rPr>
          <w:rFonts w:ascii="Arial Narrow" w:hAnsi="Arial Narrow" w:cs="Arial"/>
        </w:rPr>
        <w:t>…………………...</w:t>
      </w:r>
    </w:p>
    <w:p w14:paraId="61E0FF66" w14:textId="0FB2C838" w:rsidR="00FA238D" w:rsidRDefault="00FA238D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>
        <w:rPr>
          <w:rFonts w:ascii="Arial Narrow" w:hAnsi="Arial Narrow" w:cs="Arial"/>
        </w:rPr>
        <w:t>…………………...</w:t>
      </w:r>
    </w:p>
    <w:p w14:paraId="1EADD14A" w14:textId="0D42B75D" w:rsidR="00FA238D" w:rsidRDefault="00FA238D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>
        <w:rPr>
          <w:rFonts w:ascii="Arial Narrow" w:hAnsi="Arial Narrow" w:cs="Arial"/>
        </w:rPr>
        <w:t>…………………...</w:t>
      </w:r>
    </w:p>
    <w:p w14:paraId="1A39701C" w14:textId="288EB066" w:rsidR="00FA238D" w:rsidRDefault="00FA238D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>
        <w:rPr>
          <w:rFonts w:ascii="Arial Narrow" w:hAnsi="Arial Narrow" w:cs="Arial"/>
        </w:rPr>
        <w:t>…………………...</w:t>
      </w:r>
    </w:p>
    <w:p w14:paraId="1F4F452E" w14:textId="3F1DB03B" w:rsidR="00FA238D" w:rsidRDefault="00FA238D" w:rsidP="00FA238D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>
        <w:rPr>
          <w:rFonts w:ascii="Arial Narrow" w:hAnsi="Arial Narrow" w:cs="Arial"/>
        </w:rPr>
        <w:t>…………………...</w:t>
      </w:r>
    </w:p>
    <w:p w14:paraId="72B1B548" w14:textId="26847CAD" w:rsidR="00FA238D" w:rsidRDefault="00FA238D" w:rsidP="0057581A">
      <w:pPr>
        <w:pStyle w:val="Akapitzlist"/>
        <w:numPr>
          <w:ilvl w:val="0"/>
          <w:numId w:val="12"/>
        </w:numPr>
        <w:spacing w:line="360" w:lineRule="auto"/>
        <w:ind w:left="426"/>
        <w:jc w:val="both"/>
        <w:rPr>
          <w:rFonts w:ascii="Arial Narrow" w:hAnsi="Arial Narrow" w:cs="Arial"/>
        </w:rPr>
      </w:pPr>
      <w:r w:rsidRPr="00CE1948">
        <w:rPr>
          <w:rFonts w:ascii="Arial Narrow" w:hAnsi="Arial Narrow" w:cs="Arial"/>
        </w:rPr>
        <w:t>………………………………………………………………………………………………</w:t>
      </w:r>
      <w:r>
        <w:rPr>
          <w:rFonts w:ascii="Arial Narrow" w:hAnsi="Arial Narrow" w:cs="Arial"/>
        </w:rPr>
        <w:t>…………………...</w:t>
      </w:r>
    </w:p>
    <w:p w14:paraId="15B77A1D" w14:textId="77777777" w:rsidR="002B403F" w:rsidRPr="000D7C1D" w:rsidRDefault="00CC2E74" w:rsidP="002B403F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sz w:val="22"/>
          <w:szCs w:val="22"/>
          <w:lang w:eastAsia="en-US"/>
        </w:rPr>
      </w:pPr>
      <w:r w:rsidRPr="000D7C1D">
        <w:rPr>
          <w:rFonts w:ascii="Arial Narrow" w:hAnsi="Arial Narrow" w:cs="Arial"/>
          <w:i/>
          <w:sz w:val="22"/>
          <w:szCs w:val="22"/>
          <w:lang w:eastAsia="en-US"/>
        </w:rPr>
        <w:t>Proszę o dołączenie informacji o wyrobach w postaci: f</w:t>
      </w:r>
      <w:r w:rsidR="003C6D0C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olderów, instrukcji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montażu</w:t>
      </w:r>
      <w:r w:rsidR="003C6D0C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i użytkowania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, specyfikacji technicznych etykiet wyrobu, raporty z badań, posiadane deklaracje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/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dopuszczenia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/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aprobaty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/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certyfikaty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/</w:t>
      </w:r>
      <w:r w:rsidR="009D4831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>świadectwa</w:t>
      </w:r>
      <w:r w:rsidR="00641E5C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autoryzacji</w:t>
      </w:r>
      <w:r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 oraz wzór umowy serwisowej na wyroby podlegające certyfikacji</w:t>
      </w:r>
      <w:r w:rsidR="00641E5C" w:rsidRPr="000D7C1D">
        <w:rPr>
          <w:rFonts w:ascii="Arial Narrow" w:hAnsi="Arial Narrow" w:cs="Arial"/>
          <w:i/>
          <w:sz w:val="22"/>
          <w:szCs w:val="22"/>
          <w:lang w:eastAsia="en-US"/>
        </w:rPr>
        <w:t xml:space="preserve">. </w:t>
      </w:r>
    </w:p>
    <w:p w14:paraId="15B77A1E" w14:textId="77777777" w:rsidR="00CC2E74" w:rsidRPr="000D7C1D" w:rsidRDefault="00CC2E74" w:rsidP="00F243C2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22"/>
          <w:szCs w:val="22"/>
          <w:lang w:eastAsia="en-US"/>
        </w:rPr>
      </w:pPr>
    </w:p>
    <w:p w14:paraId="15B77A1F" w14:textId="089474CA" w:rsidR="00F243C2" w:rsidRPr="000D7C1D" w:rsidRDefault="00F243C2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lastRenderedPageBreak/>
        <w:t>Składając niniejszy wniosek oświadczam, że zobowiązuję się do spełnienia wszystkich wymagań związanych z ubieganiem się o certyfikację</w:t>
      </w:r>
      <w:r w:rsidR="009519FC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 wyrobu</w:t>
      </w:r>
      <w:r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, zawartych w obowiązujących przepisach prawnych oraz </w:t>
      </w:r>
      <w:r w:rsidR="00CC735B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przyjmuję do wiadomości, że wniesiona opłata </w:t>
      </w:r>
      <w:r w:rsidR="001D4040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 xml:space="preserve">za rozpatrzenie wniosku </w:t>
      </w:r>
      <w:r w:rsidR="00CC735B" w:rsidRPr="000D7C1D">
        <w:rPr>
          <w:rFonts w:ascii="Arial Narrow" w:hAnsi="Arial Narrow" w:cs="Arial"/>
          <w:b/>
          <w:sz w:val="22"/>
          <w:szCs w:val="22"/>
          <w:u w:val="single"/>
          <w:lang w:eastAsia="en-US"/>
        </w:rPr>
        <w:t>nie podlega zwrotowi</w:t>
      </w:r>
      <w:r w:rsidR="00CC735B" w:rsidRPr="000D7C1D">
        <w:rPr>
          <w:rFonts w:ascii="Arial Narrow" w:hAnsi="Arial Narrow"/>
        </w:rPr>
        <w:t xml:space="preserve">. </w:t>
      </w:r>
    </w:p>
    <w:p w14:paraId="42512B18" w14:textId="360A9142" w:rsidR="00C50FB6" w:rsidRPr="000D7C1D" w:rsidRDefault="00C50FB6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0D7C1D">
        <w:rPr>
          <w:rFonts w:ascii="Arial Narrow" w:hAnsi="Arial Narrow"/>
          <w:b/>
          <w:bCs/>
          <w:sz w:val="22"/>
          <w:szCs w:val="22"/>
          <w:u w:val="single"/>
        </w:rPr>
        <w:t>Przyjmuję do wiadomości, że w przypadku pozytywne</w:t>
      </w:r>
      <w:r w:rsidR="00B227D9" w:rsidRPr="000D7C1D">
        <w:rPr>
          <w:rFonts w:ascii="Arial Narrow" w:hAnsi="Arial Narrow"/>
          <w:b/>
          <w:bCs/>
          <w:sz w:val="22"/>
          <w:szCs w:val="22"/>
          <w:u w:val="single"/>
        </w:rPr>
        <w:t>go rozpatrzenia</w:t>
      </w:r>
      <w:r w:rsidRPr="000D7C1D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="00B227D9" w:rsidRPr="000D7C1D">
        <w:rPr>
          <w:rFonts w:ascii="Arial Narrow" w:hAnsi="Arial Narrow"/>
          <w:b/>
          <w:bCs/>
          <w:sz w:val="22"/>
          <w:szCs w:val="22"/>
          <w:u w:val="single"/>
        </w:rPr>
        <w:t>Wniosku</w:t>
      </w:r>
      <w:r w:rsidRPr="000D7C1D">
        <w:rPr>
          <w:rFonts w:ascii="Arial Narrow" w:hAnsi="Arial Narrow"/>
          <w:b/>
          <w:bCs/>
          <w:sz w:val="22"/>
          <w:szCs w:val="22"/>
          <w:u w:val="single"/>
        </w:rPr>
        <w:t>, istnieje możliwość przystąpienia do procesu certyfikacji w ciągu 12 miesięcy od dnia złożenia wniosku.</w:t>
      </w:r>
      <w:r w:rsidR="00B227D9" w:rsidRPr="000D7C1D">
        <w:rPr>
          <w:rFonts w:ascii="Arial Narrow" w:hAnsi="Arial Narrow"/>
          <w:b/>
          <w:bCs/>
          <w:sz w:val="22"/>
          <w:szCs w:val="22"/>
          <w:u w:val="single"/>
        </w:rPr>
        <w:t xml:space="preserve"> Po upływie tego terminu Wniosek, wraz z opłatą, należy złożyć ponownie. </w:t>
      </w:r>
    </w:p>
    <w:p w14:paraId="15B77A20" w14:textId="77777777" w:rsidR="003B3A45" w:rsidRPr="000D7C1D" w:rsidRDefault="003B3A4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</w:rPr>
      </w:pPr>
    </w:p>
    <w:tbl>
      <w:tblPr>
        <w:tblW w:w="949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820"/>
      </w:tblGrid>
      <w:tr w:rsidR="002454E6" w:rsidRPr="000D7C1D" w14:paraId="15B77A22" w14:textId="77777777" w:rsidTr="00AB5640">
        <w:trPr>
          <w:cantSplit/>
          <w:trHeight w:val="257"/>
        </w:trPr>
        <w:tc>
          <w:tcPr>
            <w:tcW w:w="9498" w:type="dxa"/>
            <w:gridSpan w:val="2"/>
            <w:tcBorders>
              <w:bottom w:val="single" w:sz="4" w:space="0" w:color="auto"/>
            </w:tcBorders>
          </w:tcPr>
          <w:p w14:paraId="15B77A21" w14:textId="77777777" w:rsidR="002454E6" w:rsidRPr="000D7C1D" w:rsidRDefault="002454E6" w:rsidP="009D4831">
            <w:pPr>
              <w:pStyle w:val="Stopka"/>
              <w:tabs>
                <w:tab w:val="left" w:pos="497"/>
                <w:tab w:val="left" w:pos="1489"/>
                <w:tab w:val="left" w:pos="1914"/>
                <w:tab w:val="left" w:pos="2198"/>
                <w:tab w:val="left" w:pos="4395"/>
              </w:tabs>
              <w:spacing w:beforeLines="60" w:before="144" w:afterLines="60" w:after="144"/>
              <w:rPr>
                <w:rFonts w:ascii="Arial Narrow" w:hAnsi="Arial Narrow"/>
                <w:sz w:val="20"/>
              </w:rPr>
            </w:pPr>
            <w:r w:rsidRPr="000D7C1D">
              <w:rPr>
                <w:rFonts w:ascii="Arial Narrow" w:hAnsi="Arial Narrow" w:cs="Arial"/>
                <w:sz w:val="18"/>
              </w:rPr>
              <w:t xml:space="preserve">Sporządzono dnia: </w:t>
            </w:r>
          </w:p>
        </w:tc>
      </w:tr>
      <w:tr w:rsidR="002454E6" w:rsidRPr="000D7C1D" w14:paraId="15B77A28" w14:textId="77777777" w:rsidTr="00AB5640">
        <w:trPr>
          <w:cantSplit/>
          <w:trHeight w:val="257"/>
        </w:trPr>
        <w:tc>
          <w:tcPr>
            <w:tcW w:w="4678" w:type="dxa"/>
            <w:tcBorders>
              <w:top w:val="single" w:sz="4" w:space="0" w:color="auto"/>
              <w:right w:val="single" w:sz="4" w:space="0" w:color="auto"/>
            </w:tcBorders>
          </w:tcPr>
          <w:p w14:paraId="15B77A23" w14:textId="77777777" w:rsidR="002454E6" w:rsidRPr="000D7C1D" w:rsidRDefault="002454E6" w:rsidP="009D4831">
            <w:pPr>
              <w:pStyle w:val="Nagwek"/>
              <w:spacing w:beforeLines="60" w:before="144" w:afterLines="60" w:after="144"/>
              <w:rPr>
                <w:rFonts w:ascii="Arial Narrow" w:hAnsi="Arial Narrow" w:cs="Arial"/>
                <w:sz w:val="18"/>
              </w:rPr>
            </w:pPr>
            <w:r w:rsidRPr="000D7C1D">
              <w:rPr>
                <w:rFonts w:ascii="Arial Narrow" w:hAnsi="Arial Narrow" w:cs="Arial"/>
                <w:sz w:val="18"/>
              </w:rPr>
              <w:t>Miejsce:</w:t>
            </w:r>
          </w:p>
          <w:p w14:paraId="15B77A24" w14:textId="77777777" w:rsidR="002454E6" w:rsidRPr="000D7C1D" w:rsidRDefault="002454E6" w:rsidP="009D4831">
            <w:pPr>
              <w:pStyle w:val="Stopka"/>
              <w:tabs>
                <w:tab w:val="clear" w:pos="4536"/>
                <w:tab w:val="clear" w:pos="9072"/>
              </w:tabs>
              <w:spacing w:beforeLines="60" w:before="144" w:afterLines="60" w:after="144"/>
              <w:rPr>
                <w:rFonts w:ascii="Arial Narrow" w:hAnsi="Arial Narrow"/>
                <w:sz w:val="20"/>
              </w:rPr>
            </w:pPr>
            <w:r w:rsidRPr="000D7C1D">
              <w:rPr>
                <w:rFonts w:ascii="Arial Narrow" w:hAnsi="Arial Narrow"/>
                <w:sz w:val="20"/>
              </w:rPr>
              <w:t xml:space="preserve">                         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</w:tcBorders>
          </w:tcPr>
          <w:p w14:paraId="15B77A25" w14:textId="77777777" w:rsidR="002454E6" w:rsidRPr="000D7C1D" w:rsidRDefault="002454E6" w:rsidP="009D4831">
            <w:pPr>
              <w:pStyle w:val="Nagwek"/>
              <w:spacing w:beforeLines="60" w:before="144" w:afterLines="60" w:after="144"/>
              <w:rPr>
                <w:rFonts w:ascii="Arial Narrow" w:hAnsi="Arial Narrow" w:cs="Arial"/>
                <w:sz w:val="18"/>
                <w:lang w:val="en-US"/>
              </w:rPr>
            </w:pPr>
            <w:proofErr w:type="spellStart"/>
            <w:r w:rsidRPr="000D7C1D">
              <w:rPr>
                <w:rFonts w:ascii="Arial Narrow" w:hAnsi="Arial Narrow" w:cs="Arial"/>
                <w:sz w:val="18"/>
                <w:lang w:val="en-US"/>
              </w:rPr>
              <w:t>Pieczęć</w:t>
            </w:r>
            <w:proofErr w:type="spellEnd"/>
            <w:r w:rsidRPr="000D7C1D">
              <w:rPr>
                <w:rFonts w:ascii="Arial Narrow" w:hAnsi="Arial Narrow" w:cs="Arial"/>
                <w:sz w:val="18"/>
                <w:lang w:val="en-US"/>
              </w:rPr>
              <w:t xml:space="preserve"> </w:t>
            </w:r>
            <w:proofErr w:type="spellStart"/>
            <w:r w:rsidRPr="000D7C1D">
              <w:rPr>
                <w:rFonts w:ascii="Arial Narrow" w:hAnsi="Arial Narrow" w:cs="Arial"/>
                <w:sz w:val="18"/>
                <w:lang w:val="en-US"/>
              </w:rPr>
              <w:t>i</w:t>
            </w:r>
            <w:proofErr w:type="spellEnd"/>
            <w:r w:rsidRPr="000D7C1D">
              <w:rPr>
                <w:rFonts w:ascii="Arial Narrow" w:hAnsi="Arial Narrow" w:cs="Arial"/>
                <w:sz w:val="18"/>
                <w:lang w:val="en-US"/>
              </w:rPr>
              <w:t xml:space="preserve"> </w:t>
            </w:r>
            <w:proofErr w:type="spellStart"/>
            <w:r w:rsidRPr="000D7C1D">
              <w:rPr>
                <w:rFonts w:ascii="Arial Narrow" w:hAnsi="Arial Narrow" w:cs="Arial"/>
                <w:sz w:val="18"/>
                <w:lang w:val="en-US"/>
              </w:rPr>
              <w:t>podpis</w:t>
            </w:r>
            <w:proofErr w:type="spellEnd"/>
            <w:r w:rsidRPr="000D7C1D">
              <w:rPr>
                <w:rFonts w:ascii="Arial Narrow" w:hAnsi="Arial Narrow" w:cs="Arial"/>
                <w:sz w:val="18"/>
                <w:lang w:val="en-US"/>
              </w:rPr>
              <w:t>:</w:t>
            </w:r>
          </w:p>
          <w:p w14:paraId="15B77A26" w14:textId="77777777" w:rsidR="002454E6" w:rsidRPr="000D7C1D" w:rsidRDefault="002454E6" w:rsidP="009D4831">
            <w:pPr>
              <w:pStyle w:val="Stopka"/>
              <w:tabs>
                <w:tab w:val="clear" w:pos="4536"/>
                <w:tab w:val="clear" w:pos="9072"/>
              </w:tabs>
              <w:spacing w:beforeLines="60" w:before="144" w:afterLines="60" w:after="144"/>
              <w:rPr>
                <w:rFonts w:ascii="Arial Narrow" w:hAnsi="Arial Narrow"/>
                <w:sz w:val="20"/>
                <w:lang w:val="en-US"/>
              </w:rPr>
            </w:pPr>
          </w:p>
          <w:p w14:paraId="15B77A27" w14:textId="77777777" w:rsidR="002454E6" w:rsidRPr="000D7C1D" w:rsidRDefault="002454E6" w:rsidP="009D4831">
            <w:pPr>
              <w:pStyle w:val="Stopka"/>
              <w:tabs>
                <w:tab w:val="clear" w:pos="4536"/>
                <w:tab w:val="clear" w:pos="9072"/>
              </w:tabs>
              <w:spacing w:beforeLines="60" w:before="144" w:afterLines="60" w:after="144"/>
              <w:rPr>
                <w:rFonts w:ascii="Arial Narrow" w:hAnsi="Arial Narrow"/>
                <w:sz w:val="20"/>
                <w:lang w:val="en-US"/>
              </w:rPr>
            </w:pPr>
          </w:p>
        </w:tc>
      </w:tr>
    </w:tbl>
    <w:p w14:paraId="15B77A29" w14:textId="77777777" w:rsidR="009D4831" w:rsidRPr="000D7C1D" w:rsidRDefault="009D4831" w:rsidP="002454E6">
      <w:pPr>
        <w:pStyle w:val="Nagwek"/>
        <w:ind w:left="-180" w:firstLine="40"/>
        <w:rPr>
          <w:rFonts w:ascii="Arial Narrow" w:hAnsi="Arial Narrow" w:cs="Arial"/>
          <w:b/>
          <w:sz w:val="18"/>
        </w:rPr>
      </w:pPr>
    </w:p>
    <w:p w14:paraId="15B77A2A" w14:textId="77777777" w:rsidR="009D4831" w:rsidRPr="000D7C1D" w:rsidRDefault="009D4831" w:rsidP="002454E6">
      <w:pPr>
        <w:pStyle w:val="Nagwek"/>
        <w:ind w:left="-180" w:firstLine="40"/>
        <w:rPr>
          <w:rFonts w:ascii="Arial Narrow" w:hAnsi="Arial Narrow" w:cs="Arial"/>
          <w:b/>
          <w:sz w:val="18"/>
        </w:rPr>
      </w:pPr>
    </w:p>
    <w:p w14:paraId="15B77A2B" w14:textId="77777777" w:rsidR="002454E6" w:rsidRPr="000D7C1D" w:rsidRDefault="002454E6" w:rsidP="002454E6">
      <w:pPr>
        <w:pStyle w:val="Nagwek"/>
        <w:ind w:left="-180" w:firstLine="40"/>
        <w:rPr>
          <w:rFonts w:ascii="Arial Narrow" w:hAnsi="Arial Narrow" w:cs="Arial"/>
          <w:sz w:val="18"/>
        </w:rPr>
      </w:pPr>
      <w:r w:rsidRPr="000D7C1D">
        <w:rPr>
          <w:rFonts w:ascii="Arial Narrow" w:hAnsi="Arial Narrow" w:cs="Arial"/>
          <w:b/>
          <w:sz w:val="18"/>
        </w:rPr>
        <w:t>Pros</w:t>
      </w:r>
      <w:r w:rsidR="005800C3" w:rsidRPr="000D7C1D">
        <w:rPr>
          <w:rFonts w:ascii="Arial Narrow" w:hAnsi="Arial Narrow" w:cs="Arial"/>
          <w:b/>
          <w:sz w:val="18"/>
        </w:rPr>
        <w:t>zę</w:t>
      </w:r>
      <w:r w:rsidRPr="000D7C1D">
        <w:rPr>
          <w:rFonts w:ascii="Arial Narrow" w:hAnsi="Arial Narrow" w:cs="Arial"/>
          <w:b/>
          <w:sz w:val="18"/>
        </w:rPr>
        <w:t xml:space="preserve"> o przesłanie </w:t>
      </w:r>
      <w:r w:rsidR="005800C3" w:rsidRPr="000D7C1D">
        <w:rPr>
          <w:rFonts w:ascii="Arial Narrow" w:hAnsi="Arial Narrow" w:cs="Arial"/>
          <w:b/>
          <w:sz w:val="18"/>
        </w:rPr>
        <w:t xml:space="preserve">wypełnionego wniosku i niezbędnej dokumentacji technicznej </w:t>
      </w:r>
      <w:r w:rsidRPr="000D7C1D">
        <w:rPr>
          <w:rFonts w:ascii="Arial Narrow" w:hAnsi="Arial Narrow" w:cs="Arial"/>
          <w:b/>
          <w:sz w:val="18"/>
        </w:rPr>
        <w:t>na adres:</w:t>
      </w:r>
    </w:p>
    <w:p w14:paraId="15B77A2C" w14:textId="77777777" w:rsidR="002454E6" w:rsidRPr="000D7C1D" w:rsidRDefault="002454E6" w:rsidP="002454E6">
      <w:pPr>
        <w:tabs>
          <w:tab w:val="left" w:pos="-1985"/>
          <w:tab w:val="left" w:pos="-1843"/>
        </w:tabs>
        <w:spacing w:before="120"/>
        <w:rPr>
          <w:rFonts w:ascii="Arial Narrow" w:hAnsi="Arial Narrow" w:cs="Arial"/>
          <w:sz w:val="2"/>
        </w:rPr>
      </w:pPr>
    </w:p>
    <w:tbl>
      <w:tblPr>
        <w:tblW w:w="9498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4"/>
        <w:gridCol w:w="3512"/>
        <w:gridCol w:w="3512"/>
      </w:tblGrid>
      <w:tr w:rsidR="00A11226" w:rsidRPr="000D7C1D" w14:paraId="15B77A35" w14:textId="77777777" w:rsidTr="00C552FA">
        <w:trPr>
          <w:cantSplit/>
          <w:trHeight w:val="386"/>
        </w:trPr>
        <w:tc>
          <w:tcPr>
            <w:tcW w:w="2474" w:type="dxa"/>
          </w:tcPr>
          <w:p w14:paraId="15B77A2D" w14:textId="77777777" w:rsidR="00A11226" w:rsidRPr="000D7C1D" w:rsidRDefault="00A11226" w:rsidP="009D4831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PZU LAB S.A.</w:t>
            </w:r>
          </w:p>
          <w:p w14:paraId="15B77A2F" w14:textId="3EFD2660" w:rsidR="00A11226" w:rsidRPr="000D7C1D" w:rsidRDefault="00A11226" w:rsidP="009D4831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Rondo Ignacego Daszyńskiego 4</w:t>
            </w:r>
          </w:p>
          <w:p w14:paraId="169B4837" w14:textId="77777777" w:rsidR="00A11226" w:rsidRDefault="00A11226" w:rsidP="009D7035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00-843 Warszawa</w:t>
            </w:r>
          </w:p>
          <w:p w14:paraId="15B77A30" w14:textId="5E2E2585" w:rsidR="00A0134F" w:rsidRPr="000D7C1D" w:rsidRDefault="00A0134F" w:rsidP="009D7035">
            <w:pPr>
              <w:autoSpaceDE w:val="0"/>
              <w:spacing w:before="40" w:after="40"/>
              <w:rPr>
                <w:rFonts w:ascii="Arial Narrow" w:hAnsi="Arial Narrow" w:cs="Arial"/>
                <w:b/>
                <w:color w:val="1A171B"/>
                <w:sz w:val="18"/>
                <w:szCs w:val="18"/>
              </w:rPr>
            </w:pPr>
            <w:hyperlink r:id="rId13" w:history="1">
              <w:r w:rsidRPr="000D7C1D">
                <w:rPr>
                  <w:rStyle w:val="Hipercze"/>
                  <w:rFonts w:ascii="Arial Narrow" w:hAnsi="Arial Narrow" w:cs="Arial"/>
                  <w:sz w:val="18"/>
                  <w:szCs w:val="18"/>
                  <w:lang w:val="pt-PT"/>
                </w:rPr>
                <w:t>www.pzulab.pl</w:t>
              </w:r>
            </w:hyperlink>
          </w:p>
        </w:tc>
        <w:tc>
          <w:tcPr>
            <w:tcW w:w="3512" w:type="dxa"/>
          </w:tcPr>
          <w:p w14:paraId="1AF69021" w14:textId="45A0F594" w:rsidR="00887239" w:rsidRPr="000D7C1D" w:rsidRDefault="00887239" w:rsidP="00887239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Marta Chrabałowska</w:t>
            </w:r>
          </w:p>
          <w:p w14:paraId="0003FC5D" w14:textId="1D88176C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 xml:space="preserve">tel. kom. </w:t>
            </w: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+ 48</w:t>
            </w: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 </w:t>
            </w:r>
            <w:r w:rsidR="00B019CA" w:rsidRPr="00B019CA">
              <w:rPr>
                <w:rFonts w:ascii="Arial Narrow" w:hAnsi="Arial Narrow" w:cs="Arial"/>
                <w:color w:val="1A171B"/>
                <w:sz w:val="18"/>
                <w:szCs w:val="18"/>
              </w:rPr>
              <w:t>666 887 566</w:t>
            </w:r>
          </w:p>
          <w:p w14:paraId="33F51C01" w14:textId="0D5A202C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sz w:val="18"/>
                <w:szCs w:val="18"/>
                <w:lang w:val="fr-FR"/>
              </w:rPr>
            </w:pPr>
            <w:r w:rsidRPr="000D7C1D">
              <w:rPr>
                <w:rFonts w:ascii="Arial Narrow" w:hAnsi="Arial Narrow" w:cs="Arial"/>
                <w:sz w:val="18"/>
                <w:szCs w:val="18"/>
                <w:lang w:val="fr-FR"/>
              </w:rPr>
              <w:t xml:space="preserve">e-mail: </w:t>
            </w:r>
            <w:hyperlink r:id="rId14" w:history="1">
              <w:r w:rsidR="00B019CA" w:rsidRPr="00DC30C5">
                <w:rPr>
                  <w:rStyle w:val="Hipercze"/>
                  <w:rFonts w:ascii="Arial Narrow" w:hAnsi="Arial Narrow" w:cs="Arial"/>
                  <w:sz w:val="18"/>
                  <w:szCs w:val="18"/>
                  <w:lang w:val="fr-FR"/>
                </w:rPr>
                <w:t>mchrabalowska@pzu.pl</w:t>
              </w:r>
            </w:hyperlink>
          </w:p>
          <w:p w14:paraId="5C3AB344" w14:textId="4B065D91" w:rsidR="00A11226" w:rsidRPr="000D7C1D" w:rsidRDefault="00A11226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</w:p>
        </w:tc>
        <w:tc>
          <w:tcPr>
            <w:tcW w:w="3512" w:type="dxa"/>
          </w:tcPr>
          <w:p w14:paraId="75B00DE6" w14:textId="10533CA9" w:rsidR="00887239" w:rsidRPr="000D7C1D" w:rsidRDefault="00887239" w:rsidP="00887239">
            <w:pPr>
              <w:autoSpaceDE w:val="0"/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Szymon Pergał</w:t>
            </w:r>
          </w:p>
          <w:p w14:paraId="269FCDB5" w14:textId="77777777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color w:val="1A171B"/>
                <w:sz w:val="18"/>
                <w:szCs w:val="18"/>
              </w:rPr>
            </w:pP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 xml:space="preserve">tel. kom. </w:t>
            </w:r>
            <w:r w:rsidRPr="000D7C1D">
              <w:rPr>
                <w:rFonts w:ascii="Arial Narrow" w:hAnsi="Arial Narrow" w:cs="Arial"/>
                <w:color w:val="1A171B"/>
                <w:sz w:val="18"/>
                <w:szCs w:val="18"/>
              </w:rPr>
              <w:t>+ 48</w:t>
            </w:r>
            <w:r>
              <w:rPr>
                <w:rFonts w:ascii="Arial Narrow" w:hAnsi="Arial Narrow" w:cs="Arial"/>
                <w:color w:val="1A171B"/>
                <w:sz w:val="18"/>
                <w:szCs w:val="18"/>
              </w:rPr>
              <w:t> 666 888 953</w:t>
            </w:r>
          </w:p>
          <w:p w14:paraId="5BA35DB0" w14:textId="1C607477" w:rsidR="00887239" w:rsidRDefault="00887239" w:rsidP="00887239">
            <w:pPr>
              <w:pStyle w:val="Nagwek"/>
              <w:tabs>
                <w:tab w:val="clear" w:pos="9072"/>
              </w:tabs>
              <w:spacing w:before="40" w:after="40"/>
              <w:rPr>
                <w:rFonts w:ascii="Arial Narrow" w:hAnsi="Arial Narrow" w:cs="Arial"/>
                <w:sz w:val="18"/>
                <w:szCs w:val="18"/>
                <w:lang w:val="fr-FR"/>
              </w:rPr>
            </w:pPr>
            <w:r w:rsidRPr="000D7C1D">
              <w:rPr>
                <w:rFonts w:ascii="Arial Narrow" w:hAnsi="Arial Narrow" w:cs="Arial"/>
                <w:sz w:val="18"/>
                <w:szCs w:val="18"/>
                <w:lang w:val="fr-FR"/>
              </w:rPr>
              <w:t xml:space="preserve">e-mail: </w:t>
            </w:r>
            <w:hyperlink r:id="rId15" w:history="1">
              <w:r w:rsidR="00B019CA" w:rsidRPr="00DC30C5">
                <w:rPr>
                  <w:rStyle w:val="Hipercze"/>
                  <w:rFonts w:ascii="Arial Narrow" w:hAnsi="Arial Narrow" w:cs="Arial"/>
                  <w:sz w:val="18"/>
                  <w:szCs w:val="18"/>
                  <w:lang w:val="fr-FR"/>
                </w:rPr>
                <w:t>spergal@pzu.pl</w:t>
              </w:r>
            </w:hyperlink>
          </w:p>
          <w:p w14:paraId="15B77A34" w14:textId="5DF5BB6E" w:rsidR="00A11226" w:rsidRPr="000D7C1D" w:rsidRDefault="00A11226" w:rsidP="00E1574A">
            <w:pPr>
              <w:tabs>
                <w:tab w:val="left" w:pos="497"/>
                <w:tab w:val="left" w:pos="1489"/>
                <w:tab w:val="left" w:pos="1914"/>
                <w:tab w:val="left" w:pos="2198"/>
                <w:tab w:val="left" w:pos="4395"/>
              </w:tabs>
              <w:spacing w:before="40" w:after="40"/>
              <w:rPr>
                <w:rFonts w:ascii="Arial Narrow" w:hAnsi="Arial Narrow" w:cs="Arial"/>
                <w:sz w:val="18"/>
                <w:szCs w:val="18"/>
                <w:lang w:val="pt-PT"/>
              </w:rPr>
            </w:pPr>
          </w:p>
        </w:tc>
      </w:tr>
    </w:tbl>
    <w:p w14:paraId="15B77A36" w14:textId="1C7AD21C" w:rsidR="00E2451F" w:rsidRPr="000D7C1D" w:rsidRDefault="00E2451F" w:rsidP="002454E6">
      <w:pPr>
        <w:tabs>
          <w:tab w:val="left" w:pos="1740"/>
        </w:tabs>
        <w:rPr>
          <w:rFonts w:ascii="Arial Narrow" w:hAnsi="Arial Narrow"/>
          <w:lang w:val="fr-FR"/>
        </w:rPr>
      </w:pPr>
    </w:p>
    <w:p w14:paraId="2EDB3A10" w14:textId="77777777" w:rsidR="00E2451F" w:rsidRPr="000D7C1D" w:rsidRDefault="00E2451F">
      <w:pPr>
        <w:spacing w:after="200" w:line="276" w:lineRule="auto"/>
        <w:rPr>
          <w:rFonts w:ascii="Arial Narrow" w:hAnsi="Arial Narrow"/>
          <w:lang w:val="fr-FR"/>
        </w:rPr>
      </w:pPr>
      <w:r w:rsidRPr="000D7C1D">
        <w:rPr>
          <w:rFonts w:ascii="Arial Narrow" w:hAnsi="Arial Narrow"/>
          <w:lang w:val="fr-FR"/>
        </w:rPr>
        <w:br w:type="page"/>
      </w:r>
    </w:p>
    <w:p w14:paraId="1DF6B497" w14:textId="77777777" w:rsidR="002454E6" w:rsidRPr="000D7C1D" w:rsidRDefault="002454E6" w:rsidP="002454E6">
      <w:pPr>
        <w:tabs>
          <w:tab w:val="left" w:pos="1740"/>
        </w:tabs>
        <w:rPr>
          <w:rFonts w:ascii="Arial Narrow" w:hAnsi="Arial Narrow"/>
          <w:lang w:val="fr-FR"/>
        </w:rPr>
      </w:pPr>
    </w:p>
    <w:p w14:paraId="15B77A37" w14:textId="77777777" w:rsidR="009D4831" w:rsidRPr="000D7C1D" w:rsidRDefault="009D4831" w:rsidP="003B3A45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b/>
          <w:sz w:val="18"/>
          <w:szCs w:val="18"/>
          <w:lang w:val="fr-FR"/>
        </w:rPr>
      </w:pPr>
    </w:p>
    <w:p w14:paraId="15B77A3B" w14:textId="77777777" w:rsidR="0040146E" w:rsidRPr="000D7C1D" w:rsidRDefault="0040146E" w:rsidP="0040146E">
      <w:pPr>
        <w:jc w:val="center"/>
        <w:rPr>
          <w:rFonts w:ascii="Arial Narrow" w:eastAsia="Calibri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 xml:space="preserve">Informacja Administratora danych osobowych </w:t>
      </w:r>
      <w:r w:rsidRPr="000D7C1D">
        <w:rPr>
          <w:rFonts w:ascii="Arial Narrow" w:hAnsi="Arial Narrow" w:cs="Tahoma"/>
          <w:b/>
          <w:sz w:val="16"/>
          <w:szCs w:val="18"/>
        </w:rPr>
        <w:br/>
      </w:r>
      <w:r w:rsidRPr="000D7C1D">
        <w:rPr>
          <w:rFonts w:ascii="Arial Narrow" w:eastAsia="Calibri" w:hAnsi="Arial Narrow" w:cs="Tahoma"/>
          <w:sz w:val="16"/>
          <w:szCs w:val="18"/>
        </w:rPr>
        <w:t>dla osób kontaktowych / osób wskazanych do wykonywania umowy</w:t>
      </w:r>
    </w:p>
    <w:p w14:paraId="15B77A3C" w14:textId="77777777" w:rsidR="0040146E" w:rsidRPr="000D7C1D" w:rsidRDefault="0040146E" w:rsidP="0040146E">
      <w:pPr>
        <w:jc w:val="center"/>
        <w:rPr>
          <w:rFonts w:ascii="Arial Narrow" w:eastAsia="Calibri" w:hAnsi="Arial Narrow" w:cs="Tahoma"/>
          <w:sz w:val="16"/>
          <w:szCs w:val="18"/>
        </w:rPr>
      </w:pPr>
    </w:p>
    <w:p w14:paraId="15B77A3D" w14:textId="77777777" w:rsidR="0040146E" w:rsidRPr="000D7C1D" w:rsidRDefault="0040146E" w:rsidP="0040146E">
      <w:pPr>
        <w:ind w:left="3540" w:firstLine="708"/>
        <w:rPr>
          <w:rFonts w:ascii="Arial Narrow" w:hAnsi="Arial Narrow" w:cs="Tahoma"/>
          <w:sz w:val="18"/>
          <w:szCs w:val="20"/>
        </w:rPr>
      </w:pPr>
    </w:p>
    <w:p w14:paraId="15B77A3E" w14:textId="77777777" w:rsidR="0040146E" w:rsidRPr="000D7C1D" w:rsidRDefault="0040146E" w:rsidP="0040146E">
      <w:pPr>
        <w:jc w:val="both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>[Administrator i dane kontaktowe administratora]</w:t>
      </w:r>
    </w:p>
    <w:p w14:paraId="15B77A3F" w14:textId="4C76AA4F" w:rsidR="0040146E" w:rsidRPr="000D7C1D" w:rsidRDefault="0040146E" w:rsidP="0040146E">
      <w:pPr>
        <w:jc w:val="both"/>
        <w:rPr>
          <w:rFonts w:ascii="Arial Narrow" w:hAnsi="Arial Narrow" w:cstheme="minorHAnsi"/>
          <w:sz w:val="16"/>
          <w:szCs w:val="16"/>
        </w:rPr>
      </w:pPr>
      <w:r w:rsidRPr="000D7C1D">
        <w:rPr>
          <w:rFonts w:ascii="Arial Narrow" w:hAnsi="Arial Narrow" w:cs="Tahoma"/>
          <w:sz w:val="16"/>
          <w:szCs w:val="18"/>
        </w:rPr>
        <w:t xml:space="preserve">Administratorem Pani/Pana danych osobowych jest </w:t>
      </w:r>
      <w:r w:rsidRPr="000D7C1D">
        <w:rPr>
          <w:rFonts w:ascii="Arial Narrow" w:hAnsi="Arial Narrow" w:cs="Tahoma"/>
          <w:b/>
          <w:sz w:val="16"/>
          <w:szCs w:val="18"/>
        </w:rPr>
        <w:t>PZU LAB SA</w:t>
      </w:r>
      <w:r w:rsidRPr="000D7C1D">
        <w:rPr>
          <w:rFonts w:ascii="Arial Narrow" w:hAnsi="Arial Narrow" w:cs="Tahoma"/>
          <w:sz w:val="16"/>
          <w:szCs w:val="18"/>
        </w:rPr>
        <w:t xml:space="preserve"> z siedzibą w Warszawie, </w:t>
      </w:r>
      <w:r w:rsidR="004D7D2C" w:rsidRPr="000D7C1D">
        <w:rPr>
          <w:rFonts w:ascii="Arial Narrow" w:hAnsi="Arial Narrow" w:cs="Tahoma"/>
          <w:sz w:val="16"/>
          <w:szCs w:val="18"/>
        </w:rPr>
        <w:t>Rondo Ignacego Daszyńskiego 4</w:t>
      </w:r>
      <w:r w:rsidRPr="000D7C1D">
        <w:rPr>
          <w:rFonts w:ascii="Arial Narrow" w:hAnsi="Arial Narrow" w:cs="Tahoma"/>
          <w:color w:val="000000" w:themeColor="text1"/>
          <w:sz w:val="16"/>
          <w:szCs w:val="20"/>
        </w:rPr>
        <w:t>, 00-8</w:t>
      </w:r>
      <w:r w:rsidR="004D7D2C" w:rsidRPr="000D7C1D">
        <w:rPr>
          <w:rFonts w:ascii="Arial Narrow" w:hAnsi="Arial Narrow" w:cs="Tahoma"/>
          <w:color w:val="000000" w:themeColor="text1"/>
          <w:sz w:val="16"/>
          <w:szCs w:val="20"/>
        </w:rPr>
        <w:t>43</w:t>
      </w:r>
      <w:r w:rsidRPr="000D7C1D">
        <w:rPr>
          <w:rFonts w:ascii="Arial Narrow" w:hAnsi="Arial Narrow" w:cs="Tahoma"/>
          <w:color w:val="000000" w:themeColor="text1"/>
          <w:sz w:val="16"/>
          <w:szCs w:val="20"/>
        </w:rPr>
        <w:t xml:space="preserve"> Warszawa.</w:t>
      </w:r>
      <w:r w:rsidRPr="000D7C1D" w:rsidDel="00812EFC">
        <w:rPr>
          <w:rFonts w:ascii="Arial Narrow" w:hAnsi="Arial Narrow" w:cs="Tahoma"/>
          <w:color w:val="000000" w:themeColor="text1"/>
          <w:sz w:val="16"/>
          <w:szCs w:val="20"/>
        </w:rPr>
        <w:t xml:space="preserve"> </w:t>
      </w:r>
      <w:r w:rsidRPr="000D7C1D">
        <w:rPr>
          <w:rFonts w:ascii="Arial Narrow" w:hAnsi="Arial Narrow" w:cstheme="minorHAnsi"/>
          <w:sz w:val="16"/>
          <w:szCs w:val="18"/>
        </w:rPr>
        <w:t xml:space="preserve">Kontakt z administratorem jest możliwy za pośrednictwem adresu e-mail: </w:t>
      </w:r>
      <w:r w:rsidRPr="000D7C1D">
        <w:rPr>
          <w:rFonts w:ascii="Arial Narrow" w:hAnsi="Arial Narrow" w:cstheme="minorHAnsi"/>
          <w:b/>
          <w:sz w:val="16"/>
          <w:szCs w:val="18"/>
        </w:rPr>
        <w:t>kontakt@pzu.pl</w:t>
      </w:r>
      <w:r w:rsidRPr="000D7C1D">
        <w:rPr>
          <w:rFonts w:ascii="Arial Narrow" w:hAnsi="Arial Narrow" w:cstheme="minorHAnsi"/>
          <w:sz w:val="16"/>
          <w:szCs w:val="18"/>
        </w:rPr>
        <w:t xml:space="preserve"> lub pisemnie na wyżej wskazany adres siedziby administratora. </w:t>
      </w:r>
    </w:p>
    <w:p w14:paraId="15B77A40" w14:textId="77777777" w:rsidR="0040146E" w:rsidRPr="000D7C1D" w:rsidRDefault="0040146E" w:rsidP="0040146E">
      <w:pPr>
        <w:jc w:val="both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theme="minorHAnsi"/>
          <w:sz w:val="16"/>
          <w:szCs w:val="16"/>
        </w:rPr>
        <w:t xml:space="preserve"> </w:t>
      </w:r>
      <w:r w:rsidRPr="000D7C1D">
        <w:rPr>
          <w:rFonts w:ascii="Arial Narrow" w:hAnsi="Arial Narrow" w:cs="Tahoma"/>
          <w:b/>
          <w:sz w:val="16"/>
          <w:szCs w:val="18"/>
        </w:rPr>
        <w:t>[Przetwarzanie danych]</w:t>
      </w:r>
    </w:p>
    <w:p w14:paraId="15B77A41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Pani/Pana dane osobowe zostały udostępnione administratorowi przez Pani</w:t>
      </w:r>
      <w:r w:rsidR="00F678F9" w:rsidRPr="000D7C1D">
        <w:rPr>
          <w:rFonts w:ascii="Arial Narrow" w:hAnsi="Arial Narrow" w:cs="Tahoma"/>
          <w:sz w:val="16"/>
          <w:szCs w:val="18"/>
        </w:rPr>
        <w:t>ą</w:t>
      </w:r>
      <w:r w:rsidRPr="000D7C1D">
        <w:rPr>
          <w:rFonts w:ascii="Arial Narrow" w:hAnsi="Arial Narrow" w:cs="Tahoma"/>
          <w:sz w:val="16"/>
          <w:szCs w:val="18"/>
        </w:rPr>
        <w:t xml:space="preserve">/Pana, w związku z </w:t>
      </w:r>
      <w:r w:rsidR="00F678F9" w:rsidRPr="000D7C1D">
        <w:rPr>
          <w:rFonts w:ascii="Arial Narrow" w:hAnsi="Arial Narrow" w:cs="Tahoma"/>
          <w:sz w:val="16"/>
          <w:szCs w:val="18"/>
        </w:rPr>
        <w:t>chęcią prowadzenia certyfikacji</w:t>
      </w:r>
      <w:r w:rsidRPr="000D7C1D">
        <w:rPr>
          <w:rFonts w:ascii="Arial Narrow" w:hAnsi="Arial Narrow" w:cs="Tahoma"/>
          <w:sz w:val="16"/>
          <w:szCs w:val="18"/>
        </w:rPr>
        <w:t xml:space="preserve"> przez administratora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usług świadczonych przez reprezentowany przez Panią/ Pana podmiot </w:t>
      </w:r>
      <w:r w:rsidRPr="000D7C1D">
        <w:rPr>
          <w:rFonts w:ascii="Arial Narrow" w:hAnsi="Arial Narrow" w:cs="Tahoma"/>
          <w:sz w:val="16"/>
          <w:szCs w:val="18"/>
        </w:rPr>
        <w:t>, lub wykonaniem umowy handlowej łączącej</w:t>
      </w:r>
      <w:r w:rsidR="00F678F9" w:rsidRPr="000D7C1D">
        <w:rPr>
          <w:rFonts w:ascii="Arial Narrow" w:hAnsi="Arial Narrow" w:cs="Tahoma"/>
          <w:sz w:val="16"/>
          <w:szCs w:val="18"/>
        </w:rPr>
        <w:t xml:space="preserve"> reprezentowanym przez</w:t>
      </w:r>
      <w:r w:rsidRPr="000D7C1D">
        <w:rPr>
          <w:rFonts w:ascii="Arial Narrow" w:hAnsi="Arial Narrow" w:cs="Tahoma"/>
          <w:sz w:val="16"/>
          <w:szCs w:val="18"/>
        </w:rPr>
        <w:t xml:space="preserve"> Pani</w:t>
      </w:r>
      <w:r w:rsidR="00F678F9" w:rsidRPr="000D7C1D">
        <w:rPr>
          <w:rFonts w:ascii="Arial Narrow" w:hAnsi="Arial Narrow" w:cs="Tahoma"/>
          <w:sz w:val="16"/>
          <w:szCs w:val="18"/>
        </w:rPr>
        <w:t>ą</w:t>
      </w:r>
      <w:r w:rsidRPr="000D7C1D">
        <w:rPr>
          <w:rFonts w:ascii="Arial Narrow" w:hAnsi="Arial Narrow" w:cs="Tahoma"/>
          <w:sz w:val="16"/>
          <w:szCs w:val="18"/>
        </w:rPr>
        <w:t>/Pana</w:t>
      </w:r>
      <w:r w:rsidR="00F678F9" w:rsidRPr="000D7C1D">
        <w:rPr>
          <w:rFonts w:ascii="Arial Narrow" w:hAnsi="Arial Narrow" w:cs="Tahoma"/>
          <w:sz w:val="16"/>
          <w:szCs w:val="18"/>
        </w:rPr>
        <w:t xml:space="preserve"> podmiotem</w:t>
      </w:r>
      <w:r w:rsidRPr="000D7C1D">
        <w:rPr>
          <w:rFonts w:ascii="Arial Narrow" w:hAnsi="Arial Narrow" w:cs="Tahoma"/>
          <w:sz w:val="16"/>
          <w:szCs w:val="18"/>
        </w:rPr>
        <w:t xml:space="preserve"> z administratorem. </w:t>
      </w:r>
    </w:p>
    <w:p w14:paraId="15B77A42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Zakres Pani/Pana danych osobowych przetwarzanych przez administratora obejmuje służbowe dane kontaktowe. </w:t>
      </w:r>
      <w:r w:rsidR="007C3486" w:rsidRPr="000D7C1D">
        <w:rPr>
          <w:rFonts w:ascii="Arial Narrow" w:hAnsi="Arial Narrow" w:cs="Tahoma"/>
          <w:sz w:val="16"/>
          <w:szCs w:val="18"/>
        </w:rPr>
        <w:t>Zakres danych osobowych reprezentowanego przez Panią/Pana podmiotu obejmuje dane rejestrowe</w:t>
      </w:r>
      <w:r w:rsidR="000A0A85" w:rsidRPr="000D7C1D">
        <w:rPr>
          <w:rFonts w:ascii="Arial Narrow" w:hAnsi="Arial Narrow" w:cs="Tahoma"/>
          <w:sz w:val="16"/>
          <w:szCs w:val="18"/>
        </w:rPr>
        <w:t xml:space="preserve"> i kontaktowe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tego podmiotu. </w:t>
      </w:r>
    </w:p>
    <w:p w14:paraId="15B77A43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eastAsia="Calibri" w:hAnsi="Arial Narrow" w:cs="Tahoma"/>
          <w:sz w:val="16"/>
          <w:szCs w:val="18"/>
        </w:rPr>
      </w:pPr>
      <w:r w:rsidRPr="000D7C1D">
        <w:rPr>
          <w:rFonts w:ascii="Arial Narrow" w:eastAsia="Calibri" w:hAnsi="Arial Narrow" w:cs="Tahoma"/>
          <w:sz w:val="16"/>
          <w:szCs w:val="18"/>
        </w:rPr>
        <w:t>Pani/Pana dane osobowe będą przetwarzane w celu:</w:t>
      </w:r>
    </w:p>
    <w:p w14:paraId="15B77A44" w14:textId="77777777" w:rsidR="007C3486" w:rsidRPr="000D7C1D" w:rsidRDefault="007C3486" w:rsidP="007C3486">
      <w:pPr>
        <w:pStyle w:val="Akapitzlist"/>
        <w:numPr>
          <w:ilvl w:val="0"/>
          <w:numId w:val="7"/>
        </w:numPr>
        <w:suppressAutoHyphens/>
        <w:autoSpaceDN w:val="0"/>
        <w:spacing w:line="276" w:lineRule="auto"/>
        <w:contextualSpacing w:val="0"/>
        <w:jc w:val="both"/>
        <w:textAlignment w:val="baseline"/>
        <w:rPr>
          <w:rFonts w:ascii="Arial Narrow" w:hAnsi="Arial Narrow" w:cs="Tahoma"/>
          <w:sz w:val="16"/>
          <w:szCs w:val="16"/>
        </w:rPr>
      </w:pPr>
      <w:r w:rsidRPr="000D7C1D">
        <w:rPr>
          <w:rFonts w:ascii="Arial Narrow" w:hAnsi="Arial Narrow" w:cs="Tahoma"/>
          <w:sz w:val="16"/>
          <w:szCs w:val="16"/>
        </w:rPr>
        <w:t xml:space="preserve">zawarcia i wykonania umowy– podstawą prawną przetwarzania jest niezbędność przetwarzania danych do zawarcia i wykonywania umowy </w:t>
      </w:r>
      <w:r w:rsidRPr="000D7C1D">
        <w:rPr>
          <w:rFonts w:ascii="Arial Narrow" w:eastAsia="Calibri" w:hAnsi="Arial Narrow" w:cs="Tahoma"/>
          <w:sz w:val="16"/>
          <w:szCs w:val="18"/>
        </w:rPr>
        <w:t>(art. 6 ust. 1 lit b RODO);</w:t>
      </w:r>
      <w:r w:rsidRPr="000D7C1D">
        <w:rPr>
          <w:rFonts w:ascii="Arial Narrow" w:hAnsi="Arial Narrow" w:cs="Tahoma"/>
          <w:sz w:val="16"/>
          <w:szCs w:val="16"/>
        </w:rPr>
        <w:t>,</w:t>
      </w:r>
    </w:p>
    <w:p w14:paraId="15B77A45" w14:textId="77777777" w:rsidR="0040146E" w:rsidRPr="000D7C1D" w:rsidRDefault="0040146E" w:rsidP="0040146E">
      <w:pPr>
        <w:pStyle w:val="Akapitzlist"/>
        <w:numPr>
          <w:ilvl w:val="0"/>
          <w:numId w:val="7"/>
        </w:num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eastAsia="Calibri" w:hAnsi="Arial Narrow" w:cs="Tahoma"/>
          <w:sz w:val="16"/>
          <w:szCs w:val="18"/>
        </w:rPr>
        <w:t>wykonania umowy handlowej wiążącej administratora z</w:t>
      </w:r>
      <w:r w:rsidR="00F678F9" w:rsidRPr="000D7C1D">
        <w:rPr>
          <w:rFonts w:ascii="Arial Narrow" w:eastAsia="Calibri" w:hAnsi="Arial Narrow" w:cs="Tahoma"/>
          <w:sz w:val="16"/>
          <w:szCs w:val="18"/>
        </w:rPr>
        <w:t xml:space="preserve"> reprezentowanym przez</w:t>
      </w:r>
      <w:r w:rsidRPr="000D7C1D">
        <w:rPr>
          <w:rFonts w:ascii="Arial Narrow" w:eastAsia="Calibri" w:hAnsi="Arial Narrow" w:cs="Tahoma"/>
          <w:sz w:val="16"/>
          <w:szCs w:val="18"/>
        </w:rPr>
        <w:t xml:space="preserve"> Pani/Pana</w:t>
      </w:r>
      <w:r w:rsidR="00F678F9" w:rsidRPr="000D7C1D">
        <w:rPr>
          <w:rFonts w:ascii="Arial Narrow" w:eastAsia="Calibri" w:hAnsi="Arial Narrow" w:cs="Tahoma"/>
          <w:sz w:val="16"/>
          <w:szCs w:val="18"/>
        </w:rPr>
        <w:t xml:space="preserve"> podmiotem</w:t>
      </w:r>
      <w:r w:rsidRPr="000D7C1D">
        <w:rPr>
          <w:rFonts w:ascii="Arial Narrow" w:eastAsia="Calibri" w:hAnsi="Arial Narrow" w:cs="Tahoma"/>
          <w:sz w:val="16"/>
          <w:szCs w:val="18"/>
        </w:rPr>
        <w:t xml:space="preserve"> – podstawą prawną przetwarzania jest prawnie uzasadniony interes administratora oraz Pani/Pana pracodawcy (art. 6 ust. 1 lit f RODO); prawnie uzasadniony interes polega na umożliwieniu administratorowi sprawnego bieżącego wykonywania umowy,</w:t>
      </w:r>
    </w:p>
    <w:p w14:paraId="15B77A46" w14:textId="77777777" w:rsidR="0040146E" w:rsidRPr="000D7C1D" w:rsidRDefault="0040146E" w:rsidP="0040146E">
      <w:pPr>
        <w:pStyle w:val="Akapitzlist"/>
        <w:numPr>
          <w:ilvl w:val="0"/>
          <w:numId w:val="7"/>
        </w:num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wypełniania przez administratora obowiązków dotyczących przechowywania dowodów księgowych – podstawą prawną przetwarzania jest niezbędność do wypełnienia obowiązku prawnego ciążącego na administratorze wynikającego z przepisów o rachunkowości i prawa podatkowego,</w:t>
      </w:r>
    </w:p>
    <w:p w14:paraId="15B77A47" w14:textId="77777777" w:rsidR="0040146E" w:rsidRPr="000D7C1D" w:rsidRDefault="0040146E" w:rsidP="0040146E">
      <w:pPr>
        <w:pStyle w:val="Akapitzlist"/>
        <w:numPr>
          <w:ilvl w:val="0"/>
          <w:numId w:val="7"/>
        </w:numPr>
        <w:autoSpaceDN w:val="0"/>
        <w:jc w:val="both"/>
        <w:textAlignment w:val="baseline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ewentualnie w celu dochodzenia roszczeń lub obrony przed roszczeniami związanymi z zawartą przez </w:t>
      </w:r>
      <w:r w:rsidRPr="000D7C1D">
        <w:rPr>
          <w:rFonts w:ascii="Arial Narrow" w:hAnsi="Arial Narrow" w:cs="Tahoma"/>
          <w:b/>
          <w:sz w:val="16"/>
          <w:szCs w:val="18"/>
        </w:rPr>
        <w:t>PZU LAB SA</w:t>
      </w:r>
      <w:r w:rsidRPr="000D7C1D">
        <w:rPr>
          <w:rFonts w:ascii="Arial Narrow" w:hAnsi="Arial Narrow" w:cs="Tahoma"/>
          <w:sz w:val="16"/>
          <w:szCs w:val="18"/>
        </w:rPr>
        <w:t xml:space="preserve"> umową handlową z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reprezentowanym przez</w:t>
      </w:r>
      <w:r w:rsidRPr="000D7C1D">
        <w:rPr>
          <w:rFonts w:ascii="Arial Narrow" w:hAnsi="Arial Narrow" w:cs="Tahoma"/>
          <w:sz w:val="16"/>
          <w:szCs w:val="18"/>
        </w:rPr>
        <w:t xml:space="preserve"> Pani/Pana </w:t>
      </w:r>
      <w:r w:rsidR="007C3486" w:rsidRPr="000D7C1D">
        <w:rPr>
          <w:rFonts w:ascii="Arial Narrow" w:hAnsi="Arial Narrow" w:cs="Tahoma"/>
          <w:sz w:val="16"/>
          <w:szCs w:val="18"/>
        </w:rPr>
        <w:t>podmiotem</w:t>
      </w:r>
      <w:r w:rsidRPr="000D7C1D">
        <w:rPr>
          <w:rFonts w:ascii="Arial Narrow" w:hAnsi="Arial Narrow" w:cs="Tahoma"/>
          <w:sz w:val="16"/>
          <w:szCs w:val="18"/>
        </w:rPr>
        <w:t xml:space="preserve"> – podstawą prawną przetwarzania jest niezbędność przetwarzania do realizacji prawnie uzasadnionego interesu administratora; uzasadnionym interesem administratora jest możliwość dochodzenia przez niego roszczeń oraz obrony przed roszczeniami wynikającymi z zawartej umowy z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reprezentowaną przez Pani/Pana podmiotem</w:t>
      </w:r>
      <w:r w:rsidRPr="000D7C1D">
        <w:rPr>
          <w:rFonts w:ascii="Arial Narrow" w:hAnsi="Arial Narrow" w:cs="Tahoma"/>
          <w:sz w:val="16"/>
          <w:szCs w:val="18"/>
        </w:rPr>
        <w:t>.</w:t>
      </w:r>
    </w:p>
    <w:p w14:paraId="15B77A48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iCs/>
          <w:sz w:val="16"/>
          <w:szCs w:val="18"/>
        </w:rPr>
      </w:pPr>
      <w:r w:rsidRPr="000D7C1D">
        <w:rPr>
          <w:rFonts w:ascii="Arial Narrow" w:hAnsi="Arial Narrow" w:cs="Tahoma"/>
          <w:b/>
          <w:iCs/>
          <w:sz w:val="16"/>
          <w:szCs w:val="18"/>
        </w:rPr>
        <w:t>[Okres przechowywania danych]</w:t>
      </w:r>
    </w:p>
    <w:p w14:paraId="15B77A49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iCs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Pani/Pana dane osobowe będą przechowywane do momentu przedawnienia roszczeń z zawartej przez </w:t>
      </w:r>
      <w:r w:rsidRPr="000D7C1D">
        <w:rPr>
          <w:rFonts w:ascii="Arial Narrow" w:hAnsi="Arial Narrow" w:cs="Tahoma"/>
          <w:b/>
          <w:sz w:val="16"/>
          <w:szCs w:val="18"/>
        </w:rPr>
        <w:t>PZU LAB SA</w:t>
      </w:r>
      <w:r w:rsidRPr="000D7C1D">
        <w:rPr>
          <w:rFonts w:ascii="Arial Narrow" w:hAnsi="Arial Narrow" w:cs="Tahoma"/>
          <w:sz w:val="16"/>
          <w:szCs w:val="18"/>
        </w:rPr>
        <w:t xml:space="preserve"> umowy</w:t>
      </w:r>
      <w:r w:rsidR="007C3486" w:rsidRPr="000D7C1D">
        <w:rPr>
          <w:rFonts w:ascii="Arial Narrow" w:hAnsi="Arial Narrow" w:cs="Tahoma"/>
          <w:sz w:val="16"/>
          <w:szCs w:val="18"/>
        </w:rPr>
        <w:t xml:space="preserve"> </w:t>
      </w:r>
      <w:r w:rsidRPr="000D7C1D">
        <w:rPr>
          <w:rFonts w:ascii="Arial Narrow" w:hAnsi="Arial Narrow" w:cs="Tahoma"/>
          <w:sz w:val="16"/>
          <w:szCs w:val="18"/>
        </w:rPr>
        <w:t xml:space="preserve"> lub do momentu wygaśnięcia obowiązku przechowywania danych wynikającego z przepisów prawa, w szczególności obowiązku przechowywania dokumentów księgowych.</w:t>
      </w:r>
    </w:p>
    <w:p w14:paraId="15B77A4A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>[Przekazywanie danych]</w:t>
      </w:r>
    </w:p>
    <w:p w14:paraId="15B77A4B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Pani/Pana dane osobowe mogą być przekazywane podmiotom przetwarzającym dane osobowe na zlecenie administratora: dostawcom usług IT, podmiotom przetwarzającym dane w celu windykacji należności, przy czym takie podmioty przetwarzają dane na podstawie umowy z administratorem i wyłącznie zgodnie z poleceniami administratora.</w:t>
      </w:r>
    </w:p>
    <w:p w14:paraId="15B77A4C" w14:textId="77777777" w:rsidR="0040146E" w:rsidRPr="000D7C1D" w:rsidRDefault="0040146E" w:rsidP="0040146E">
      <w:pPr>
        <w:autoSpaceDN w:val="0"/>
        <w:jc w:val="both"/>
        <w:textAlignment w:val="baseline"/>
        <w:rPr>
          <w:rFonts w:ascii="Arial Narrow" w:hAnsi="Arial Narrow" w:cs="Tahoma"/>
          <w:b/>
          <w:sz w:val="16"/>
          <w:szCs w:val="18"/>
        </w:rPr>
      </w:pPr>
      <w:r w:rsidRPr="000D7C1D">
        <w:rPr>
          <w:rFonts w:ascii="Arial Narrow" w:hAnsi="Arial Narrow" w:cs="Tahoma"/>
          <w:b/>
          <w:sz w:val="16"/>
          <w:szCs w:val="18"/>
        </w:rPr>
        <w:t>[Pani/Pana prawa]</w:t>
      </w:r>
    </w:p>
    <w:p w14:paraId="15B77A4D" w14:textId="77777777" w:rsidR="0040146E" w:rsidRPr="000D7C1D" w:rsidRDefault="0040146E" w:rsidP="0040146E">
      <w:pPr>
        <w:jc w:val="both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Przysługuje Pani/Panu prawo dostępu do swoich danych osobowych oraz prawo żądania ich sprostowania, ich usunięcia lub ograniczenia ich przetwarzania.</w:t>
      </w:r>
    </w:p>
    <w:p w14:paraId="15B77A4E" w14:textId="77777777" w:rsidR="0040146E" w:rsidRPr="000D7C1D" w:rsidRDefault="0040146E" w:rsidP="0040146E">
      <w:pPr>
        <w:jc w:val="both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 xml:space="preserve">Przysługuje Pani/Panu prawo wniesienia sprzeciwu względem przetwarzania danych osobowych przez </w:t>
      </w:r>
      <w:r w:rsidRPr="000D7C1D">
        <w:rPr>
          <w:rFonts w:ascii="Arial Narrow" w:hAnsi="Arial Narrow" w:cs="Tahoma"/>
          <w:b/>
          <w:sz w:val="16"/>
          <w:szCs w:val="18"/>
        </w:rPr>
        <w:t>PZU LAB SA,</w:t>
      </w:r>
      <w:r w:rsidRPr="000D7C1D">
        <w:rPr>
          <w:rFonts w:ascii="Arial Narrow" w:hAnsi="Arial Narrow" w:cs="Tahoma"/>
          <w:sz w:val="16"/>
          <w:szCs w:val="18"/>
        </w:rPr>
        <w:t xml:space="preserve"> z przyczyn związanych z Pani/Pana szczególną sytuacją. </w:t>
      </w:r>
    </w:p>
    <w:p w14:paraId="15B77A53" w14:textId="0BF5AB24" w:rsidR="005800C3" w:rsidRPr="000D7C1D" w:rsidRDefault="0040146E" w:rsidP="00195380">
      <w:pPr>
        <w:jc w:val="both"/>
        <w:rPr>
          <w:rFonts w:ascii="Arial Narrow" w:hAnsi="Arial Narrow" w:cs="Tahoma"/>
          <w:sz w:val="16"/>
          <w:szCs w:val="18"/>
        </w:rPr>
      </w:pPr>
      <w:r w:rsidRPr="000D7C1D">
        <w:rPr>
          <w:rFonts w:ascii="Arial Narrow" w:hAnsi="Arial Narrow" w:cs="Tahoma"/>
          <w:sz w:val="16"/>
          <w:szCs w:val="18"/>
        </w:rPr>
        <w:t>W celu skorzystania z powyższych praw należy skontaktować się z administratorem. Przysługuje Pani/Panu prawo wniesienia skargi do organu nadzorczego zajmującego się ochroną danych osobowych w Polsce.</w:t>
      </w:r>
    </w:p>
    <w:sectPr w:rsidR="005800C3" w:rsidRPr="000D7C1D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02052" w14:textId="77777777" w:rsidR="00A32A9E" w:rsidRDefault="00A32A9E" w:rsidP="00397481">
      <w:r>
        <w:separator/>
      </w:r>
    </w:p>
  </w:endnote>
  <w:endnote w:type="continuationSeparator" w:id="0">
    <w:p w14:paraId="21F89237" w14:textId="77777777" w:rsidR="00A32A9E" w:rsidRDefault="00A32A9E" w:rsidP="00397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Source Sans Pro" w:hAnsi="Source Sans Pro"/>
        <w:sz w:val="20"/>
        <w:szCs w:val="20"/>
      </w:rPr>
      <w:id w:val="2087953575"/>
      <w:docPartObj>
        <w:docPartGallery w:val="Page Numbers (Bottom of Page)"/>
        <w:docPartUnique/>
      </w:docPartObj>
    </w:sdtPr>
    <w:sdtContent>
      <w:sdt>
        <w:sdtPr>
          <w:rPr>
            <w:rFonts w:ascii="Source Sans Pro" w:hAnsi="Source Sans Pro"/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14:paraId="15B77A60" w14:textId="5028151F" w:rsidR="006D7A9E" w:rsidRPr="006D7A9E" w:rsidRDefault="006D7A9E" w:rsidP="006D7A9E">
            <w:pPr>
              <w:jc w:val="both"/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</w:pPr>
            <w:r w:rsidRPr="006D7A9E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>PZU LAB SA z siedzibą w Warszawie Sąd Rejonowy dla m.st. Warszawy XII</w:t>
            </w:r>
            <w:r w:rsidR="00D91DDE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>I</w:t>
            </w:r>
            <w:r w:rsidRPr="006D7A9E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 xml:space="preserve"> Wydział Gospodarczy, KRS 0000395977, NIP 5272664001, REGON 144410960, Wysokość kapitału zakładowego: 260 000  zł, kapitał wpłacony w całości</w:t>
            </w:r>
            <w:r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>,</w:t>
            </w:r>
            <w:r w:rsidR="004D7D2C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 xml:space="preserve"> Rondo </w:t>
            </w:r>
            <w:r w:rsidR="00D91DDE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 xml:space="preserve">Ignacego </w:t>
            </w:r>
            <w:r w:rsidR="004D7D2C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>Daszyńskiego 4</w:t>
            </w:r>
            <w:r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>, 00-8</w:t>
            </w:r>
            <w:r w:rsidR="004D7D2C"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>43</w:t>
            </w:r>
            <w:r>
              <w:rPr>
                <w:rFonts w:ascii="Source Sans Pro" w:eastAsiaTheme="minorEastAsia" w:hAnsi="Source Sans Pro" w:cs="Tahoma"/>
                <w:noProof/>
                <w:color w:val="003476"/>
                <w:sz w:val="16"/>
                <w:szCs w:val="16"/>
              </w:rPr>
              <w:t xml:space="preserve"> Warszawa</w:t>
            </w:r>
          </w:p>
          <w:p w14:paraId="15B77A61" w14:textId="77777777" w:rsidR="006D7A9E" w:rsidRDefault="006D7A9E" w:rsidP="006D7A9E">
            <w:pPr>
              <w:pStyle w:val="Stopka"/>
              <w:rPr>
                <w:rFonts w:ascii="Source Sans Pro" w:hAnsi="Source Sans Pro"/>
                <w:sz w:val="20"/>
                <w:szCs w:val="20"/>
              </w:rPr>
            </w:pPr>
          </w:p>
          <w:p w14:paraId="15B77A62" w14:textId="77777777" w:rsidR="006D7A9E" w:rsidRPr="006D7A9E" w:rsidRDefault="006D7A9E">
            <w:pPr>
              <w:pStyle w:val="Stopka"/>
              <w:jc w:val="right"/>
              <w:rPr>
                <w:rFonts w:ascii="Source Sans Pro" w:hAnsi="Source Sans Pro"/>
                <w:sz w:val="20"/>
                <w:szCs w:val="20"/>
              </w:rPr>
            </w:pPr>
            <w:r w:rsidRPr="006D7A9E">
              <w:rPr>
                <w:rFonts w:ascii="Source Sans Pro" w:hAnsi="Source Sans Pro"/>
                <w:sz w:val="20"/>
                <w:szCs w:val="20"/>
              </w:rPr>
              <w:t xml:space="preserve">Strona </w:t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fldChar w:fldCharType="begin"/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instrText>PAGE</w:instrText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fldChar w:fldCharType="separate"/>
            </w:r>
            <w:r w:rsidR="00323DF6">
              <w:rPr>
                <w:rFonts w:ascii="Source Sans Pro" w:hAnsi="Source Sans Pro"/>
                <w:bCs/>
                <w:noProof/>
                <w:sz w:val="20"/>
                <w:szCs w:val="20"/>
              </w:rPr>
              <w:t>1</w:t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fldChar w:fldCharType="end"/>
            </w:r>
            <w:r w:rsidRPr="006D7A9E">
              <w:rPr>
                <w:rFonts w:ascii="Source Sans Pro" w:hAnsi="Source Sans Pro"/>
                <w:sz w:val="20"/>
                <w:szCs w:val="20"/>
              </w:rPr>
              <w:t xml:space="preserve"> z </w:t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fldChar w:fldCharType="begin"/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instrText>NUMPAGES</w:instrText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fldChar w:fldCharType="separate"/>
            </w:r>
            <w:r w:rsidR="00323DF6">
              <w:rPr>
                <w:rFonts w:ascii="Source Sans Pro" w:hAnsi="Source Sans Pro"/>
                <w:bCs/>
                <w:noProof/>
                <w:sz w:val="20"/>
                <w:szCs w:val="20"/>
              </w:rPr>
              <w:t>4</w:t>
            </w:r>
            <w:r w:rsidRPr="006D7A9E">
              <w:rPr>
                <w:rFonts w:ascii="Source Sans Pro" w:hAnsi="Source Sans Pro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5B77A63" w14:textId="77777777" w:rsidR="00397481" w:rsidRPr="00EB28D5" w:rsidRDefault="00397481" w:rsidP="00EB28D5">
    <w:pPr>
      <w:pStyle w:val="Stopka"/>
      <w:tabs>
        <w:tab w:val="clear" w:pos="4536"/>
        <w:tab w:val="center" w:pos="2977"/>
      </w:tabs>
      <w:ind w:left="2977"/>
      <w:rPr>
        <w:rFonts w:ascii="Source Sans Pro" w:eastAsiaTheme="minorEastAsia" w:hAnsi="Source Sans Pro" w:cs="Tahoma"/>
        <w:noProof/>
        <w:color w:val="003476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A1FB6" w14:textId="77777777" w:rsidR="00A32A9E" w:rsidRDefault="00A32A9E" w:rsidP="00397481">
      <w:r>
        <w:separator/>
      </w:r>
    </w:p>
  </w:footnote>
  <w:footnote w:type="continuationSeparator" w:id="0">
    <w:p w14:paraId="32B7C124" w14:textId="77777777" w:rsidR="00A32A9E" w:rsidRDefault="00A32A9E" w:rsidP="00397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67"/>
      <w:gridCol w:w="4605"/>
    </w:tblGrid>
    <w:tr w:rsidR="006D7A9E" w:rsidRPr="00C724BD" w14:paraId="15B77A5E" w14:textId="77777777" w:rsidTr="00275728">
      <w:tc>
        <w:tcPr>
          <w:tcW w:w="4606" w:type="dxa"/>
        </w:tcPr>
        <w:p w14:paraId="15B77A58" w14:textId="77777777" w:rsidR="006D7A9E" w:rsidRPr="00C724BD" w:rsidRDefault="006D7A9E" w:rsidP="00AB5640">
          <w:pPr>
            <w:rPr>
              <w:rFonts w:ascii="Arial Narrow" w:hAnsi="Arial Narrow" w:cs="Arial"/>
              <w:bCs/>
            </w:rPr>
          </w:pPr>
        </w:p>
        <w:p w14:paraId="15B77A59" w14:textId="21E0C81A" w:rsidR="009D4831" w:rsidRPr="00C724BD" w:rsidRDefault="009D4831" w:rsidP="00AB5640">
          <w:pPr>
            <w:rPr>
              <w:rFonts w:ascii="Arial Narrow" w:hAnsi="Arial Narrow" w:cs="Arial"/>
              <w:bCs/>
              <w:sz w:val="20"/>
              <w:szCs w:val="20"/>
            </w:rPr>
          </w:pPr>
          <w:r w:rsidRPr="00C724BD">
            <w:rPr>
              <w:rFonts w:ascii="Arial Narrow" w:hAnsi="Arial Narrow" w:cs="Arial"/>
              <w:bCs/>
              <w:sz w:val="20"/>
              <w:szCs w:val="20"/>
            </w:rPr>
            <w:t>PZU LAB SA</w:t>
          </w:r>
        </w:p>
        <w:p w14:paraId="15B77A5A" w14:textId="4697101B" w:rsidR="006D7A9E" w:rsidRPr="00C724BD" w:rsidRDefault="004D7D2C" w:rsidP="00AB5640">
          <w:pPr>
            <w:rPr>
              <w:rFonts w:ascii="Arial Narrow" w:hAnsi="Arial Narrow" w:cs="Arial"/>
              <w:bCs/>
              <w:sz w:val="20"/>
              <w:szCs w:val="20"/>
            </w:rPr>
          </w:pPr>
          <w:r w:rsidRPr="00C724BD">
            <w:rPr>
              <w:rFonts w:ascii="Arial Narrow" w:hAnsi="Arial Narrow" w:cs="Arial"/>
              <w:bCs/>
              <w:sz w:val="20"/>
              <w:szCs w:val="20"/>
            </w:rPr>
            <w:t xml:space="preserve">Rondo </w:t>
          </w:r>
          <w:r w:rsidR="00D91DDE" w:rsidRPr="00C724BD">
            <w:rPr>
              <w:rFonts w:ascii="Arial Narrow" w:hAnsi="Arial Narrow" w:cs="Arial"/>
              <w:bCs/>
              <w:sz w:val="20"/>
              <w:szCs w:val="20"/>
            </w:rPr>
            <w:t xml:space="preserve">Ignacego </w:t>
          </w:r>
          <w:r w:rsidRPr="00C724BD">
            <w:rPr>
              <w:rFonts w:ascii="Arial Narrow" w:hAnsi="Arial Narrow" w:cs="Arial"/>
              <w:bCs/>
              <w:sz w:val="20"/>
              <w:szCs w:val="20"/>
            </w:rPr>
            <w:t>Daszyńskiego 4</w:t>
          </w:r>
          <w:r w:rsidR="006D7A9E" w:rsidRPr="00C724BD">
            <w:rPr>
              <w:rFonts w:ascii="Arial Narrow" w:hAnsi="Arial Narrow" w:cs="Arial"/>
              <w:bCs/>
              <w:sz w:val="20"/>
              <w:szCs w:val="20"/>
            </w:rPr>
            <w:t xml:space="preserve"> </w:t>
          </w:r>
        </w:p>
        <w:p w14:paraId="15B77A5B" w14:textId="52F40D1B" w:rsidR="006D7A9E" w:rsidRPr="00C724BD" w:rsidRDefault="006D7A9E" w:rsidP="00AB5640">
          <w:pPr>
            <w:rPr>
              <w:rFonts w:ascii="Arial Narrow" w:hAnsi="Arial Narrow" w:cs="Arial"/>
              <w:bCs/>
              <w:sz w:val="20"/>
              <w:szCs w:val="20"/>
            </w:rPr>
          </w:pPr>
          <w:r w:rsidRPr="00C724BD">
            <w:rPr>
              <w:rFonts w:ascii="Arial Narrow" w:hAnsi="Arial Narrow" w:cs="Arial"/>
              <w:bCs/>
              <w:sz w:val="20"/>
              <w:szCs w:val="20"/>
            </w:rPr>
            <w:t>00-8</w:t>
          </w:r>
          <w:r w:rsidR="004D7D2C" w:rsidRPr="00C724BD">
            <w:rPr>
              <w:rFonts w:ascii="Arial Narrow" w:hAnsi="Arial Narrow" w:cs="Arial"/>
              <w:bCs/>
              <w:sz w:val="20"/>
              <w:szCs w:val="20"/>
            </w:rPr>
            <w:t>43</w:t>
          </w:r>
          <w:r w:rsidRPr="00C724BD">
            <w:rPr>
              <w:rFonts w:ascii="Arial Narrow" w:hAnsi="Arial Narrow" w:cs="Arial"/>
              <w:bCs/>
              <w:sz w:val="20"/>
              <w:szCs w:val="20"/>
            </w:rPr>
            <w:t xml:space="preserve"> Warszawa</w:t>
          </w:r>
        </w:p>
        <w:p w14:paraId="24D1EBCD" w14:textId="00DFF79C" w:rsidR="00A30102" w:rsidRPr="00C724BD" w:rsidRDefault="00000000" w:rsidP="00AB5640">
          <w:pPr>
            <w:rPr>
              <w:rFonts w:ascii="Arial Narrow" w:hAnsi="Arial Narrow" w:cs="Arial"/>
              <w:bCs/>
              <w:sz w:val="18"/>
              <w:szCs w:val="20"/>
            </w:rPr>
          </w:pPr>
          <w:hyperlink r:id="rId1" w:history="1">
            <w:r w:rsidR="00E1574A" w:rsidRPr="00C724BD">
              <w:rPr>
                <w:rStyle w:val="Hipercze"/>
                <w:rFonts w:ascii="Arial Narrow" w:hAnsi="Arial Narrow" w:cs="Arial"/>
                <w:bCs/>
                <w:sz w:val="18"/>
                <w:szCs w:val="20"/>
              </w:rPr>
              <w:t>www.pzulab.pl</w:t>
            </w:r>
          </w:hyperlink>
        </w:p>
        <w:p w14:paraId="15B77A5C" w14:textId="71A63A89" w:rsidR="003D5CAE" w:rsidRPr="00C724BD" w:rsidRDefault="003D5CAE" w:rsidP="00A30102">
          <w:pPr>
            <w:rPr>
              <w:rFonts w:ascii="Arial Narrow" w:hAnsi="Arial Narrow" w:cs="Arial"/>
            </w:rPr>
          </w:pPr>
        </w:p>
      </w:tc>
      <w:tc>
        <w:tcPr>
          <w:tcW w:w="4606" w:type="dxa"/>
          <w:vAlign w:val="center"/>
        </w:tcPr>
        <w:p w14:paraId="15B77A5D" w14:textId="77777777" w:rsidR="006D7A9E" w:rsidRPr="00C724BD" w:rsidRDefault="006D7A9E" w:rsidP="00AB5640">
          <w:pPr>
            <w:jc w:val="right"/>
            <w:rPr>
              <w:rFonts w:ascii="Arial Narrow" w:hAnsi="Arial Narrow" w:cs="Arial"/>
            </w:rPr>
          </w:pPr>
          <w:r w:rsidRPr="00C724BD">
            <w:rPr>
              <w:rFonts w:ascii="Arial Narrow" w:hAnsi="Arial Narrow"/>
              <w:noProof/>
            </w:rPr>
            <w:drawing>
              <wp:inline distT="0" distB="0" distL="0" distR="0" wp14:anchorId="15B77A64" wp14:editId="0E1A0738">
                <wp:extent cx="2767753" cy="841749"/>
                <wp:effectExtent l="0" t="0" r="0" b="0"/>
                <wp:docPr id="4" name="Obraz 4" descr="C:\Users\maciwrobel\AppData\Local\Microsoft\Windows\INetCache\Content.Word\pzupzulab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aciwrobel\AppData\Local\Microsoft\Windows\INetCache\Content.Word\pzupzulab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91208" cy="84888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5B77A5F" w14:textId="77777777" w:rsidR="006959F9" w:rsidRPr="00C724BD" w:rsidRDefault="006959F9">
    <w:pPr>
      <w:pStyle w:val="Nagwek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8C3"/>
    <w:multiLevelType w:val="multilevel"/>
    <w:tmpl w:val="57829248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1894244D"/>
    <w:multiLevelType w:val="hybridMultilevel"/>
    <w:tmpl w:val="BF40ACA8"/>
    <w:lvl w:ilvl="0" w:tplc="BD18E256">
      <w:start w:val="1"/>
      <w:numFmt w:val="bullet"/>
      <w:lvlText w:val=""/>
      <w:lvlJc w:val="left"/>
      <w:pPr>
        <w:ind w:left="785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FBD3C54"/>
    <w:multiLevelType w:val="hybridMultilevel"/>
    <w:tmpl w:val="445629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C6C26"/>
    <w:multiLevelType w:val="hybridMultilevel"/>
    <w:tmpl w:val="A3FEC9D8"/>
    <w:lvl w:ilvl="0" w:tplc="06E6F75E">
      <w:start w:val="1"/>
      <w:numFmt w:val="decimal"/>
      <w:lvlText w:val="%1."/>
      <w:lvlJc w:val="left"/>
      <w:pPr>
        <w:ind w:left="360" w:hanging="360"/>
      </w:pPr>
      <w:rPr>
        <w:rFonts w:ascii="Source Sans Pro" w:hAnsi="Source Sans Pro" w:cs="Arial" w:hint="default"/>
        <w:b w:val="0"/>
        <w:i w:val="0"/>
        <w:caps w:val="0"/>
        <w:strike w:val="0"/>
        <w:dstrike w:val="0"/>
        <w:vanish w:val="0"/>
        <w:kern w:val="0"/>
        <w:sz w:val="20"/>
        <w:szCs w:val="20"/>
        <w:vertAlign w:val="baseline"/>
        <w14:cntxtAlts w14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9552FDA"/>
    <w:multiLevelType w:val="hybridMultilevel"/>
    <w:tmpl w:val="14BA8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A65292"/>
    <w:multiLevelType w:val="hybridMultilevel"/>
    <w:tmpl w:val="5112B490"/>
    <w:lvl w:ilvl="0" w:tplc="EB6C304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5E08AC"/>
    <w:multiLevelType w:val="hybridMultilevel"/>
    <w:tmpl w:val="A82C08BE"/>
    <w:lvl w:ilvl="0" w:tplc="621646B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8F2674"/>
    <w:multiLevelType w:val="hybridMultilevel"/>
    <w:tmpl w:val="6A56F716"/>
    <w:lvl w:ilvl="0" w:tplc="22962F9A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70424"/>
    <w:multiLevelType w:val="hybridMultilevel"/>
    <w:tmpl w:val="B18488BC"/>
    <w:lvl w:ilvl="0" w:tplc="FFE480C0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C00960"/>
    <w:multiLevelType w:val="hybridMultilevel"/>
    <w:tmpl w:val="B25E4CE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C5018E0"/>
    <w:multiLevelType w:val="hybridMultilevel"/>
    <w:tmpl w:val="AFF017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3137E"/>
    <w:multiLevelType w:val="hybridMultilevel"/>
    <w:tmpl w:val="AA200FA0"/>
    <w:lvl w:ilvl="0" w:tplc="BBE250F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7147432">
    <w:abstractNumId w:val="7"/>
  </w:num>
  <w:num w:numId="2" w16cid:durableId="289168982">
    <w:abstractNumId w:val="10"/>
  </w:num>
  <w:num w:numId="3" w16cid:durableId="828786209">
    <w:abstractNumId w:val="11"/>
  </w:num>
  <w:num w:numId="4" w16cid:durableId="616907296">
    <w:abstractNumId w:val="1"/>
  </w:num>
  <w:num w:numId="5" w16cid:durableId="849680887">
    <w:abstractNumId w:val="6"/>
  </w:num>
  <w:num w:numId="6" w16cid:durableId="1041247507">
    <w:abstractNumId w:val="3"/>
  </w:num>
  <w:num w:numId="7" w16cid:durableId="329678334">
    <w:abstractNumId w:val="9"/>
  </w:num>
  <w:num w:numId="8" w16cid:durableId="726105333">
    <w:abstractNumId w:val="0"/>
  </w:num>
  <w:num w:numId="9" w16cid:durableId="174616776">
    <w:abstractNumId w:val="5"/>
  </w:num>
  <w:num w:numId="10" w16cid:durableId="1153637572">
    <w:abstractNumId w:val="4"/>
  </w:num>
  <w:num w:numId="11" w16cid:durableId="414593370">
    <w:abstractNumId w:val="8"/>
  </w:num>
  <w:num w:numId="12" w16cid:durableId="277950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ocumentProtection w:edit="forms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7C"/>
    <w:rsid w:val="0001166E"/>
    <w:rsid w:val="00032280"/>
    <w:rsid w:val="00037AA5"/>
    <w:rsid w:val="000512F6"/>
    <w:rsid w:val="00070160"/>
    <w:rsid w:val="00094C61"/>
    <w:rsid w:val="000A0A85"/>
    <w:rsid w:val="000C3A22"/>
    <w:rsid w:val="000D7C1D"/>
    <w:rsid w:val="000E408F"/>
    <w:rsid w:val="000F6D42"/>
    <w:rsid w:val="00121A10"/>
    <w:rsid w:val="0015755D"/>
    <w:rsid w:val="001718F8"/>
    <w:rsid w:val="00171A62"/>
    <w:rsid w:val="00195380"/>
    <w:rsid w:val="0019543C"/>
    <w:rsid w:val="001C5305"/>
    <w:rsid w:val="001D4040"/>
    <w:rsid w:val="001E13F0"/>
    <w:rsid w:val="001F5090"/>
    <w:rsid w:val="00217CF3"/>
    <w:rsid w:val="002454E6"/>
    <w:rsid w:val="00256629"/>
    <w:rsid w:val="00275728"/>
    <w:rsid w:val="002976F3"/>
    <w:rsid w:val="002A0DDB"/>
    <w:rsid w:val="002B403F"/>
    <w:rsid w:val="002C1590"/>
    <w:rsid w:val="002C2B14"/>
    <w:rsid w:val="00323DF6"/>
    <w:rsid w:val="003430CA"/>
    <w:rsid w:val="00346A34"/>
    <w:rsid w:val="00360E89"/>
    <w:rsid w:val="00397481"/>
    <w:rsid w:val="003A5E1F"/>
    <w:rsid w:val="003B3A45"/>
    <w:rsid w:val="003C2A69"/>
    <w:rsid w:val="003C6D0C"/>
    <w:rsid w:val="003D58B2"/>
    <w:rsid w:val="003D5CAE"/>
    <w:rsid w:val="0040146E"/>
    <w:rsid w:val="004020C2"/>
    <w:rsid w:val="00442E45"/>
    <w:rsid w:val="00464DEF"/>
    <w:rsid w:val="00483164"/>
    <w:rsid w:val="004A4649"/>
    <w:rsid w:val="004A4DAA"/>
    <w:rsid w:val="004A5846"/>
    <w:rsid w:val="004B574A"/>
    <w:rsid w:val="004B6A4B"/>
    <w:rsid w:val="004C323B"/>
    <w:rsid w:val="004C6731"/>
    <w:rsid w:val="004D7D2C"/>
    <w:rsid w:val="00507AC7"/>
    <w:rsid w:val="00511DC7"/>
    <w:rsid w:val="005260DD"/>
    <w:rsid w:val="00532B4E"/>
    <w:rsid w:val="005506A1"/>
    <w:rsid w:val="00555E73"/>
    <w:rsid w:val="00560644"/>
    <w:rsid w:val="00562935"/>
    <w:rsid w:val="0057581A"/>
    <w:rsid w:val="005800C3"/>
    <w:rsid w:val="0059193E"/>
    <w:rsid w:val="005A3267"/>
    <w:rsid w:val="005B13FD"/>
    <w:rsid w:val="005B70C9"/>
    <w:rsid w:val="005C5E18"/>
    <w:rsid w:val="005E668A"/>
    <w:rsid w:val="00600167"/>
    <w:rsid w:val="00604ECB"/>
    <w:rsid w:val="00610FFE"/>
    <w:rsid w:val="006337BD"/>
    <w:rsid w:val="00634768"/>
    <w:rsid w:val="00641E5C"/>
    <w:rsid w:val="00693454"/>
    <w:rsid w:val="006959F9"/>
    <w:rsid w:val="006A26C0"/>
    <w:rsid w:val="006B2988"/>
    <w:rsid w:val="006D7A9E"/>
    <w:rsid w:val="006F0830"/>
    <w:rsid w:val="006F4EB8"/>
    <w:rsid w:val="006F5504"/>
    <w:rsid w:val="00704663"/>
    <w:rsid w:val="0071017E"/>
    <w:rsid w:val="00746300"/>
    <w:rsid w:val="0076296D"/>
    <w:rsid w:val="00763EB1"/>
    <w:rsid w:val="00780FB7"/>
    <w:rsid w:val="00783DC6"/>
    <w:rsid w:val="00793E04"/>
    <w:rsid w:val="007A707C"/>
    <w:rsid w:val="007C3486"/>
    <w:rsid w:val="007C77C6"/>
    <w:rsid w:val="007F50DB"/>
    <w:rsid w:val="00801B63"/>
    <w:rsid w:val="00802854"/>
    <w:rsid w:val="008177C1"/>
    <w:rsid w:val="00826063"/>
    <w:rsid w:val="00845A9C"/>
    <w:rsid w:val="0085087C"/>
    <w:rsid w:val="008542A3"/>
    <w:rsid w:val="0087684B"/>
    <w:rsid w:val="00887239"/>
    <w:rsid w:val="00895AFC"/>
    <w:rsid w:val="008C1BD0"/>
    <w:rsid w:val="00921378"/>
    <w:rsid w:val="00940909"/>
    <w:rsid w:val="009450B1"/>
    <w:rsid w:val="009519FC"/>
    <w:rsid w:val="009625FA"/>
    <w:rsid w:val="009859A7"/>
    <w:rsid w:val="009C6361"/>
    <w:rsid w:val="009D4831"/>
    <w:rsid w:val="009D7035"/>
    <w:rsid w:val="00A0134F"/>
    <w:rsid w:val="00A11226"/>
    <w:rsid w:val="00A30102"/>
    <w:rsid w:val="00A305F3"/>
    <w:rsid w:val="00A32A9E"/>
    <w:rsid w:val="00A45E76"/>
    <w:rsid w:val="00A479AC"/>
    <w:rsid w:val="00A47B95"/>
    <w:rsid w:val="00A5081C"/>
    <w:rsid w:val="00A56BB3"/>
    <w:rsid w:val="00A56FD8"/>
    <w:rsid w:val="00A70935"/>
    <w:rsid w:val="00A9350B"/>
    <w:rsid w:val="00A94AF4"/>
    <w:rsid w:val="00AD2209"/>
    <w:rsid w:val="00B000E9"/>
    <w:rsid w:val="00B019CA"/>
    <w:rsid w:val="00B227D9"/>
    <w:rsid w:val="00B96E41"/>
    <w:rsid w:val="00B97D44"/>
    <w:rsid w:val="00BA3A10"/>
    <w:rsid w:val="00BB5811"/>
    <w:rsid w:val="00BD155A"/>
    <w:rsid w:val="00BD1CA9"/>
    <w:rsid w:val="00BD241D"/>
    <w:rsid w:val="00BE4B79"/>
    <w:rsid w:val="00C45C06"/>
    <w:rsid w:val="00C50D01"/>
    <w:rsid w:val="00C50FB6"/>
    <w:rsid w:val="00C65855"/>
    <w:rsid w:val="00C724BD"/>
    <w:rsid w:val="00CC0E7A"/>
    <w:rsid w:val="00CC2E74"/>
    <w:rsid w:val="00CC735B"/>
    <w:rsid w:val="00CD5C3C"/>
    <w:rsid w:val="00CE1948"/>
    <w:rsid w:val="00CE4D54"/>
    <w:rsid w:val="00D84034"/>
    <w:rsid w:val="00D91DDE"/>
    <w:rsid w:val="00DB717D"/>
    <w:rsid w:val="00DD07EA"/>
    <w:rsid w:val="00E12859"/>
    <w:rsid w:val="00E1574A"/>
    <w:rsid w:val="00E2451F"/>
    <w:rsid w:val="00E81F6D"/>
    <w:rsid w:val="00EB28D5"/>
    <w:rsid w:val="00EB5868"/>
    <w:rsid w:val="00EB6660"/>
    <w:rsid w:val="00EF0455"/>
    <w:rsid w:val="00EF341B"/>
    <w:rsid w:val="00F11123"/>
    <w:rsid w:val="00F243C2"/>
    <w:rsid w:val="00F37E57"/>
    <w:rsid w:val="00F63557"/>
    <w:rsid w:val="00F665B4"/>
    <w:rsid w:val="00F678F9"/>
    <w:rsid w:val="00F83493"/>
    <w:rsid w:val="00F87387"/>
    <w:rsid w:val="00FA238D"/>
    <w:rsid w:val="00FC0872"/>
    <w:rsid w:val="00FC5156"/>
    <w:rsid w:val="00FE4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77992"/>
  <w15:docId w15:val="{5FF8F0D5-39D7-4C3F-A481-B66B99C21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imes New Roman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16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">
    <w:name w:val="header"/>
    <w:basedOn w:val="Normalny"/>
    <w:link w:val="NagwekZnak"/>
    <w:rsid w:val="0060016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600167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TableText">
    <w:name w:val="Table Text"/>
    <w:rsid w:val="00600167"/>
    <w:pPr>
      <w:widowControl w:val="0"/>
      <w:spacing w:after="0" w:line="240" w:lineRule="auto"/>
    </w:pPr>
    <w:rPr>
      <w:rFonts w:ascii="Times New Roman" w:hAnsi="Times New Roman" w:cs="Times New Roman"/>
      <w:color w:val="000000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8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855"/>
    <w:rPr>
      <w:rFonts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C6585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A26C0"/>
    <w:pPr>
      <w:ind w:left="720"/>
      <w:contextualSpacing/>
    </w:pPr>
  </w:style>
  <w:style w:type="table" w:styleId="Tabela-Siatka">
    <w:name w:val="Table Grid"/>
    <w:basedOn w:val="Standardowy"/>
    <w:uiPriority w:val="59"/>
    <w:rsid w:val="007F5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nhideWhenUsed/>
    <w:rsid w:val="003974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7481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5800C3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800C3"/>
    <w:pPr>
      <w:widowControl w:val="0"/>
      <w:shd w:val="clear" w:color="auto" w:fill="FFFFFF"/>
      <w:spacing w:line="288" w:lineRule="exact"/>
      <w:ind w:hanging="400"/>
      <w:jc w:val="both"/>
    </w:pPr>
    <w:rPr>
      <w:rFonts w:ascii="Tahoma" w:hAnsi="Tahoma" w:cstheme="minorBid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7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7C6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7C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A0A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A0A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A0A8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A0A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A0A85"/>
    <w:rPr>
      <w:rFonts w:ascii="Times New Roman" w:hAnsi="Times New Roman" w:cs="Times New Roman"/>
      <w:b/>
      <w:bCs/>
      <w:sz w:val="20"/>
      <w:szCs w:val="2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1DD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A47B95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5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zulab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zulab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spergal@pzu.pl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chrabalowska@pzu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pzulab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1D6492BB1C8D9469CCB21D4F9478ABE" ma:contentTypeVersion="0" ma:contentTypeDescription="Utwórz nowy dokument." ma:contentTypeScope="" ma:versionID="df69ed5e1539b958b5c9076d2fc5c31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0326711-4D3F-432B-80E2-68926C0A7E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A3C86F-1F3A-444E-9145-8333BD7FA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6F0369-AA12-4D5D-8500-02097334A3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77B823-BAA4-4F97-938C-56553DFBA07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143</TotalTime>
  <Pages>5</Pages>
  <Words>1213</Words>
  <Characters>7283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8480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Wróbel Maciej (Centrala PZUSA)</dc:creator>
  <cp:lastModifiedBy>Pergał Szymon (Centrala PZUSA)</cp:lastModifiedBy>
  <cp:revision>44</cp:revision>
  <cp:lastPrinted>2025-02-24T15:50:00Z</cp:lastPrinted>
  <dcterms:created xsi:type="dcterms:W3CDTF">2025-02-24T13:21:00Z</dcterms:created>
  <dcterms:modified xsi:type="dcterms:W3CDTF">2025-02-24T15:50:00Z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0x01010081D6492BB1C8D9469CCB21D4F9478ABE</vt:lpwstr>
  </property>
  <property fmtid="{D5CDD505-2E9C-101B-9397-08002B2CF9AE}" pid="3" name="MSIP_Label_ad6fd914-8286-453e-8cdd-01ba4c22f429_Enabled">
    <vt:lpwstr>true</vt:lpwstr>
  </property>
  <property fmtid="{D5CDD505-2E9C-101B-9397-08002B2CF9AE}" pid="4" name="MSIP_Label_ad6fd914-8286-453e-8cdd-01ba4c22f429_SetDate">
    <vt:lpwstr>2023-09-11T13:07:55Z</vt:lpwstr>
  </property>
  <property fmtid="{D5CDD505-2E9C-101B-9397-08002B2CF9AE}" pid="5" name="MSIP_Label_ad6fd914-8286-453e-8cdd-01ba4c22f429_Method">
    <vt:lpwstr>Standard</vt:lpwstr>
  </property>
  <property fmtid="{D5CDD505-2E9C-101B-9397-08002B2CF9AE}" pid="6" name="MSIP_Label_ad6fd914-8286-453e-8cdd-01ba4c22f429_Name">
    <vt:lpwstr>Informacja chroniona</vt:lpwstr>
  </property>
  <property fmtid="{D5CDD505-2E9C-101B-9397-08002B2CF9AE}" pid="7" name="MSIP_Label_ad6fd914-8286-453e-8cdd-01ba4c22f429_SiteId">
    <vt:lpwstr>70494a27-b38e-4c71-aa33-8d5d48639f41</vt:lpwstr>
  </property>
  <property fmtid="{D5CDD505-2E9C-101B-9397-08002B2CF9AE}" pid="8" name="MSIP_Label_ad6fd914-8286-453e-8cdd-01ba4c22f429_ActionId">
    <vt:lpwstr>b9487dff-be56-460e-b454-3216ac2ef54c</vt:lpwstr>
  </property>
  <property fmtid="{D5CDD505-2E9C-101B-9397-08002B2CF9AE}" pid="9" name="MSIP_Label_ad6fd914-8286-453e-8cdd-01ba4c22f429_ContentBits">
    <vt:lpwstr>0</vt:lpwstr>
  </property>
</Properties>
</file>