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"/>
        <w:gridCol w:w="1"/>
        <w:gridCol w:w="1"/>
        <w:gridCol w:w="2"/>
        <w:gridCol w:w="183"/>
        <w:gridCol w:w="2"/>
        <w:gridCol w:w="2"/>
        <w:gridCol w:w="4"/>
        <w:gridCol w:w="19"/>
        <w:gridCol w:w="162"/>
        <w:gridCol w:w="4"/>
        <w:gridCol w:w="1"/>
        <w:gridCol w:w="5"/>
        <w:gridCol w:w="180"/>
        <w:gridCol w:w="6"/>
        <w:gridCol w:w="2"/>
        <w:gridCol w:w="6"/>
        <w:gridCol w:w="180"/>
        <w:gridCol w:w="7"/>
        <w:gridCol w:w="1"/>
        <w:gridCol w:w="6"/>
        <w:gridCol w:w="180"/>
        <w:gridCol w:w="9"/>
        <w:gridCol w:w="6"/>
        <w:gridCol w:w="7"/>
        <w:gridCol w:w="168"/>
        <w:gridCol w:w="10"/>
        <w:gridCol w:w="8"/>
        <w:gridCol w:w="7"/>
        <w:gridCol w:w="166"/>
        <w:gridCol w:w="10"/>
        <w:gridCol w:w="10"/>
        <w:gridCol w:w="7"/>
        <w:gridCol w:w="165"/>
        <w:gridCol w:w="10"/>
        <w:gridCol w:w="12"/>
        <w:gridCol w:w="7"/>
        <w:gridCol w:w="163"/>
        <w:gridCol w:w="10"/>
        <w:gridCol w:w="14"/>
        <w:gridCol w:w="7"/>
        <w:gridCol w:w="163"/>
        <w:gridCol w:w="10"/>
        <w:gridCol w:w="15"/>
        <w:gridCol w:w="7"/>
        <w:gridCol w:w="163"/>
        <w:gridCol w:w="10"/>
        <w:gridCol w:w="16"/>
        <w:gridCol w:w="7"/>
        <w:gridCol w:w="162"/>
        <w:gridCol w:w="10"/>
        <w:gridCol w:w="17"/>
        <w:gridCol w:w="7"/>
        <w:gridCol w:w="161"/>
        <w:gridCol w:w="10"/>
        <w:gridCol w:w="18"/>
        <w:gridCol w:w="7"/>
        <w:gridCol w:w="161"/>
        <w:gridCol w:w="10"/>
        <w:gridCol w:w="18"/>
        <w:gridCol w:w="7"/>
        <w:gridCol w:w="161"/>
        <w:gridCol w:w="10"/>
        <w:gridCol w:w="18"/>
        <w:gridCol w:w="7"/>
        <w:gridCol w:w="162"/>
        <w:gridCol w:w="10"/>
        <w:gridCol w:w="18"/>
        <w:gridCol w:w="7"/>
        <w:gridCol w:w="162"/>
        <w:gridCol w:w="10"/>
        <w:gridCol w:w="18"/>
        <w:gridCol w:w="7"/>
        <w:gridCol w:w="162"/>
        <w:gridCol w:w="7"/>
        <w:gridCol w:w="3"/>
        <w:gridCol w:w="17"/>
        <w:gridCol w:w="8"/>
        <w:gridCol w:w="162"/>
        <w:gridCol w:w="10"/>
        <w:gridCol w:w="17"/>
        <w:gridCol w:w="8"/>
        <w:gridCol w:w="162"/>
        <w:gridCol w:w="10"/>
        <w:gridCol w:w="17"/>
        <w:gridCol w:w="8"/>
        <w:gridCol w:w="162"/>
        <w:gridCol w:w="10"/>
        <w:gridCol w:w="17"/>
        <w:gridCol w:w="8"/>
        <w:gridCol w:w="162"/>
        <w:gridCol w:w="10"/>
        <w:gridCol w:w="17"/>
        <w:gridCol w:w="8"/>
        <w:gridCol w:w="163"/>
        <w:gridCol w:w="9"/>
        <w:gridCol w:w="18"/>
        <w:gridCol w:w="7"/>
        <w:gridCol w:w="165"/>
        <w:gridCol w:w="9"/>
        <w:gridCol w:w="17"/>
        <w:gridCol w:w="7"/>
        <w:gridCol w:w="166"/>
        <w:gridCol w:w="6"/>
        <w:gridCol w:w="3"/>
        <w:gridCol w:w="17"/>
        <w:gridCol w:w="7"/>
        <w:gridCol w:w="170"/>
        <w:gridCol w:w="9"/>
        <w:gridCol w:w="17"/>
        <w:gridCol w:w="7"/>
        <w:gridCol w:w="167"/>
        <w:gridCol w:w="9"/>
        <w:gridCol w:w="16"/>
        <w:gridCol w:w="7"/>
        <w:gridCol w:w="168"/>
        <w:gridCol w:w="9"/>
        <w:gridCol w:w="13"/>
        <w:gridCol w:w="7"/>
        <w:gridCol w:w="172"/>
        <w:gridCol w:w="9"/>
        <w:gridCol w:w="13"/>
        <w:gridCol w:w="7"/>
        <w:gridCol w:w="171"/>
        <w:gridCol w:w="9"/>
        <w:gridCol w:w="10"/>
        <w:gridCol w:w="7"/>
        <w:gridCol w:w="195"/>
        <w:gridCol w:w="2"/>
        <w:gridCol w:w="5"/>
        <w:gridCol w:w="7"/>
        <w:gridCol w:w="185"/>
        <w:gridCol w:w="2"/>
        <w:gridCol w:w="5"/>
        <w:gridCol w:w="7"/>
        <w:gridCol w:w="186"/>
        <w:gridCol w:w="2"/>
        <w:gridCol w:w="5"/>
        <w:gridCol w:w="7"/>
        <w:gridCol w:w="183"/>
        <w:gridCol w:w="2"/>
        <w:gridCol w:w="5"/>
        <w:gridCol w:w="7"/>
        <w:gridCol w:w="187"/>
        <w:gridCol w:w="2"/>
        <w:gridCol w:w="2"/>
        <w:gridCol w:w="7"/>
        <w:gridCol w:w="187"/>
        <w:gridCol w:w="2"/>
        <w:gridCol w:w="2"/>
        <w:gridCol w:w="7"/>
        <w:gridCol w:w="186"/>
        <w:gridCol w:w="2"/>
        <w:gridCol w:w="2"/>
        <w:gridCol w:w="7"/>
        <w:gridCol w:w="187"/>
        <w:gridCol w:w="2"/>
        <w:gridCol w:w="2"/>
        <w:gridCol w:w="7"/>
        <w:gridCol w:w="187"/>
        <w:gridCol w:w="2"/>
        <w:gridCol w:w="2"/>
        <w:gridCol w:w="7"/>
        <w:gridCol w:w="187"/>
        <w:gridCol w:w="2"/>
        <w:gridCol w:w="2"/>
        <w:gridCol w:w="7"/>
        <w:gridCol w:w="191"/>
        <w:gridCol w:w="2"/>
        <w:gridCol w:w="2"/>
        <w:gridCol w:w="7"/>
        <w:gridCol w:w="191"/>
        <w:gridCol w:w="2"/>
        <w:gridCol w:w="2"/>
        <w:gridCol w:w="7"/>
        <w:gridCol w:w="196"/>
        <w:gridCol w:w="2"/>
        <w:gridCol w:w="2"/>
        <w:gridCol w:w="7"/>
        <w:gridCol w:w="208"/>
        <w:gridCol w:w="2"/>
        <w:gridCol w:w="7"/>
        <w:gridCol w:w="193"/>
        <w:gridCol w:w="2"/>
        <w:gridCol w:w="7"/>
        <w:gridCol w:w="195"/>
        <w:gridCol w:w="7"/>
        <w:gridCol w:w="195"/>
        <w:gridCol w:w="7"/>
        <w:gridCol w:w="195"/>
        <w:gridCol w:w="7"/>
        <w:gridCol w:w="196"/>
        <w:gridCol w:w="7"/>
        <w:gridCol w:w="191"/>
        <w:gridCol w:w="7"/>
        <w:gridCol w:w="194"/>
        <w:gridCol w:w="7"/>
        <w:gridCol w:w="191"/>
        <w:gridCol w:w="7"/>
        <w:gridCol w:w="191"/>
        <w:gridCol w:w="7"/>
        <w:gridCol w:w="202"/>
      </w:tblGrid>
      <w:tr w:rsidR="00FE4708" w:rsidRPr="0029618E" w14:paraId="591BC2C6" w14:textId="77777777" w:rsidTr="00B479D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1289DC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shd w:val="clear" w:color="auto" w:fill="auto"/>
            <w:vAlign w:val="bottom"/>
          </w:tcPr>
          <w:p w14:paraId="6E3A400C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shd w:val="clear" w:color="auto" w:fill="auto"/>
            <w:vAlign w:val="bottom"/>
          </w:tcPr>
          <w:p w14:paraId="4BB7FB4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6C2EBFD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58832D31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3B699BB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5D87E9C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421FCAB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58B07F0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06064AB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3A6D5580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0F75F57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3B572B5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1A25FF7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3EC6832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60A21980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5B9356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6D421AC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C09981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371C578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55710E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830BB4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08E27BA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896F19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51BF4B0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32AF353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06999D1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4E2BEC2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60F2628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0E37706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7FE0B94B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6B317F2F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64E9218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5EB8818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674DDC1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3100C269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052EF32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5325A02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7B3E5D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B84CD7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0CADA5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3128325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6E1F5C76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442B118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434D43A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06288FE5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D250933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0DECE8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EA60B8D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3315F977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D100A8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1B706450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1C51C5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1DE0AAE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7E4C8874" w14:textId="77777777" w:rsidR="00FE4708" w:rsidRPr="003651E3" w:rsidRDefault="00FE4708" w:rsidP="00287C98">
            <w:pPr>
              <w:pStyle w:val="opisypol"/>
              <w:rPr>
                <w:lang w:val="pl-PL"/>
              </w:rPr>
            </w:pPr>
          </w:p>
        </w:tc>
      </w:tr>
      <w:tr w:rsidR="00FE4708" w:rsidRPr="0029618E" w14:paraId="2A1E3D3A" w14:textId="77777777" w:rsidTr="00273ADF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90C10D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shd w:val="clear" w:color="auto" w:fill="auto"/>
            <w:vAlign w:val="bottom"/>
          </w:tcPr>
          <w:p w14:paraId="7EEF5CC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shd w:val="clear" w:color="auto" w:fill="auto"/>
            <w:vAlign w:val="bottom"/>
          </w:tcPr>
          <w:p w14:paraId="3FC61E9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2E9190C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216B118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238C6AF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5CEF85E7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6BF0CD6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1004C42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21E50C6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6B1A23F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64E26BF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5D547CE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0D47ACA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11B6CE7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2D1AAE1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395E83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8FB99B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7440F37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19088AB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7BF8C1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A6E2BD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F95B18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6CC74AC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348C6E8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A7876A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4A6D919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6876C69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2FAD50F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27070F5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54E40B4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4B9206CD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3C1BB60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E23C07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C9AF0AB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2F0F916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03493E7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BEDF0E3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623EFAE6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52C308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B4DB4B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5F1B4B0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351AA80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5AAE10BA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62C4A222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2C8CE82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4B2753C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D485590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B075C31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4688657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8F67679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622BC2A4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3D700BE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A4459D5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1B370DEF" w14:textId="77777777" w:rsidR="00FE4708" w:rsidRPr="003651E3" w:rsidRDefault="00FE4708" w:rsidP="0015442C">
            <w:pPr>
              <w:pStyle w:val="opisypol"/>
              <w:rPr>
                <w:lang w:val="pl-PL"/>
              </w:rPr>
            </w:pPr>
          </w:p>
        </w:tc>
      </w:tr>
      <w:tr w:rsidR="00B479D7" w:rsidRPr="0029618E" w14:paraId="0657C948" w14:textId="77777777" w:rsidTr="00B479D7">
        <w:trPr>
          <w:trHeight w:hRule="exact" w:val="283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51FA4C6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shd w:val="clear" w:color="auto" w:fill="auto"/>
            <w:vAlign w:val="bottom"/>
          </w:tcPr>
          <w:p w14:paraId="0A011D72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shd w:val="clear" w:color="auto" w:fill="auto"/>
            <w:vAlign w:val="bottom"/>
          </w:tcPr>
          <w:p w14:paraId="67D345E6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2F2D7E32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7F4EFE6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1481D49D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53C64AC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7930640D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507B2EC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20BF2D7D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6140E508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119F4ED5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279FFC93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3FA959E9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5EEB168F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7BCD60C2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105F980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D416344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089F148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06FA3F3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9589FBD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67F4DF50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827EF1B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6F0CBFFD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572E3D4D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23F29E7F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2DB73AB7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69544A6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61B66B84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2E477F98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7F6BF7E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201CED03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10BD5453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4A58AB86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6B9166F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459E8999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6E119449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372AF54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1BCF844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98D1EDF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15E62682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3960065E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33E1266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5F8A3619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544A3546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3DEA9040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AACCE93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27DC9C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EB19741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6E045D8C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885B8E6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7D131EE6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1956B78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C48B5A2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4C6CD5ED" w14:textId="77777777" w:rsidR="00B479D7" w:rsidRPr="003651E3" w:rsidRDefault="00B479D7" w:rsidP="0015442C">
            <w:pPr>
              <w:pStyle w:val="opisypol"/>
              <w:rPr>
                <w:lang w:val="pl-PL"/>
              </w:rPr>
            </w:pPr>
          </w:p>
        </w:tc>
      </w:tr>
      <w:tr w:rsidR="00922EB1" w:rsidRPr="00AD382C" w14:paraId="3994A3FF" w14:textId="77777777" w:rsidTr="00B479D7">
        <w:trPr>
          <w:trHeight w:val="284"/>
        </w:trPr>
        <w:tc>
          <w:tcPr>
            <w:tcW w:w="8272" w:type="dxa"/>
            <w:gridSpan w:val="169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D17D02" w14:textId="77777777" w:rsidR="00922EB1" w:rsidRPr="00AD382C" w:rsidRDefault="00922EB1" w:rsidP="00922EB1">
            <w:pPr>
              <w:pStyle w:val="tytul-bold"/>
              <w:rPr>
                <w:lang w:val="pl-PL"/>
              </w:rPr>
            </w:pPr>
            <w:r w:rsidRPr="00AD382C">
              <w:t xml:space="preserve">WNIOSEK </w:t>
            </w: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2FB5BC39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6A02B258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0480B96E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5956742C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4B39333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822F5D9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03E7C5E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83609A1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C1C130C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7C13779E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1E0D473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942F08D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18135AF2" w14:textId="77777777" w:rsidR="00922EB1" w:rsidRPr="00AD382C" w:rsidRDefault="00922EB1" w:rsidP="0015442C">
            <w:pPr>
              <w:pStyle w:val="opisypol"/>
              <w:rPr>
                <w:lang w:val="pl-PL"/>
              </w:rPr>
            </w:pPr>
          </w:p>
        </w:tc>
      </w:tr>
      <w:tr w:rsidR="00FE4708" w:rsidRPr="00AD382C" w14:paraId="09986A3E" w14:textId="77777777" w:rsidTr="00B479D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6643C50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shd w:val="clear" w:color="auto" w:fill="auto"/>
            <w:vAlign w:val="bottom"/>
          </w:tcPr>
          <w:p w14:paraId="1E6A9844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shd w:val="clear" w:color="auto" w:fill="auto"/>
            <w:vAlign w:val="bottom"/>
          </w:tcPr>
          <w:p w14:paraId="7A601BF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541D42C5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01976566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2819A7C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7B45B609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3C65669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191CFBD5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07F5D979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7DA4A82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30D4F9E1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7582E84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3A16E1B0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1ADCDF67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26732A51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B2B2C3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24CC63A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65D5D09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06C7046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C01A17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59D14BA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630CEA7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974C784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2016EDB2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2AA977D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42684DF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36833600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62BB65DB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4A3F63D1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7CE519EB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7C205A22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02EBDA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1C2F1194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4C2270B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3760B5C7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142A5289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6AD10EF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86F7F6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876B548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D156D76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1A152DB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3986D9BC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055BD37F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2ECD6C94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19CB4182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59CE69A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F477BA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45EDFF3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6C24EEA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75A0E1E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04DC8E10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C42A447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3A4EE91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2961020D" w14:textId="77777777" w:rsidR="00FE4708" w:rsidRPr="00AD382C" w:rsidRDefault="00FE4708" w:rsidP="0015442C">
            <w:pPr>
              <w:pStyle w:val="opisypol"/>
              <w:rPr>
                <w:lang w:val="pl-PL"/>
              </w:rPr>
            </w:pPr>
          </w:p>
        </w:tc>
      </w:tr>
      <w:tr w:rsidR="00BB3777" w:rsidRPr="00AD382C" w14:paraId="1DF874AA" w14:textId="77777777" w:rsidTr="00B479D7">
        <w:trPr>
          <w:trHeight w:val="227"/>
        </w:trPr>
        <w:tc>
          <w:tcPr>
            <w:tcW w:w="8070" w:type="dxa"/>
            <w:gridSpan w:val="165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73084DF" w14:textId="77777777" w:rsidR="00BB3777" w:rsidRPr="00AD382C" w:rsidRDefault="00BB3777">
            <w:pPr>
              <w:pStyle w:val="opisypol"/>
            </w:pPr>
            <w:r w:rsidRPr="00AD382C"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instrText xml:space="preserve"> FORMCHECKBOX </w:instrText>
            </w:r>
            <w:r w:rsidR="00DA3105">
              <w:fldChar w:fldCharType="separate"/>
            </w:r>
            <w:r w:rsidRPr="00AD382C">
              <w:fldChar w:fldCharType="end"/>
            </w:r>
            <w:r w:rsidRPr="00AD382C">
              <w:t>  </w:t>
            </w:r>
            <w:r w:rsidR="00876650" w:rsidRPr="00AD382C">
              <w:rPr>
                <w:b/>
                <w:bCs/>
                <w:lang w:val="pl-PL"/>
              </w:rPr>
              <w:t xml:space="preserve">o </w:t>
            </w:r>
            <w:r w:rsidR="00876650" w:rsidRPr="00AD382C">
              <w:rPr>
                <w:b/>
                <w:bCs/>
              </w:rPr>
              <w:t>umow</w:t>
            </w:r>
            <w:r w:rsidR="00876650" w:rsidRPr="00AD382C">
              <w:rPr>
                <w:b/>
                <w:bCs/>
                <w:lang w:val="pl-PL"/>
              </w:rPr>
              <w:t>ę</w:t>
            </w:r>
            <w:r w:rsidR="00876650" w:rsidRPr="00AD382C">
              <w:rPr>
                <w:b/>
                <w:bCs/>
              </w:rPr>
              <w:t xml:space="preserve"> zlecenia o okresowe udzielanie gwarancji </w:t>
            </w:r>
            <w:r w:rsidR="00876650" w:rsidRPr="00AD382C">
              <w:rPr>
                <w:b/>
                <w:bCs/>
                <w:lang w:val="pl-PL"/>
              </w:rPr>
              <w:t xml:space="preserve">ubezpieczeniowych </w:t>
            </w:r>
            <w:r w:rsidR="00876650" w:rsidRPr="00AD382C">
              <w:rPr>
                <w:b/>
                <w:bCs/>
              </w:rPr>
              <w:t>kontraktowych</w:t>
            </w: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5B66294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7949EFC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248018C8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61437DC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753C51C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61ABC2E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AB1E5AF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5C5548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3E486C60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B72749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70EFBD43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83CAFA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B2B33F9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13758192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</w:tr>
      <w:tr w:rsidR="00BB3777" w:rsidRPr="00AD382C" w14:paraId="0AFF016D" w14:textId="77777777" w:rsidTr="00273ADF">
        <w:trPr>
          <w:trHeight w:hRule="exact" w:val="170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FA0613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shd w:val="clear" w:color="auto" w:fill="auto"/>
            <w:vAlign w:val="bottom"/>
          </w:tcPr>
          <w:p w14:paraId="26BD80E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shd w:val="clear" w:color="auto" w:fill="auto"/>
            <w:vAlign w:val="bottom"/>
          </w:tcPr>
          <w:p w14:paraId="4F07BBB2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76B86CF5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1C38F648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504CE49F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30EB980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59333BF3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1D8FAE19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2C16C03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7FD99EC0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5AAC2D99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1A5E3E8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2C922CE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7ED205B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5A322F38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24A6D5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C52191F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49A84AA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76E055C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746D1D0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2EBE66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EF33FC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4E2BC3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195C4F3F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558EA9F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3F2D9B38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53A89BC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66D9C88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361AC275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3BA2CD0F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6FA18805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22EC244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5838600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5C8DB2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058BAB74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A3D3D88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A6E73A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A58BBEA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92DFAD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3FBF2A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6399AD03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198F47F3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28C7F26C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19ABD51B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701B254D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C72F98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1DB81F1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D14C27C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4075D0E9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2DC4786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57B0A11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E20DF27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E1DA5F2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12741965" w14:textId="77777777" w:rsidR="00BB3777" w:rsidRPr="00AD382C" w:rsidRDefault="00BB3777">
            <w:pPr>
              <w:pStyle w:val="opisypol"/>
              <w:rPr>
                <w:lang w:val="pl-PL"/>
              </w:rPr>
            </w:pPr>
          </w:p>
        </w:tc>
      </w:tr>
      <w:tr w:rsidR="00273ADF" w:rsidRPr="00AD382C" w14:paraId="3A4F123C" w14:textId="77777777" w:rsidTr="00273ADF">
        <w:trPr>
          <w:trHeight w:hRule="exact" w:val="227"/>
        </w:trPr>
        <w:tc>
          <w:tcPr>
            <w:tcW w:w="7279" w:type="dxa"/>
            <w:gridSpan w:val="149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3E65BE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  <w:r w:rsidRPr="00AD382C"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instrText xml:space="preserve"> FORMCHECKBOX </w:instrText>
            </w:r>
            <w:r w:rsidR="00DA3105">
              <w:fldChar w:fldCharType="separate"/>
            </w:r>
            <w:r w:rsidRPr="00AD382C">
              <w:fldChar w:fldCharType="end"/>
            </w:r>
            <w:r w:rsidRPr="00AD382C">
              <w:t>  </w:t>
            </w:r>
            <w:r w:rsidRPr="00AD382C">
              <w:rPr>
                <w:b/>
                <w:bCs/>
                <w:lang w:val="pl-PL"/>
              </w:rPr>
              <w:t>o</w:t>
            </w:r>
            <w:r w:rsidRPr="00AD382C">
              <w:rPr>
                <w:lang w:val="pl-PL"/>
              </w:rPr>
              <w:t xml:space="preserve"> </w:t>
            </w:r>
            <w:r w:rsidRPr="00AD382C">
              <w:rPr>
                <w:b/>
                <w:bCs/>
                <w:szCs w:val="20"/>
              </w:rPr>
              <w:t xml:space="preserve">aneks do umowy zlecenia o okresowe udzielanie gwarancji </w:t>
            </w:r>
            <w:r w:rsidRPr="00AD382C">
              <w:rPr>
                <w:b/>
                <w:bCs/>
                <w:lang w:val="pl-PL"/>
              </w:rPr>
              <w:t xml:space="preserve">ubezpieczeniowych </w:t>
            </w:r>
            <w:r w:rsidRPr="00AD382C">
              <w:rPr>
                <w:b/>
                <w:bCs/>
                <w:szCs w:val="20"/>
              </w:rPr>
              <w:t>kontraktowych</w:t>
            </w:r>
            <w:r w:rsidRPr="00AD382C">
              <w:rPr>
                <w:b/>
                <w:bCs/>
                <w:szCs w:val="20"/>
                <w:lang w:val="pl-PL"/>
              </w:rPr>
              <w:t xml:space="preserve"> </w:t>
            </w:r>
          </w:p>
        </w:tc>
        <w:tc>
          <w:tcPr>
            <w:tcW w:w="2632" w:type="dxa"/>
            <w:gridSpan w:val="43"/>
            <w:shd w:val="clear" w:color="auto" w:fill="auto"/>
            <w:vAlign w:val="center"/>
          </w:tcPr>
          <w:p w14:paraId="675FCA2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left w:val="nil"/>
            </w:tcBorders>
            <w:shd w:val="clear" w:color="auto" w:fill="auto"/>
            <w:vAlign w:val="bottom"/>
          </w:tcPr>
          <w:p w14:paraId="60DB77C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5E90362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D79B2C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0CD7DBA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065D09D6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5AFB1124" w14:textId="77777777" w:rsidTr="00273ADF">
        <w:trPr>
          <w:trHeight w:hRule="exact" w:val="113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67B6A2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shd w:val="clear" w:color="auto" w:fill="auto"/>
            <w:vAlign w:val="bottom"/>
          </w:tcPr>
          <w:p w14:paraId="47A52D2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shd w:val="clear" w:color="auto" w:fill="auto"/>
            <w:vAlign w:val="bottom"/>
          </w:tcPr>
          <w:p w14:paraId="26C1B46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03232E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0D781D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69CD85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A2372A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CF1E7E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75A592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01B8EB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C3E5F3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FD69F7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7AF4DD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B4A669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04E396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3FDAF2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635AA5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3D3808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3F771A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6CEB6C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346DE3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0C7A95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6B9364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A63CB9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4186F1A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70F115D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6BDFBD3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16A8DD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6FD161F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4EA895F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348E7B4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591B218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0E1819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663495D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A65C7E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7DB2C9F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EFA51B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41E66D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D5C6C9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6DBEF46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1B431C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08E63EB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03FFC3E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060B1FD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73D1CB1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5269ADA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B37368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033E3F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71BD251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043C8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3777ED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5A4951E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9D7C65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5E0ACA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474C739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273ADF" w:rsidRPr="00AD382C" w14:paraId="6C658CB8" w14:textId="77777777" w:rsidTr="00273ADF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CCD6F2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376" w:type="dxa"/>
            <w:gridSpan w:val="9"/>
            <w:tcBorders>
              <w:right w:val="single" w:sz="4" w:space="0" w:color="003C7D"/>
            </w:tcBorders>
            <w:shd w:val="clear" w:color="auto" w:fill="auto"/>
            <w:vAlign w:val="bottom"/>
          </w:tcPr>
          <w:p w14:paraId="202D827C" w14:textId="77777777" w:rsidR="00273ADF" w:rsidRPr="00AD382C" w:rsidRDefault="00F61167" w:rsidP="00B479D7">
            <w:pPr>
              <w:pStyle w:val="opisypol"/>
              <w:rPr>
                <w:lang w:val="pl-PL"/>
              </w:rPr>
            </w:pPr>
            <w:r w:rsidRPr="00AD382C">
              <w:rPr>
                <w:b/>
                <w:bCs/>
                <w:szCs w:val="20"/>
                <w:lang w:val="pl-PL"/>
              </w:rPr>
              <w:t>  </w:t>
            </w:r>
            <w:r w:rsidR="00273ADF" w:rsidRPr="00AD382C">
              <w:rPr>
                <w:b/>
                <w:bCs/>
                <w:szCs w:val="20"/>
                <w:lang w:val="pl-PL"/>
              </w:rPr>
              <w:t>nr</w:t>
            </w:r>
          </w:p>
        </w:tc>
        <w:tc>
          <w:tcPr>
            <w:tcW w:w="4091" w:type="dxa"/>
            <w:gridSpan w:val="85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CF390C3" w14:textId="77777777" w:rsidR="00273ADF" w:rsidRPr="00AD382C" w:rsidRDefault="00C06969" w:rsidP="00273ADF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199" w:type="dxa"/>
            <w:gridSpan w:val="4"/>
            <w:tcBorders>
              <w:left w:val="single" w:sz="4" w:space="0" w:color="003C7D"/>
            </w:tcBorders>
            <w:shd w:val="clear" w:color="auto" w:fill="auto"/>
            <w:vAlign w:val="bottom"/>
          </w:tcPr>
          <w:p w14:paraId="770547C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209F8D5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23FCFED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3BC8801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15E6452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3DF894E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4746B2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013FBB3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4FD229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7E24C1E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632F0E4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1F44325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164BAD9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050257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DBB3B3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2DBDBA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6785E59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16C4ADF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1253933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2B4433D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7285D78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13A9819A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8DDAFA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BA8C18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34146D4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EB0D02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02D303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509FB0F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9546DF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70B50B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6824F20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5155E1BA" w14:textId="77777777" w:rsidTr="00273ADF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ED4660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shd w:val="clear" w:color="auto" w:fill="auto"/>
            <w:vAlign w:val="bottom"/>
          </w:tcPr>
          <w:p w14:paraId="055C00A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shd w:val="clear" w:color="auto" w:fill="auto"/>
            <w:vAlign w:val="bottom"/>
          </w:tcPr>
          <w:p w14:paraId="3590D64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1079986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23D8276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366D0DB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10B3D0C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5D5DAEC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6E06B02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11A0BA4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5E174E9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3F2E1EE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6763E13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7DC4441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6D74EDE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39D7EF7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C0A90C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C6024D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F73099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7B433DB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DA2A1B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322D16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9C85A2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063735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F14025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DA9EC0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4AD0225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2DC1D84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0937EA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356F8CF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13808D1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45B1A6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4B3D881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1299A12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AC76E9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3FEA7D8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1DDB83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1F12DE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C7C11C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EC1CA1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B73B2C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009F040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6F6ADBD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718153C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0978AC6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757B9A0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1D1D75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0A3FE15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FB4257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4D0EFB4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2CBE9C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73D5511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9949D3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561553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720F55A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273ADF" w:rsidRPr="00AD382C" w14:paraId="748D02F8" w14:textId="77777777" w:rsidTr="00273ADF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6C1725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7" w:type="dxa"/>
            <w:gridSpan w:val="4"/>
            <w:shd w:val="clear" w:color="auto" w:fill="auto"/>
            <w:vAlign w:val="bottom"/>
          </w:tcPr>
          <w:p w14:paraId="264D32C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5"/>
            <w:shd w:val="clear" w:color="auto" w:fill="auto"/>
            <w:vAlign w:val="bottom"/>
          </w:tcPr>
          <w:p w14:paraId="7AA2B43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4EE8A8B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4E9CCBA5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703D530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4"/>
            <w:shd w:val="clear" w:color="auto" w:fill="auto"/>
            <w:vAlign w:val="bottom"/>
          </w:tcPr>
          <w:p w14:paraId="7BA633F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322371A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14CBEA1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6DDF2BD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25A1FAFA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522605E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17BCB0B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3CD4B28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46D2A30A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19C58BF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A97CB6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C627F7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9BFC9C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3DAD765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2A1E2A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7806AC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48DD6F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007BDCA8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2ACCCB4F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DA06AF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5"/>
            <w:shd w:val="clear" w:color="auto" w:fill="auto"/>
            <w:vAlign w:val="bottom"/>
          </w:tcPr>
          <w:p w14:paraId="5E34863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200D030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2E3A9B1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195D3A0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28888CAB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23" w:type="dxa"/>
            <w:gridSpan w:val="5"/>
            <w:shd w:val="clear" w:color="auto" w:fill="auto"/>
            <w:vAlign w:val="bottom"/>
          </w:tcPr>
          <w:p w14:paraId="1989395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40698171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2A97A6CA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6E66BF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20C8179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73D5B7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7EB924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3571BF6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FD87D5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1F4E403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18013E64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02C34AB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1915ED6E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7942491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7EFBB832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9D64E47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D85B3D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1D51F65C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6C64EF6D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74217CA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3D978F80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7A6909B9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AA6F173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61898A56" w14:textId="77777777" w:rsidR="00273ADF" w:rsidRPr="00AD382C" w:rsidRDefault="00273ADF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33035878" w14:textId="77777777" w:rsidTr="00B479D7">
        <w:trPr>
          <w:trHeight w:val="283"/>
        </w:trPr>
        <w:tc>
          <w:tcPr>
            <w:tcW w:w="6284" w:type="dxa"/>
            <w:gridSpan w:val="129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0B7DC5A" w14:textId="77777777" w:rsidR="00B479D7" w:rsidRPr="00AD382C" w:rsidRDefault="00B479D7" w:rsidP="00B479D7">
            <w:pPr>
              <w:pStyle w:val="opisypol"/>
              <w:spacing w:line="240" w:lineRule="atLeast"/>
            </w:pPr>
            <w:r w:rsidRPr="00AD382C">
              <w:rPr>
                <w:rStyle w:val="naglowkisekcjiZnak"/>
              </w:rPr>
              <w:t>Wnioskodawca</w:t>
            </w:r>
            <w:r w:rsidRPr="00AD382C">
              <w:t xml:space="preserve"> </w:t>
            </w: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88D571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3151F00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F71457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278367D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73342A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490C63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11081F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155FE9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B14293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5F7D03D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5A08E3B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2214951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0AA829E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705C9CF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BFEC15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74B179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6D3F90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4D057C3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67A97A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0817D2E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1503CD5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DE8D35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77FFFFC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2E47CDF7" w14:textId="77777777" w:rsidTr="00B479D7">
        <w:trPr>
          <w:trHeight w:hRule="exact" w:val="113"/>
        </w:trPr>
        <w:tc>
          <w:tcPr>
            <w:tcW w:w="194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265C6D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4"/>
            <w:shd w:val="clear" w:color="auto" w:fill="auto"/>
            <w:vAlign w:val="bottom"/>
          </w:tcPr>
          <w:p w14:paraId="3589F86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5"/>
            <w:shd w:val="clear" w:color="auto" w:fill="auto"/>
            <w:vAlign w:val="bottom"/>
          </w:tcPr>
          <w:p w14:paraId="090A65A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shd w:val="clear" w:color="auto" w:fill="auto"/>
            <w:vAlign w:val="bottom"/>
          </w:tcPr>
          <w:p w14:paraId="6EEA64E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312EA6D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5"/>
            <w:shd w:val="clear" w:color="auto" w:fill="auto"/>
            <w:vAlign w:val="bottom"/>
          </w:tcPr>
          <w:p w14:paraId="65C3A91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shd w:val="clear" w:color="auto" w:fill="auto"/>
            <w:vAlign w:val="bottom"/>
          </w:tcPr>
          <w:p w14:paraId="1E3A1A5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shd w:val="clear" w:color="auto" w:fill="auto"/>
            <w:vAlign w:val="bottom"/>
          </w:tcPr>
          <w:p w14:paraId="3612412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755AF13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3CE5196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3C0C94C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49B57D8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529C691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5578B68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12FE453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3FB1F3F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8EA4D2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F9E06D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5"/>
            <w:shd w:val="clear" w:color="auto" w:fill="auto"/>
            <w:vAlign w:val="bottom"/>
          </w:tcPr>
          <w:p w14:paraId="2C7938C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183050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A63B66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E5877D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62FB1DD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6B4C90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090D80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shd w:val="clear" w:color="auto" w:fill="auto"/>
            <w:vAlign w:val="bottom"/>
          </w:tcPr>
          <w:p w14:paraId="7FBD41A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shd w:val="clear" w:color="auto" w:fill="auto"/>
            <w:vAlign w:val="bottom"/>
          </w:tcPr>
          <w:p w14:paraId="1A8BFF0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7C3904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482BA5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5634D2C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3864D3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shd w:val="clear" w:color="auto" w:fill="auto"/>
            <w:vAlign w:val="bottom"/>
          </w:tcPr>
          <w:p w14:paraId="124E2B8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5BE8920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436713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7A2ACB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6C9B35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2F2D56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8F2539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37DD35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D22C59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A03293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66510A6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4E081E8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2888F5F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shd w:val="clear" w:color="auto" w:fill="auto"/>
            <w:vAlign w:val="bottom"/>
          </w:tcPr>
          <w:p w14:paraId="2950F06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212379E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909897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DEC34B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9AEFBB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28FB6DE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0B4094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25D4411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AD1922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4DFCB1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087FEA2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6A953AA6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3B53BC0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Nazwa: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AC1DF03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720AC1BC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F7D3DC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Adres: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3878BCB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0C465AD4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B74515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NIP: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EE1ECCE" w14:textId="77777777" w:rsidR="00B479D7" w:rsidRPr="00AD382C" w:rsidRDefault="004E4AFD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default w:val="0"/>
                    <w:maxLength w:val="14"/>
                    <w:format w:val="0"/>
                  </w:textInput>
                </w:ffData>
              </w:fldChar>
            </w:r>
            <w:bookmarkStart w:id="0" w:name="Tekst2"/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  <w:bookmarkEnd w:id="0"/>
          </w:p>
        </w:tc>
      </w:tr>
      <w:tr w:rsidR="00B479D7" w:rsidRPr="00AD382C" w14:paraId="73739506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2172F24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REGON: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E782D6D" w14:textId="77777777" w:rsidR="00B479D7" w:rsidRPr="00AD382C" w:rsidRDefault="004D1BA2" w:rsidP="00B479D7">
            <w:pPr>
              <w:pStyle w:val="opisypol"/>
              <w:ind w:left="57"/>
              <w:rPr>
                <w:lang w:val="pl-PL"/>
              </w:rPr>
            </w:pPr>
            <w:r w:rsidRPr="004F40D2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F40D2">
              <w:rPr>
                <w:lang w:val="pl-PL"/>
              </w:rPr>
              <w:instrText xml:space="preserve"> FORMTEXT </w:instrText>
            </w:r>
            <w:r w:rsidRPr="004F40D2">
              <w:rPr>
                <w:lang w:val="pl-PL"/>
              </w:rPr>
            </w:r>
            <w:r w:rsidRPr="004F40D2">
              <w:rPr>
                <w:lang w:val="pl-PL"/>
              </w:rPr>
              <w:fldChar w:fldCharType="separate"/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noProof/>
                <w:lang w:val="pl-PL"/>
              </w:rPr>
              <w:t> </w:t>
            </w:r>
            <w:r w:rsidRPr="004F40D2">
              <w:rPr>
                <w:lang w:val="pl-PL"/>
              </w:rPr>
              <w:fldChar w:fldCharType="end"/>
            </w:r>
          </w:p>
        </w:tc>
      </w:tr>
      <w:tr w:rsidR="00B479D7" w:rsidRPr="00AD382C" w14:paraId="76DEE427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42903A3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Telefon: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47D52D1" w14:textId="77777777" w:rsidR="00B479D7" w:rsidRPr="00AD382C" w:rsidRDefault="004E4AFD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>
                    <w:type w:val="number"/>
                    <w:default w:val="0"/>
                    <w:maxLength w:val="14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</w:tr>
      <w:tr w:rsidR="00B479D7" w:rsidRPr="00AD382C" w14:paraId="120A68A7" w14:textId="77777777" w:rsidTr="00B479D7">
        <w:trPr>
          <w:trHeight w:val="227"/>
        </w:trPr>
        <w:tc>
          <w:tcPr>
            <w:tcW w:w="1161" w:type="dxa"/>
            <w:gridSpan w:val="24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FE3B044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Adres e-mail:</w:t>
            </w:r>
          </w:p>
        </w:tc>
        <w:tc>
          <w:tcPr>
            <w:tcW w:w="9754" w:type="dxa"/>
            <w:gridSpan w:val="17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CEE0389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0FB64588" w14:textId="77777777" w:rsidTr="00B479D7">
        <w:trPr>
          <w:trHeight w:hRule="exact" w:val="227"/>
        </w:trPr>
        <w:tc>
          <w:tcPr>
            <w:tcW w:w="194" w:type="dxa"/>
            <w:gridSpan w:val="3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45D85E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gridSpan w:val="4"/>
            <w:shd w:val="clear" w:color="auto" w:fill="auto"/>
            <w:vAlign w:val="bottom"/>
          </w:tcPr>
          <w:p w14:paraId="02E650A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0" w:type="dxa"/>
            <w:gridSpan w:val="5"/>
            <w:shd w:val="clear" w:color="auto" w:fill="auto"/>
            <w:vAlign w:val="bottom"/>
          </w:tcPr>
          <w:p w14:paraId="58B0BB7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shd w:val="clear" w:color="auto" w:fill="auto"/>
            <w:vAlign w:val="bottom"/>
          </w:tcPr>
          <w:p w14:paraId="0F14587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3"/>
            <w:shd w:val="clear" w:color="auto" w:fill="auto"/>
            <w:vAlign w:val="bottom"/>
          </w:tcPr>
          <w:p w14:paraId="1A92995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5"/>
            <w:shd w:val="clear" w:color="auto" w:fill="auto"/>
            <w:vAlign w:val="bottom"/>
          </w:tcPr>
          <w:p w14:paraId="051226E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shd w:val="clear" w:color="auto" w:fill="auto"/>
            <w:vAlign w:val="bottom"/>
          </w:tcPr>
          <w:p w14:paraId="246A520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shd w:val="clear" w:color="auto" w:fill="auto"/>
            <w:vAlign w:val="bottom"/>
          </w:tcPr>
          <w:p w14:paraId="1DD939D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318CFDD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08F404C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14689CB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0C51D2F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3A16C1B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16136D7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025B471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02C34DE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9900C6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639B85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5"/>
            <w:shd w:val="clear" w:color="auto" w:fill="auto"/>
            <w:vAlign w:val="bottom"/>
          </w:tcPr>
          <w:p w14:paraId="2F60BDE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D6243A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DCB07E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60FA403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B7F6DE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62A7250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1448B1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shd w:val="clear" w:color="auto" w:fill="auto"/>
            <w:vAlign w:val="bottom"/>
          </w:tcPr>
          <w:p w14:paraId="7D98830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shd w:val="clear" w:color="auto" w:fill="auto"/>
            <w:vAlign w:val="bottom"/>
          </w:tcPr>
          <w:p w14:paraId="5EE7EB6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023DAC8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30F703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524F921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1A3829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shd w:val="clear" w:color="auto" w:fill="auto"/>
            <w:vAlign w:val="bottom"/>
          </w:tcPr>
          <w:p w14:paraId="08D5FB0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140D08E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531B3DF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725017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1B6698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0DFA5EF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59191EA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3BA34C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09887C8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541E420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27D6D69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77F40BF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687CE9A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shd w:val="clear" w:color="auto" w:fill="auto"/>
            <w:vAlign w:val="bottom"/>
          </w:tcPr>
          <w:p w14:paraId="1B1BEE7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1997A29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6946765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F37CE5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2AF493F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03DC22F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2F367A8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58087A1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5840C2C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477C76B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0CE386C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72A07F35" w14:textId="77777777" w:rsidTr="00B479D7">
        <w:trPr>
          <w:trHeight w:hRule="exact"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E961F96" w14:textId="77777777" w:rsidR="00B479D7" w:rsidRPr="00AD382C" w:rsidRDefault="002E5060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Lp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046ABA3" w14:textId="77777777" w:rsidR="00B479D7" w:rsidRPr="00AD382C" w:rsidRDefault="002E5060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626149">
              <w:rPr>
                <w:b/>
                <w:bCs/>
                <w:lang w:val="pl-PL"/>
              </w:rPr>
              <w:t>Informacje o Wnioskodawcy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2336680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TAK</w:t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8F037FC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NIE</w:t>
            </w:r>
          </w:p>
        </w:tc>
      </w:tr>
      <w:tr w:rsidR="00B479D7" w:rsidRPr="00AD382C" w14:paraId="229C8C93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23D0B18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1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ADF4E7E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>Czy wobec Wnioskodawcy prowadzone jest postępowanie likwidacyjne, restrukturyzacyjne bądź upadłościowe?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3D30925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4"/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  <w:bookmarkEnd w:id="1"/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212B453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67BC02E9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AC9B4A0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2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7234B12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>Czy wobec Wnioskodawcy prowadzone jest postępowanie egzekucyjne?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003CF94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D3F12AB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3381FEBD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2C895AD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3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422D4BB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>Czy Wnioskodawca aktualnie zalega z płatnościami wobec ZUS i US lub zawarł umowę ugody w zakresie spłaty zaległych zobowiązań?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747DD54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B02BFB8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1A7CC505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D166D1B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4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064737D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Czy miały miejsce wypłaty z gwarancji udzielonych </w:t>
            </w:r>
            <w:r w:rsidRPr="00AD382C">
              <w:rPr>
                <w:lang w:val="pl-PL"/>
              </w:rPr>
              <w:t xml:space="preserve">przez innego gwaranta </w:t>
            </w:r>
            <w:r w:rsidRPr="00AD382C">
              <w:t xml:space="preserve">za Wnioskodawcę, dla których regres nie został spłacony </w:t>
            </w:r>
            <w:r w:rsidRPr="00AD382C">
              <w:br/>
              <w:t>w terminie 30</w:t>
            </w:r>
            <w:r w:rsidRPr="00AD382C">
              <w:rPr>
                <w:lang w:val="pl-PL"/>
              </w:rPr>
              <w:t> </w:t>
            </w:r>
            <w:r w:rsidRPr="00AD382C">
              <w:t>dni od wypłaty z gwarancji?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8AF2B3F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31AE980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3870E8FC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F9F0B69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5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38596A2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Czy Wnioskodawca prowadzi dzia</w:t>
            </w:r>
            <w:r w:rsidRPr="00AD382C">
              <w:rPr>
                <w:rFonts w:hint="cs"/>
              </w:rPr>
              <w:t>ł</w:t>
            </w:r>
            <w:r w:rsidRPr="00AD382C">
              <w:t>alno</w:t>
            </w:r>
            <w:r w:rsidRPr="00AD382C">
              <w:rPr>
                <w:rFonts w:hint="cs"/>
              </w:rPr>
              <w:t>ść</w:t>
            </w:r>
            <w:r w:rsidRPr="00AD382C">
              <w:t xml:space="preserve"> gospodarcz</w:t>
            </w:r>
            <w:r w:rsidRPr="00AD382C">
              <w:rPr>
                <w:rFonts w:hint="cs"/>
              </w:rPr>
              <w:t>ą</w:t>
            </w:r>
            <w:r w:rsidRPr="00AD382C">
              <w:t xml:space="preserve"> zwi</w:t>
            </w:r>
            <w:r w:rsidRPr="00AD382C">
              <w:rPr>
                <w:rFonts w:hint="cs"/>
              </w:rPr>
              <w:t>ą</w:t>
            </w:r>
            <w:r w:rsidRPr="00AD382C">
              <w:t>zan</w:t>
            </w:r>
            <w:r w:rsidRPr="00AD382C">
              <w:rPr>
                <w:lang w:val="pl-PL"/>
              </w:rPr>
              <w:t>ą</w:t>
            </w:r>
            <w:r w:rsidRPr="00AD382C">
              <w:t xml:space="preserve"> z wnioskowanymi gwarancjami kr</w:t>
            </w:r>
            <w:r w:rsidRPr="00AD382C">
              <w:rPr>
                <w:rFonts w:hint="cs"/>
              </w:rPr>
              <w:t>ó</w:t>
            </w:r>
            <w:r w:rsidRPr="00AD382C">
              <w:t>cej ni</w:t>
            </w:r>
            <w:r w:rsidRPr="00AD382C">
              <w:rPr>
                <w:rFonts w:hint="cs"/>
              </w:rPr>
              <w:t>ż</w:t>
            </w:r>
            <w:r w:rsidRPr="00AD382C">
              <w:t xml:space="preserve"> trzy lata? 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6F09660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6C5AC55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1259D677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EA6D68C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6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181B23E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szCs w:val="20"/>
              </w:rPr>
              <w:t>Czy w ostatnim roku obrachunkowym Wnioskodawca odnotował ujemny wynik netto?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79FD841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A380663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324FF7E3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85462F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7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2E24054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>Czy Wnioskodawca ma przeterminowane zobowiązania powyżej 14 dni?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CCACCC1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B1DD3B8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747BAB07" w14:textId="77777777" w:rsidTr="00B479D7">
        <w:trPr>
          <w:trHeight w:val="227"/>
        </w:trPr>
        <w:tc>
          <w:tcPr>
            <w:tcW w:w="383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E5823A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8</w:t>
            </w:r>
          </w:p>
        </w:tc>
        <w:tc>
          <w:tcPr>
            <w:tcW w:w="8921" w:type="dxa"/>
            <w:gridSpan w:val="17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FC1BED7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Czy Wnioskodawca ma ujemny kapita</w:t>
            </w:r>
            <w:r w:rsidRPr="00AD382C">
              <w:rPr>
                <w:rFonts w:hint="cs"/>
              </w:rPr>
              <w:t>ł</w:t>
            </w:r>
            <w:r w:rsidRPr="00AD382C">
              <w:t xml:space="preserve"> w</w:t>
            </w:r>
            <w:r w:rsidRPr="00AD382C">
              <w:rPr>
                <w:rFonts w:hint="cs"/>
              </w:rPr>
              <w:t>ł</w:t>
            </w:r>
            <w:r w:rsidRPr="00AD382C">
              <w:t xml:space="preserve">asny? </w:t>
            </w:r>
          </w:p>
          <w:p w14:paraId="06C31ACC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i/>
                <w:iCs/>
                <w:szCs w:val="20"/>
              </w:rPr>
              <w:t xml:space="preserve">Dla </w:t>
            </w:r>
            <w:r w:rsidRPr="00AD382C">
              <w:rPr>
                <w:i/>
                <w:iCs/>
                <w:szCs w:val="20"/>
                <w:lang w:val="pl-PL"/>
              </w:rPr>
              <w:t>Wnioskodawców</w:t>
            </w:r>
            <w:r w:rsidRPr="00AD382C">
              <w:rPr>
                <w:i/>
                <w:iCs/>
                <w:szCs w:val="20"/>
              </w:rPr>
              <w:t xml:space="preserve"> prowadz</w:t>
            </w:r>
            <w:r w:rsidRPr="00AD382C">
              <w:rPr>
                <w:rFonts w:hint="cs"/>
                <w:i/>
                <w:iCs/>
                <w:szCs w:val="20"/>
              </w:rPr>
              <w:t>ą</w:t>
            </w:r>
            <w:r w:rsidRPr="00AD382C">
              <w:rPr>
                <w:i/>
                <w:iCs/>
                <w:szCs w:val="20"/>
              </w:rPr>
              <w:t>cych pe</w:t>
            </w:r>
            <w:r w:rsidRPr="00AD382C">
              <w:rPr>
                <w:rFonts w:hint="cs"/>
                <w:i/>
                <w:iCs/>
                <w:szCs w:val="20"/>
              </w:rPr>
              <w:t>ł</w:t>
            </w:r>
            <w:r w:rsidRPr="00AD382C">
              <w:rPr>
                <w:i/>
                <w:iCs/>
                <w:szCs w:val="20"/>
              </w:rPr>
              <w:t>n</w:t>
            </w:r>
            <w:r w:rsidRPr="00AD382C">
              <w:rPr>
                <w:rFonts w:hint="cs"/>
                <w:i/>
                <w:iCs/>
                <w:szCs w:val="20"/>
              </w:rPr>
              <w:t>ą</w:t>
            </w:r>
            <w:r w:rsidRPr="00AD382C">
              <w:rPr>
                <w:i/>
                <w:iCs/>
                <w:szCs w:val="20"/>
              </w:rPr>
              <w:t xml:space="preserve"> sprawozdawczo</w:t>
            </w:r>
            <w:r w:rsidRPr="00AD382C">
              <w:rPr>
                <w:rFonts w:hint="cs"/>
                <w:i/>
                <w:iCs/>
                <w:szCs w:val="20"/>
              </w:rPr>
              <w:t>ść</w:t>
            </w:r>
            <w:r w:rsidRPr="00AD382C">
              <w:rPr>
                <w:i/>
                <w:iCs/>
                <w:szCs w:val="20"/>
              </w:rPr>
              <w:t xml:space="preserve"> 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5E7ABAD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3B1BBBB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5D38C690" w14:textId="77777777" w:rsidTr="00B479D7">
        <w:trPr>
          <w:trHeight w:val="227"/>
        </w:trPr>
        <w:tc>
          <w:tcPr>
            <w:tcW w:w="10915" w:type="dxa"/>
            <w:gridSpan w:val="202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5D314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69EEE739" w14:textId="77777777" w:rsidTr="00B479D7">
        <w:trPr>
          <w:trHeight w:val="227"/>
        </w:trPr>
        <w:tc>
          <w:tcPr>
            <w:tcW w:w="10915" w:type="dxa"/>
            <w:gridSpan w:val="202"/>
            <w:shd w:val="clear" w:color="auto" w:fill="auto"/>
            <w:tcMar>
              <w:left w:w="0" w:type="dxa"/>
              <w:right w:w="0" w:type="dxa"/>
            </w:tcMar>
          </w:tcPr>
          <w:p w14:paraId="6626649E" w14:textId="77777777" w:rsidR="00B479D7" w:rsidRPr="00AD382C" w:rsidRDefault="00B479D7" w:rsidP="00B479D7">
            <w:pPr>
              <w:pStyle w:val="opisypol"/>
              <w:rPr>
                <w:i/>
                <w:iCs/>
              </w:rPr>
            </w:pPr>
            <w:r w:rsidRPr="00AD382C">
              <w:rPr>
                <w:i/>
                <w:iCs/>
              </w:rPr>
              <w:t xml:space="preserve">Dotyczy Wnioskodawcy - osoby fizycznej prowadzącej działalność gospodarczą oraz każdego ze wspólników spółki </w:t>
            </w:r>
            <w:r w:rsidR="002E5060">
              <w:rPr>
                <w:i/>
                <w:iCs/>
                <w:lang w:val="pl-PL"/>
              </w:rPr>
              <w:t>cywilnej</w:t>
            </w:r>
            <w:r w:rsidR="00AD382C" w:rsidRPr="00AD382C">
              <w:rPr>
                <w:i/>
                <w:iCs/>
                <w:lang w:val="pl-PL"/>
              </w:rPr>
              <w:t xml:space="preserve"> </w:t>
            </w:r>
            <w:r w:rsidRPr="00AD382C">
              <w:rPr>
                <w:i/>
                <w:iCs/>
              </w:rPr>
              <w:t>(jeśli dotyczy)</w:t>
            </w:r>
          </w:p>
        </w:tc>
      </w:tr>
      <w:tr w:rsidR="00273ADF" w:rsidRPr="00AD382C" w14:paraId="0D7C101C" w14:textId="77777777">
        <w:trPr>
          <w:trHeight w:hRule="exact" w:val="227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297025" w14:textId="77777777" w:rsidR="00273ADF" w:rsidRPr="00AD382C" w:rsidRDefault="00273ADF" w:rsidP="00273ADF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spacing w:val="-2"/>
                <w:lang w:val="pl-PL"/>
              </w:rPr>
              <w:t>Lp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9BFE747" w14:textId="77777777" w:rsidR="00273ADF" w:rsidRPr="00AD382C" w:rsidRDefault="00273ADF" w:rsidP="00273ADF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Imię i nazwisko</w:t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2184C3C" w14:textId="77777777" w:rsidR="00273ADF" w:rsidRPr="00AD382C" w:rsidRDefault="00273ADF" w:rsidP="00B479D7">
            <w:pPr>
              <w:pStyle w:val="opisypol"/>
              <w:ind w:left="57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</w:rPr>
              <w:t>PESEL</w:t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931718A" w14:textId="77777777" w:rsidR="00273ADF" w:rsidRPr="00AD382C" w:rsidRDefault="00273ADF" w:rsidP="00B479D7">
            <w:pPr>
              <w:pStyle w:val="opisypol"/>
              <w:ind w:left="57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Zakres*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8DD8983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TAK</w:t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5F119EB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NIE</w:t>
            </w:r>
          </w:p>
        </w:tc>
      </w:tr>
      <w:tr w:rsidR="00273ADF" w:rsidRPr="00AD382C" w14:paraId="141B6443" w14:textId="77777777">
        <w:trPr>
          <w:trHeight w:val="340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82BD70" w14:textId="77777777" w:rsidR="00273ADF" w:rsidRPr="00AD382C" w:rsidRDefault="00273ADF" w:rsidP="00273ADF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1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1AA6588" w14:textId="77777777" w:rsidR="00273ADF" w:rsidRPr="00AD382C" w:rsidRDefault="00EB4603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105BEFD" w14:textId="77777777" w:rsidR="00273ADF" w:rsidRPr="00AD382C" w:rsidRDefault="006F5261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47CCCAB" w14:textId="77777777" w:rsidR="00273ADF" w:rsidRPr="00AD382C" w:rsidRDefault="00273ADF" w:rsidP="00B479D7">
            <w:pPr>
              <w:pStyle w:val="opisypol"/>
              <w:spacing w:line="160" w:lineRule="exact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C</w:t>
            </w:r>
            <w:r w:rsidRPr="00AD382C">
              <w:t xml:space="preserve">zy </w:t>
            </w:r>
            <w:r w:rsidRPr="00AD382C">
              <w:rPr>
                <w:lang w:val="pl-PL"/>
              </w:rPr>
              <w:t xml:space="preserve">Wnioskodawca </w:t>
            </w:r>
            <w:r w:rsidRPr="00AD382C">
              <w:t>pozostaje w związku małżeńskim, w którym obowiązuje ustrój wspólności majątkowej małżeńskiej</w:t>
            </w:r>
            <w:r w:rsidR="002E5060">
              <w:rPr>
                <w:lang w:val="pl-PL"/>
              </w:rPr>
              <w:t>?</w:t>
            </w:r>
            <w:r w:rsidRPr="00AD382C">
              <w:t>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2C4B761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FBBD65B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273ADF" w:rsidRPr="00AD382C" w14:paraId="15C898ED" w14:textId="77777777">
        <w:trPr>
          <w:trHeight w:val="340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E213E9" w14:textId="77777777" w:rsidR="00273ADF" w:rsidRPr="00AD382C" w:rsidRDefault="00273ADF" w:rsidP="00273ADF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2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122CCF9" w14:textId="77777777" w:rsidR="00273ADF" w:rsidRPr="00AD382C" w:rsidRDefault="00EB4603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F1E6C0F" w14:textId="77777777" w:rsidR="00273ADF" w:rsidRPr="00AD382C" w:rsidRDefault="006F5261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D24622D" w14:textId="77777777" w:rsidR="00273ADF" w:rsidRPr="00AD382C" w:rsidRDefault="00273ADF" w:rsidP="00B479D7">
            <w:pPr>
              <w:pStyle w:val="opisypol"/>
              <w:spacing w:line="160" w:lineRule="exact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C</w:t>
            </w:r>
            <w:r w:rsidRPr="00AD382C">
              <w:t xml:space="preserve">zy </w:t>
            </w:r>
            <w:r w:rsidRPr="00AD382C">
              <w:rPr>
                <w:lang w:val="pl-PL"/>
              </w:rPr>
              <w:t xml:space="preserve">Wnioskodawca </w:t>
            </w:r>
            <w:r w:rsidRPr="00AD382C">
              <w:t>pozostaje w związku małżeńskim, w którym obowiązuje ustrój wspólności majątkowej małżeńskiej</w:t>
            </w:r>
            <w:r w:rsidR="002E5060">
              <w:rPr>
                <w:lang w:val="pl-PL"/>
              </w:rPr>
              <w:t>?</w:t>
            </w:r>
            <w:r w:rsidRPr="00AD382C">
              <w:t>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7D7334F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5D84B2B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273ADF" w:rsidRPr="00AD382C" w14:paraId="3DEF5165" w14:textId="77777777">
        <w:trPr>
          <w:trHeight w:val="340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9F6994" w14:textId="77777777" w:rsidR="00273ADF" w:rsidRPr="00AD382C" w:rsidRDefault="00273ADF" w:rsidP="00273ADF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3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DA2366C" w14:textId="77777777" w:rsidR="00273ADF" w:rsidRPr="00AD382C" w:rsidRDefault="00EB4603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30E970B" w14:textId="77777777" w:rsidR="00273ADF" w:rsidRPr="00AD382C" w:rsidRDefault="006F5261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1C53140" w14:textId="77777777" w:rsidR="00273ADF" w:rsidRPr="00AD382C" w:rsidRDefault="00273ADF" w:rsidP="00B479D7">
            <w:pPr>
              <w:pStyle w:val="opisypol"/>
              <w:spacing w:line="160" w:lineRule="exact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C</w:t>
            </w:r>
            <w:r w:rsidRPr="00AD382C">
              <w:t xml:space="preserve">zy </w:t>
            </w:r>
            <w:r w:rsidRPr="00AD382C">
              <w:rPr>
                <w:lang w:val="pl-PL"/>
              </w:rPr>
              <w:t xml:space="preserve">Wnioskodawca </w:t>
            </w:r>
            <w:r w:rsidRPr="00AD382C">
              <w:t>pozostaje w związku małżeńskim, w którym obowiązuje ustrój wspólności majątkowej małżeńskiej</w:t>
            </w:r>
            <w:r w:rsidR="002E5060">
              <w:rPr>
                <w:lang w:val="pl-PL"/>
              </w:rPr>
              <w:t>?</w:t>
            </w:r>
            <w:r w:rsidRPr="00AD382C">
              <w:t>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4FF3D30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EDB4B93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273ADF" w:rsidRPr="00AD382C" w14:paraId="19C0D234" w14:textId="77777777">
        <w:trPr>
          <w:trHeight w:val="340"/>
        </w:trPr>
        <w:tc>
          <w:tcPr>
            <w:tcW w:w="406" w:type="dxa"/>
            <w:gridSpan w:val="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12676F" w14:textId="77777777" w:rsidR="00273ADF" w:rsidRPr="00AD382C" w:rsidRDefault="00273ADF" w:rsidP="00273ADF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4</w:t>
            </w:r>
          </w:p>
        </w:tc>
        <w:tc>
          <w:tcPr>
            <w:tcW w:w="3274" w:type="dxa"/>
            <w:gridSpan w:val="6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A16DBB3" w14:textId="77777777" w:rsidR="00273ADF" w:rsidRPr="00AD382C" w:rsidRDefault="00EB4603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383" w:type="dxa"/>
            <w:gridSpan w:val="2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9F73BB8" w14:textId="77777777" w:rsidR="00273ADF" w:rsidRPr="00AD382C" w:rsidRDefault="006F5261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1"/>
                    <w:format w:val="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4241" w:type="dxa"/>
            <w:gridSpan w:val="82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CBAC594" w14:textId="77777777" w:rsidR="00273ADF" w:rsidRPr="00AD382C" w:rsidRDefault="00273ADF" w:rsidP="00B479D7">
            <w:pPr>
              <w:pStyle w:val="opisypol"/>
              <w:spacing w:line="160" w:lineRule="exact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t>C</w:t>
            </w:r>
            <w:r w:rsidRPr="00AD382C">
              <w:t xml:space="preserve">zy </w:t>
            </w:r>
            <w:r w:rsidRPr="00AD382C">
              <w:rPr>
                <w:lang w:val="pl-PL"/>
              </w:rPr>
              <w:t xml:space="preserve">Wnioskodawca </w:t>
            </w:r>
            <w:r w:rsidRPr="00AD382C">
              <w:t>pozostaje w związku małżeńskim, w którym obowiązuje ustrój wspólności majątkowej małżeńskiej</w:t>
            </w:r>
            <w:r w:rsidR="002E5060">
              <w:rPr>
                <w:lang w:val="pl-PL"/>
              </w:rPr>
              <w:t>?</w:t>
            </w:r>
            <w:r w:rsidRPr="00AD382C">
              <w:t>*</w:t>
            </w:r>
          </w:p>
        </w:tc>
        <w:tc>
          <w:tcPr>
            <w:tcW w:w="805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43AA067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806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8283688" w14:textId="77777777" w:rsidR="00273ADF" w:rsidRPr="00AD382C" w:rsidRDefault="00273ADF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208AF1CE" w14:textId="77777777" w:rsidTr="00B479D7">
        <w:trPr>
          <w:trHeight w:hRule="exact" w:val="85"/>
        </w:trPr>
        <w:tc>
          <w:tcPr>
            <w:tcW w:w="194" w:type="dxa"/>
            <w:gridSpan w:val="3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54CE3B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3486" w:type="dxa"/>
            <w:gridSpan w:val="7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1C8C09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383" w:type="dxa"/>
            <w:gridSpan w:val="29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D923EC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4241" w:type="dxa"/>
            <w:gridSpan w:val="8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E7EEF71" w14:textId="77777777" w:rsidR="00B479D7" w:rsidRPr="00AD382C" w:rsidRDefault="00B479D7" w:rsidP="00B479D7">
            <w:pPr>
              <w:pStyle w:val="opisypol"/>
              <w:spacing w:line="160" w:lineRule="exact"/>
              <w:rPr>
                <w:lang w:val="pl-PL"/>
              </w:rPr>
            </w:pPr>
          </w:p>
        </w:tc>
        <w:tc>
          <w:tcPr>
            <w:tcW w:w="805" w:type="dxa"/>
            <w:gridSpan w:val="8"/>
            <w:tcBorders>
              <w:top w:val="single" w:sz="4" w:space="0" w:color="003C7D"/>
            </w:tcBorders>
            <w:shd w:val="clear" w:color="auto" w:fill="auto"/>
            <w:vAlign w:val="center"/>
          </w:tcPr>
          <w:p w14:paraId="66B4C71F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</w:p>
        </w:tc>
        <w:tc>
          <w:tcPr>
            <w:tcW w:w="806" w:type="dxa"/>
            <w:gridSpan w:val="8"/>
            <w:tcBorders>
              <w:top w:val="single" w:sz="4" w:space="0" w:color="003C7D"/>
            </w:tcBorders>
            <w:shd w:val="clear" w:color="auto" w:fill="auto"/>
            <w:vAlign w:val="center"/>
          </w:tcPr>
          <w:p w14:paraId="4047E0E1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</w:p>
        </w:tc>
      </w:tr>
      <w:tr w:rsidR="00B479D7" w:rsidRPr="00AD382C" w14:paraId="6385BBBF" w14:textId="77777777" w:rsidTr="00B479D7">
        <w:trPr>
          <w:trHeight w:val="227"/>
        </w:trPr>
        <w:tc>
          <w:tcPr>
            <w:tcW w:w="10915" w:type="dxa"/>
            <w:gridSpan w:val="20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6B2C0E" w14:textId="77777777" w:rsidR="00B479D7" w:rsidRPr="00AD382C" w:rsidRDefault="00B479D7" w:rsidP="000701C7">
            <w:pPr>
              <w:pStyle w:val="przypisy"/>
              <w:ind w:left="198" w:hanging="198"/>
              <w:jc w:val="both"/>
            </w:pPr>
            <w:r w:rsidRPr="00AD382C">
              <w:t>*</w:t>
            </w:r>
            <w:r w:rsidRPr="00AD382C">
              <w:rPr>
                <w:position w:val="4"/>
                <w:sz w:val="8"/>
                <w:szCs w:val="8"/>
                <w:lang w:val="pl-PL"/>
              </w:rPr>
              <w:t>)</w:t>
            </w:r>
            <w:r w:rsidRPr="00AD382C">
              <w:rPr>
                <w:lang w:val="pl-PL"/>
              </w:rPr>
              <w:t>  </w:t>
            </w:r>
            <w:r w:rsidRPr="00AD382C">
              <w:t xml:space="preserve">Jeżeli zaznaczono </w:t>
            </w:r>
            <w:r w:rsidRPr="00AD382C">
              <w:rPr>
                <w:b/>
                <w:bCs/>
              </w:rPr>
              <w:t>„TAK”</w:t>
            </w:r>
            <w:r w:rsidRPr="00AD382C">
              <w:rPr>
                <w:lang w:val="pl-PL"/>
              </w:rPr>
              <w:t>,</w:t>
            </w:r>
            <w:r w:rsidRPr="00AD382C">
              <w:rPr>
                <w:b/>
                <w:bCs/>
                <w:lang w:val="pl-PL"/>
              </w:rPr>
              <w:t xml:space="preserve"> </w:t>
            </w:r>
            <w:r w:rsidRPr="00AD382C">
              <w:rPr>
                <w:lang w:val="pl-PL"/>
              </w:rPr>
              <w:t>z chwilą zawierania umowy</w:t>
            </w:r>
            <w:r w:rsidRPr="00AD382C">
              <w:rPr>
                <w:b/>
                <w:bCs/>
                <w:lang w:val="pl-PL"/>
              </w:rPr>
              <w:t xml:space="preserve"> </w:t>
            </w:r>
            <w:r w:rsidRPr="00AD382C">
              <w:t>zlecenia</w:t>
            </w:r>
            <w:r w:rsidRPr="00AD382C">
              <w:rPr>
                <w:lang w:val="pl-PL"/>
              </w:rPr>
              <w:t xml:space="preserve">, </w:t>
            </w:r>
            <w:r w:rsidRPr="00AD382C">
              <w:t xml:space="preserve">wymagane </w:t>
            </w:r>
            <w:r w:rsidRPr="00AD382C">
              <w:rPr>
                <w:lang w:val="pl-PL"/>
              </w:rPr>
              <w:t>będzie</w:t>
            </w:r>
            <w:r w:rsidRPr="00AD382C">
              <w:t xml:space="preserve"> złożenie </w:t>
            </w:r>
            <w:r w:rsidRPr="00AD382C">
              <w:rPr>
                <w:lang w:val="pl-PL"/>
              </w:rPr>
              <w:t>o</w:t>
            </w:r>
            <w:r w:rsidRPr="00AD382C">
              <w:t xml:space="preserve">świadczenia </w:t>
            </w:r>
            <w:r w:rsidRPr="00AD382C">
              <w:rPr>
                <w:lang w:val="pl-PL"/>
              </w:rPr>
              <w:t xml:space="preserve">każdego </w:t>
            </w:r>
            <w:r w:rsidRPr="00AD382C">
              <w:t xml:space="preserve">małżonka </w:t>
            </w:r>
            <w:r w:rsidR="00273ADF" w:rsidRPr="00AD382C">
              <w:rPr>
                <w:lang w:val="pl-PL"/>
              </w:rPr>
              <w:t xml:space="preserve">Wnioskodawcy </w:t>
            </w:r>
            <w:r w:rsidRPr="00AD382C">
              <w:t xml:space="preserve">o wyrażeniu zgody na zawarcie umowy </w:t>
            </w:r>
            <w:r w:rsidRPr="00AD382C">
              <w:rPr>
                <w:lang w:val="pl-PL"/>
              </w:rPr>
              <w:t xml:space="preserve">zlecenia </w:t>
            </w:r>
            <w:r w:rsidR="00A87872" w:rsidRPr="00AD382C">
              <w:rPr>
                <w:lang w:val="pl-PL"/>
              </w:rPr>
              <w:br/>
            </w:r>
            <w:r w:rsidRPr="00AD382C">
              <w:t xml:space="preserve">o okresowe udzielanie gwarancji </w:t>
            </w:r>
            <w:r w:rsidRPr="00AD382C">
              <w:rPr>
                <w:lang w:val="pl-PL"/>
              </w:rPr>
              <w:t xml:space="preserve">ubezpieczeniowych </w:t>
            </w:r>
            <w:r w:rsidRPr="00AD382C">
              <w:t xml:space="preserve">kontraktowych oraz zapoznaniu się z informacją o przetwarzaniu danych osobowych do celów związanych z zawarciem i realizacja </w:t>
            </w:r>
            <w:r w:rsidR="00A87872" w:rsidRPr="00AD382C">
              <w:br/>
            </w:r>
            <w:r w:rsidRPr="00AD382C">
              <w:t>ww. umowy.</w:t>
            </w:r>
          </w:p>
        </w:tc>
      </w:tr>
      <w:tr w:rsidR="00B479D7" w:rsidRPr="00AD382C" w14:paraId="25548EFC" w14:textId="77777777" w:rsidTr="00B479D7">
        <w:trPr>
          <w:trHeight w:hRule="exact" w:val="227"/>
        </w:trPr>
        <w:tc>
          <w:tcPr>
            <w:tcW w:w="193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C80841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88" w:type="dxa"/>
            <w:gridSpan w:val="4"/>
            <w:shd w:val="clear" w:color="auto" w:fill="auto"/>
            <w:vAlign w:val="bottom"/>
          </w:tcPr>
          <w:p w14:paraId="09589AA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shd w:val="clear" w:color="auto" w:fill="auto"/>
            <w:vAlign w:val="bottom"/>
          </w:tcPr>
          <w:p w14:paraId="273113B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20CF202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5"/>
            <w:shd w:val="clear" w:color="auto" w:fill="auto"/>
            <w:vAlign w:val="bottom"/>
          </w:tcPr>
          <w:p w14:paraId="4511B15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3"/>
            <w:shd w:val="clear" w:color="auto" w:fill="auto"/>
            <w:vAlign w:val="bottom"/>
          </w:tcPr>
          <w:p w14:paraId="52CC43E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01558F5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4A69E78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5BE52DB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2" w:type="dxa"/>
            <w:gridSpan w:val="4"/>
            <w:shd w:val="clear" w:color="auto" w:fill="auto"/>
            <w:vAlign w:val="bottom"/>
          </w:tcPr>
          <w:p w14:paraId="0216D55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41023B2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0DA3050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4204DC8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shd w:val="clear" w:color="auto" w:fill="auto"/>
            <w:vAlign w:val="bottom"/>
          </w:tcPr>
          <w:p w14:paraId="4F8DBC2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0B770C9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shd w:val="clear" w:color="auto" w:fill="auto"/>
            <w:vAlign w:val="bottom"/>
          </w:tcPr>
          <w:p w14:paraId="712AC51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0D7BAB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F23546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4969BD4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88FEA3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41854F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748112B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6B73DF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ED1C83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20F9928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shd w:val="clear" w:color="auto" w:fill="auto"/>
            <w:vAlign w:val="bottom"/>
          </w:tcPr>
          <w:p w14:paraId="217754F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shd w:val="clear" w:color="auto" w:fill="auto"/>
            <w:vAlign w:val="bottom"/>
          </w:tcPr>
          <w:p w14:paraId="7A03F86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055D4B6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6721987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0EE3BB7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519CA09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2" w:type="dxa"/>
            <w:gridSpan w:val="3"/>
            <w:shd w:val="clear" w:color="auto" w:fill="auto"/>
            <w:vAlign w:val="bottom"/>
          </w:tcPr>
          <w:p w14:paraId="00C8EC0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shd w:val="clear" w:color="auto" w:fill="auto"/>
            <w:vAlign w:val="bottom"/>
          </w:tcPr>
          <w:p w14:paraId="3713FDC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shd w:val="clear" w:color="auto" w:fill="auto"/>
            <w:vAlign w:val="bottom"/>
          </w:tcPr>
          <w:p w14:paraId="14FC3D8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2BD013E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shd w:val="clear" w:color="auto" w:fill="auto"/>
            <w:vAlign w:val="bottom"/>
          </w:tcPr>
          <w:p w14:paraId="6897FB1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2988F62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6580A9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7A9BF7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4C7AD05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1E968D1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10B07BA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5D83D77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shd w:val="clear" w:color="auto" w:fill="auto"/>
            <w:vAlign w:val="bottom"/>
          </w:tcPr>
          <w:p w14:paraId="25EE7D8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9" w:type="dxa"/>
            <w:gridSpan w:val="4"/>
            <w:shd w:val="clear" w:color="auto" w:fill="auto"/>
            <w:vAlign w:val="bottom"/>
          </w:tcPr>
          <w:p w14:paraId="4952507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shd w:val="clear" w:color="auto" w:fill="auto"/>
            <w:vAlign w:val="bottom"/>
          </w:tcPr>
          <w:p w14:paraId="75E6272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gridSpan w:val="3"/>
            <w:shd w:val="clear" w:color="auto" w:fill="auto"/>
            <w:vAlign w:val="bottom"/>
          </w:tcPr>
          <w:p w14:paraId="1978939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41C2663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shd w:val="clear" w:color="auto" w:fill="auto"/>
            <w:vAlign w:val="bottom"/>
          </w:tcPr>
          <w:p w14:paraId="59D8107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shd w:val="clear" w:color="auto" w:fill="auto"/>
            <w:vAlign w:val="bottom"/>
          </w:tcPr>
          <w:p w14:paraId="50FC7FD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01C065E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shd w:val="clear" w:color="auto" w:fill="auto"/>
            <w:vAlign w:val="bottom"/>
          </w:tcPr>
          <w:p w14:paraId="4D12BEE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6332E8F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shd w:val="clear" w:color="auto" w:fill="auto"/>
            <w:vAlign w:val="bottom"/>
          </w:tcPr>
          <w:p w14:paraId="3320CB1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2"/>
            <w:shd w:val="clear" w:color="auto" w:fill="auto"/>
            <w:vAlign w:val="bottom"/>
          </w:tcPr>
          <w:p w14:paraId="0C1BE60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23594980" w14:textId="77777777" w:rsidTr="00B479D7">
        <w:trPr>
          <w:trHeight w:hRule="exact" w:val="227"/>
        </w:trPr>
        <w:tc>
          <w:tcPr>
            <w:tcW w:w="9304" w:type="dxa"/>
            <w:gridSpan w:val="18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FE175D" w14:textId="77777777" w:rsidR="00B479D7" w:rsidRPr="00AD382C" w:rsidRDefault="00DE2CB6" w:rsidP="00B479D7">
            <w:pPr>
              <w:pStyle w:val="opisypol"/>
              <w:ind w:left="57"/>
              <w:jc w:val="center"/>
              <w:rPr>
                <w:lang w:val="pl-PL"/>
              </w:rPr>
            </w:pPr>
            <w:r w:rsidRPr="00AD382C">
              <w:rPr>
                <w:b/>
                <w:bCs/>
                <w:lang w:val="pl-PL"/>
              </w:rPr>
              <w:t>Przychody</w:t>
            </w:r>
          </w:p>
        </w:tc>
        <w:tc>
          <w:tcPr>
            <w:tcW w:w="161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9D31F02" w14:textId="77777777" w:rsidR="00B479D7" w:rsidRPr="00AD382C" w:rsidRDefault="00B479D7" w:rsidP="00B479D7">
            <w:pPr>
              <w:pStyle w:val="opisypol"/>
              <w:jc w:val="center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</w:rPr>
              <w:t>w zł</w:t>
            </w:r>
          </w:p>
        </w:tc>
      </w:tr>
      <w:tr w:rsidR="00B479D7" w:rsidRPr="00AD382C" w14:paraId="2C527CA6" w14:textId="77777777" w:rsidTr="00B479D7">
        <w:trPr>
          <w:trHeight w:hRule="exact" w:val="340"/>
        </w:trPr>
        <w:tc>
          <w:tcPr>
            <w:tcW w:w="9304" w:type="dxa"/>
            <w:gridSpan w:val="18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6568B3" w14:textId="77777777" w:rsidR="00B479D7" w:rsidRPr="00AD382C" w:rsidRDefault="00B479D7" w:rsidP="00B479D7">
            <w:pPr>
              <w:pStyle w:val="opisypol"/>
              <w:ind w:left="57"/>
              <w:rPr>
                <w:lang w:val="pl-PL"/>
              </w:rPr>
            </w:pPr>
            <w:r w:rsidRPr="00AD382C">
              <w:t xml:space="preserve">Poziom przychodów zrealizowanych przez Wnioskodawcę </w:t>
            </w:r>
            <w:r w:rsidRPr="00AD382C">
              <w:rPr>
                <w:lang w:val="pl-PL"/>
              </w:rPr>
              <w:t xml:space="preserve">w </w:t>
            </w:r>
            <w:r w:rsidRPr="00AD382C">
              <w:rPr>
                <w:szCs w:val="20"/>
              </w:rPr>
              <w:t>ostatnim roku obrachunkowym</w:t>
            </w:r>
          </w:p>
        </w:tc>
        <w:tc>
          <w:tcPr>
            <w:tcW w:w="1611" w:type="dxa"/>
            <w:gridSpan w:val="16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46E7384" w14:textId="77777777" w:rsidR="00B479D7" w:rsidRPr="00AD382C" w:rsidRDefault="00B929A4" w:rsidP="00B479D7">
            <w:pPr>
              <w:pStyle w:val="opisypol"/>
              <w:jc w:val="center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</w:tr>
      <w:tr w:rsidR="00B479D7" w:rsidRPr="00AD382C" w14:paraId="50AE9283" w14:textId="77777777" w:rsidTr="00B479D7">
        <w:trPr>
          <w:trHeight w:hRule="exact" w:val="227"/>
        </w:trPr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384C32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73F504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2F7E57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B2A39F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DFE22E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98EBD6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4051A6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2D35A5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13D32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3B7739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FD9925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8D0C9F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CE0A3A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0F2395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78EC75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B828E2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A9357E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1A164C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7A346C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DDE69F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8946C1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102B6B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027A16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B68DFD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15FFDA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A9261C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CBF04F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72E252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0538C6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03E195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95F1B3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0A3D17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7A79CD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437EEE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0D583E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A3279F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D7E613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465067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2B63B5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40EEA8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B47C47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B48BC0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0625E9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8D39F0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989612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662090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A018A9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82F9BE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57CB1D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BBFD63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98A6DB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E9F44F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F25A8E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2CC577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445468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2BD44F8B" w14:textId="77777777" w:rsidTr="00B479D7">
        <w:trPr>
          <w:trHeight w:val="227"/>
        </w:trPr>
        <w:tc>
          <w:tcPr>
            <w:tcW w:w="10915" w:type="dxa"/>
            <w:gridSpan w:val="202"/>
            <w:shd w:val="clear" w:color="auto" w:fill="auto"/>
            <w:tcMar>
              <w:left w:w="0" w:type="dxa"/>
              <w:right w:w="0" w:type="dxa"/>
            </w:tcMar>
          </w:tcPr>
          <w:p w14:paraId="543788A6" w14:textId="77777777" w:rsidR="00B479D7" w:rsidRPr="00AD382C" w:rsidRDefault="00B479D7" w:rsidP="00B479D7">
            <w:pPr>
              <w:pStyle w:val="opisypol"/>
              <w:spacing w:after="80"/>
              <w:contextualSpacing w:val="0"/>
              <w:rPr>
                <w:b/>
                <w:bCs/>
                <w:lang w:val="pl-PL"/>
              </w:rPr>
            </w:pPr>
            <w:r w:rsidRPr="00AD382C">
              <w:rPr>
                <w:b/>
                <w:bCs/>
                <w:lang w:val="pl-PL"/>
              </w:rPr>
              <w:t>Przedmiot wniosku</w:t>
            </w:r>
          </w:p>
          <w:p w14:paraId="7182391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  <w:r w:rsidRPr="00AD382C">
              <w:t xml:space="preserve">Umowa zlecenia o okresowe udzielanie gwarancji </w:t>
            </w:r>
            <w:r w:rsidRPr="00AD382C">
              <w:rPr>
                <w:lang w:val="pl-PL"/>
              </w:rPr>
              <w:t xml:space="preserve">ubezpieczeniowych </w:t>
            </w:r>
            <w:r w:rsidRPr="00AD382C">
              <w:t xml:space="preserve">kontraktowych, w której limit stanowi maksymalnie 10% przychodów zrealizowanych przez Wnioskodawcę w ostatnim roku obrachunkowym, jednak nie więcej niż 500 tys. zł. </w:t>
            </w:r>
          </w:p>
        </w:tc>
      </w:tr>
      <w:tr w:rsidR="00B479D7" w:rsidRPr="00AD382C" w14:paraId="11110AE5" w14:textId="77777777" w:rsidTr="00B479D7">
        <w:trPr>
          <w:trHeight w:hRule="exact" w:val="227"/>
        </w:trPr>
        <w:tc>
          <w:tcPr>
            <w:tcW w:w="196" w:type="dxa"/>
            <w:gridSpan w:val="4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AFC3F7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shd w:val="clear" w:color="auto" w:fill="auto"/>
            <w:vAlign w:val="bottom"/>
          </w:tcPr>
          <w:p w14:paraId="0A1BAC5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shd w:val="clear" w:color="auto" w:fill="auto"/>
            <w:vAlign w:val="bottom"/>
          </w:tcPr>
          <w:p w14:paraId="62B080D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284AB6A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554D1D1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shd w:val="clear" w:color="auto" w:fill="auto"/>
            <w:vAlign w:val="bottom"/>
          </w:tcPr>
          <w:p w14:paraId="0A6317E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shd w:val="clear" w:color="auto" w:fill="auto"/>
            <w:vAlign w:val="bottom"/>
          </w:tcPr>
          <w:p w14:paraId="169923D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shd w:val="clear" w:color="auto" w:fill="auto"/>
            <w:vAlign w:val="bottom"/>
          </w:tcPr>
          <w:p w14:paraId="0C00623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shd w:val="clear" w:color="auto" w:fill="auto"/>
            <w:vAlign w:val="bottom"/>
          </w:tcPr>
          <w:p w14:paraId="05C4CEE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A41E4C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CF2B25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5B0536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87B645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0C4341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21041A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4B4A7C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196130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6565C0A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shd w:val="clear" w:color="auto" w:fill="auto"/>
            <w:vAlign w:val="bottom"/>
          </w:tcPr>
          <w:p w14:paraId="0B9D765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32D23BC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464D10E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158E10D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0628ADF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shd w:val="clear" w:color="auto" w:fill="auto"/>
            <w:vAlign w:val="bottom"/>
          </w:tcPr>
          <w:p w14:paraId="61A5EC5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shd w:val="clear" w:color="auto" w:fill="auto"/>
            <w:vAlign w:val="bottom"/>
          </w:tcPr>
          <w:p w14:paraId="35688DC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713489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9D5493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66578F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DDECDB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7859BA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BB015E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D4605E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25D62D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3A55F2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A3FD92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E7A3DF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2A7877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005BC0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70BF8F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15A149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7D3A60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D94A8C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B1C363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4586D8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F6E27C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FF8304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F60850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4DC660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6444BB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51914C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E3EEE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F587C7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0AC55B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E61685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9ED563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6FA24A45" w14:textId="77777777" w:rsidTr="006F5261">
        <w:trPr>
          <w:trHeight w:hRule="exact" w:val="227"/>
        </w:trPr>
        <w:tc>
          <w:tcPr>
            <w:tcW w:w="1748" w:type="dxa"/>
            <w:gridSpan w:val="37"/>
            <w:tcBorders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5DBAC49" w14:textId="77777777" w:rsidR="00B479D7" w:rsidRPr="009F5963" w:rsidRDefault="00B35015" w:rsidP="00B479D7">
            <w:pPr>
              <w:pStyle w:val="opisypol"/>
              <w:rPr>
                <w:lang w:val="pl-PL"/>
              </w:rPr>
            </w:pPr>
            <w:r w:rsidRPr="009F5963">
              <w:t>Wnioskowana kwota limitu</w:t>
            </w:r>
          </w:p>
        </w:tc>
        <w:tc>
          <w:tcPr>
            <w:tcW w:w="1369" w:type="dxa"/>
            <w:gridSpan w:val="2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76D5617" w14:textId="77777777" w:rsidR="00B479D7" w:rsidRPr="00AD382C" w:rsidRDefault="00B929A4" w:rsidP="00B479D7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4"/>
                    <w:format w:val="# ##0,00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394" w:type="dxa"/>
            <w:gridSpan w:val="8"/>
            <w:tcBorders>
              <w:left w:val="single" w:sz="4" w:space="0" w:color="003C7D"/>
            </w:tcBorders>
            <w:shd w:val="clear" w:color="auto" w:fill="auto"/>
            <w:vAlign w:val="bottom"/>
          </w:tcPr>
          <w:p w14:paraId="688CADEF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zł</w:t>
            </w:r>
          </w:p>
        </w:tc>
        <w:tc>
          <w:tcPr>
            <w:tcW w:w="1380" w:type="dxa"/>
            <w:gridSpan w:val="29"/>
            <w:tcBorders>
              <w:right w:val="single" w:sz="4" w:space="0" w:color="003C7D"/>
            </w:tcBorders>
            <w:shd w:val="clear" w:color="auto" w:fill="auto"/>
            <w:vAlign w:val="bottom"/>
          </w:tcPr>
          <w:p w14:paraId="77F99425" w14:textId="77777777" w:rsidR="00B479D7" w:rsidRPr="00AD382C" w:rsidRDefault="00B479D7" w:rsidP="00B479D7">
            <w:pPr>
              <w:pStyle w:val="opisypol"/>
              <w:rPr>
                <w:spacing w:val="4"/>
                <w:lang w:val="pl-PL"/>
              </w:rPr>
            </w:pPr>
            <w:r w:rsidRPr="00AD382C">
              <w:rPr>
                <w:spacing w:val="4"/>
                <w:szCs w:val="20"/>
                <w:lang w:val="pl-PL"/>
              </w:rPr>
              <w:t>(</w:t>
            </w:r>
            <w:r w:rsidRPr="00AD382C">
              <w:rPr>
                <w:spacing w:val="4"/>
                <w:szCs w:val="20"/>
              </w:rPr>
              <w:t>słownie</w:t>
            </w:r>
            <w:r w:rsidRPr="00AD382C">
              <w:rPr>
                <w:spacing w:val="4"/>
                <w:szCs w:val="20"/>
                <w:lang w:val="pl-PL"/>
              </w:rPr>
              <w:t xml:space="preserve"> </w:t>
            </w:r>
            <w:r w:rsidRPr="00AD382C">
              <w:rPr>
                <w:spacing w:val="4"/>
                <w:lang w:val="pl-PL"/>
              </w:rPr>
              <w:t>złotych</w:t>
            </w:r>
            <w:r w:rsidRPr="00AD382C">
              <w:rPr>
                <w:spacing w:val="4"/>
                <w:szCs w:val="20"/>
              </w:rPr>
              <w:t>:</w:t>
            </w:r>
          </w:p>
        </w:tc>
        <w:tc>
          <w:tcPr>
            <w:tcW w:w="5822" w:type="dxa"/>
            <w:gridSpan w:val="99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CB545FA" w14:textId="77777777" w:rsidR="00B479D7" w:rsidRPr="00AD382C" w:rsidRDefault="00B479D7" w:rsidP="006F5261">
            <w:pPr>
              <w:pStyle w:val="opisypol"/>
              <w:spacing w:line="160" w:lineRule="exact"/>
              <w:ind w:left="57"/>
            </w:pPr>
            <w:r w:rsidRPr="00AD382C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D382C">
              <w:instrText xml:space="preserve"> FORMTEXT </w:instrText>
            </w:r>
            <w:r w:rsidRPr="00AD382C">
              <w:fldChar w:fldCharType="separate"/>
            </w:r>
            <w:r w:rsidRPr="00AD382C">
              <w:rPr>
                <w:noProof/>
              </w:rPr>
              <w:t> </w:t>
            </w:r>
            <w:r w:rsidRPr="00AD382C">
              <w:rPr>
                <w:noProof/>
              </w:rPr>
              <w:t> </w:t>
            </w:r>
            <w:r w:rsidRPr="00AD382C">
              <w:rPr>
                <w:noProof/>
              </w:rPr>
              <w:t> </w:t>
            </w:r>
            <w:r w:rsidRPr="00AD382C">
              <w:rPr>
                <w:noProof/>
              </w:rPr>
              <w:t> </w:t>
            </w:r>
            <w:r w:rsidRPr="00AD382C">
              <w:rPr>
                <w:noProof/>
              </w:rPr>
              <w:t> </w:t>
            </w:r>
            <w:r w:rsidRPr="00AD382C">
              <w:fldChar w:fldCharType="end"/>
            </w:r>
            <w:r w:rsidR="00497A1B" w:rsidRPr="00AD382C">
              <w:t xml:space="preserve"> </w:t>
            </w:r>
          </w:p>
        </w:tc>
        <w:tc>
          <w:tcPr>
            <w:tcW w:w="202" w:type="dxa"/>
            <w:tcBorders>
              <w:left w:val="single" w:sz="4" w:space="0" w:color="003C7D"/>
            </w:tcBorders>
            <w:shd w:val="clear" w:color="auto" w:fill="auto"/>
            <w:vAlign w:val="center"/>
          </w:tcPr>
          <w:p w14:paraId="114A6F7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 )</w:t>
            </w:r>
          </w:p>
        </w:tc>
      </w:tr>
      <w:tr w:rsidR="00B479D7" w:rsidRPr="00AD382C" w14:paraId="348531A8" w14:textId="77777777" w:rsidTr="00B479D7">
        <w:trPr>
          <w:trHeight w:hRule="exact" w:val="227"/>
        </w:trPr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0081B7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211D14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096B47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094FB2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E734E6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892787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625356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C7F13D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2286A3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37F43F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45EB32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00C560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44E446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9A3243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2B15B6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90C36D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4A0A75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240177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FD0CA7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7F3B40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B4D91D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9E081C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4E0853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4627BF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13ACAC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781635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9CE06C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FE612C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86A142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8943C8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9E262B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CF169A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46E485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5D9047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18C6C0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318D72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B02DD1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7E9A7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9BC112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EE99E1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362AB4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B5285B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7E1523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A1AF3F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70F617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41A03C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510513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E07CBD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C231D4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A269BB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6305F1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8BC1A1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341DB6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08B6366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E711D7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  <w:tr w:rsidR="00B479D7" w:rsidRPr="00AD382C" w14:paraId="32A56480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CECD6C" w14:textId="77777777" w:rsidR="00B479D7" w:rsidRPr="00AD382C" w:rsidRDefault="002E5060" w:rsidP="00B479D7">
            <w:pPr>
              <w:pStyle w:val="opisypol"/>
              <w:jc w:val="center"/>
              <w:rPr>
                <w:lang w:val="pl-PL"/>
              </w:rPr>
            </w:pPr>
            <w:r>
              <w:rPr>
                <w:lang w:val="pl-PL"/>
              </w:rPr>
              <w:t>Lp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CABAEC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szCs w:val="20"/>
              </w:rPr>
              <w:t>Rodzaj gwarancji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15DF75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szCs w:val="20"/>
              </w:rPr>
              <w:t xml:space="preserve">Maksymalny okres obowiązywania gwarancji </w:t>
            </w:r>
            <w:r w:rsidRPr="00AD382C">
              <w:rPr>
                <w:szCs w:val="20"/>
              </w:rPr>
              <w:br/>
              <w:t>nie będzie dłuższy niż określona liczba miesięcy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CE7A585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t xml:space="preserve">Maksymalna kwota pojedynczej gwarancji </w:t>
            </w:r>
            <w:r w:rsidRPr="00AD382C">
              <w:br/>
              <w:t>nie może przekroczyć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DC5A706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  <w:lang w:val="pl-PL"/>
              </w:rPr>
            </w:pPr>
            <w:r w:rsidRPr="00AD382C">
              <w:rPr>
                <w:spacing w:val="-2"/>
              </w:rPr>
              <w:t>*</w:t>
            </w:r>
            <w:r w:rsidRPr="00AD382C">
              <w:rPr>
                <w:spacing w:val="-2"/>
                <w:position w:val="4"/>
                <w:sz w:val="8"/>
                <w:szCs w:val="8"/>
                <w:lang w:val="pl-PL"/>
              </w:rPr>
              <w:t>)</w:t>
            </w:r>
            <w:r w:rsidRPr="00AD382C">
              <w:rPr>
                <w:spacing w:val="-2"/>
                <w:szCs w:val="20"/>
              </w:rPr>
              <w:t xml:space="preserve"> zaznaczyć właściwe</w:t>
            </w:r>
          </w:p>
        </w:tc>
      </w:tr>
      <w:tr w:rsidR="00B479D7" w:rsidRPr="00AD382C" w14:paraId="467A3E4C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0D5BBE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1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1854850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Zapłaty wadium 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133F90E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12 miesięcy 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1E67FAE" w14:textId="77777777" w:rsidR="00B479D7" w:rsidRPr="00AD382C" w:rsidRDefault="00AD5DF1" w:rsidP="00B479D7">
            <w:pPr>
              <w:pStyle w:val="opisypol"/>
              <w:jc w:val="center"/>
            </w:pPr>
            <w:r>
              <w:rPr>
                <w:lang w:val="pl-PL"/>
              </w:rPr>
              <w:t>5</w:t>
            </w:r>
            <w:r w:rsidR="00B479D7" w:rsidRPr="00AD382C">
              <w:rPr>
                <w:lang w:val="pl-PL"/>
              </w:rPr>
              <w:t>0</w:t>
            </w:r>
            <w:r w:rsidR="00B479D7" w:rsidRPr="00AD382C">
              <w:t>% wartości limitu</w:t>
            </w:r>
            <w:r w:rsidR="00DA0499">
              <w:t>, nie więcej niż 200 tys. zł</w:t>
            </w:r>
            <w:r w:rsidR="00B479D7" w:rsidRPr="00AD382C">
              <w:t xml:space="preserve"> 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2BCF7C6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270FA677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AB4BB81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2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28A3228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Należytego wykonania kontraktu 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6AB310C1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36 miesięcy + 45 dni na zwolnienie gwarancji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296AF5A" w14:textId="77777777" w:rsidR="00B479D7" w:rsidRPr="00AD382C" w:rsidRDefault="00AD5DF1" w:rsidP="00B479D7">
            <w:pPr>
              <w:pStyle w:val="opisypol"/>
              <w:jc w:val="center"/>
            </w:pPr>
            <w:r>
              <w:rPr>
                <w:lang w:val="pl-PL"/>
              </w:rPr>
              <w:t>5</w:t>
            </w:r>
            <w:r w:rsidR="002E5060">
              <w:rPr>
                <w:lang w:val="pl-PL"/>
              </w:rPr>
              <w:t>0</w:t>
            </w:r>
            <w:r w:rsidR="00B479D7" w:rsidRPr="00AD382C">
              <w:t>% wartości limitu</w:t>
            </w:r>
            <w:r>
              <w:t>, nie więcej niż 150 tys. zł</w:t>
            </w:r>
            <w:r w:rsidR="00B479D7" w:rsidRPr="00AD382C">
              <w:t xml:space="preserve"> 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9D1F779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7932007E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71DDFA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3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15D82E2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 xml:space="preserve">Właściwego usunięcia wad lub usterek 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B72E162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60 miesięcy + 45 dni na zwolnienie gwarancji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13D38CF" w14:textId="77777777" w:rsidR="00B479D7" w:rsidRPr="00AD382C" w:rsidRDefault="00005A21" w:rsidP="00B479D7">
            <w:pPr>
              <w:pStyle w:val="opisypol"/>
              <w:jc w:val="center"/>
            </w:pPr>
            <w:r>
              <w:rPr>
                <w:lang w:val="pl-PL"/>
              </w:rPr>
              <w:t>3</w:t>
            </w:r>
            <w:r w:rsidR="002E5060">
              <w:rPr>
                <w:lang w:val="pl-PL"/>
              </w:rPr>
              <w:t>0</w:t>
            </w:r>
            <w:r w:rsidR="00B479D7" w:rsidRPr="00AD382C">
              <w:t>% wartości limitu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4B90642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22482490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49DEFB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4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2FC0ABE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Należytego wykonania umowy i</w:t>
            </w:r>
            <w:r w:rsidRPr="00AD382C">
              <w:rPr>
                <w:lang w:val="pl-PL"/>
              </w:rPr>
              <w:t> </w:t>
            </w:r>
            <w:r w:rsidRPr="00AD382C">
              <w:t>usunięcia wad - łącznie dla jednego kontraktu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A34E068" w14:textId="77777777" w:rsidR="00B479D7" w:rsidRPr="00AD382C" w:rsidRDefault="00B479D7" w:rsidP="008C50C6">
            <w:pPr>
              <w:pStyle w:val="opisypol"/>
              <w:ind w:left="57"/>
            </w:pPr>
            <w:r w:rsidRPr="00AD382C">
              <w:t>96 miesięcy + 45 dni na zwolnienie gwarancji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991D744" w14:textId="77777777" w:rsidR="00B479D7" w:rsidRPr="00AD382C" w:rsidRDefault="00AD5DF1" w:rsidP="00B479D7">
            <w:pPr>
              <w:pStyle w:val="opisypol"/>
              <w:jc w:val="center"/>
            </w:pPr>
            <w:r>
              <w:rPr>
                <w:lang w:val="pl-PL"/>
              </w:rPr>
              <w:t>5</w:t>
            </w:r>
            <w:r w:rsidR="002E5060">
              <w:rPr>
                <w:lang w:val="pl-PL"/>
              </w:rPr>
              <w:t>0</w:t>
            </w:r>
            <w:r w:rsidR="00B479D7" w:rsidRPr="00AD382C">
              <w:t>% wartości limitu</w:t>
            </w:r>
            <w:r>
              <w:t>, nie więcej niż 150 tys. zł</w:t>
            </w:r>
            <w:r w:rsidR="00B479D7" w:rsidRPr="00AD382C">
              <w:t xml:space="preserve"> 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2AFC0B3E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4E370ECC" w14:textId="77777777" w:rsidTr="00B479D7">
        <w:trPr>
          <w:trHeight w:val="340"/>
        </w:trPr>
        <w:tc>
          <w:tcPr>
            <w:tcW w:w="387" w:type="dxa"/>
            <w:gridSpan w:val="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4AF7663" w14:textId="77777777" w:rsidR="00B479D7" w:rsidRPr="00AD382C" w:rsidRDefault="00B479D7" w:rsidP="00B479D7">
            <w:pPr>
              <w:pStyle w:val="opisypol"/>
              <w:jc w:val="center"/>
              <w:rPr>
                <w:lang w:val="pl-PL"/>
              </w:rPr>
            </w:pPr>
            <w:r w:rsidRPr="00AD382C">
              <w:rPr>
                <w:lang w:val="pl-PL"/>
              </w:rPr>
              <w:t>5</w:t>
            </w:r>
          </w:p>
        </w:tc>
        <w:tc>
          <w:tcPr>
            <w:tcW w:w="2534" w:type="dxa"/>
            <w:gridSpan w:val="5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A5D9826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Zwrotu zaliczki</w:t>
            </w:r>
          </w:p>
        </w:tc>
        <w:tc>
          <w:tcPr>
            <w:tcW w:w="3375" w:type="dxa"/>
            <w:gridSpan w:val="7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3A297AA" w14:textId="77777777" w:rsidR="00B479D7" w:rsidRPr="00AD382C" w:rsidRDefault="00B479D7" w:rsidP="00B479D7">
            <w:pPr>
              <w:pStyle w:val="opisypol"/>
              <w:ind w:left="57"/>
            </w:pPr>
            <w:r w:rsidRPr="00AD382C">
              <w:t>24 miesiące</w:t>
            </w:r>
          </w:p>
        </w:tc>
        <w:tc>
          <w:tcPr>
            <w:tcW w:w="3217" w:type="dxa"/>
            <w:gridSpan w:val="58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FA10E87" w14:textId="77777777" w:rsidR="00B479D7" w:rsidRPr="00AD382C" w:rsidRDefault="002E5060" w:rsidP="00B479D7">
            <w:pPr>
              <w:pStyle w:val="opisypol"/>
              <w:jc w:val="center"/>
            </w:pPr>
            <w:r>
              <w:rPr>
                <w:lang w:val="pl-PL"/>
              </w:rPr>
              <w:t>30</w:t>
            </w:r>
            <w:r w:rsidR="00B479D7" w:rsidRPr="00AD382C">
              <w:t>% wartości limitu</w:t>
            </w:r>
          </w:p>
        </w:tc>
        <w:tc>
          <w:tcPr>
            <w:tcW w:w="1402" w:type="dxa"/>
            <w:gridSpan w:val="13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40B72C9B" w14:textId="77777777" w:rsidR="00B479D7" w:rsidRPr="00AD382C" w:rsidRDefault="00B479D7" w:rsidP="00B479D7">
            <w:pPr>
              <w:pStyle w:val="opisypol"/>
              <w:jc w:val="center"/>
              <w:rPr>
                <w:spacing w:val="-2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382C">
              <w:rPr>
                <w:lang w:val="pl-PL"/>
              </w:rPr>
              <w:instrText xml:space="preserve"> FORMCHECKBOX </w:instrText>
            </w:r>
            <w:r w:rsidR="00DA3105">
              <w:rPr>
                <w:lang w:val="pl-PL"/>
              </w:rPr>
            </w:r>
            <w:r w:rsidR="00DA3105">
              <w:rPr>
                <w:lang w:val="pl-PL"/>
              </w:rPr>
              <w:fldChar w:fldCharType="separate"/>
            </w:r>
            <w:r w:rsidRPr="00AD382C">
              <w:rPr>
                <w:lang w:val="pl-PL"/>
              </w:rPr>
              <w:fldChar w:fldCharType="end"/>
            </w:r>
          </w:p>
        </w:tc>
      </w:tr>
      <w:tr w:rsidR="00B479D7" w:rsidRPr="00AD382C" w14:paraId="61CFF0AE" w14:textId="77777777" w:rsidTr="00B479D7">
        <w:trPr>
          <w:trHeight w:hRule="exact" w:val="113"/>
        </w:trPr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13F95C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F62D6A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gridSpan w:val="5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DD298B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338A33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EDADB9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D27CCF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AEEB25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23B82B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011EC7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4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AAA3A9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5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F97BCF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B39AD2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EB4349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253528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1913F8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C3E48D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C7D98E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95ED23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5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5B29592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2F20A78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2C6D2D0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0922BF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2AD514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E13498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4F8F09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5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D320F2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47BCCD1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C6D479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7613C2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84CC5F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454220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9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AAA12F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9A6CFB8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F7BA9F3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6339C8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508CB4C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D6BFDCD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2F4571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2BF1C3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8A9A57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F3ED23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813EAC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3F231A8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7" w:type="dxa"/>
            <w:gridSpan w:val="4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0BE84E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17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7FCE75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3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C4487AA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C157D65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7F78503F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5AB88CE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0AC33DB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94E3D69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5996D1B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09F83AE4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gridSpan w:val="2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12F7F56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4D8E2937" w14:textId="77777777" w:rsidR="00B479D7" w:rsidRPr="00AD382C" w:rsidRDefault="00B479D7" w:rsidP="00B479D7">
            <w:pPr>
              <w:pStyle w:val="opisypol"/>
              <w:rPr>
                <w:lang w:val="pl-PL"/>
              </w:rPr>
            </w:pPr>
          </w:p>
        </w:tc>
      </w:tr>
    </w:tbl>
    <w:p w14:paraId="01512AEA" w14:textId="77777777" w:rsidR="000B1D1D" w:rsidRPr="00AD382C" w:rsidRDefault="000B1D1D" w:rsidP="00200DFB">
      <w:pPr>
        <w:pStyle w:val="opisypol"/>
        <w:sectPr w:rsidR="000B1D1D" w:rsidRPr="00AD382C" w:rsidSect="001D7A8A"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765" w:right="482" w:bottom="340" w:left="539" w:header="0" w:footer="283" w:gutter="0"/>
          <w:cols w:space="708"/>
          <w:titlePg/>
          <w:docGrid w:linePitch="360"/>
        </w:sectPr>
      </w:pPr>
    </w:p>
    <w:p w14:paraId="21E81579" w14:textId="77777777" w:rsidR="00DF40A3" w:rsidRPr="00AD382C" w:rsidRDefault="00DF40A3" w:rsidP="00410AA1">
      <w:pPr>
        <w:pStyle w:val="opisypol"/>
        <w:ind w:firstLine="709"/>
      </w:pPr>
      <w:r w:rsidRPr="00AD382C">
        <w:br w:type="page"/>
      </w:r>
    </w:p>
    <w:p w14:paraId="5F8C7ADA" w14:textId="77777777" w:rsidR="00200DFB" w:rsidRPr="00AD382C" w:rsidRDefault="00200DFB" w:rsidP="00410AA1">
      <w:pPr>
        <w:pStyle w:val="opisypol"/>
        <w:ind w:firstLine="709"/>
      </w:pPr>
    </w:p>
    <w:p w14:paraId="2B51F5DE" w14:textId="77777777" w:rsidR="00C90641" w:rsidRPr="00AD382C" w:rsidRDefault="00C90641" w:rsidP="00C90641">
      <w:pPr>
        <w:pStyle w:val="naglowkisekcji"/>
        <w:rPr>
          <w:b/>
          <w:bCs/>
        </w:rPr>
      </w:pPr>
      <w:r w:rsidRPr="00AD382C">
        <w:rPr>
          <w:b/>
          <w:bCs/>
        </w:rPr>
        <w:t>INFORMACJA ADMINISTRATORA DANYCH OSOBOWYCH</w:t>
      </w:r>
    </w:p>
    <w:p w14:paraId="025220C4" w14:textId="77777777" w:rsidR="006C5647" w:rsidRPr="00AD382C" w:rsidRDefault="006C5647" w:rsidP="006C5647">
      <w:pPr>
        <w:pStyle w:val="opisypol"/>
        <w:rPr>
          <w:rFonts w:eastAsia="Source Sans Pro"/>
        </w:rPr>
      </w:pPr>
    </w:p>
    <w:p w14:paraId="23BFADE3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 xml:space="preserve">[Administrator i dane kontaktowe administratora i Inspektora Ochrony Danych] </w:t>
      </w:r>
    </w:p>
    <w:p w14:paraId="0B7E972A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Administratorem danych osobowych podanych w związku z zawarciem umowy gwarancji ubezpieczeniowej jest PZU SA z siedzibą w Warszawie, przy Rondzie Ignacego Daszyńskiego 4, 00-843 Warszawa. </w:t>
      </w:r>
    </w:p>
    <w:p w14:paraId="1279EB7F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Kontakt z administratorem jest możliwy za pośrednictwem adresu e-mail </w:t>
      </w:r>
      <w:hyperlink r:id="rId15" w:history="1">
        <w:r w:rsidRPr="00AD382C">
          <w:rPr>
            <w:rStyle w:val="Hipercze"/>
            <w:rFonts w:eastAsia="Source Sans Pro"/>
            <w:color w:val="003C7D"/>
            <w:u w:val="none"/>
          </w:rPr>
          <w:t>kontakt@pzu.pl</w:t>
        </w:r>
      </w:hyperlink>
      <w:r w:rsidRPr="00AD382C">
        <w:rPr>
          <w:rFonts w:eastAsia="Source Sans Pro"/>
        </w:rPr>
        <w:t xml:space="preserve"> lub pisemnie na wyżej wskazany adres siedziby administratora. We wszystkich sprawach z zakresu ochrony danych osobowych może Pani/Pan kontaktować się z wyznaczonym przez administratora Inspektorem Ochrony Danych. Taki kontakt może się odbyć drogą elektroniczną na adres e-mail </w:t>
      </w:r>
      <w:hyperlink r:id="rId16" w:history="1">
        <w:r w:rsidRPr="00AD382C">
          <w:rPr>
            <w:rStyle w:val="Hipercze"/>
            <w:rFonts w:eastAsia="Source Sans Pro"/>
            <w:color w:val="003C7D"/>
            <w:u w:val="none"/>
          </w:rPr>
          <w:t>IODpzu@pzu.pl</w:t>
        </w:r>
      </w:hyperlink>
      <w:r w:rsidRPr="00AD382C">
        <w:rPr>
          <w:rFonts w:eastAsia="Source Sans Pro"/>
        </w:rPr>
        <w:t xml:space="preserve"> lub pisemnie na adres PZU SA, IOD, Rondo Ignacego Daszyńskiego 4, 00-843 Warszawa. </w:t>
      </w:r>
    </w:p>
    <w:p w14:paraId="6A4C1451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</w:p>
    <w:p w14:paraId="03B45593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 xml:space="preserve">[Przetwarzanie danych] </w:t>
      </w:r>
    </w:p>
    <w:p w14:paraId="38439C54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Administrator może przetwarzać Pani/Pana dane w celu: </w:t>
      </w:r>
    </w:p>
    <w:p w14:paraId="14D117A3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zawarcia i wykonania umowy gwarancji ubezpieczeniowej – podstawą prawną przetwarzania jest niezbędność przetwarzania danych do zawarcia i wykonywania umowy gwarancji ubezpieczeniowej, </w:t>
      </w:r>
    </w:p>
    <w:p w14:paraId="348488E1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oceny ryzyka ubezpieczeniowego przed zawarciem umowy – podstawą prawną przetwarzania jest niezbędność przetwarzania danych do zawarcia i wykonania umowy gwarancji ubezpieczeniowej, </w:t>
      </w:r>
    </w:p>
    <w:p w14:paraId="5B83F036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marketingu bezpośredniego produktów i usług własnych administratora, obejmującego profilowanie w celu dostosowania przesyłanych treści marketingowych – podstawą prawną przetwarzania jest niezbędność przetwarzania danych do realizacji prawnie uzasadnionego interesu administratora; uzasadnionym interesem administratora jest dostarczanie klientom informacji o produktach ubezpieczeniowych i innych produktach finansowych oferowanych przez PZU SA; </w:t>
      </w:r>
    </w:p>
    <w:p w14:paraId="6FA3249A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w przypadku wyrażenia zgody na przetwarzanie danych osobowych w celach marketingowych w przypadku niezawarcia umowy gwarancji ubezpieczeniowej lub po rozwiązaniu umowy gwarancji ubezpieczeniowej, zgoda ta będzie podstawą prawną dla przetwarzania danych osobowych; do celów marketingu wykorzystywane będą podane dane kontaktowe oraz dane kontaktowe pozyskane w przyszłości, </w:t>
      </w:r>
    </w:p>
    <w:p w14:paraId="60C011BE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ewentualnego dochodzenia roszczeń lub ewentualnej obrony przed roszczeniami związanymi z zawartą umową gwarancji ubezpieczeniowej – podstawą prawną przetwarzania jest niezbędność przetwarzania danych do realizacji prawnie uzasadnionego interesu administratora; uzasadnionym interesem administratora jest możliwość dochodzenia przez niego roszczeń oraz obrony przed roszczeniami wynikającymi z zawartej umowy gwarancji ubezpieczeniowej, </w:t>
      </w:r>
    </w:p>
    <w:p w14:paraId="43759225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reasekuracji ryzyk – podstawą prawną przetwarzania jest niezbędność przetwarzania danych do realizacji prawnie uzasadnionego interesu administratora; uzasadnionym interesem administratora jest zmniejszenie ryzyka ubezpieczeniowego związanego z umową zawartą z Panią/Panem, </w:t>
      </w:r>
    </w:p>
    <w:p w14:paraId="10747368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wypełniania przez administratora obowiązków dotyczących przechowywania dowodów księgowych dotyczących umów gwarancji ubezpieczeniowej – podstawą prawną przetwarzania jest niezbędność przetwarzania danych do wypełnienia obowiązku prawnego ciążącego na administratorze wynikającego z przepisów o rachunkowości, </w:t>
      </w:r>
    </w:p>
    <w:p w14:paraId="5E7C07B7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wypełniania przez administratora obowiązków wynikających z przepisów prawa, w szczególności w zakresie weryfikacji list sankcyjnych – podstawą prawną przetwarzania jest niezbędność do wypełnienia obowiązku prawnego ciążącego na administratorze wynikającego z odpowiednich przepisów, </w:t>
      </w:r>
    </w:p>
    <w:p w14:paraId="5740D464" w14:textId="77777777" w:rsidR="006C5647" w:rsidRPr="00AD382C" w:rsidRDefault="006C5647" w:rsidP="008A40F5">
      <w:pPr>
        <w:pStyle w:val="opisypol"/>
        <w:numPr>
          <w:ilvl w:val="0"/>
          <w:numId w:val="34"/>
        </w:numPr>
        <w:spacing w:line="190" w:lineRule="atLeast"/>
        <w:ind w:left="170" w:hanging="170"/>
        <w:rPr>
          <w:rFonts w:eastAsia="Source Sans Pro"/>
        </w:rPr>
      </w:pPr>
      <w:r w:rsidRPr="00AD382C">
        <w:rPr>
          <w:rFonts w:eastAsia="Source Sans Pro"/>
        </w:rPr>
        <w:t xml:space="preserve">podejmowania ewentualnych czynności w związku z przeciwdziałaniem wypłacaniu nienależnych świadczeń lub odszkodowań – podstawą prawną przetwarzania jest niezbędność przetwarzania danych do realizacji prawnie uzasadnionego interesu administratora; uzasadnionym interesem administratora jest możliwość przeciwdziałania wypłacaniu nienależnych świadczeń lub odszkodowań. </w:t>
      </w:r>
    </w:p>
    <w:p w14:paraId="6D20E328" w14:textId="77777777" w:rsidR="006C5647" w:rsidRPr="00AD382C" w:rsidRDefault="006C5647" w:rsidP="008A40F5">
      <w:pPr>
        <w:pStyle w:val="opisypol"/>
        <w:spacing w:line="190" w:lineRule="atLeast"/>
      </w:pPr>
    </w:p>
    <w:p w14:paraId="21B765C7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Podanie danych osobowych w związku z zawieraną umową jest konieczne do zawarcia i wykonywania umowy gwarancji ubezpieczeniowej oraz do dokonania oceny ryzyka – bez podania danych osobowych nie jest możliwe zawarcie umowy gwarancji ubezpieczeniowej. </w:t>
      </w:r>
    </w:p>
    <w:p w14:paraId="13C83AAB" w14:textId="77777777" w:rsidR="00BA0977" w:rsidRPr="00AD382C" w:rsidRDefault="00BA0977" w:rsidP="008A40F5">
      <w:pPr>
        <w:pStyle w:val="opisypol"/>
        <w:spacing w:line="190" w:lineRule="atLeast"/>
      </w:pPr>
    </w:p>
    <w:p w14:paraId="037F6E84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Podanie danych osobowych w celach marketingowych jest dobrowolne. </w:t>
      </w:r>
    </w:p>
    <w:p w14:paraId="4ABF80DD" w14:textId="77777777" w:rsidR="00BA0977" w:rsidRPr="00AD382C" w:rsidRDefault="00BA0977" w:rsidP="008A40F5">
      <w:pPr>
        <w:pStyle w:val="opisypol"/>
        <w:spacing w:line="190" w:lineRule="atLeast"/>
      </w:pPr>
    </w:p>
    <w:p w14:paraId="2FBF7FFE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 xml:space="preserve">[Okres przechowywania danych] </w:t>
      </w:r>
    </w:p>
    <w:p w14:paraId="609E07B7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Pani/Pana dane osobowe będą przechowywane do momentu przedawnienia roszczeń z tytułu umowy gwarancji ubezpieczeniowej lub do momentu wygaśnięcia obowiązku przechowywania danych wynikającego z przepisów prawa. </w:t>
      </w:r>
    </w:p>
    <w:p w14:paraId="299AEC85" w14:textId="77777777" w:rsidR="00BA0977" w:rsidRPr="00AD382C" w:rsidRDefault="00BA0977" w:rsidP="008A40F5">
      <w:pPr>
        <w:pStyle w:val="opisypol"/>
        <w:spacing w:line="190" w:lineRule="atLeast"/>
      </w:pPr>
    </w:p>
    <w:p w14:paraId="37707984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Administrator przestanie wcześniej przetwarzać dane wykorzystywane do celów marketingu bezpośredniego, obejmującego profilowanie, jeżeli zgłosi Pani/Pan sprzeciw wobec przetwarzania Pani/Pana danych w tym celu. </w:t>
      </w:r>
    </w:p>
    <w:p w14:paraId="70F29691" w14:textId="77777777" w:rsidR="00BA0977" w:rsidRPr="00AD382C" w:rsidRDefault="00BA0977" w:rsidP="008A40F5">
      <w:pPr>
        <w:pStyle w:val="opisypol"/>
        <w:spacing w:line="190" w:lineRule="atLeast"/>
      </w:pPr>
    </w:p>
    <w:p w14:paraId="25871BCF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W zakresie, w jakim podstawą przetwarzania danych jest zgoda, Pani/Pana dane osobowe będą przetwarzane do czasu jej wycofania. </w:t>
      </w:r>
    </w:p>
    <w:p w14:paraId="4B4293AA" w14:textId="77777777" w:rsidR="00BA0977" w:rsidRPr="00AD382C" w:rsidRDefault="00BA0977" w:rsidP="008A40F5">
      <w:pPr>
        <w:pStyle w:val="opisypol"/>
        <w:spacing w:line="190" w:lineRule="atLeast"/>
      </w:pPr>
    </w:p>
    <w:p w14:paraId="5427B4D4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>[Przekazywanie danych]</w:t>
      </w:r>
    </w:p>
    <w:p w14:paraId="1250FB37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Pani/Pana dane osobowe mogą być udostępnione podmiotom i organom upoważnionym do przetwarzania tych danych na podstawie przepisów prawa. </w:t>
      </w:r>
    </w:p>
    <w:p w14:paraId="47C22A6C" w14:textId="77777777" w:rsidR="00BA0977" w:rsidRPr="00AD382C" w:rsidRDefault="00BA0977" w:rsidP="008A40F5">
      <w:pPr>
        <w:pStyle w:val="opisypol"/>
        <w:spacing w:line="190" w:lineRule="atLeast"/>
      </w:pPr>
    </w:p>
    <w:p w14:paraId="7EE248F9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Pani/Pana dane osobowe mogą być udostępnione zakładom reasekuracji, a także mogą być przekazywane innym spółkom z Grupy PZU, jeśli wyraziła Pani/Pan zgodę na takie przekazanie. </w:t>
      </w:r>
    </w:p>
    <w:p w14:paraId="4A166D32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</w:p>
    <w:p w14:paraId="5967F100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Pani/Pana dane osobowe mogą być przekazywane podmiotom przetwarzającym dane osobowe na zlecenie administratora, w tym m.in. dostawcom usług IT, podmiotom przetwarzającym dane w celu windykacji należności, agencjom marketingowym, czy też agentom ubezpieczeniowym, przy czym takie podmioty przetwarzają dane na podstawie umowy z administratorem i wyłącznie zgodnie z poleceniami administratora. </w:t>
      </w:r>
    </w:p>
    <w:p w14:paraId="0395850A" w14:textId="77777777" w:rsidR="00BA0977" w:rsidRPr="00AD382C" w:rsidRDefault="00BA0977" w:rsidP="008A40F5">
      <w:pPr>
        <w:pStyle w:val="opisypol"/>
        <w:spacing w:line="190" w:lineRule="atLeast"/>
      </w:pPr>
    </w:p>
    <w:p w14:paraId="1A1D83A9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W zależności od rodzaju ubezpieczenia, Pani/Pana dane osobowe mogą być przekazane podmiotom znajdującym się w państwach poza Europejskim Obszarem Gospodarczym jeżeli okaże się to niezbędne do wykonania zawartej umowy ubezpieczenia. Więcej informacji o przekazaniu danych osobowych, w tym o państwach, do których dane mogą być przekazywane, można uzyskać kontaktując się z administratorem lub z Inspektorem Ochrony Danych, korzystając ze wskazanych wyżej danych kontaktowych. </w:t>
      </w:r>
    </w:p>
    <w:p w14:paraId="7950B89E" w14:textId="77777777" w:rsidR="00BA0977" w:rsidRPr="00AD382C" w:rsidRDefault="00BA0977" w:rsidP="008A40F5">
      <w:pPr>
        <w:pStyle w:val="opisypol"/>
        <w:spacing w:line="190" w:lineRule="atLeast"/>
      </w:pPr>
    </w:p>
    <w:p w14:paraId="28C77784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  <w:b/>
          <w:bCs/>
        </w:rPr>
        <w:t xml:space="preserve">[Pani/Pana prawa] </w:t>
      </w:r>
    </w:p>
    <w:p w14:paraId="0740CF02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Przysługuje Pani/Panu prawo dostępu do swoich danych osobowych oraz prawo żądania ich sprostowania, ich usunięcia lub ograniczenia ich przetwarzania. </w:t>
      </w:r>
    </w:p>
    <w:p w14:paraId="5C524136" w14:textId="77777777" w:rsidR="00BA0977" w:rsidRPr="00AD382C" w:rsidRDefault="00BA0977" w:rsidP="008A40F5">
      <w:pPr>
        <w:pStyle w:val="opisypol"/>
        <w:spacing w:line="190" w:lineRule="atLeast"/>
      </w:pPr>
    </w:p>
    <w:p w14:paraId="5A9CAB61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Przysługuje Pani/Panu prawo do przenoszenia danych osobowych, tj. do otrzymania od administratora Pani/Pana danych osobowych, w ustrukturyzowanym, powszechnie używanym formacie nadającym się do odczytu maszynowego. Może Pani/Pan przesłać te dane innemu administratorowi. </w:t>
      </w:r>
    </w:p>
    <w:p w14:paraId="47677E41" w14:textId="77777777" w:rsidR="006C5647" w:rsidRPr="00AD382C" w:rsidRDefault="006C5647" w:rsidP="008A40F5">
      <w:pPr>
        <w:pStyle w:val="opisypol"/>
        <w:spacing w:line="190" w:lineRule="atLeast"/>
      </w:pPr>
    </w:p>
    <w:p w14:paraId="68637188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W zakresie, w jakim podstawą przetwarzania Pani/Pana danych osobowych jest przesłanka prawnie uzasadnionego interesu administratora, przysługuje Pani/Panu prawo wniesienia sprzeciwu wobec przetwarzania Pani/Pana danych osobowych. W szczególności przysługuje Pani/Panu prawo sprzeciwu wobec przetwarzania danych na potrzeby marketingu bezpośredniego w tym profilowania. </w:t>
      </w:r>
      <w:r w:rsidRPr="00AD382C">
        <w:br/>
      </w:r>
    </w:p>
    <w:p w14:paraId="4A075A27" w14:textId="77777777" w:rsidR="006C5647" w:rsidRPr="00AD382C" w:rsidRDefault="006C5647" w:rsidP="008A40F5">
      <w:pPr>
        <w:pStyle w:val="opisypol"/>
        <w:spacing w:line="190" w:lineRule="atLeast"/>
      </w:pPr>
      <w:r w:rsidRPr="00AD382C">
        <w:rPr>
          <w:rFonts w:eastAsia="Source Sans Pro"/>
        </w:rPr>
        <w:t xml:space="preserve">W zakresie, w jakim podstawą przetwarzania Pani/Pana danych osobowych jest zgoda, ma Pani/Pan prawo jej wycofania. Zgodę można odwołać w każdym czasie w oddziale lub wysyłając e-mail na adres </w:t>
      </w:r>
      <w:hyperlink r:id="rId17" w:history="1">
        <w:r w:rsidRPr="00AD382C">
          <w:rPr>
            <w:rStyle w:val="Hipercze"/>
            <w:rFonts w:eastAsia="Source Sans Pro"/>
            <w:color w:val="003C7D"/>
            <w:u w:val="none"/>
          </w:rPr>
          <w:t>kontakt@pzu.pl</w:t>
        </w:r>
      </w:hyperlink>
      <w:r w:rsidRPr="00AD382C">
        <w:rPr>
          <w:rFonts w:eastAsia="Source Sans Pro"/>
        </w:rPr>
        <w:t xml:space="preserve"> albo pismo na adres PZU, ul. Postępu 18a, 02-676 Warszawa. Wycofanie zgody nie wpływa na zgodność z prawem przetwarzania dokonanego na podstawie zgody przed jej wycofaniem. </w:t>
      </w:r>
    </w:p>
    <w:p w14:paraId="171A6BA7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W celu skorzystania z powyższych praw należy skontaktować się z administratorem lub z Inspektorem Ochrony Danych, korzystając ze wskazanych wyżej danych kontaktowych. </w:t>
      </w:r>
    </w:p>
    <w:p w14:paraId="6BA0A534" w14:textId="77777777" w:rsidR="006C5647" w:rsidRPr="00AD382C" w:rsidRDefault="006C5647" w:rsidP="008A40F5">
      <w:pPr>
        <w:pStyle w:val="opisypol"/>
        <w:spacing w:line="190" w:lineRule="atLeast"/>
        <w:rPr>
          <w:rFonts w:eastAsia="Source Sans Pro"/>
        </w:rPr>
      </w:pPr>
      <w:r w:rsidRPr="00AD382C">
        <w:rPr>
          <w:rFonts w:eastAsia="Source Sans Pro"/>
        </w:rPr>
        <w:t xml:space="preserve">Przysługuje Pani/Panu prawo wniesienia skargi do organu nadzorczego. W Polsce takim organem nadzorczym jest Prezes Urzędu Ochrony Danych Osobowych. </w:t>
      </w:r>
    </w:p>
    <w:p w14:paraId="0CEEBD4C" w14:textId="77777777" w:rsidR="00BA0977" w:rsidRPr="00AD382C" w:rsidRDefault="00BA0977" w:rsidP="006C5647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br w:type="page"/>
      </w:r>
    </w:p>
    <w:p w14:paraId="3DE0B466" w14:textId="77777777" w:rsidR="006C5647" w:rsidRPr="00AD382C" w:rsidRDefault="006C5647" w:rsidP="006A512A">
      <w:pPr>
        <w:pStyle w:val="opisypol"/>
        <w:rPr>
          <w:rFonts w:eastAsia="Source Sans Pro"/>
          <w:b/>
          <w:bCs/>
        </w:rPr>
      </w:pPr>
      <w:r w:rsidRPr="00AD382C">
        <w:rPr>
          <w:rFonts w:eastAsia="Source Sans Pro"/>
          <w:b/>
          <w:bCs/>
        </w:rPr>
        <w:t xml:space="preserve">OŚWIADCZENIA </w:t>
      </w:r>
    </w:p>
    <w:p w14:paraId="707571D6" w14:textId="77777777" w:rsidR="00BA0977" w:rsidRPr="00AD382C" w:rsidRDefault="00BA0977" w:rsidP="00C90641">
      <w:pPr>
        <w:pStyle w:val="opisypol"/>
        <w:rPr>
          <w:rFonts w:eastAsia="Source Sans Pro"/>
        </w:rPr>
      </w:pPr>
    </w:p>
    <w:p w14:paraId="649D1534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 xml:space="preserve">Niniejszym oświadczam, że zapoznałam/em się z powyższą „Informacją Administratora danych osobowych” o przetwarzaniu moich danych osobowych. </w:t>
      </w:r>
    </w:p>
    <w:p w14:paraId="79434C78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>Niniejszym potwierdzam</w:t>
      </w:r>
      <w:r w:rsidRPr="00AD382C">
        <w:rPr>
          <w:rFonts w:eastAsia="Source Sans Pro"/>
          <w:lang w:val="pl-PL"/>
        </w:rPr>
        <w:t>/</w:t>
      </w:r>
      <w:r w:rsidRPr="00AD382C">
        <w:rPr>
          <w:rFonts w:eastAsia="Source Sans Pro"/>
        </w:rPr>
        <w:t xml:space="preserve">y, że informacje wymienione we wniosku są zgodne z aktualnym stanem faktycznym oraz, że do dnia dzisiejszego nie dokonano żadnych czynności formalnych zmierzających do ich zmiany. </w:t>
      </w:r>
    </w:p>
    <w:p w14:paraId="25D99CF8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 xml:space="preserve">Niniejszym oświadczam/y że jestem/śmy w pełni świadomi i akceptujemy to, że w przypadku otrzymania gwarancji zapłaty wadium, PZU SA nie jest w żaden sposób zobligowane do udzielenia jakiejkolwiek innej gwarancji a w szczególności do udzielenia gwarancji zabezpieczającej umowę zawieraną z zamawiającym w wyniku wygrania przetargu zabezpieczanego w zakresie wadium gwarancją PZU SA. </w:t>
      </w:r>
    </w:p>
    <w:p w14:paraId="286795DC" w14:textId="77777777" w:rsidR="00F61167" w:rsidRPr="00AD382C" w:rsidRDefault="00F61167" w:rsidP="00EB4603">
      <w:pPr>
        <w:pStyle w:val="opisypol"/>
        <w:rPr>
          <w:rFonts w:eastAsia="Source Sans Pro"/>
        </w:rPr>
      </w:pPr>
    </w:p>
    <w:p w14:paraId="28ECE281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>Niniejszym oświadczam/y, że wyrażam/y zgodę na sprawdzenie mnie/nas</w:t>
      </w:r>
      <w:r w:rsidRPr="00AD382C">
        <w:rPr>
          <w:rFonts w:eastAsia="Source Sans Pro"/>
          <w:lang w:val="pl-PL"/>
        </w:rPr>
        <w:t xml:space="preserve"> oraz </w:t>
      </w:r>
      <w:r w:rsidRPr="00AD382C">
        <w:rPr>
          <w:rFonts w:eastAsia="Source Sans Pro"/>
        </w:rPr>
        <w:t>reprezentowanej spółki w Krajowym Rejestrze Długów</w:t>
      </w:r>
      <w:r w:rsidRPr="00AD382C">
        <w:rPr>
          <w:rFonts w:eastAsia="Source Sans Pro"/>
          <w:lang w:val="pl-PL"/>
        </w:rPr>
        <w:t xml:space="preserve"> z wykorzystaniem numeru PESEL podanego w związku z zawarciem umowy.</w:t>
      </w:r>
      <w:r w:rsidRPr="00AD382C">
        <w:rPr>
          <w:rFonts w:eastAsia="Source Sans Pro"/>
        </w:rPr>
        <w:t xml:space="preserve"> </w:t>
      </w:r>
    </w:p>
    <w:p w14:paraId="22BA3094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>Niniejszym oświadczam/y, że wyrażam/y zgodę na przesyłanie informacji i dokumentów, w tym dokumentu gwarancji ubezpieczeniowej, a także informacji, które mają związek z wnioskowaną lub zawartą umową zlecenia udzielenia gwarancji ubezpieczeniowej za pośrednictwem środków komunikacji elektronicznej, w tym wiadomości SMS/MMS lub</w:t>
      </w:r>
      <w:r w:rsidRPr="00AD382C">
        <w:rPr>
          <w:rFonts w:eastAsia="Source Sans Pro"/>
          <w:lang w:val="pl-PL"/>
        </w:rPr>
        <w:t> </w:t>
      </w:r>
      <w:r w:rsidRPr="00AD382C">
        <w:rPr>
          <w:rFonts w:eastAsia="Source Sans Pro"/>
          <w:lang w:val="pl-PL"/>
        </w:rPr>
        <w:br/>
      </w:r>
      <w:r w:rsidRPr="00AD382C">
        <w:rPr>
          <w:rFonts w:eastAsia="Source Sans Pro"/>
        </w:rPr>
        <w:t xml:space="preserve">e-mail na wskazany numer telefonu lub adres mailowy. </w:t>
      </w:r>
    </w:p>
    <w:p w14:paraId="5BE65CB4" w14:textId="77777777" w:rsidR="00F61167" w:rsidRPr="00AD382C" w:rsidRDefault="00F61167" w:rsidP="00EB4603">
      <w:pPr>
        <w:pStyle w:val="opisypol"/>
        <w:rPr>
          <w:rFonts w:eastAsia="Source Sans Pro"/>
        </w:rPr>
      </w:pPr>
      <w:r w:rsidRPr="00AD382C">
        <w:rPr>
          <w:rFonts w:eastAsia="Source Sans Pro"/>
        </w:rPr>
        <w:t xml:space="preserve">W razie zmiany podanych danych kontaktowych, zobowiązuję się/emy się uaktualnić dane, dzięki którym będę/będziemy otrzymywać informacje za pośrednictwem środków komunikacji elektronicznej. </w:t>
      </w:r>
    </w:p>
    <w:p w14:paraId="2F7F5569" w14:textId="77777777" w:rsidR="00F61167" w:rsidRPr="00AD382C" w:rsidRDefault="00F61167" w:rsidP="00EB4603">
      <w:pPr>
        <w:pStyle w:val="opisypol"/>
      </w:pPr>
      <w:r w:rsidRPr="00AD382C">
        <w:rPr>
          <w:rFonts w:eastAsia="Source Sans Pro"/>
        </w:rPr>
        <w:t>Po</w:t>
      </w:r>
      <w:r w:rsidRPr="00AD382C">
        <w:rPr>
          <w:rFonts w:eastAsia="Source Sans Pro"/>
          <w:lang w:val="pl-PL"/>
        </w:rPr>
        <w:t xml:space="preserve">wyższe zgody są niezbędne </w:t>
      </w:r>
      <w:r w:rsidRPr="00AD382C">
        <w:rPr>
          <w:rFonts w:eastAsia="Source Sans Pro"/>
        </w:rPr>
        <w:t xml:space="preserve">do zawarcia i wykonywania umowy gwarancji ubezpieczeniowej oraz do dokonania oceny ryzyka – bez </w:t>
      </w:r>
      <w:r w:rsidRPr="00AD382C">
        <w:rPr>
          <w:rFonts w:eastAsia="Source Sans Pro"/>
          <w:lang w:val="pl-PL"/>
        </w:rPr>
        <w:t>wyrażenia zgód</w:t>
      </w:r>
      <w:r w:rsidRPr="00AD382C">
        <w:rPr>
          <w:rFonts w:eastAsia="Source Sans Pro"/>
        </w:rPr>
        <w:t xml:space="preserve"> nie jest możliwe zawarcie umowy gwarancji ubezpieczeniowej. </w:t>
      </w:r>
    </w:p>
    <w:p w14:paraId="42FC65D3" w14:textId="77777777" w:rsidR="00F61167" w:rsidRPr="00AD382C" w:rsidRDefault="00F61167" w:rsidP="00EB4603">
      <w:pPr>
        <w:pStyle w:val="opisypol"/>
      </w:pPr>
    </w:p>
    <w:p w14:paraId="67DB30D5" w14:textId="77777777" w:rsidR="008A40F5" w:rsidRPr="00AD382C" w:rsidRDefault="00F61167" w:rsidP="00EB4603">
      <w:pPr>
        <w:pStyle w:val="opisypol"/>
        <w:rPr>
          <w:rFonts w:eastAsia="Source Sans Pro"/>
          <w:lang w:val="pl-PL"/>
        </w:rPr>
      </w:pPr>
      <w:r w:rsidRPr="00AD382C">
        <w:rPr>
          <w:rFonts w:eastAsia="Source Sans Pro"/>
        </w:rPr>
        <w:t>Przedstawione informacje traktowane są jako poufne. PZU SA zastrzega sobie prawo do kontaktowania się z innymi podmiotami, aby uzyskać informacje, które mogą przyczynić się do poznania sytuacji wnioskodawcy</w:t>
      </w:r>
      <w:r w:rsidRPr="00AD382C">
        <w:rPr>
          <w:rFonts w:eastAsia="Source Sans Pro"/>
          <w:lang w:val="pl-PL"/>
        </w:rPr>
        <w:t>.</w:t>
      </w:r>
    </w:p>
    <w:p w14:paraId="5EED4BC5" w14:textId="77777777" w:rsidR="006C5647" w:rsidRPr="00AD382C" w:rsidRDefault="006C5647" w:rsidP="00EB4603">
      <w:pPr>
        <w:pStyle w:val="opisypol"/>
        <w:rPr>
          <w:rFonts w:eastAsia="Source Sans Pro"/>
        </w:rPr>
      </w:pP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"/>
        <w:gridCol w:w="189"/>
        <w:gridCol w:w="189"/>
        <w:gridCol w:w="191"/>
        <w:gridCol w:w="193"/>
        <w:gridCol w:w="196"/>
        <w:gridCol w:w="196"/>
        <w:gridCol w:w="196"/>
        <w:gridCol w:w="197"/>
        <w:gridCol w:w="197"/>
        <w:gridCol w:w="197"/>
        <w:gridCol w:w="198"/>
        <w:gridCol w:w="198"/>
        <w:gridCol w:w="198"/>
        <w:gridCol w:w="198"/>
        <w:gridCol w:w="198"/>
        <w:gridCol w:w="199"/>
        <w:gridCol w:w="199"/>
        <w:gridCol w:w="204"/>
        <w:gridCol w:w="199"/>
        <w:gridCol w:w="199"/>
        <w:gridCol w:w="199"/>
        <w:gridCol w:w="199"/>
        <w:gridCol w:w="199"/>
        <w:gridCol w:w="199"/>
        <w:gridCol w:w="200"/>
        <w:gridCol w:w="204"/>
        <w:gridCol w:w="200"/>
        <w:gridCol w:w="198"/>
        <w:gridCol w:w="199"/>
        <w:gridCol w:w="198"/>
        <w:gridCol w:w="204"/>
        <w:gridCol w:w="200"/>
        <w:gridCol w:w="201"/>
        <w:gridCol w:w="198"/>
        <w:gridCol w:w="199"/>
        <w:gridCol w:w="199"/>
        <w:gridCol w:w="198"/>
        <w:gridCol w:w="199"/>
        <w:gridCol w:w="199"/>
        <w:gridCol w:w="203"/>
        <w:gridCol w:w="202"/>
        <w:gridCol w:w="199"/>
        <w:gridCol w:w="199"/>
        <w:gridCol w:w="199"/>
        <w:gridCol w:w="199"/>
        <w:gridCol w:w="199"/>
        <w:gridCol w:w="199"/>
        <w:gridCol w:w="199"/>
        <w:gridCol w:w="199"/>
        <w:gridCol w:w="200"/>
        <w:gridCol w:w="199"/>
        <w:gridCol w:w="199"/>
        <w:gridCol w:w="199"/>
        <w:gridCol w:w="206"/>
      </w:tblGrid>
      <w:tr w:rsidR="00A87872" w:rsidRPr="00AD382C" w14:paraId="6008017D" w14:textId="77777777" w:rsidTr="006F5FF2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080B01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3F02EE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604552B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5E83838F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765AE48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17FF131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F8C752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3A76650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B0EA8E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C72FE0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52878D3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5420FF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26B300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51F3AD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A2114F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22DE67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5EEB5BF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1BF56C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6470C37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507AEC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2C80BF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F80B5A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7C5080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CD2D2D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EEF15B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521BDC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A79D45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ED3895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448748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AAAE8B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9AE522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7F92794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144AF0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32FC808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BDBB01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5FEE4D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E9D72A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9436D9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D12C2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597A14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4512AA6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81F550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50DEF2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29D27C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20AD68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D3DFF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F43DD0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983F8C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6EC38A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F45F4E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9D1D98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293CB9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AF54F3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FEDE7FF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44E9FFD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</w:tr>
      <w:tr w:rsidR="00A87872" w:rsidRPr="00AD382C" w14:paraId="36C307FE" w14:textId="77777777" w:rsidTr="006F5FF2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E2E0F5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380EA0BF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24397EB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4CBE858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4415401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E49A1F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9D6EC6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538E2E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265481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28BF04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D8D9DA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CE6AD1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88A606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FA2548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191561F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FA1BB0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A8FE3B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D20A35A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827776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D1D989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373CCB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809B9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CDE8C8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0C1331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ED1C75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0D9CB59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E5ACE48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CA8556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0E23C6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234BE72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C7AF2B5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3BDD4B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49509A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049F26F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8A7153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CE5DB5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91D465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320636E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C93350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666EF2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35F12A7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FF7AFA3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C19FC4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BF0C1A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E421FE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9CE9AB1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6112D80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C0B5FFD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B6E5A9B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396C327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9C976A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0D9A31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852423C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6C3B6F6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5D4EE564" w14:textId="77777777" w:rsidR="00A87872" w:rsidRPr="00AD382C" w:rsidRDefault="00A87872">
            <w:pPr>
              <w:pStyle w:val="opisypol"/>
              <w:rPr>
                <w:lang w:val="pl-PL"/>
              </w:rPr>
            </w:pPr>
          </w:p>
        </w:tc>
      </w:tr>
      <w:tr w:rsidR="008A40F5" w:rsidRPr="00AD382C" w14:paraId="06C74267" w14:textId="77777777" w:rsidTr="00C4064A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3166CDE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3E5B796F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564E69AB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1938B6DD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2FCC0BC9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41ECED2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39527717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BAF6E3F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42525E8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02BDF8B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E2B9C0E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A0EA6A4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F1BCE74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8CBE8C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1ADA2FD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D527A1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0225DFA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17C44AA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7632FE8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331C4C0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55E20C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4CDE09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92CFE5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E25CCAF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B2A2C30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BEE2CBE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B373FE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19A5FD2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A5AE742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C66C55E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DAE5A53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4CBFE5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0E82CF0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0610BFEB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B9F4DD9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97A4F8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448E14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AF648D7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5552BDB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F8062E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5B5EF29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648D46F2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AE7A5AE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3CBD00A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CF8E293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319248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69B2417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8C44020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BDCE731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9DF4EE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ACA15CB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5B2E397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D1DF56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071CB05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6886646B" w14:textId="77777777" w:rsidR="008A40F5" w:rsidRPr="00AD382C" w:rsidRDefault="008A40F5">
            <w:pPr>
              <w:pStyle w:val="opisypol"/>
              <w:rPr>
                <w:lang w:val="pl-PL"/>
              </w:rPr>
            </w:pPr>
          </w:p>
        </w:tc>
      </w:tr>
      <w:tr w:rsidR="005211F5" w:rsidRPr="00AD382C" w14:paraId="3272BFB6" w14:textId="77777777" w:rsidTr="00C4064A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54B219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E5566B7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D525CC9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BBE70D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3FC08E6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6EE581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0B7346B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F62A53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6691F9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9EE0AA6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7C1B42A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CD97516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D6D943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FDD2B1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2CC366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F4EF34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2D845BC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DF80DB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shd w:val="clear" w:color="auto" w:fill="auto"/>
            <w:vAlign w:val="bottom"/>
          </w:tcPr>
          <w:p w14:paraId="40323BA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228702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4628DBC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3E446C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77C263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0D22734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936C3F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508BEEA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B90C4D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BDD326B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FE40E6E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B0A90D0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F626956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D6FBFC3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31C8C8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09481E7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EC4912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60105D8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049FB4C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13A658F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856D559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6438C3B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38675F3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0BBB7A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C80C413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2EF016B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6162ABB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B721F00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41C1F63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5ECF16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DF4FCF6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A996AB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A9EF5EC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F4D2E9B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F01E247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6527BD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5565838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</w:tr>
      <w:tr w:rsidR="005211F5" w:rsidRPr="00AD382C" w14:paraId="0CFEDAAC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316668" w14:textId="77777777" w:rsidR="005211F5" w:rsidRPr="00AD382C" w:rsidRDefault="005211F5" w:rsidP="005211F5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3D3293F3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5862A7F8" w14:textId="77777777" w:rsidR="005211F5" w:rsidRPr="00AD382C" w:rsidRDefault="004100DA" w:rsidP="005211F5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5BD2B500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3D76AE0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</w:tr>
      <w:tr w:rsidR="005211F5" w:rsidRPr="00AD382C" w14:paraId="62EC59E2" w14:textId="77777777" w:rsidTr="00C4064A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</w:tcPr>
          <w:p w14:paraId="2817BEB2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shd w:val="clear" w:color="auto" w:fill="auto"/>
            <w:vAlign w:val="bottom"/>
          </w:tcPr>
          <w:p w14:paraId="31FB6DB5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  <w:shd w:val="clear" w:color="auto" w:fill="auto"/>
          </w:tcPr>
          <w:p w14:paraId="15AC97B1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shd w:val="clear" w:color="auto" w:fill="auto"/>
            <w:vAlign w:val="bottom"/>
          </w:tcPr>
          <w:p w14:paraId="19441A19" w14:textId="77777777" w:rsidR="005211F5" w:rsidRPr="00AD382C" w:rsidRDefault="005211F5" w:rsidP="005211F5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  <w:shd w:val="clear" w:color="auto" w:fill="auto"/>
            <w:vAlign w:val="bottom"/>
          </w:tcPr>
          <w:p w14:paraId="64A9FEC8" w14:textId="77777777" w:rsidR="005211F5" w:rsidRPr="00AD382C" w:rsidRDefault="005211F5" w:rsidP="005211F5">
            <w:pPr>
              <w:pStyle w:val="opisypol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D382C">
              <w:t>Pieczęć firmowa i podpisy/kwalifikowany podpis elektroniczny</w:t>
            </w:r>
          </w:p>
          <w:p w14:paraId="68A0265B" w14:textId="77777777" w:rsidR="005211F5" w:rsidRPr="00AD382C" w:rsidRDefault="005211F5" w:rsidP="005211F5">
            <w:pPr>
              <w:pStyle w:val="opisypol"/>
            </w:pPr>
            <w:r w:rsidRPr="00AD382C">
              <w:t>(osób uprawnionych do zaciągania zobowiązań majątkowych)</w:t>
            </w:r>
          </w:p>
        </w:tc>
      </w:tr>
      <w:tr w:rsidR="008642B0" w:rsidRPr="00AD382C" w14:paraId="2A755932" w14:textId="77777777" w:rsidTr="008642B0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04111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B43E39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67F0AA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02C840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5756794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B7837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3DF4E5C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7203F2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B2309D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7A3E4FB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384A6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2E9C00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C78DF4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4198D1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3477C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88FB55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C2D65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49D0DC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827C4B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8B1BC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591B5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1EA268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ED52C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32BA9D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D20A03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7AE12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C0A7F2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9BC72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D8929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1F994E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ED1EA9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6223F3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ADFBA9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4406AAC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ED3097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11EB3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1E996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94F66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61FE26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03CAB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528D69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61EF9C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D618A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21310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787A8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900DEF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176685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68ED8A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11A7E3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06823D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63413F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6EE1C2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7BA17D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930BA7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1D6E45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525E7ACC" w14:textId="77777777" w:rsidTr="008642B0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2EB93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527BFD8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9B9D5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693D5E9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726360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97A534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14D90AE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58335E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75B7A2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0DF22B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B4293C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42C0AF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8AD7F1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2F2967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F84052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6C6E83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7C826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80B5B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8C89C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2BA4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C5FCC7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33841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D601D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B5F918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C5F92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994A3F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662AC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277AAB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3DDB5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B90983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52BC6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6B616A6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33BD38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792DA6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7593D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59AA4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895A85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069303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E6A55A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065256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53581D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670D63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1D631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13306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D97D48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4C085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8D6E5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398F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631F9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64B24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BBF13D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C6A372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1D3287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CC522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01C0894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3714EA1A" w14:textId="77777777" w:rsidTr="008642B0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D99CB7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601E64A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909044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39F62A4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33C0C3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52294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1AA45D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E92C4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F99354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39CB5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DF8A78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7410A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53B58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0B5E4D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D1A136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C665E4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E3CD01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E0809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54E2E8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5AB4B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9D4F1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94E482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B33D15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DF305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F269B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72C1AD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20E974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4CE4B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92887A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2E9CAA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E0F8ED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5E73D0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31CD92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04C2D1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0FB81F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BB65C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E0F50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C9D0DB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23F59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E910F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2E03C8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622E8DD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F0460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5FD92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BDA032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5B89D2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670D5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1B899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1EE5A5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00BEF6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4EC26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946F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8CF5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1B2E5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370ADED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5096349A" w14:textId="77777777" w:rsidTr="008642B0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865C02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3289C12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69C2FFD4" w14:textId="77777777" w:rsidR="008642B0" w:rsidRDefault="008642B0">
            <w:pPr>
              <w:pStyle w:val="opisypol"/>
              <w:rPr>
                <w:lang w:val="pl-PL"/>
              </w:rPr>
            </w:pPr>
          </w:p>
          <w:p w14:paraId="78DD56FB" w14:textId="77777777" w:rsidR="00B1092E" w:rsidRPr="00AD382C" w:rsidRDefault="00B1092E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5E5EDBC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782195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3B83F6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50836DB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5D1434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B1FE5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1C646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E7BC8E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DD6487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0A7BAD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DB816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A3327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783E77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52840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A9F362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8ECCEC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FC4AD7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4053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9BEEDD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CB836D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21BA9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38AE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B7827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B8554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504C5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31C421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E1F395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EE80D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76874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D47932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6DE413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1CA56E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A73A9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22F74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19B04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F781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36959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151600E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082E3E9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12507E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AD980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2AD9C9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95DC7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DB2573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DC7DB5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735E7F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A1140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2D42C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0B9911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A00E9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18A57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1C8FB81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789F92F4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D6CE784" w14:textId="77777777" w:rsidR="008642B0" w:rsidRPr="00AD382C" w:rsidRDefault="008642B0" w:rsidP="00FF09A3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45FA783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34E19CFC" w14:textId="77777777" w:rsidR="008642B0" w:rsidRPr="00AD382C" w:rsidRDefault="004100DA" w:rsidP="00FF09A3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4E50375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76676B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040BF5C8" w14:textId="77777777" w:rsidTr="008642B0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</w:tcPr>
          <w:p w14:paraId="1CD581AB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shd w:val="clear" w:color="auto" w:fill="auto"/>
            <w:vAlign w:val="bottom"/>
          </w:tcPr>
          <w:p w14:paraId="45DC4DA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  <w:shd w:val="clear" w:color="auto" w:fill="auto"/>
          </w:tcPr>
          <w:p w14:paraId="2F9C7D14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shd w:val="clear" w:color="auto" w:fill="auto"/>
            <w:vAlign w:val="bottom"/>
          </w:tcPr>
          <w:p w14:paraId="2177279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  <w:shd w:val="clear" w:color="auto" w:fill="auto"/>
            <w:vAlign w:val="center"/>
          </w:tcPr>
          <w:p w14:paraId="73364542" w14:textId="77777777" w:rsidR="008642B0" w:rsidRPr="00AD382C" w:rsidRDefault="008642B0" w:rsidP="008642B0">
            <w:pPr>
              <w:pStyle w:val="opisypol"/>
              <w:rPr>
                <w:lang w:val="pl-PL"/>
              </w:rPr>
            </w:pPr>
            <w:r w:rsidRPr="00AD382C">
              <w:t xml:space="preserve">Podpis/kwalifikowany podpis elektroniczny wspólnika spółki </w:t>
            </w:r>
            <w:r w:rsidR="002E5060">
              <w:rPr>
                <w:lang w:val="pl-PL"/>
              </w:rPr>
              <w:t>cywilnej</w:t>
            </w:r>
          </w:p>
        </w:tc>
      </w:tr>
      <w:tr w:rsidR="008642B0" w:rsidRPr="00AD382C" w14:paraId="24E5D9C7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59E0B66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1CC332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787E10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02D0066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0192A7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2259DE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826BA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0D5E08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5814C53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FDF6F3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9BAFB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54F72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3DE30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DFC59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4F887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D79BD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271810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76F19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C247E2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F09671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6C539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74429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CFADAA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EA3A0C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65C81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5DF4D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29BECF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2DEF2F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E1B8D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0D621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6780D5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66A5141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60124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54E41FC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EA3ADA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8496E0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0FE4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0AFA61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D84CED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AFF4D2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2F3F4B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A4AC1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F890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AC8F0E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9CF735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6888F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000573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81E292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81E81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55C249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AF545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E6D594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4079E4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35043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692AAA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4AE469E2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0E060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5AD320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081A0C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380227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45BF67C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5AFE179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0DCAA5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C7FB05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199BA55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32297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11BF4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8753B4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46FD3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1241F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1C8DC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1AE58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874E48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7119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78F6498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B7055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F8A21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1294D6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88ACC5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FCD3B3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F653CC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9D9F7B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A01C5C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10D655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9F6AD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76DC5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94C45B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1E1A56B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37C916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0CE2F2B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986F9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A272F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C62E1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8721DF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CF4F34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C260D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6AEDAE2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3B3FA93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44CB9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E62B43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BA8225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C3AD36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7CBED4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55BA4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7C6649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10CC0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133875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0DB9D7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43408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B45CA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5F7948A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0D113D36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7BEE6A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31A48A6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105EB8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1CE78EA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7A5904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440B75F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6B8FFD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23C7C2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574C1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B38242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3CFF67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C2FD8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29A1D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D725C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76014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BF1B53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C10C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300630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10E39A4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6A13E2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2DA1AC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4268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2BCAF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B95B48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93CBC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A1B19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C9E37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CD693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EF747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F75E2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86E11B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1AAA9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B3524F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10D7B13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DB625C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FD4CE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20C70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2419C7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A1BD1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82FC16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0B1C6D6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5C9DFD7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1140B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4EC130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FA1F07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293F78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18BC3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9CA38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DF04DE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6E9988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A8DEF7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228F32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8045B1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A2624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144097E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5F49A2C" w14:textId="77777777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965F97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82105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5CCB3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91C4EA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E02D0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D13607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B6969B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6093D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B9628F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AAE46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7ADB18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25AAB8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B7433F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3FB3CB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855F19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422A4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FFD1B9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C18032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shd w:val="clear" w:color="auto" w:fill="auto"/>
            <w:vAlign w:val="bottom"/>
          </w:tcPr>
          <w:p w14:paraId="403F1D0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049989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26FCD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61DDAB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25B480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2E760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173C94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1FD5DC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003122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0DC35D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B0B350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FD39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890470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2011E1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FEB8C9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5A7DD7A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8C6BDC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B6AE6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F182A0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D118E2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58699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7C4333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5CED72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C587C0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99A120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6B32E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0AC92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FD4888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785AF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EB63DB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6B55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0C1A0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F47022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22A878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9D567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309DE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7CA877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7DAB55C8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CB7534" w14:textId="77777777" w:rsidR="008642B0" w:rsidRPr="00AD382C" w:rsidRDefault="008642B0" w:rsidP="00FF09A3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5F5C495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7275AB53" w14:textId="77777777" w:rsidR="008642B0" w:rsidRPr="00AD382C" w:rsidRDefault="004100DA" w:rsidP="00FF09A3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273A75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08BAB48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2605359F" w14:textId="77777777" w:rsidTr="008642B0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</w:tcPr>
          <w:p w14:paraId="3106DE35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shd w:val="clear" w:color="auto" w:fill="auto"/>
            <w:vAlign w:val="bottom"/>
          </w:tcPr>
          <w:p w14:paraId="6F87572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  <w:shd w:val="clear" w:color="auto" w:fill="auto"/>
          </w:tcPr>
          <w:p w14:paraId="3627E423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shd w:val="clear" w:color="auto" w:fill="auto"/>
            <w:vAlign w:val="bottom"/>
          </w:tcPr>
          <w:p w14:paraId="3367F2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  <w:shd w:val="clear" w:color="auto" w:fill="auto"/>
          </w:tcPr>
          <w:p w14:paraId="35D0CAEA" w14:textId="77777777" w:rsidR="008642B0" w:rsidRPr="00AD382C" w:rsidRDefault="008642B0" w:rsidP="008642B0">
            <w:pPr>
              <w:pStyle w:val="opisypol"/>
            </w:pPr>
            <w:r w:rsidRPr="00AD382C">
              <w:t xml:space="preserve">Podpis/kwalifikowany podpis elektroniczny wspólnika spółki </w:t>
            </w:r>
            <w:r w:rsidR="002E5060">
              <w:rPr>
                <w:lang w:val="pl-PL"/>
              </w:rPr>
              <w:t>cywilnej</w:t>
            </w:r>
          </w:p>
        </w:tc>
      </w:tr>
      <w:tr w:rsidR="008642B0" w:rsidRPr="00AD382C" w14:paraId="76B5C0F2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0E6DA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235CDE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3CC324F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256E8E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1D5C70E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E6429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39B0C0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4E29EB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3944D6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0F8D6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55221C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AE63CA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DB10A4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BE480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83173A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C2EE3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DCD10F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F104D1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F69324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1BADB5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87D2A4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4CC2DA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7FF3D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5EDD49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0073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C58F1A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7B3B00A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19441F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FB33EA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A766C2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C20AAF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C4C0E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CCB16B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1632910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CF225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085A6A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256BF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507820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C14B0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0C5BF7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1D4EA1C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6CA0301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860FCE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BD3062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99FF70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8D3F6B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6ABE4E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B7859E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31D449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4DE0B2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55DF7F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0FD6A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4F853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5A86BC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093CA5E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C04B777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5B7F3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6D15E0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B5575E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18997E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5394158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7309E40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5D7CFB0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1EB69DA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5ECAB0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20F2B38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19DE92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AA6D2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CD514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57647F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5B4C15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269762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2E595D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CB17E3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043F78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7B869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FE7A1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42216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ABC74B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AD62D5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595C6B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DF5DE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C5C5A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DFB4B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C899CD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651E04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E16FD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2F9D1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4DF498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751539C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A5670C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131EBF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3375D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E132BC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083DD5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DCE4CB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2E61A5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30D7E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C8AC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889621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9852B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E885F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767A4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E29368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E1E3A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8BA0F9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4F3F25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DA3A9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A9FD87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13FD7F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294C37C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2E2220EB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BFF38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59340CB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3CD95B7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7996D5E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2A98A1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3C689C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143EA2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41EA40B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52C23F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11AE92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06E206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BDEF17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2E1DE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E140B5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2030A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9BF55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C3CA72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DE5C0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205FC8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B4C0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57127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E6BF3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E5F31B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50423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AE26BF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B55107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49666DD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991AB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45BDD8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34F3D2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1EA776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1AF2BF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DA93D4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10A000D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54C24D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52F5B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4E08FD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5FA63C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1D27F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37C5E1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2531802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770F1B8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9A1154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BA97B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85B2D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CEEA36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9FEAC7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A2A034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8CBA1C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70A9FA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D9C426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EAD519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A203A0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15F7B3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5706777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293FDCB" w14:textId="77777777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6E55A78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70966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EC0327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E5C57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790991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14D454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C6739F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F2780A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97FBB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44D8FA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1E8C482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6B8647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AF23B4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9DA33F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3097F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E6D1E6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B3330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5E3FF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shd w:val="clear" w:color="auto" w:fill="auto"/>
            <w:vAlign w:val="bottom"/>
          </w:tcPr>
          <w:p w14:paraId="16DAAD0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E2BC74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089707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3AC9ED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056392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6DB7CF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D55C38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E3A196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75ED9A3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741743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513315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C5A04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478AB9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745A65A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AFB06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1B482F3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B473A6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6974A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523DA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B86C70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C8E130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17D22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58A7272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F96C0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55ABF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5641BD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C8C53C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E76E93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2DE8AE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E82725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D6857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6E1A05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8CFF52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CFDB09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B6B6FC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AB519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6E66388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5D4437F1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7C31BB" w14:textId="77777777" w:rsidR="008642B0" w:rsidRPr="00AD382C" w:rsidRDefault="008642B0" w:rsidP="00FF09A3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518CBCB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1F313E0F" w14:textId="77777777" w:rsidR="008642B0" w:rsidRPr="00AD382C" w:rsidRDefault="004100DA" w:rsidP="00FF09A3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3F267D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429806A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149F33D3" w14:textId="77777777" w:rsidTr="008642B0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</w:tcPr>
          <w:p w14:paraId="1D22FB62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shd w:val="clear" w:color="auto" w:fill="auto"/>
            <w:vAlign w:val="bottom"/>
          </w:tcPr>
          <w:p w14:paraId="6212A87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  <w:shd w:val="clear" w:color="auto" w:fill="auto"/>
          </w:tcPr>
          <w:p w14:paraId="00D65446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shd w:val="clear" w:color="auto" w:fill="auto"/>
            <w:vAlign w:val="bottom"/>
          </w:tcPr>
          <w:p w14:paraId="396BAF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  <w:shd w:val="clear" w:color="auto" w:fill="auto"/>
          </w:tcPr>
          <w:p w14:paraId="7347629E" w14:textId="77777777" w:rsidR="008642B0" w:rsidRPr="00AD382C" w:rsidRDefault="008642B0" w:rsidP="008642B0">
            <w:pPr>
              <w:pStyle w:val="opisypol"/>
            </w:pPr>
            <w:r w:rsidRPr="00AD382C">
              <w:t xml:space="preserve">Podpis/kwalifikowany podpis elektroniczny wspólnika spółki </w:t>
            </w:r>
            <w:r w:rsidR="002E5060">
              <w:rPr>
                <w:lang w:val="pl-PL"/>
              </w:rPr>
              <w:t>cywilnej</w:t>
            </w:r>
          </w:p>
        </w:tc>
      </w:tr>
      <w:tr w:rsidR="008642B0" w:rsidRPr="00AD382C" w14:paraId="29FC40BE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A93D2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540C238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70BBA5F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69DAF03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0F3E2EA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5F9040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3C03FF7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06D6E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137C32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5346D9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020835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A5C0E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8AAF94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22A061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13960E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14733C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39ABD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25A22A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76F1210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B8E30F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8F9389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BFCCFE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C16D1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8416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D66D19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4C82CF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515A10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72E75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1C6E65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2463FD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C0C57F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098CE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713B5C5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0D52406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77CD43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AE6B31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F71B3D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80D90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B5D400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6E5AE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4BA254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2D94FF2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80E29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260D05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726AB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18094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CBE148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326D85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4462BC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0AC85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FB470E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85CD3D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C38C61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9141D0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13AB342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9BF7DB4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4D4C6F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86116E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FB732E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022832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5B22E15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42B1EA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65447E1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FA5BE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6478CB1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09133CE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214D2D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3EA842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6DC055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1C681A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76988D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6B456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F77043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3E93DC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5F28F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5805CA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870936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1D454A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9C049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0E02EC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37099C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51C78A2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6F0C02D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AD5B19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30A022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2029E3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97D69D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3B525B9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6190545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79009F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7F0917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09EBC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EA7382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0227B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5E0FCD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3514D2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3108B03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355D4E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78FDB6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4E08BF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566F14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943FE0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74168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091DCD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6D0FD3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A8FF9A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0697C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9D8EAA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1AEC1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832609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0FAFE3B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4E4A5CA8" w14:textId="77777777">
        <w:trPr>
          <w:trHeight w:hRule="exact" w:val="227"/>
        </w:trPr>
        <w:tc>
          <w:tcPr>
            <w:tcW w:w="192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724652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0ECE8F1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shd w:val="clear" w:color="auto" w:fill="auto"/>
            <w:vAlign w:val="bottom"/>
          </w:tcPr>
          <w:p w14:paraId="2554020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shd w:val="clear" w:color="auto" w:fill="auto"/>
            <w:vAlign w:val="bottom"/>
          </w:tcPr>
          <w:p w14:paraId="22DF9C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shd w:val="clear" w:color="auto" w:fill="auto"/>
            <w:vAlign w:val="bottom"/>
          </w:tcPr>
          <w:p w14:paraId="777E8E5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4D27E21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0E1A876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shd w:val="clear" w:color="auto" w:fill="auto"/>
            <w:vAlign w:val="bottom"/>
          </w:tcPr>
          <w:p w14:paraId="2AC9EAA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1F3B561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426299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5B9E37D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5FD11C2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431F75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3BEA58B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2859257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F00062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EF9B70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CF04B5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7985EA8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182BB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F5ECBA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2B69B9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27B708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498DD3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76C19B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9246AC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752175E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FB5642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CCF22D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177D48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6D2099F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16BF02D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8DD49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1C493C9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0A71D4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61B79F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7221F7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31EF1C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52F14D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A3EA3D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2020610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1535F4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1E143C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9F2496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EF747B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F871A0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CFDB98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CC38B7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4C963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CFF57A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2AD25E7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37DAE1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78C02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143A67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1B5606A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F439794" w14:textId="77777777">
        <w:trPr>
          <w:trHeight w:hRule="exact" w:val="227"/>
        </w:trPr>
        <w:tc>
          <w:tcPr>
            <w:tcW w:w="192" w:type="dxa"/>
            <w:tcBorders>
              <w:bottom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15D1878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248931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8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53FC5C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1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A9336C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3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CA8BE0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08E7DD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757F5C0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6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1FA631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6DB859F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54607F8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7" w:type="dxa"/>
            <w:shd w:val="clear" w:color="auto" w:fill="auto"/>
            <w:vAlign w:val="bottom"/>
          </w:tcPr>
          <w:p w14:paraId="1508F80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42098F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4198DC7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204EF64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104A15D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0533FCF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67B99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tcBorders>
              <w:bottom w:val="single" w:sz="4" w:space="0" w:color="003C7D"/>
            </w:tcBorders>
            <w:shd w:val="clear" w:color="auto" w:fill="auto"/>
            <w:vAlign w:val="bottom"/>
          </w:tcPr>
          <w:p w14:paraId="3EC4FE7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tcBorders>
              <w:left w:val="nil"/>
            </w:tcBorders>
            <w:shd w:val="clear" w:color="auto" w:fill="auto"/>
            <w:vAlign w:val="bottom"/>
          </w:tcPr>
          <w:p w14:paraId="2662CDC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77E48F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2C2834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B33EA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1BFCB0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05DD32B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1EEBE5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F09DE9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08ADE4E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12346BA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0011F24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B88721F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4C8EF16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4" w:type="dxa"/>
            <w:shd w:val="clear" w:color="auto" w:fill="auto"/>
            <w:vAlign w:val="bottom"/>
          </w:tcPr>
          <w:p w14:paraId="22D07B67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331AD69E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1" w:type="dxa"/>
            <w:shd w:val="clear" w:color="auto" w:fill="auto"/>
            <w:vAlign w:val="bottom"/>
          </w:tcPr>
          <w:p w14:paraId="27A827B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90879C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534F9D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C61CDF9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8" w:type="dxa"/>
            <w:shd w:val="clear" w:color="auto" w:fill="auto"/>
            <w:vAlign w:val="bottom"/>
          </w:tcPr>
          <w:p w14:paraId="7F27C8FB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4564B6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6D96AE5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3" w:type="dxa"/>
            <w:shd w:val="clear" w:color="auto" w:fill="auto"/>
            <w:vAlign w:val="bottom"/>
          </w:tcPr>
          <w:p w14:paraId="48AC15B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2" w:type="dxa"/>
            <w:shd w:val="clear" w:color="auto" w:fill="auto"/>
            <w:vAlign w:val="bottom"/>
          </w:tcPr>
          <w:p w14:paraId="0CCA68CD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C2326F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7B9B795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68A2E9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E29E4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3826F240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49284A28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9B1B04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20C391A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0" w:type="dxa"/>
            <w:shd w:val="clear" w:color="auto" w:fill="auto"/>
            <w:vAlign w:val="bottom"/>
          </w:tcPr>
          <w:p w14:paraId="09B72D3A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534ECC15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0F81C72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99" w:type="dxa"/>
            <w:shd w:val="clear" w:color="auto" w:fill="auto"/>
            <w:vAlign w:val="bottom"/>
          </w:tcPr>
          <w:p w14:paraId="1967FA96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206" w:type="dxa"/>
            <w:shd w:val="clear" w:color="auto" w:fill="auto"/>
            <w:vAlign w:val="bottom"/>
          </w:tcPr>
          <w:p w14:paraId="450516AC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19E46074" w14:textId="77777777" w:rsidTr="00EB4603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1AF378" w14:textId="77777777" w:rsidR="008642B0" w:rsidRPr="00AD382C" w:rsidRDefault="008642B0" w:rsidP="00FF09A3">
            <w:pPr>
              <w:pStyle w:val="opisypol"/>
              <w:ind w:left="57"/>
              <w:rPr>
                <w:lang w:val="pl-PL"/>
              </w:rPr>
            </w:pPr>
            <w:r w:rsidRPr="00AD382C">
              <w:rPr>
                <w:lang w:val="pl-P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AD382C">
              <w:rPr>
                <w:lang w:val="pl-PL"/>
              </w:rPr>
              <w:instrText xml:space="preserve"> FORMTEXT </w:instrText>
            </w:r>
            <w:r w:rsidRPr="00AD382C">
              <w:rPr>
                <w:lang w:val="pl-PL"/>
              </w:rPr>
            </w:r>
            <w:r w:rsidRPr="00AD382C">
              <w:rPr>
                <w:lang w:val="pl-PL"/>
              </w:rPr>
              <w:fldChar w:fldCharType="separate"/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noProof/>
                <w:lang w:val="pl-PL"/>
              </w:rPr>
              <w:t> </w:t>
            </w:r>
            <w:r w:rsidRPr="00AD382C">
              <w:rPr>
                <w:lang w:val="pl-PL"/>
              </w:rPr>
              <w:fldChar w:fldCharType="end"/>
            </w:r>
          </w:p>
        </w:tc>
        <w:tc>
          <w:tcPr>
            <w:tcW w:w="197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17FAE8E3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center"/>
          </w:tcPr>
          <w:p w14:paraId="0FC4F8FA" w14:textId="77777777" w:rsidR="008642B0" w:rsidRPr="00AD382C" w:rsidRDefault="004100DA" w:rsidP="00FF09A3">
            <w:pPr>
              <w:pStyle w:val="opisypol"/>
              <w:ind w:left="57"/>
              <w:rPr>
                <w:lang w:val="pl-PL"/>
              </w:rPr>
            </w:pPr>
            <w:r>
              <w:rPr>
                <w:lang w:val="pl-P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lang w:val="pl-PL"/>
              </w:rPr>
              <w:instrText xml:space="preserve"> FORMTEXT </w:instrText>
            </w:r>
            <w:r>
              <w:rPr>
                <w:lang w:val="pl-PL"/>
              </w:rPr>
            </w:r>
            <w:r>
              <w:rPr>
                <w:lang w:val="pl-PL"/>
              </w:rPr>
              <w:fldChar w:fldCharType="separate"/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noProof/>
                <w:lang w:val="pl-PL"/>
              </w:rPr>
              <w:t> </w:t>
            </w:r>
            <w:r>
              <w:rPr>
                <w:lang w:val="pl-PL"/>
              </w:rPr>
              <w:fldChar w:fldCharType="end"/>
            </w:r>
          </w:p>
        </w:tc>
        <w:tc>
          <w:tcPr>
            <w:tcW w:w="204" w:type="dxa"/>
            <w:tcBorders>
              <w:left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12903E4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  <w:vAlign w:val="bottom"/>
          </w:tcPr>
          <w:p w14:paraId="42B0F64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</w:tr>
      <w:tr w:rsidR="008642B0" w:rsidRPr="00AD382C" w14:paraId="6F881D23" w14:textId="77777777">
        <w:trPr>
          <w:trHeight w:val="227"/>
        </w:trPr>
        <w:tc>
          <w:tcPr>
            <w:tcW w:w="1936" w:type="dxa"/>
            <w:gridSpan w:val="10"/>
            <w:tcBorders>
              <w:top w:val="single" w:sz="4" w:space="0" w:color="003C7D"/>
            </w:tcBorders>
            <w:shd w:val="clear" w:color="auto" w:fill="auto"/>
            <w:tcMar>
              <w:left w:w="0" w:type="dxa"/>
              <w:right w:w="0" w:type="dxa"/>
            </w:tcMar>
          </w:tcPr>
          <w:p w14:paraId="6954FC22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Miejscowość</w:t>
            </w:r>
          </w:p>
        </w:tc>
        <w:tc>
          <w:tcPr>
            <w:tcW w:w="197" w:type="dxa"/>
            <w:shd w:val="clear" w:color="auto" w:fill="auto"/>
            <w:vAlign w:val="bottom"/>
          </w:tcPr>
          <w:p w14:paraId="7C5994D1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1388" w:type="dxa"/>
            <w:gridSpan w:val="7"/>
            <w:tcBorders>
              <w:top w:val="single" w:sz="4" w:space="0" w:color="003C7D"/>
            </w:tcBorders>
            <w:shd w:val="clear" w:color="auto" w:fill="auto"/>
          </w:tcPr>
          <w:p w14:paraId="13AF086B" w14:textId="77777777" w:rsidR="008642B0" w:rsidRPr="00AD382C" w:rsidRDefault="008642B0">
            <w:pPr>
              <w:pStyle w:val="opisypol"/>
              <w:rPr>
                <w:lang w:val="pl-PL"/>
              </w:rPr>
            </w:pPr>
            <w:r w:rsidRPr="00AD382C">
              <w:rPr>
                <w:lang w:val="pl-PL"/>
              </w:rPr>
              <w:t>Data</w:t>
            </w:r>
          </w:p>
        </w:tc>
        <w:tc>
          <w:tcPr>
            <w:tcW w:w="204" w:type="dxa"/>
            <w:shd w:val="clear" w:color="auto" w:fill="auto"/>
            <w:vAlign w:val="bottom"/>
          </w:tcPr>
          <w:p w14:paraId="3CE2B954" w14:textId="77777777" w:rsidR="008642B0" w:rsidRPr="00AD382C" w:rsidRDefault="008642B0">
            <w:pPr>
              <w:pStyle w:val="opisypol"/>
              <w:rPr>
                <w:lang w:val="pl-PL"/>
              </w:rPr>
            </w:pPr>
          </w:p>
        </w:tc>
        <w:tc>
          <w:tcPr>
            <w:tcW w:w="7190" w:type="dxa"/>
            <w:gridSpan w:val="36"/>
            <w:tcBorders>
              <w:top w:val="single" w:sz="4" w:space="0" w:color="003C7D"/>
            </w:tcBorders>
            <w:shd w:val="clear" w:color="auto" w:fill="auto"/>
          </w:tcPr>
          <w:p w14:paraId="60EC97CA" w14:textId="77777777" w:rsidR="008642B0" w:rsidRPr="00AD382C" w:rsidRDefault="008642B0">
            <w:pPr>
              <w:pStyle w:val="opisypol"/>
            </w:pPr>
            <w:r w:rsidRPr="00AD382C">
              <w:t xml:space="preserve">Podpis/kwalifikowany podpis elektroniczny wspólnika spółki </w:t>
            </w:r>
            <w:r w:rsidR="002E5060">
              <w:rPr>
                <w:lang w:val="pl-PL"/>
              </w:rPr>
              <w:t>cywilnej</w:t>
            </w:r>
          </w:p>
        </w:tc>
      </w:tr>
    </w:tbl>
    <w:p w14:paraId="53D2B21D" w14:textId="77777777" w:rsidR="003D70ED" w:rsidRPr="00AD382C" w:rsidRDefault="003D70ED" w:rsidP="001629B3">
      <w:pPr>
        <w:pStyle w:val="opisypol"/>
        <w:rPr>
          <w:b/>
          <w:bCs/>
          <w:szCs w:val="20"/>
          <w:lang w:val="pl-PL"/>
        </w:rPr>
      </w:pPr>
    </w:p>
    <w:p w14:paraId="5507D9AD" w14:textId="77777777" w:rsidR="003D70ED" w:rsidRPr="00AD382C" w:rsidRDefault="003D70ED" w:rsidP="001629B3">
      <w:pPr>
        <w:pStyle w:val="opisypol"/>
        <w:rPr>
          <w:b/>
          <w:bCs/>
          <w:szCs w:val="20"/>
          <w:lang w:val="pl-PL"/>
        </w:rPr>
      </w:pPr>
    </w:p>
    <w:p w14:paraId="2936A534" w14:textId="77777777" w:rsidR="00AD382C" w:rsidRPr="00AD382C" w:rsidRDefault="00AD382C" w:rsidP="001629B3">
      <w:pPr>
        <w:pStyle w:val="opisypol"/>
        <w:rPr>
          <w:b/>
          <w:bCs/>
          <w:szCs w:val="20"/>
          <w:lang w:val="pl-PL"/>
        </w:rPr>
      </w:pPr>
    </w:p>
    <w:p w14:paraId="306C9030" w14:textId="77777777" w:rsidR="00DE2CB6" w:rsidRPr="00AD382C" w:rsidRDefault="00DE2CB6" w:rsidP="001629B3">
      <w:pPr>
        <w:pStyle w:val="opisypol"/>
        <w:rPr>
          <w:b/>
          <w:bCs/>
          <w:szCs w:val="20"/>
          <w:lang w:val="pl-PL"/>
        </w:rPr>
      </w:pPr>
    </w:p>
    <w:p w14:paraId="4FE4422D" w14:textId="77777777" w:rsidR="00324991" w:rsidRDefault="00324991" w:rsidP="00324991">
      <w:pPr>
        <w:pStyle w:val="opisypol"/>
        <w:rPr>
          <w:b/>
          <w:bCs/>
          <w:szCs w:val="20"/>
        </w:rPr>
      </w:pPr>
      <w:r w:rsidRPr="00AD382C">
        <w:rPr>
          <w:b/>
          <w:bCs/>
          <w:szCs w:val="20"/>
        </w:rPr>
        <w:t>Wypełnia pracownik PZU SA</w:t>
      </w:r>
    </w:p>
    <w:p w14:paraId="02CB8FCB" w14:textId="77777777" w:rsidR="004F2604" w:rsidRDefault="004F2604" w:rsidP="00324991">
      <w:pPr>
        <w:pStyle w:val="opisypol"/>
        <w:rPr>
          <w:b/>
          <w:bCs/>
          <w:szCs w:val="20"/>
        </w:rPr>
      </w:pPr>
    </w:p>
    <w:p w14:paraId="5658113F" w14:textId="77777777" w:rsidR="004F2604" w:rsidRDefault="004F2604" w:rsidP="004F2604">
      <w:pPr>
        <w:pStyle w:val="opisypol"/>
        <w:spacing w:after="120"/>
      </w:pPr>
      <w:r>
        <w:rPr>
          <w:szCs w:val="20"/>
        </w:rPr>
        <w:t>Oświadczam, że dokonałem/łam analizy wniosku. Wynik oceny:</w:t>
      </w:r>
    </w:p>
    <w:p w14:paraId="0B9A8811" w14:textId="77777777" w:rsidR="00324991" w:rsidRPr="00AD382C" w:rsidRDefault="00324991" w:rsidP="00324991">
      <w:pPr>
        <w:pStyle w:val="opisypol"/>
        <w:rPr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3572"/>
      </w:tblGrid>
      <w:tr w:rsidR="00324991" w14:paraId="31762ADF" w14:textId="77777777" w:rsidTr="00FD6FCF"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</w:tcPr>
          <w:p w14:paraId="4262A70D" w14:textId="77777777" w:rsidR="00324991" w:rsidRPr="002E5060" w:rsidRDefault="00324991">
            <w:pPr>
              <w:pStyle w:val="opisypol"/>
            </w:pPr>
            <w:r w:rsidRPr="002E5060">
              <w:t>Ocena pozytywna</w:t>
            </w:r>
          </w:p>
        </w:tc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</w:tcPr>
          <w:p w14:paraId="5DAF845F" w14:textId="77777777" w:rsidR="00324991" w:rsidRPr="00FD6FCF" w:rsidRDefault="00324991">
            <w:pPr>
              <w:pStyle w:val="opisypol"/>
              <w:rPr>
                <w:lang w:val="pl-PL"/>
              </w:rPr>
            </w:pPr>
            <w:r w:rsidRPr="002E5060">
              <w:t xml:space="preserve">Ocena </w:t>
            </w:r>
            <w:r w:rsidRPr="00FD6FCF">
              <w:rPr>
                <w:lang w:val="pl-PL"/>
              </w:rPr>
              <w:t>negatywna</w:t>
            </w:r>
          </w:p>
        </w:tc>
      </w:tr>
      <w:tr w:rsidR="00324991" w14:paraId="5D1FB75B" w14:textId="77777777" w:rsidTr="00FD6FCF">
        <w:trPr>
          <w:trHeight w:val="907"/>
        </w:trPr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</w:tcPr>
          <w:p w14:paraId="1D57783E" w14:textId="77777777" w:rsidR="00324991" w:rsidRPr="002E5060" w:rsidRDefault="00324991">
            <w:pPr>
              <w:pStyle w:val="opisypol"/>
            </w:pPr>
          </w:p>
        </w:tc>
        <w:tc>
          <w:tcPr>
            <w:tcW w:w="3572" w:type="dxa"/>
            <w:tcBorders>
              <w:top w:val="single" w:sz="4" w:space="0" w:color="003C7D"/>
              <w:left w:val="single" w:sz="4" w:space="0" w:color="003C7D"/>
              <w:bottom w:val="single" w:sz="4" w:space="0" w:color="003C7D"/>
              <w:right w:val="single" w:sz="4" w:space="0" w:color="003C7D"/>
            </w:tcBorders>
            <w:shd w:val="clear" w:color="auto" w:fill="auto"/>
          </w:tcPr>
          <w:p w14:paraId="3FACA416" w14:textId="77777777" w:rsidR="00324991" w:rsidRPr="002E5060" w:rsidRDefault="00324991">
            <w:pPr>
              <w:pStyle w:val="opisypol"/>
            </w:pPr>
          </w:p>
        </w:tc>
      </w:tr>
      <w:tr w:rsidR="00324991" w14:paraId="2AB2EE12" w14:textId="77777777" w:rsidTr="00FD6FCF">
        <w:trPr>
          <w:trHeight w:val="170"/>
        </w:trPr>
        <w:tc>
          <w:tcPr>
            <w:tcW w:w="3572" w:type="dxa"/>
            <w:tcBorders>
              <w:top w:val="single" w:sz="4" w:space="0" w:color="003C7D"/>
              <w:left w:val="nil"/>
              <w:bottom w:val="nil"/>
              <w:right w:val="nil"/>
            </w:tcBorders>
            <w:shd w:val="clear" w:color="auto" w:fill="auto"/>
          </w:tcPr>
          <w:p w14:paraId="24CA1652" w14:textId="77777777" w:rsidR="00324991" w:rsidRPr="00FD6FCF" w:rsidRDefault="00324991">
            <w:pPr>
              <w:pStyle w:val="opisypol"/>
              <w:rPr>
                <w:lang w:val="pl-PL"/>
              </w:rPr>
            </w:pPr>
            <w:r w:rsidRPr="00FD6FCF">
              <w:rPr>
                <w:lang w:val="pl-PL"/>
              </w:rPr>
              <w:t>Podpis</w:t>
            </w:r>
          </w:p>
        </w:tc>
        <w:tc>
          <w:tcPr>
            <w:tcW w:w="3572" w:type="dxa"/>
            <w:tcBorders>
              <w:top w:val="single" w:sz="4" w:space="0" w:color="003C7D"/>
              <w:left w:val="nil"/>
              <w:bottom w:val="nil"/>
              <w:right w:val="nil"/>
            </w:tcBorders>
            <w:shd w:val="clear" w:color="auto" w:fill="auto"/>
          </w:tcPr>
          <w:p w14:paraId="77C70FB8" w14:textId="77777777" w:rsidR="00324991" w:rsidRPr="00FD6FCF" w:rsidRDefault="00324991">
            <w:pPr>
              <w:pStyle w:val="opisypol"/>
              <w:rPr>
                <w:lang w:val="pl-PL"/>
              </w:rPr>
            </w:pPr>
            <w:r w:rsidRPr="00FD6FCF">
              <w:rPr>
                <w:lang w:val="pl-PL"/>
              </w:rPr>
              <w:t>Podpis</w:t>
            </w:r>
          </w:p>
        </w:tc>
      </w:tr>
    </w:tbl>
    <w:p w14:paraId="2D63F57E" w14:textId="77777777" w:rsidR="00324991" w:rsidRDefault="00324991" w:rsidP="00324991">
      <w:pPr>
        <w:pStyle w:val="opisypol"/>
        <w:rPr>
          <w:lang w:val="pl-PL"/>
        </w:rPr>
      </w:pPr>
    </w:p>
    <w:p w14:paraId="6ECDAB27" w14:textId="77777777" w:rsidR="00324991" w:rsidRPr="00AD382C" w:rsidRDefault="00324991" w:rsidP="00324991">
      <w:pPr>
        <w:pStyle w:val="opisypol"/>
        <w:rPr>
          <w:lang w:val="pl-PL"/>
        </w:rPr>
      </w:pPr>
    </w:p>
    <w:p w14:paraId="632BE2D7" w14:textId="77777777" w:rsidR="004E26ED" w:rsidRPr="00E60E95" w:rsidRDefault="004E26ED" w:rsidP="00324991">
      <w:pPr>
        <w:pStyle w:val="opisypol"/>
        <w:rPr>
          <w:rFonts w:cs="Tahoma"/>
          <w:sz w:val="11"/>
          <w:szCs w:val="11"/>
        </w:rPr>
      </w:pPr>
    </w:p>
    <w:sectPr w:rsidR="004E26ED" w:rsidRPr="00E60E95" w:rsidSect="006D59F8">
      <w:footerReference w:type="default" r:id="rId18"/>
      <w:footerReference w:type="first" r:id="rId19"/>
      <w:type w:val="continuous"/>
      <w:pgSz w:w="11906" w:h="16838" w:code="9"/>
      <w:pgMar w:top="754" w:right="454" w:bottom="386" w:left="539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B796B" w14:textId="77777777" w:rsidR="0048145B" w:rsidRDefault="0048145B" w:rsidP="00156F64">
      <w:r>
        <w:separator/>
      </w:r>
    </w:p>
  </w:endnote>
  <w:endnote w:type="continuationSeparator" w:id="0">
    <w:p w14:paraId="367254EF" w14:textId="77777777" w:rsidR="0048145B" w:rsidRDefault="0048145B" w:rsidP="00156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NeueLT Pro 45 Lt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Goudy Old Style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8594"/>
      <w:gridCol w:w="1474"/>
      <w:gridCol w:w="798"/>
    </w:tblGrid>
    <w:tr w:rsidR="00AF4B5E" w:rsidRPr="00892600" w14:paraId="52B9F7BD" w14:textId="77777777" w:rsidTr="00FD6FCF">
      <w:trPr>
        <w:trHeight w:hRule="exact" w:val="283"/>
      </w:trPr>
      <w:tc>
        <w:tcPr>
          <w:tcW w:w="8594" w:type="dxa"/>
          <w:shd w:val="clear" w:color="auto" w:fill="auto"/>
          <w:vAlign w:val="center"/>
        </w:tcPr>
        <w:p w14:paraId="3DC97698" w14:textId="77777777" w:rsidR="00AF4B5E" w:rsidRPr="00FD6FCF" w:rsidRDefault="00AF4B5E" w:rsidP="00FD6FCF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D6FCF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474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74D78127" w14:textId="77777777" w:rsidR="00AF4B5E" w:rsidRPr="00FD6FCF" w:rsidRDefault="00AF4B5E" w:rsidP="00FD6FCF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0A82B081" w14:textId="77777777" w:rsidR="00AF4B5E" w:rsidRPr="00FD6FCF" w:rsidRDefault="00AF4B5E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D6FCF">
            <w:rPr>
              <w:rFonts w:ascii="Tahoma" w:eastAsia="Tahoma" w:hAnsi="Tahoma" w:cs="Tahoma"/>
              <w:sz w:val="20"/>
              <w:szCs w:val="20"/>
            </w:rPr>
            <w:t>2/</w:t>
          </w:r>
          <w:r w:rsidR="00EB4603" w:rsidRPr="00FD6FCF">
            <w:rPr>
              <w:rFonts w:ascii="Tahoma" w:eastAsia="Tahoma" w:hAnsi="Tahoma" w:cs="Tahoma"/>
              <w:sz w:val="20"/>
              <w:szCs w:val="20"/>
            </w:rPr>
            <w:t>3</w:t>
          </w:r>
        </w:p>
      </w:tc>
    </w:tr>
    <w:tr w:rsidR="00AF4B5E" w:rsidRPr="00892600" w14:paraId="266C53C6" w14:textId="77777777" w:rsidTr="00FD6FCF">
      <w:trPr>
        <w:trHeight w:hRule="exact" w:val="170"/>
      </w:trPr>
      <w:tc>
        <w:tcPr>
          <w:tcW w:w="8594" w:type="dxa"/>
          <w:shd w:val="clear" w:color="auto" w:fill="auto"/>
          <w:vAlign w:val="center"/>
        </w:tcPr>
        <w:p w14:paraId="4361F450" w14:textId="77777777" w:rsidR="00AF4B5E" w:rsidRPr="00FD6FCF" w:rsidRDefault="00AF4B5E" w:rsidP="00FD6FCF">
          <w:pPr>
            <w:ind w:left="-85"/>
            <w:rPr>
              <w:rFonts w:eastAsia="Tahoma"/>
              <w:noProof/>
              <w:sz w:val="20"/>
            </w:rPr>
          </w:pPr>
          <w:r w:rsidRPr="00FD6FCF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474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1FE6750F" w14:textId="77777777" w:rsidR="00AF4B5E" w:rsidRPr="00FD6FCF" w:rsidRDefault="00AF4B5E" w:rsidP="00FD6FCF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67258BAD" w14:textId="77777777" w:rsidR="00AF4B5E" w:rsidRPr="00FD6FCF" w:rsidRDefault="00AF4B5E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24D6AA4C" w14:textId="77777777" w:rsidR="006D59F8" w:rsidRPr="006D59F8" w:rsidRDefault="006D59F8" w:rsidP="006D59F8">
    <w:pPr>
      <w:pStyle w:val="Stopka0"/>
      <w:rPr>
        <w:sz w:val="8"/>
        <w:szCs w:val="12"/>
        <w:lang w:val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8594"/>
      <w:gridCol w:w="1386"/>
      <w:gridCol w:w="798"/>
    </w:tblGrid>
    <w:tr w:rsidR="009A5E8E" w:rsidRPr="00892600" w14:paraId="3CB1F39F" w14:textId="77777777" w:rsidTr="00FD6FCF">
      <w:trPr>
        <w:trHeight w:hRule="exact" w:val="283"/>
      </w:trPr>
      <w:tc>
        <w:tcPr>
          <w:tcW w:w="8594" w:type="dxa"/>
          <w:shd w:val="clear" w:color="auto" w:fill="auto"/>
          <w:vAlign w:val="center"/>
        </w:tcPr>
        <w:p w14:paraId="48D6FE28" w14:textId="77777777" w:rsidR="009A5E8E" w:rsidRPr="00FD6FCF" w:rsidRDefault="009A5E8E" w:rsidP="00FD6FCF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D6FCF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7AE12CC1" w14:textId="77777777" w:rsidR="009A5E8E" w:rsidRPr="00FD6FCF" w:rsidRDefault="009A5E8E" w:rsidP="00FD6FCF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2B7EDB5B" w14:textId="77777777" w:rsidR="009A5E8E" w:rsidRPr="00FD6FCF" w:rsidRDefault="008A40F5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D6FCF">
            <w:rPr>
              <w:rFonts w:ascii="Tahoma" w:eastAsia="Tahoma" w:hAnsi="Tahoma" w:cs="Tahoma"/>
              <w:sz w:val="20"/>
              <w:szCs w:val="20"/>
            </w:rPr>
            <w:t>3</w:t>
          </w:r>
          <w:r w:rsidR="009A5E8E" w:rsidRPr="00FD6FCF">
            <w:rPr>
              <w:rFonts w:ascii="Tahoma" w:eastAsia="Tahoma" w:hAnsi="Tahoma" w:cs="Tahoma"/>
              <w:sz w:val="20"/>
              <w:szCs w:val="20"/>
            </w:rPr>
            <w:t>/</w:t>
          </w:r>
          <w:r w:rsidR="006F5FF2" w:rsidRPr="00FD6FCF">
            <w:rPr>
              <w:rFonts w:ascii="Tahoma" w:eastAsia="Tahoma" w:hAnsi="Tahoma" w:cs="Tahoma"/>
              <w:sz w:val="20"/>
              <w:szCs w:val="20"/>
            </w:rPr>
            <w:t>3</w:t>
          </w:r>
        </w:p>
      </w:tc>
    </w:tr>
    <w:tr w:rsidR="009A5E8E" w:rsidRPr="00892600" w14:paraId="6CA8FBEA" w14:textId="77777777" w:rsidTr="00FD6FCF">
      <w:trPr>
        <w:trHeight w:hRule="exact" w:val="170"/>
      </w:trPr>
      <w:tc>
        <w:tcPr>
          <w:tcW w:w="8594" w:type="dxa"/>
          <w:shd w:val="clear" w:color="auto" w:fill="auto"/>
          <w:vAlign w:val="center"/>
        </w:tcPr>
        <w:p w14:paraId="11DBF222" w14:textId="77777777" w:rsidR="009A5E8E" w:rsidRPr="00FD6FCF" w:rsidRDefault="009A5E8E" w:rsidP="00FD6FCF">
          <w:pPr>
            <w:ind w:left="-85"/>
            <w:rPr>
              <w:rFonts w:eastAsia="Tahoma"/>
              <w:noProof/>
              <w:sz w:val="20"/>
            </w:rPr>
          </w:pPr>
          <w:r w:rsidRPr="00FD6FCF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3DE4ADE3" w14:textId="77777777" w:rsidR="009A5E8E" w:rsidRPr="00FD6FCF" w:rsidRDefault="009A5E8E" w:rsidP="00FD6FCF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08EFA566" w14:textId="77777777" w:rsidR="009A5E8E" w:rsidRPr="00FD6FCF" w:rsidRDefault="009A5E8E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29D53340" w14:textId="77777777" w:rsidR="009A5E8E" w:rsidRPr="00683B66" w:rsidRDefault="009A5E8E" w:rsidP="00683B66">
    <w:pPr>
      <w:tabs>
        <w:tab w:val="right" w:pos="10915"/>
      </w:tabs>
      <w:spacing w:line="100" w:lineRule="exact"/>
      <w:rPr>
        <w:rFonts w:ascii="Tahoma" w:hAnsi="Tahoma" w:cs="Tahoma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05" w:type="dxa"/>
      <w:tblInd w:w="-14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795"/>
      <w:gridCol w:w="314"/>
      <w:gridCol w:w="796"/>
    </w:tblGrid>
    <w:tr w:rsidR="009A5E8E" w:rsidRPr="0077090D" w14:paraId="38404B05" w14:textId="77777777" w:rsidTr="00C4791F">
      <w:trPr>
        <w:trHeight w:val="113"/>
      </w:trPr>
      <w:tc>
        <w:tcPr>
          <w:tcW w:w="9795" w:type="dxa"/>
        </w:tcPr>
        <w:p w14:paraId="51F04A18" w14:textId="77777777" w:rsidR="00C4791F" w:rsidRPr="00C4791F" w:rsidRDefault="00C4791F" w:rsidP="00C4791F">
          <w:pPr>
            <w:pStyle w:val="PZUStopka"/>
            <w:rPr>
              <w:spacing w:val="-2"/>
            </w:rPr>
          </w:pPr>
          <w:r w:rsidRPr="00C4791F">
            <w:rPr>
              <w:spacing w:val="-2"/>
            </w:rPr>
            <w:t>Powszechny Zakład Ubezpieczeń Spółka Akcyjna, Sąd Rejonowy dla m.st. Warszawy, XIII Wydział Gospodarczy, KRS 9831, NIP 526-025-10-49,</w:t>
          </w:r>
        </w:p>
        <w:p w14:paraId="0A575AB5" w14:textId="77777777" w:rsidR="009A5E8E" w:rsidRPr="00671C5E" w:rsidRDefault="00C4791F" w:rsidP="00C4791F">
          <w:pPr>
            <w:pStyle w:val="PZUStopka"/>
            <w:rPr>
              <w:spacing w:val="-2"/>
            </w:rPr>
          </w:pPr>
          <w:r w:rsidRPr="00C4791F">
            <w:rPr>
              <w:spacing w:val="-2"/>
            </w:rPr>
            <w:t>kapitał zakładowy: 86 352 300,00 zł wpłacony w całości, Rondo Ignacego Daszyńskiego 4, 00-843 Warszawa, pzu.pl, infolinia: 801 102 102 (opłata zgodna z taryfą operatora)</w:t>
          </w:r>
        </w:p>
      </w:tc>
      <w:tc>
        <w:tcPr>
          <w:tcW w:w="314" w:type="dxa"/>
          <w:vAlign w:val="bottom"/>
        </w:tcPr>
        <w:p w14:paraId="543F7904" w14:textId="77777777" w:rsidR="009A5E8E" w:rsidRPr="0092679C" w:rsidRDefault="009A5E8E" w:rsidP="0077799F">
          <w:pPr>
            <w:pStyle w:val="PZUStopka"/>
            <w:rPr>
              <w:szCs w:val="13"/>
            </w:rPr>
          </w:pPr>
        </w:p>
      </w:tc>
      <w:tc>
        <w:tcPr>
          <w:tcW w:w="796" w:type="dxa"/>
          <w:vAlign w:val="bottom"/>
        </w:tcPr>
        <w:p w14:paraId="22126F30" w14:textId="77777777" w:rsidR="009A5E8E" w:rsidRPr="0020766C" w:rsidRDefault="009A5E8E" w:rsidP="002C6223">
          <w:pPr>
            <w:pStyle w:val="PZUNiebieskiiTahoma"/>
            <w:ind w:right="0"/>
            <w:jc w:val="right"/>
            <w:rPr>
              <w:color w:val="003C7D"/>
              <w:sz w:val="20"/>
              <w:szCs w:val="20"/>
              <w:lang w:val="pl-PL"/>
            </w:rPr>
          </w:pPr>
          <w:r w:rsidRPr="0077090D">
            <w:rPr>
              <w:color w:val="003C7D"/>
              <w:sz w:val="20"/>
              <w:szCs w:val="20"/>
            </w:rPr>
            <w:fldChar w:fldCharType="begin"/>
          </w:r>
          <w:r w:rsidRPr="0077090D">
            <w:rPr>
              <w:color w:val="003C7D"/>
              <w:sz w:val="20"/>
              <w:szCs w:val="20"/>
            </w:rPr>
            <w:instrText xml:space="preserve"> PAGE  \* Arabic  \* MERGEFORMAT </w:instrText>
          </w:r>
          <w:r w:rsidRPr="0077090D">
            <w:rPr>
              <w:color w:val="003C7D"/>
              <w:sz w:val="20"/>
              <w:szCs w:val="20"/>
            </w:rPr>
            <w:fldChar w:fldCharType="separate"/>
          </w:r>
          <w:r w:rsidR="0059316A">
            <w:rPr>
              <w:noProof/>
              <w:color w:val="003C7D"/>
              <w:sz w:val="20"/>
              <w:szCs w:val="20"/>
            </w:rPr>
            <w:t>1</w:t>
          </w:r>
          <w:r w:rsidRPr="0077090D">
            <w:rPr>
              <w:color w:val="003C7D"/>
              <w:sz w:val="20"/>
              <w:szCs w:val="20"/>
            </w:rPr>
            <w:fldChar w:fldCharType="end"/>
          </w:r>
          <w:r w:rsidRPr="0077090D">
            <w:rPr>
              <w:color w:val="003C7D"/>
              <w:sz w:val="20"/>
              <w:szCs w:val="20"/>
            </w:rPr>
            <w:t>/</w:t>
          </w:r>
          <w:r w:rsidR="006F5FF2">
            <w:rPr>
              <w:color w:val="003C7D"/>
              <w:sz w:val="20"/>
              <w:szCs w:val="20"/>
              <w:lang w:val="pl-PL"/>
            </w:rPr>
            <w:t>3</w:t>
          </w:r>
        </w:p>
      </w:tc>
    </w:tr>
  </w:tbl>
  <w:p w14:paraId="158ADCB4" w14:textId="77777777" w:rsidR="009A5E8E" w:rsidRPr="00350099" w:rsidRDefault="009A5E8E" w:rsidP="00F9404A">
    <w:pPr>
      <w:tabs>
        <w:tab w:val="left" w:pos="10915"/>
      </w:tabs>
      <w:spacing w:line="100" w:lineRule="exact"/>
      <w:rPr>
        <w:sz w:val="10"/>
        <w:szCs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23" w:type="dxa"/>
      <w:tblLayout w:type="fixed"/>
      <w:tblLook w:val="04A0" w:firstRow="1" w:lastRow="0" w:firstColumn="1" w:lastColumn="0" w:noHBand="0" w:noVBand="1"/>
    </w:tblPr>
    <w:tblGrid>
      <w:gridCol w:w="8594"/>
      <w:gridCol w:w="1531"/>
      <w:gridCol w:w="798"/>
    </w:tblGrid>
    <w:tr w:rsidR="006D59F8" w:rsidRPr="00892600" w14:paraId="75C9C539" w14:textId="77777777" w:rsidTr="00FD6FCF">
      <w:trPr>
        <w:trHeight w:hRule="exact" w:val="283"/>
      </w:trPr>
      <w:tc>
        <w:tcPr>
          <w:tcW w:w="8594" w:type="dxa"/>
          <w:shd w:val="clear" w:color="auto" w:fill="auto"/>
          <w:tcMar>
            <w:left w:w="0" w:type="dxa"/>
          </w:tcMar>
          <w:vAlign w:val="center"/>
        </w:tcPr>
        <w:p w14:paraId="71FF06E0" w14:textId="77777777" w:rsidR="006D59F8" w:rsidRPr="00FD6FCF" w:rsidRDefault="006D59F8" w:rsidP="00EB4603">
          <w:pPr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Pr="00FD6FCF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531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5FB7A1D4" w14:textId="77777777" w:rsidR="006D59F8" w:rsidRPr="00FD6FCF" w:rsidRDefault="006D59F8" w:rsidP="00FD6FCF">
          <w:pPr>
            <w:pStyle w:val="opisypol"/>
            <w:jc w:val="right"/>
            <w:rPr>
              <w:rFonts w:eastAsia="Tahoma"/>
              <w:lang w:val="pl-PL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22C835EF" w14:textId="77777777" w:rsidR="006D59F8" w:rsidRPr="00FD6FCF" w:rsidRDefault="006D59F8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D6FCF">
            <w:rPr>
              <w:rFonts w:ascii="Tahoma" w:eastAsia="Tahoma" w:hAnsi="Tahoma" w:cs="Tahoma"/>
              <w:sz w:val="20"/>
              <w:szCs w:val="20"/>
            </w:rPr>
            <w:t>3/3</w:t>
          </w:r>
        </w:p>
      </w:tc>
    </w:tr>
    <w:tr w:rsidR="006D59F8" w:rsidRPr="00892600" w14:paraId="6835F015" w14:textId="77777777" w:rsidTr="00FD6FCF">
      <w:trPr>
        <w:trHeight w:hRule="exact" w:val="170"/>
      </w:trPr>
      <w:tc>
        <w:tcPr>
          <w:tcW w:w="8594" w:type="dxa"/>
          <w:shd w:val="clear" w:color="auto" w:fill="auto"/>
          <w:vAlign w:val="center"/>
        </w:tcPr>
        <w:p w14:paraId="58A00CC6" w14:textId="77777777" w:rsidR="006D59F8" w:rsidRPr="00FD6FCF" w:rsidRDefault="006D59F8" w:rsidP="00FD6FCF">
          <w:pPr>
            <w:ind w:left="-85"/>
            <w:rPr>
              <w:rFonts w:eastAsia="Tahoma"/>
              <w:noProof/>
              <w:sz w:val="20"/>
            </w:rPr>
          </w:pPr>
          <w:r w:rsidRPr="00FD6FCF">
            <w:rPr>
              <w:rFonts w:ascii="Tahoma" w:eastAsia="Tahoma" w:hAnsi="Tahoma" w:cs="Tahoma"/>
              <w:spacing w:val="3"/>
              <w:kern w:val="16"/>
              <w:sz w:val="13"/>
              <w:szCs w:val="13"/>
            </w:rPr>
            <w:t>Opłata zgodna z taryfą operatora</w:t>
          </w:r>
        </w:p>
      </w:tc>
      <w:tc>
        <w:tcPr>
          <w:tcW w:w="1531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0F16E585" w14:textId="77777777" w:rsidR="006D59F8" w:rsidRPr="00FD6FCF" w:rsidRDefault="006D59F8" w:rsidP="00FD6FCF">
          <w:pPr>
            <w:pStyle w:val="opisypol"/>
            <w:jc w:val="right"/>
            <w:rPr>
              <w:rFonts w:eastAsia="Tahoma"/>
            </w:rPr>
          </w:pPr>
        </w:p>
      </w:tc>
      <w:tc>
        <w:tcPr>
          <w:tcW w:w="798" w:type="dxa"/>
          <w:shd w:val="clear" w:color="auto" w:fill="auto"/>
          <w:vAlign w:val="bottom"/>
        </w:tcPr>
        <w:p w14:paraId="7C6FCDC5" w14:textId="77777777" w:rsidR="006D59F8" w:rsidRPr="00FD6FCF" w:rsidRDefault="006D59F8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</w:p>
      </w:tc>
    </w:tr>
  </w:tbl>
  <w:p w14:paraId="784836A8" w14:textId="77777777" w:rsidR="006D59F8" w:rsidRPr="00683B66" w:rsidRDefault="006D59F8" w:rsidP="00683B66">
    <w:pPr>
      <w:tabs>
        <w:tab w:val="right" w:pos="10915"/>
      </w:tabs>
      <w:spacing w:line="100" w:lineRule="exact"/>
      <w:rPr>
        <w:rFonts w:ascii="Tahoma" w:hAnsi="Tahoma" w:cs="Tahoma"/>
        <w:sz w:val="10"/>
        <w:szCs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13" w:type="dxa"/>
      <w:tblLayout w:type="fixed"/>
      <w:tblLook w:val="04A0" w:firstRow="1" w:lastRow="0" w:firstColumn="1" w:lastColumn="0" w:noHBand="0" w:noVBand="1"/>
    </w:tblPr>
    <w:tblGrid>
      <w:gridCol w:w="8731"/>
      <w:gridCol w:w="1386"/>
      <w:gridCol w:w="798"/>
    </w:tblGrid>
    <w:tr w:rsidR="009A5E8E" w:rsidRPr="00892600" w14:paraId="238DBE86" w14:textId="77777777" w:rsidTr="00FD6FCF">
      <w:trPr>
        <w:trHeight w:hRule="exact" w:val="283"/>
      </w:trPr>
      <w:tc>
        <w:tcPr>
          <w:tcW w:w="8731" w:type="dxa"/>
          <w:shd w:val="clear" w:color="auto" w:fill="auto"/>
          <w:vAlign w:val="center"/>
        </w:tcPr>
        <w:p w14:paraId="2E7D1FBF" w14:textId="77777777" w:rsidR="009A5E8E" w:rsidRPr="00FD6FCF" w:rsidRDefault="00FD6FCF" w:rsidP="00FD6FCF">
          <w:pPr>
            <w:ind w:left="-85"/>
            <w:rPr>
              <w:rFonts w:ascii="Tahoma" w:eastAsia="Tahoma" w:hAnsi="Tahoma" w:cs="Tahoma"/>
              <w:b/>
              <w:sz w:val="18"/>
              <w:szCs w:val="18"/>
              <w:lang w:val="x-none"/>
            </w:rPr>
          </w:pPr>
          <w:r>
            <w:rPr>
              <w:noProof/>
            </w:rPr>
            <w:pict w14:anchorId="26B62F1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1025" type="#_x0000_t75" style="position:absolute;left:0;text-align:left;margin-left:-13.85pt;margin-top:-1.2pt;width:5.6pt;height:12.85pt;z-index:1;visibility:visible">
                <v:imagedata r:id="rId1" o:title=""/>
              </v:shape>
            </w:pict>
          </w:r>
          <w:r w:rsidR="009A5E8E"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801</w:t>
          </w:r>
          <w:r w:rsidR="009A5E8E" w:rsidRPr="00FD6FCF">
            <w:rPr>
              <w:rFonts w:ascii="Tahoma" w:eastAsia="Tahoma" w:hAnsi="Tahoma" w:cs="Tahoma"/>
              <w:b/>
              <w:sz w:val="18"/>
              <w:szCs w:val="18"/>
            </w:rPr>
            <w:t xml:space="preserve"> </w:t>
          </w:r>
          <w:r w:rsidR="009A5E8E" w:rsidRPr="00FD6FCF">
            <w:rPr>
              <w:rFonts w:ascii="Tahoma" w:eastAsia="Tahoma" w:hAnsi="Tahoma" w:cs="Tahoma"/>
              <w:b/>
              <w:sz w:val="18"/>
              <w:szCs w:val="18"/>
              <w:lang w:val="x-none"/>
            </w:rPr>
            <w:t>102 102     pzu.pl</w:t>
          </w:r>
        </w:p>
      </w:tc>
      <w:tc>
        <w:tcPr>
          <w:tcW w:w="1386" w:type="dxa"/>
          <w:shd w:val="clear" w:color="auto" w:fill="auto"/>
          <w:tcMar>
            <w:left w:w="0" w:type="dxa"/>
            <w:right w:w="28" w:type="dxa"/>
          </w:tcMar>
          <w:vAlign w:val="bottom"/>
        </w:tcPr>
        <w:p w14:paraId="1137BC27" w14:textId="77777777" w:rsidR="009A5E8E" w:rsidRPr="00FD6FCF" w:rsidRDefault="009A5E8E" w:rsidP="00FD6FCF">
          <w:pPr>
            <w:pStyle w:val="opisypol"/>
            <w:jc w:val="right"/>
            <w:rPr>
              <w:rFonts w:eastAsia="Tahoma"/>
              <w:lang w:val="pl-PL"/>
            </w:rPr>
          </w:pPr>
          <w:r w:rsidRPr="00FD6FCF">
            <w:rPr>
              <w:rFonts w:eastAsia="Tahoma"/>
            </w:rPr>
            <w:t xml:space="preserve">PZU SA </w:t>
          </w:r>
          <w:r w:rsidRPr="00FD6FCF">
            <w:rPr>
              <w:rFonts w:eastAsia="Tahoma"/>
              <w:lang w:val="pl-PL"/>
            </w:rPr>
            <w:t>6N02</w:t>
          </w:r>
        </w:p>
      </w:tc>
      <w:tc>
        <w:tcPr>
          <w:tcW w:w="798" w:type="dxa"/>
          <w:shd w:val="clear" w:color="auto" w:fill="auto"/>
          <w:vAlign w:val="bottom"/>
        </w:tcPr>
        <w:p w14:paraId="2239EEE0" w14:textId="77777777" w:rsidR="009A5E8E" w:rsidRPr="00FD6FCF" w:rsidRDefault="009A5E8E" w:rsidP="00FD6FCF">
          <w:pPr>
            <w:tabs>
              <w:tab w:val="center" w:pos="4536"/>
            </w:tabs>
            <w:ind w:right="-85"/>
            <w:jc w:val="right"/>
            <w:rPr>
              <w:rFonts w:ascii="Tahoma" w:eastAsia="Tahoma" w:hAnsi="Tahoma" w:cs="Tahoma"/>
              <w:sz w:val="20"/>
              <w:szCs w:val="20"/>
            </w:rPr>
          </w:pPr>
          <w:r w:rsidRPr="00FD6FCF">
            <w:rPr>
              <w:rFonts w:ascii="Tahoma" w:eastAsia="Tahoma" w:hAnsi="Tahoma" w:cs="Tahoma"/>
              <w:sz w:val="20"/>
              <w:szCs w:val="20"/>
            </w:rPr>
            <w:t>3/3</w:t>
          </w:r>
        </w:p>
      </w:tc>
    </w:tr>
  </w:tbl>
  <w:p w14:paraId="0FD2E889" w14:textId="77777777" w:rsidR="009A5E8E" w:rsidRPr="00546A8A" w:rsidRDefault="009A5E8E" w:rsidP="00546A8A">
    <w:pPr>
      <w:pStyle w:val="opisypol"/>
      <w:spacing w:line="40" w:lineRule="exac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36231" w14:textId="77777777" w:rsidR="0048145B" w:rsidRDefault="0048145B" w:rsidP="00156F64">
      <w:r>
        <w:separator/>
      </w:r>
    </w:p>
  </w:footnote>
  <w:footnote w:type="continuationSeparator" w:id="0">
    <w:p w14:paraId="63A0B65B" w14:textId="77777777" w:rsidR="0048145B" w:rsidRDefault="0048145B" w:rsidP="00156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605EF" w14:textId="77777777" w:rsidR="00410AA1" w:rsidRDefault="00FD6FCF">
    <w:pPr>
      <w:pStyle w:val="Nagwek"/>
    </w:pPr>
    <w:r>
      <w:rPr>
        <w:noProof/>
      </w:rPr>
      <w:pict w14:anchorId="2A40C9C2"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027" type="#_x0000_t202" style="position:absolute;margin-left:-11.35pt;margin-top:18.55pt;width:363.1pt;height:17pt;z-index:3;visibility:visible;mso-wrap-distance-left:0;mso-wrap-distance-righ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" stroked="f">
          <v:textbox>
            <w:txbxContent>
              <w:p w14:paraId="3639E086" w14:textId="77777777" w:rsidR="00D33A93" w:rsidRPr="00D33A93" w:rsidRDefault="00D33A93" w:rsidP="00D33A93">
                <w:pPr>
                  <w:pStyle w:val="opisypol"/>
                  <w:rPr>
                    <w:b/>
                    <w:bCs/>
                  </w:rPr>
                </w:pPr>
                <w:r w:rsidRPr="00D33A93">
                  <w:rPr>
                    <w:b/>
                    <w:bCs/>
                  </w:rPr>
                  <w:t xml:space="preserve">Wniosek dla podmiotów </w:t>
                </w:r>
                <w:r w:rsidR="00525646">
                  <w:rPr>
                    <w:b/>
                    <w:bCs/>
                    <w:lang w:val="pl-PL"/>
                  </w:rPr>
                  <w:t>z przychodami</w:t>
                </w:r>
                <w:r w:rsidRPr="00D33A93">
                  <w:rPr>
                    <w:b/>
                    <w:bCs/>
                  </w:rPr>
                  <w:t xml:space="preserve"> w ostatnim roku obrachunkowym</w:t>
                </w:r>
                <w:r w:rsidRPr="00D33A93">
                  <w:rPr>
                    <w:b/>
                    <w:bCs/>
                    <w:color w:val="FF0000"/>
                    <w:sz w:val="22"/>
                  </w:rPr>
                  <w:t xml:space="preserve"> </w:t>
                </w:r>
                <w:r w:rsidRPr="00D33A93">
                  <w:rPr>
                    <w:b/>
                    <w:bCs/>
                  </w:rPr>
                  <w:t>do 5 mln zł</w:t>
                </w:r>
              </w:p>
            </w:txbxContent>
          </v:textbox>
          <w10:wrap type="square"/>
        </v:shape>
      </w:pict>
    </w:r>
    <w:r>
      <w:rPr>
        <w:noProof/>
      </w:rPr>
      <w:pict w14:anchorId="1288D7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style="position:absolute;margin-left:414.55pt;margin-top:.25pt;width:153.05pt;height:153.05pt;z-index:2;visibility:visible">
          <v:imagedata r:id="rId1" o:title="pzu logo granat RG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15544"/>
    <w:multiLevelType w:val="hybridMultilevel"/>
    <w:tmpl w:val="8DA0C7BC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C55EC"/>
    <w:multiLevelType w:val="hybridMultilevel"/>
    <w:tmpl w:val="1590B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32C2D"/>
    <w:multiLevelType w:val="hybridMultilevel"/>
    <w:tmpl w:val="C0A29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21148"/>
    <w:multiLevelType w:val="hybridMultilevel"/>
    <w:tmpl w:val="64A6B3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9E310A"/>
    <w:multiLevelType w:val="hybridMultilevel"/>
    <w:tmpl w:val="48DA68E0"/>
    <w:lvl w:ilvl="0" w:tplc="E01C2F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121F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49546B6"/>
    <w:multiLevelType w:val="hybridMultilevel"/>
    <w:tmpl w:val="179ABBDC"/>
    <w:lvl w:ilvl="0" w:tplc="8F7885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27E38"/>
    <w:multiLevelType w:val="hybridMultilevel"/>
    <w:tmpl w:val="CF8E36FE"/>
    <w:lvl w:ilvl="0" w:tplc="84D8E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B085C"/>
    <w:multiLevelType w:val="hybridMultilevel"/>
    <w:tmpl w:val="557C05D2"/>
    <w:lvl w:ilvl="0" w:tplc="AAE6DBCE">
      <w:start w:val="1"/>
      <w:numFmt w:val="upperRoman"/>
      <w:lvlText w:val="%1."/>
      <w:lvlJc w:val="left"/>
      <w:pPr>
        <w:ind w:left="1080" w:hanging="720"/>
      </w:pPr>
      <w:rPr>
        <w:rFonts w:hint="default"/>
        <w:color w:val="1F497D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EE7CD9"/>
    <w:multiLevelType w:val="hybridMultilevel"/>
    <w:tmpl w:val="58A07C76"/>
    <w:lvl w:ilvl="0" w:tplc="0415000F">
      <w:start w:val="1"/>
      <w:numFmt w:val="decimal"/>
      <w:lvlText w:val="%1."/>
      <w:lvlJc w:val="left"/>
      <w:pPr>
        <w:ind w:left="5746" w:hanging="360"/>
      </w:pPr>
    </w:lvl>
    <w:lvl w:ilvl="1" w:tplc="04150019">
      <w:start w:val="1"/>
      <w:numFmt w:val="lowerLetter"/>
      <w:lvlText w:val="%2."/>
      <w:lvlJc w:val="left"/>
      <w:pPr>
        <w:ind w:left="6466" w:hanging="360"/>
      </w:pPr>
    </w:lvl>
    <w:lvl w:ilvl="2" w:tplc="0415001B" w:tentative="1">
      <w:start w:val="1"/>
      <w:numFmt w:val="lowerRoman"/>
      <w:lvlText w:val="%3."/>
      <w:lvlJc w:val="right"/>
      <w:pPr>
        <w:ind w:left="7186" w:hanging="180"/>
      </w:pPr>
    </w:lvl>
    <w:lvl w:ilvl="3" w:tplc="0415000F" w:tentative="1">
      <w:start w:val="1"/>
      <w:numFmt w:val="decimal"/>
      <w:lvlText w:val="%4."/>
      <w:lvlJc w:val="left"/>
      <w:pPr>
        <w:ind w:left="7906" w:hanging="360"/>
      </w:pPr>
    </w:lvl>
    <w:lvl w:ilvl="4" w:tplc="04150019" w:tentative="1">
      <w:start w:val="1"/>
      <w:numFmt w:val="lowerLetter"/>
      <w:lvlText w:val="%5."/>
      <w:lvlJc w:val="left"/>
      <w:pPr>
        <w:ind w:left="8626" w:hanging="360"/>
      </w:pPr>
    </w:lvl>
    <w:lvl w:ilvl="5" w:tplc="0415001B" w:tentative="1">
      <w:start w:val="1"/>
      <w:numFmt w:val="lowerRoman"/>
      <w:lvlText w:val="%6."/>
      <w:lvlJc w:val="right"/>
      <w:pPr>
        <w:ind w:left="9346" w:hanging="180"/>
      </w:pPr>
    </w:lvl>
    <w:lvl w:ilvl="6" w:tplc="0415000F" w:tentative="1">
      <w:start w:val="1"/>
      <w:numFmt w:val="decimal"/>
      <w:lvlText w:val="%7."/>
      <w:lvlJc w:val="left"/>
      <w:pPr>
        <w:ind w:left="10066" w:hanging="360"/>
      </w:pPr>
    </w:lvl>
    <w:lvl w:ilvl="7" w:tplc="04150019" w:tentative="1">
      <w:start w:val="1"/>
      <w:numFmt w:val="lowerLetter"/>
      <w:lvlText w:val="%8."/>
      <w:lvlJc w:val="left"/>
      <w:pPr>
        <w:ind w:left="10786" w:hanging="360"/>
      </w:pPr>
    </w:lvl>
    <w:lvl w:ilvl="8" w:tplc="0415001B" w:tentative="1">
      <w:start w:val="1"/>
      <w:numFmt w:val="lowerRoman"/>
      <w:lvlText w:val="%9."/>
      <w:lvlJc w:val="right"/>
      <w:pPr>
        <w:ind w:left="11506" w:hanging="180"/>
      </w:pPr>
    </w:lvl>
  </w:abstractNum>
  <w:abstractNum w:abstractNumId="10" w15:restartNumberingAfterBreak="0">
    <w:nsid w:val="1F192727"/>
    <w:multiLevelType w:val="hybridMultilevel"/>
    <w:tmpl w:val="C28C0066"/>
    <w:lvl w:ilvl="0" w:tplc="62D616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22DA5"/>
    <w:multiLevelType w:val="hybridMultilevel"/>
    <w:tmpl w:val="C896BDE8"/>
    <w:lvl w:ilvl="0" w:tplc="959C1F28">
      <w:numFmt w:val="bullet"/>
      <w:lvlText w:val="•"/>
      <w:lvlJc w:val="left"/>
      <w:pPr>
        <w:ind w:left="720" w:hanging="360"/>
      </w:pPr>
      <w:rPr>
        <w:rFonts w:ascii="Tahoma" w:eastAsia="Source Sans Pro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36FC5"/>
    <w:multiLevelType w:val="hybridMultilevel"/>
    <w:tmpl w:val="30326D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6614D"/>
    <w:multiLevelType w:val="hybridMultilevel"/>
    <w:tmpl w:val="6720C248"/>
    <w:lvl w:ilvl="0" w:tplc="9B00E56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11"/>
        <w:szCs w:val="1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12FD1"/>
    <w:multiLevelType w:val="hybridMultilevel"/>
    <w:tmpl w:val="59081F92"/>
    <w:lvl w:ilvl="0" w:tplc="AD948D8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392525"/>
    <w:multiLevelType w:val="hybridMultilevel"/>
    <w:tmpl w:val="8AA2FE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016C14"/>
    <w:multiLevelType w:val="hybridMultilevel"/>
    <w:tmpl w:val="F9AAA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BF4CED"/>
    <w:multiLevelType w:val="hybridMultilevel"/>
    <w:tmpl w:val="DA56B8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5C5683"/>
    <w:multiLevelType w:val="hybridMultilevel"/>
    <w:tmpl w:val="48DA68E0"/>
    <w:lvl w:ilvl="0" w:tplc="E01C2F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46E0C"/>
    <w:multiLevelType w:val="hybridMultilevel"/>
    <w:tmpl w:val="077C64A8"/>
    <w:lvl w:ilvl="0" w:tplc="2D86ED62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D64AC3"/>
    <w:multiLevelType w:val="hybridMultilevel"/>
    <w:tmpl w:val="1A966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94742"/>
    <w:multiLevelType w:val="hybridMultilevel"/>
    <w:tmpl w:val="BD48E560"/>
    <w:lvl w:ilvl="0" w:tplc="A0CC2FD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trike w:val="0"/>
        <w:dstrike w:val="0"/>
        <w:color w:val="auto"/>
        <w:spacing w:val="0"/>
        <w:w w:val="100"/>
        <w:kern w:val="0"/>
        <w:position w:val="0"/>
        <w:sz w:val="20"/>
        <w:szCs w:val="20"/>
        <w:u w:val="none"/>
      </w:rPr>
    </w:lvl>
    <w:lvl w:ilvl="1" w:tplc="DF545B84" w:tentative="1">
      <w:start w:val="1"/>
      <w:numFmt w:val="lowerLetter"/>
      <w:lvlText w:val="%2."/>
      <w:lvlJc w:val="left"/>
      <w:pPr>
        <w:tabs>
          <w:tab w:val="num" w:pos="628"/>
        </w:tabs>
        <w:ind w:left="628" w:hanging="360"/>
      </w:pPr>
    </w:lvl>
    <w:lvl w:ilvl="2" w:tplc="3CD2B522" w:tentative="1">
      <w:start w:val="1"/>
      <w:numFmt w:val="lowerRoman"/>
      <w:lvlText w:val="%3."/>
      <w:lvlJc w:val="right"/>
      <w:pPr>
        <w:tabs>
          <w:tab w:val="num" w:pos="1348"/>
        </w:tabs>
        <w:ind w:left="1348" w:hanging="180"/>
      </w:pPr>
    </w:lvl>
    <w:lvl w:ilvl="3" w:tplc="60761DB4" w:tentative="1">
      <w:start w:val="1"/>
      <w:numFmt w:val="decimal"/>
      <w:lvlText w:val="%4."/>
      <w:lvlJc w:val="left"/>
      <w:pPr>
        <w:tabs>
          <w:tab w:val="num" w:pos="2068"/>
        </w:tabs>
        <w:ind w:left="2068" w:hanging="360"/>
      </w:pPr>
    </w:lvl>
    <w:lvl w:ilvl="4" w:tplc="06D6B8A2" w:tentative="1">
      <w:start w:val="1"/>
      <w:numFmt w:val="lowerLetter"/>
      <w:lvlText w:val="%5."/>
      <w:lvlJc w:val="left"/>
      <w:pPr>
        <w:tabs>
          <w:tab w:val="num" w:pos="2788"/>
        </w:tabs>
        <w:ind w:left="2788" w:hanging="360"/>
      </w:pPr>
    </w:lvl>
    <w:lvl w:ilvl="5" w:tplc="94923CC8" w:tentative="1">
      <w:start w:val="1"/>
      <w:numFmt w:val="lowerRoman"/>
      <w:lvlText w:val="%6."/>
      <w:lvlJc w:val="right"/>
      <w:pPr>
        <w:tabs>
          <w:tab w:val="num" w:pos="3508"/>
        </w:tabs>
        <w:ind w:left="3508" w:hanging="180"/>
      </w:pPr>
    </w:lvl>
    <w:lvl w:ilvl="6" w:tplc="1868C3A8" w:tentative="1">
      <w:start w:val="1"/>
      <w:numFmt w:val="decimal"/>
      <w:lvlText w:val="%7."/>
      <w:lvlJc w:val="left"/>
      <w:pPr>
        <w:tabs>
          <w:tab w:val="num" w:pos="4228"/>
        </w:tabs>
        <w:ind w:left="4228" w:hanging="360"/>
      </w:pPr>
    </w:lvl>
    <w:lvl w:ilvl="7" w:tplc="AF3284FE" w:tentative="1">
      <w:start w:val="1"/>
      <w:numFmt w:val="lowerLetter"/>
      <w:lvlText w:val="%8."/>
      <w:lvlJc w:val="left"/>
      <w:pPr>
        <w:tabs>
          <w:tab w:val="num" w:pos="4948"/>
        </w:tabs>
        <w:ind w:left="4948" w:hanging="360"/>
      </w:pPr>
    </w:lvl>
    <w:lvl w:ilvl="8" w:tplc="9364048E" w:tentative="1">
      <w:start w:val="1"/>
      <w:numFmt w:val="lowerRoman"/>
      <w:lvlText w:val="%9."/>
      <w:lvlJc w:val="right"/>
      <w:pPr>
        <w:tabs>
          <w:tab w:val="num" w:pos="5668"/>
        </w:tabs>
        <w:ind w:left="5668" w:hanging="180"/>
      </w:pPr>
    </w:lvl>
  </w:abstractNum>
  <w:abstractNum w:abstractNumId="22" w15:restartNumberingAfterBreak="0">
    <w:nsid w:val="45BF6EAB"/>
    <w:multiLevelType w:val="hybridMultilevel"/>
    <w:tmpl w:val="3162050C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3B71A3"/>
    <w:multiLevelType w:val="hybridMultilevel"/>
    <w:tmpl w:val="28B88C7A"/>
    <w:lvl w:ilvl="0" w:tplc="A78C17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3068BE"/>
    <w:multiLevelType w:val="hybridMultilevel"/>
    <w:tmpl w:val="AA62E1C4"/>
    <w:lvl w:ilvl="0" w:tplc="C9D47916">
      <w:start w:val="1"/>
      <w:numFmt w:val="decimal"/>
      <w:lvlText w:val="%1.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240DE"/>
    <w:multiLevelType w:val="hybridMultilevel"/>
    <w:tmpl w:val="76065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01F3E"/>
    <w:multiLevelType w:val="hybridMultilevel"/>
    <w:tmpl w:val="F8BCCC02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FA2D5E"/>
    <w:multiLevelType w:val="hybridMultilevel"/>
    <w:tmpl w:val="6EF2D370"/>
    <w:lvl w:ilvl="0" w:tplc="8DD0E4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F70AA6"/>
    <w:multiLevelType w:val="hybridMultilevel"/>
    <w:tmpl w:val="48E2939A"/>
    <w:lvl w:ilvl="0" w:tplc="EECEFF12">
      <w:start w:val="1"/>
      <w:numFmt w:val="decimal"/>
      <w:lvlText w:val="%1."/>
      <w:lvlJc w:val="left"/>
      <w:pPr>
        <w:ind w:left="720" w:hanging="360"/>
      </w:pPr>
      <w:rPr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457528"/>
    <w:multiLevelType w:val="hybridMultilevel"/>
    <w:tmpl w:val="EDE86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F94FFB"/>
    <w:multiLevelType w:val="hybridMultilevel"/>
    <w:tmpl w:val="C684682C"/>
    <w:lvl w:ilvl="0" w:tplc="22346B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64ABE"/>
    <w:multiLevelType w:val="hybridMultilevel"/>
    <w:tmpl w:val="1D245FFE"/>
    <w:lvl w:ilvl="0" w:tplc="3D869F8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745DBE"/>
    <w:multiLevelType w:val="hybridMultilevel"/>
    <w:tmpl w:val="BE683A2E"/>
    <w:lvl w:ilvl="0" w:tplc="4C12A1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900E1A"/>
    <w:multiLevelType w:val="hybridMultilevel"/>
    <w:tmpl w:val="71402D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36EAD96">
      <w:start w:val="1"/>
      <w:numFmt w:val="decimal"/>
      <w:lvlText w:val="%4."/>
      <w:lvlJc w:val="left"/>
      <w:pPr>
        <w:ind w:left="2880" w:hanging="360"/>
      </w:pPr>
      <w:rPr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97F57"/>
    <w:multiLevelType w:val="multilevel"/>
    <w:tmpl w:val="A342AE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28448055">
    <w:abstractNumId w:val="9"/>
  </w:num>
  <w:num w:numId="2" w16cid:durableId="1823081692">
    <w:abstractNumId w:val="10"/>
  </w:num>
  <w:num w:numId="3" w16cid:durableId="180054913">
    <w:abstractNumId w:val="14"/>
  </w:num>
  <w:num w:numId="4" w16cid:durableId="66071855">
    <w:abstractNumId w:val="3"/>
  </w:num>
  <w:num w:numId="5" w16cid:durableId="323318787">
    <w:abstractNumId w:val="2"/>
  </w:num>
  <w:num w:numId="6" w16cid:durableId="1690637695">
    <w:abstractNumId w:val="34"/>
  </w:num>
  <w:num w:numId="7" w16cid:durableId="1873613480">
    <w:abstractNumId w:val="21"/>
  </w:num>
  <w:num w:numId="8" w16cid:durableId="1842550305">
    <w:abstractNumId w:val="30"/>
  </w:num>
  <w:num w:numId="9" w16cid:durableId="385035131">
    <w:abstractNumId w:val="24"/>
  </w:num>
  <w:num w:numId="10" w16cid:durableId="1163857089">
    <w:abstractNumId w:val="28"/>
  </w:num>
  <w:num w:numId="11" w16cid:durableId="135877766">
    <w:abstractNumId w:val="15"/>
  </w:num>
  <w:num w:numId="12" w16cid:durableId="1832913697">
    <w:abstractNumId w:val="32"/>
  </w:num>
  <w:num w:numId="13" w16cid:durableId="337198896">
    <w:abstractNumId w:val="17"/>
  </w:num>
  <w:num w:numId="14" w16cid:durableId="1374186410">
    <w:abstractNumId w:val="6"/>
  </w:num>
  <w:num w:numId="15" w16cid:durableId="894857818">
    <w:abstractNumId w:val="13"/>
  </w:num>
  <w:num w:numId="16" w16cid:durableId="1151941153">
    <w:abstractNumId w:val="23"/>
  </w:num>
  <w:num w:numId="17" w16cid:durableId="1404335685">
    <w:abstractNumId w:val="26"/>
  </w:num>
  <w:num w:numId="18" w16cid:durableId="304940537">
    <w:abstractNumId w:val="16"/>
  </w:num>
  <w:num w:numId="19" w16cid:durableId="1095904380">
    <w:abstractNumId w:val="7"/>
  </w:num>
  <w:num w:numId="20" w16cid:durableId="992752889">
    <w:abstractNumId w:val="8"/>
  </w:num>
  <w:num w:numId="21" w16cid:durableId="199020601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34794094">
    <w:abstractNumId w:val="0"/>
  </w:num>
  <w:num w:numId="23" w16cid:durableId="618605108">
    <w:abstractNumId w:val="31"/>
  </w:num>
  <w:num w:numId="24" w16cid:durableId="913661739">
    <w:abstractNumId w:val="19"/>
  </w:num>
  <w:num w:numId="25" w16cid:durableId="1055664295">
    <w:abstractNumId w:val="1"/>
  </w:num>
  <w:num w:numId="26" w16cid:durableId="1079451207">
    <w:abstractNumId w:val="5"/>
  </w:num>
  <w:num w:numId="27" w16cid:durableId="1281886290">
    <w:abstractNumId w:val="22"/>
  </w:num>
  <w:num w:numId="28" w16cid:durableId="1968582296">
    <w:abstractNumId w:val="12"/>
  </w:num>
  <w:num w:numId="29" w16cid:durableId="948581063">
    <w:abstractNumId w:val="20"/>
  </w:num>
  <w:num w:numId="30" w16cid:durableId="954025215">
    <w:abstractNumId w:val="29"/>
  </w:num>
  <w:num w:numId="31" w16cid:durableId="592710091">
    <w:abstractNumId w:val="27"/>
  </w:num>
  <w:num w:numId="32" w16cid:durableId="1442458371">
    <w:abstractNumId w:val="4"/>
  </w:num>
  <w:num w:numId="33" w16cid:durableId="1332104809">
    <w:abstractNumId w:val="18"/>
  </w:num>
  <w:num w:numId="34" w16cid:durableId="1173761812">
    <w:abstractNumId w:val="25"/>
  </w:num>
  <w:num w:numId="35" w16cid:durableId="16342844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proofState w:spelling="clean"/>
  <w:doNotTrackMoves/>
  <w:documentProtection w:edit="forms" w:enforcement="1" w:cryptProviderType="rsaAES" w:cryptAlgorithmClass="hash" w:cryptAlgorithmType="typeAny" w:cryptAlgorithmSid="14" w:cryptSpinCount="100000" w:hash="kSK1GKLH6xrkFbpn6I0Lz5WZcTLY928+AbvSwAzGIFHfHsGjJl3MgQ/zFtDVRO0nSE0dVHenFWeYU3ILu/QBnQ==" w:salt="0MWQ2KCdqkLX+XZfw4/22Q=="/>
  <w:defaultTabStop w:val="709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9DE"/>
    <w:rsid w:val="000005CE"/>
    <w:rsid w:val="0000085C"/>
    <w:rsid w:val="00000EF3"/>
    <w:rsid w:val="0000190D"/>
    <w:rsid w:val="00002218"/>
    <w:rsid w:val="00002EDB"/>
    <w:rsid w:val="00004710"/>
    <w:rsid w:val="000051E8"/>
    <w:rsid w:val="00005740"/>
    <w:rsid w:val="000058D2"/>
    <w:rsid w:val="00005A21"/>
    <w:rsid w:val="00005BEC"/>
    <w:rsid w:val="00006536"/>
    <w:rsid w:val="000113F7"/>
    <w:rsid w:val="00012F7D"/>
    <w:rsid w:val="0001462D"/>
    <w:rsid w:val="00015135"/>
    <w:rsid w:val="00015234"/>
    <w:rsid w:val="00015852"/>
    <w:rsid w:val="00015877"/>
    <w:rsid w:val="0001759A"/>
    <w:rsid w:val="00020CC2"/>
    <w:rsid w:val="00020D04"/>
    <w:rsid w:val="00022D3A"/>
    <w:rsid w:val="000261E6"/>
    <w:rsid w:val="000319A1"/>
    <w:rsid w:val="00031FB1"/>
    <w:rsid w:val="000322AE"/>
    <w:rsid w:val="00032CB1"/>
    <w:rsid w:val="00033B30"/>
    <w:rsid w:val="00035777"/>
    <w:rsid w:val="00036CDE"/>
    <w:rsid w:val="000402C2"/>
    <w:rsid w:val="00041A4B"/>
    <w:rsid w:val="00041AAA"/>
    <w:rsid w:val="00041F2E"/>
    <w:rsid w:val="0004296E"/>
    <w:rsid w:val="00043CF8"/>
    <w:rsid w:val="00043EC4"/>
    <w:rsid w:val="000452D7"/>
    <w:rsid w:val="00045D96"/>
    <w:rsid w:val="0004625E"/>
    <w:rsid w:val="00046BEA"/>
    <w:rsid w:val="00050321"/>
    <w:rsid w:val="0005080D"/>
    <w:rsid w:val="00050958"/>
    <w:rsid w:val="000509C1"/>
    <w:rsid w:val="00052EB2"/>
    <w:rsid w:val="00052F2D"/>
    <w:rsid w:val="000538F8"/>
    <w:rsid w:val="000547E9"/>
    <w:rsid w:val="000555FC"/>
    <w:rsid w:val="00055878"/>
    <w:rsid w:val="00056F03"/>
    <w:rsid w:val="000579E8"/>
    <w:rsid w:val="0006053F"/>
    <w:rsid w:val="00060C47"/>
    <w:rsid w:val="000623D3"/>
    <w:rsid w:val="000639E3"/>
    <w:rsid w:val="0006428E"/>
    <w:rsid w:val="000657C3"/>
    <w:rsid w:val="0006602B"/>
    <w:rsid w:val="00066033"/>
    <w:rsid w:val="0006746A"/>
    <w:rsid w:val="00067738"/>
    <w:rsid w:val="00067B09"/>
    <w:rsid w:val="000701C7"/>
    <w:rsid w:val="00070389"/>
    <w:rsid w:val="00072D6E"/>
    <w:rsid w:val="00072DA8"/>
    <w:rsid w:val="0007399C"/>
    <w:rsid w:val="000739E5"/>
    <w:rsid w:val="000749C5"/>
    <w:rsid w:val="00075002"/>
    <w:rsid w:val="00075930"/>
    <w:rsid w:val="00080FD9"/>
    <w:rsid w:val="000813EF"/>
    <w:rsid w:val="00081A5A"/>
    <w:rsid w:val="00082563"/>
    <w:rsid w:val="0008370B"/>
    <w:rsid w:val="000847A6"/>
    <w:rsid w:val="0008587A"/>
    <w:rsid w:val="00086994"/>
    <w:rsid w:val="00086B77"/>
    <w:rsid w:val="00087491"/>
    <w:rsid w:val="00091ECC"/>
    <w:rsid w:val="00092044"/>
    <w:rsid w:val="000920DA"/>
    <w:rsid w:val="0009311A"/>
    <w:rsid w:val="0009477C"/>
    <w:rsid w:val="00095C8B"/>
    <w:rsid w:val="00097B11"/>
    <w:rsid w:val="000A0C47"/>
    <w:rsid w:val="000A152C"/>
    <w:rsid w:val="000A1708"/>
    <w:rsid w:val="000A2753"/>
    <w:rsid w:val="000A5645"/>
    <w:rsid w:val="000A5C2C"/>
    <w:rsid w:val="000A67E5"/>
    <w:rsid w:val="000B0CED"/>
    <w:rsid w:val="000B10EE"/>
    <w:rsid w:val="000B1202"/>
    <w:rsid w:val="000B1D1D"/>
    <w:rsid w:val="000B1E29"/>
    <w:rsid w:val="000B44B6"/>
    <w:rsid w:val="000B4672"/>
    <w:rsid w:val="000B486C"/>
    <w:rsid w:val="000B4D75"/>
    <w:rsid w:val="000B539B"/>
    <w:rsid w:val="000B60BC"/>
    <w:rsid w:val="000B6E77"/>
    <w:rsid w:val="000B7AC5"/>
    <w:rsid w:val="000C0C0F"/>
    <w:rsid w:val="000C0D5A"/>
    <w:rsid w:val="000C1AB7"/>
    <w:rsid w:val="000C1D9D"/>
    <w:rsid w:val="000C22D2"/>
    <w:rsid w:val="000C3024"/>
    <w:rsid w:val="000C41B2"/>
    <w:rsid w:val="000C4277"/>
    <w:rsid w:val="000C514E"/>
    <w:rsid w:val="000C5E20"/>
    <w:rsid w:val="000C6670"/>
    <w:rsid w:val="000D207F"/>
    <w:rsid w:val="000D3288"/>
    <w:rsid w:val="000D4498"/>
    <w:rsid w:val="000D5F21"/>
    <w:rsid w:val="000D6FFA"/>
    <w:rsid w:val="000D7001"/>
    <w:rsid w:val="000D7577"/>
    <w:rsid w:val="000E1908"/>
    <w:rsid w:val="000E2182"/>
    <w:rsid w:val="000E23DC"/>
    <w:rsid w:val="000E794E"/>
    <w:rsid w:val="000F1AE8"/>
    <w:rsid w:val="000F2B1D"/>
    <w:rsid w:val="000F3128"/>
    <w:rsid w:val="000F4A32"/>
    <w:rsid w:val="00100B7D"/>
    <w:rsid w:val="0010484F"/>
    <w:rsid w:val="00104A67"/>
    <w:rsid w:val="0010530C"/>
    <w:rsid w:val="0010543F"/>
    <w:rsid w:val="00106515"/>
    <w:rsid w:val="001112E9"/>
    <w:rsid w:val="001132B0"/>
    <w:rsid w:val="001169BC"/>
    <w:rsid w:val="00116A36"/>
    <w:rsid w:val="001204DC"/>
    <w:rsid w:val="00120BE1"/>
    <w:rsid w:val="00121172"/>
    <w:rsid w:val="00121521"/>
    <w:rsid w:val="00121B2D"/>
    <w:rsid w:val="00122777"/>
    <w:rsid w:val="00123157"/>
    <w:rsid w:val="00123CC6"/>
    <w:rsid w:val="00123E80"/>
    <w:rsid w:val="00125022"/>
    <w:rsid w:val="00125734"/>
    <w:rsid w:val="00125ED8"/>
    <w:rsid w:val="001265E6"/>
    <w:rsid w:val="00126D10"/>
    <w:rsid w:val="00127629"/>
    <w:rsid w:val="001304E5"/>
    <w:rsid w:val="0013325E"/>
    <w:rsid w:val="00133ED6"/>
    <w:rsid w:val="00134771"/>
    <w:rsid w:val="00135CB1"/>
    <w:rsid w:val="00135CB3"/>
    <w:rsid w:val="00136FEC"/>
    <w:rsid w:val="00142405"/>
    <w:rsid w:val="00144251"/>
    <w:rsid w:val="001443DA"/>
    <w:rsid w:val="001462EB"/>
    <w:rsid w:val="00150A34"/>
    <w:rsid w:val="00150B5F"/>
    <w:rsid w:val="00152CD1"/>
    <w:rsid w:val="00154343"/>
    <w:rsid w:val="0015442C"/>
    <w:rsid w:val="00154923"/>
    <w:rsid w:val="001561FD"/>
    <w:rsid w:val="00156F64"/>
    <w:rsid w:val="00160354"/>
    <w:rsid w:val="0016145D"/>
    <w:rsid w:val="001629B3"/>
    <w:rsid w:val="00163222"/>
    <w:rsid w:val="001644C9"/>
    <w:rsid w:val="0016481B"/>
    <w:rsid w:val="00164E4D"/>
    <w:rsid w:val="00164E9D"/>
    <w:rsid w:val="00165747"/>
    <w:rsid w:val="00166FDB"/>
    <w:rsid w:val="00167275"/>
    <w:rsid w:val="0016786E"/>
    <w:rsid w:val="00170630"/>
    <w:rsid w:val="00170DD4"/>
    <w:rsid w:val="00172193"/>
    <w:rsid w:val="00172F8D"/>
    <w:rsid w:val="00173321"/>
    <w:rsid w:val="0017372F"/>
    <w:rsid w:val="00173935"/>
    <w:rsid w:val="001762C3"/>
    <w:rsid w:val="00177341"/>
    <w:rsid w:val="00181969"/>
    <w:rsid w:val="00181A12"/>
    <w:rsid w:val="00182514"/>
    <w:rsid w:val="001827ED"/>
    <w:rsid w:val="001842E4"/>
    <w:rsid w:val="00186097"/>
    <w:rsid w:val="00186B6E"/>
    <w:rsid w:val="001917F4"/>
    <w:rsid w:val="0019367D"/>
    <w:rsid w:val="0019646C"/>
    <w:rsid w:val="0019685A"/>
    <w:rsid w:val="00196E65"/>
    <w:rsid w:val="001A07B8"/>
    <w:rsid w:val="001A237E"/>
    <w:rsid w:val="001A277B"/>
    <w:rsid w:val="001A2C50"/>
    <w:rsid w:val="001A387F"/>
    <w:rsid w:val="001A3955"/>
    <w:rsid w:val="001A7552"/>
    <w:rsid w:val="001A7B72"/>
    <w:rsid w:val="001B1067"/>
    <w:rsid w:val="001B11C5"/>
    <w:rsid w:val="001B36FA"/>
    <w:rsid w:val="001B47F0"/>
    <w:rsid w:val="001B4B72"/>
    <w:rsid w:val="001B4DAE"/>
    <w:rsid w:val="001B7836"/>
    <w:rsid w:val="001C4035"/>
    <w:rsid w:val="001C4126"/>
    <w:rsid w:val="001C6236"/>
    <w:rsid w:val="001C77FA"/>
    <w:rsid w:val="001D1051"/>
    <w:rsid w:val="001D6792"/>
    <w:rsid w:val="001D6F06"/>
    <w:rsid w:val="001D7A8A"/>
    <w:rsid w:val="001E16E0"/>
    <w:rsid w:val="001E2C6B"/>
    <w:rsid w:val="001E4994"/>
    <w:rsid w:val="001E50D8"/>
    <w:rsid w:val="001E56E5"/>
    <w:rsid w:val="001E5AE0"/>
    <w:rsid w:val="001E663D"/>
    <w:rsid w:val="001E6A1F"/>
    <w:rsid w:val="001E6E23"/>
    <w:rsid w:val="001F0262"/>
    <w:rsid w:val="001F3295"/>
    <w:rsid w:val="001F342E"/>
    <w:rsid w:val="001F3525"/>
    <w:rsid w:val="001F43A1"/>
    <w:rsid w:val="001F5B89"/>
    <w:rsid w:val="001F682D"/>
    <w:rsid w:val="001F75E7"/>
    <w:rsid w:val="0020002A"/>
    <w:rsid w:val="00200146"/>
    <w:rsid w:val="002002B7"/>
    <w:rsid w:val="00200DFB"/>
    <w:rsid w:val="00203CD2"/>
    <w:rsid w:val="002053AD"/>
    <w:rsid w:val="00205573"/>
    <w:rsid w:val="00206C5A"/>
    <w:rsid w:val="0020766C"/>
    <w:rsid w:val="00210314"/>
    <w:rsid w:val="00211C97"/>
    <w:rsid w:val="00211FEB"/>
    <w:rsid w:val="00212325"/>
    <w:rsid w:val="00213567"/>
    <w:rsid w:val="00213A4F"/>
    <w:rsid w:val="00213E3C"/>
    <w:rsid w:val="00214DC5"/>
    <w:rsid w:val="00220BC4"/>
    <w:rsid w:val="00221178"/>
    <w:rsid w:val="00222004"/>
    <w:rsid w:val="002222A5"/>
    <w:rsid w:val="00223217"/>
    <w:rsid w:val="002235D0"/>
    <w:rsid w:val="0022508A"/>
    <w:rsid w:val="0022557F"/>
    <w:rsid w:val="00226B3D"/>
    <w:rsid w:val="00227598"/>
    <w:rsid w:val="0023190D"/>
    <w:rsid w:val="00231B18"/>
    <w:rsid w:val="00231D4B"/>
    <w:rsid w:val="002348CD"/>
    <w:rsid w:val="00235773"/>
    <w:rsid w:val="002365C5"/>
    <w:rsid w:val="002366F6"/>
    <w:rsid w:val="0023685F"/>
    <w:rsid w:val="002368A4"/>
    <w:rsid w:val="00236B90"/>
    <w:rsid w:val="0023730B"/>
    <w:rsid w:val="00241B45"/>
    <w:rsid w:val="00241EC8"/>
    <w:rsid w:val="00245570"/>
    <w:rsid w:val="00250427"/>
    <w:rsid w:val="00250AE9"/>
    <w:rsid w:val="00250B8A"/>
    <w:rsid w:val="00250E94"/>
    <w:rsid w:val="0025224C"/>
    <w:rsid w:val="00252F9C"/>
    <w:rsid w:val="00253241"/>
    <w:rsid w:val="00253C54"/>
    <w:rsid w:val="0025589F"/>
    <w:rsid w:val="002560A1"/>
    <w:rsid w:val="00257F83"/>
    <w:rsid w:val="002601A3"/>
    <w:rsid w:val="0026147A"/>
    <w:rsid w:val="00261A6E"/>
    <w:rsid w:val="002638C9"/>
    <w:rsid w:val="00263B73"/>
    <w:rsid w:val="00263C4D"/>
    <w:rsid w:val="00264C3A"/>
    <w:rsid w:val="002659D9"/>
    <w:rsid w:val="002671BB"/>
    <w:rsid w:val="002677F6"/>
    <w:rsid w:val="00273518"/>
    <w:rsid w:val="00273ADF"/>
    <w:rsid w:val="002758E5"/>
    <w:rsid w:val="0028042C"/>
    <w:rsid w:val="00280710"/>
    <w:rsid w:val="002811CB"/>
    <w:rsid w:val="00281A7A"/>
    <w:rsid w:val="0028233A"/>
    <w:rsid w:val="00283D23"/>
    <w:rsid w:val="0028663A"/>
    <w:rsid w:val="00286FE9"/>
    <w:rsid w:val="002871DD"/>
    <w:rsid w:val="002876B0"/>
    <w:rsid w:val="00287C98"/>
    <w:rsid w:val="00290542"/>
    <w:rsid w:val="002909AD"/>
    <w:rsid w:val="00291930"/>
    <w:rsid w:val="002926AF"/>
    <w:rsid w:val="00293BCC"/>
    <w:rsid w:val="002953FD"/>
    <w:rsid w:val="0029618E"/>
    <w:rsid w:val="00296325"/>
    <w:rsid w:val="002A1116"/>
    <w:rsid w:val="002A1C48"/>
    <w:rsid w:val="002A2BBE"/>
    <w:rsid w:val="002A4401"/>
    <w:rsid w:val="002B1AD5"/>
    <w:rsid w:val="002B3C49"/>
    <w:rsid w:val="002B4007"/>
    <w:rsid w:val="002B69CA"/>
    <w:rsid w:val="002B7DDA"/>
    <w:rsid w:val="002C14D8"/>
    <w:rsid w:val="002C1A0C"/>
    <w:rsid w:val="002C3ED0"/>
    <w:rsid w:val="002C47CC"/>
    <w:rsid w:val="002C6223"/>
    <w:rsid w:val="002D2FE3"/>
    <w:rsid w:val="002D3D1A"/>
    <w:rsid w:val="002D60FA"/>
    <w:rsid w:val="002E0B0C"/>
    <w:rsid w:val="002E208B"/>
    <w:rsid w:val="002E2207"/>
    <w:rsid w:val="002E2C2E"/>
    <w:rsid w:val="002E48FF"/>
    <w:rsid w:val="002E5060"/>
    <w:rsid w:val="002E5651"/>
    <w:rsid w:val="002F008B"/>
    <w:rsid w:val="002F023C"/>
    <w:rsid w:val="002F06B1"/>
    <w:rsid w:val="002F1736"/>
    <w:rsid w:val="002F1F1F"/>
    <w:rsid w:val="002F2E15"/>
    <w:rsid w:val="002F2E99"/>
    <w:rsid w:val="002F6A63"/>
    <w:rsid w:val="002F7150"/>
    <w:rsid w:val="003015A0"/>
    <w:rsid w:val="003021FB"/>
    <w:rsid w:val="003026CB"/>
    <w:rsid w:val="003035F1"/>
    <w:rsid w:val="00303C42"/>
    <w:rsid w:val="003051F4"/>
    <w:rsid w:val="00306714"/>
    <w:rsid w:val="003106E8"/>
    <w:rsid w:val="0031151A"/>
    <w:rsid w:val="0031350A"/>
    <w:rsid w:val="003144C5"/>
    <w:rsid w:val="00316C01"/>
    <w:rsid w:val="003200C5"/>
    <w:rsid w:val="003209E6"/>
    <w:rsid w:val="00320A83"/>
    <w:rsid w:val="00320C2B"/>
    <w:rsid w:val="00320D85"/>
    <w:rsid w:val="0032131C"/>
    <w:rsid w:val="003223B2"/>
    <w:rsid w:val="0032449B"/>
    <w:rsid w:val="00324991"/>
    <w:rsid w:val="003303D5"/>
    <w:rsid w:val="00330E0A"/>
    <w:rsid w:val="00330F2D"/>
    <w:rsid w:val="00332C64"/>
    <w:rsid w:val="00336F0C"/>
    <w:rsid w:val="00337134"/>
    <w:rsid w:val="00341B5E"/>
    <w:rsid w:val="003426EF"/>
    <w:rsid w:val="00345263"/>
    <w:rsid w:val="003460C5"/>
    <w:rsid w:val="00346CB4"/>
    <w:rsid w:val="0035049D"/>
    <w:rsid w:val="003521F5"/>
    <w:rsid w:val="00352C5B"/>
    <w:rsid w:val="003535BB"/>
    <w:rsid w:val="00353921"/>
    <w:rsid w:val="0035437D"/>
    <w:rsid w:val="00354CEE"/>
    <w:rsid w:val="0035676D"/>
    <w:rsid w:val="00356F2A"/>
    <w:rsid w:val="00357B2D"/>
    <w:rsid w:val="0036151F"/>
    <w:rsid w:val="003651E3"/>
    <w:rsid w:val="00365373"/>
    <w:rsid w:val="003653BB"/>
    <w:rsid w:val="00366D3C"/>
    <w:rsid w:val="003674BF"/>
    <w:rsid w:val="00367543"/>
    <w:rsid w:val="00370254"/>
    <w:rsid w:val="00370610"/>
    <w:rsid w:val="0037227A"/>
    <w:rsid w:val="003724A3"/>
    <w:rsid w:val="00373986"/>
    <w:rsid w:val="00373BC1"/>
    <w:rsid w:val="0037518D"/>
    <w:rsid w:val="00375ABD"/>
    <w:rsid w:val="00376689"/>
    <w:rsid w:val="00377555"/>
    <w:rsid w:val="0038043A"/>
    <w:rsid w:val="003818B9"/>
    <w:rsid w:val="00384D9C"/>
    <w:rsid w:val="00385C48"/>
    <w:rsid w:val="0038643E"/>
    <w:rsid w:val="0039250E"/>
    <w:rsid w:val="00394592"/>
    <w:rsid w:val="003959A6"/>
    <w:rsid w:val="003A1A0D"/>
    <w:rsid w:val="003A2671"/>
    <w:rsid w:val="003A3689"/>
    <w:rsid w:val="003A376D"/>
    <w:rsid w:val="003A61E1"/>
    <w:rsid w:val="003A6F11"/>
    <w:rsid w:val="003B0F3A"/>
    <w:rsid w:val="003B3790"/>
    <w:rsid w:val="003B4774"/>
    <w:rsid w:val="003B5299"/>
    <w:rsid w:val="003B5A85"/>
    <w:rsid w:val="003B695A"/>
    <w:rsid w:val="003B6DA1"/>
    <w:rsid w:val="003B7CD6"/>
    <w:rsid w:val="003C08BF"/>
    <w:rsid w:val="003C0E18"/>
    <w:rsid w:val="003C3479"/>
    <w:rsid w:val="003C3C4B"/>
    <w:rsid w:val="003C5836"/>
    <w:rsid w:val="003C698D"/>
    <w:rsid w:val="003C69A5"/>
    <w:rsid w:val="003D115F"/>
    <w:rsid w:val="003D198F"/>
    <w:rsid w:val="003D45C8"/>
    <w:rsid w:val="003D4892"/>
    <w:rsid w:val="003D4E27"/>
    <w:rsid w:val="003D4F9B"/>
    <w:rsid w:val="003D596E"/>
    <w:rsid w:val="003D70ED"/>
    <w:rsid w:val="003E22B7"/>
    <w:rsid w:val="003E27DD"/>
    <w:rsid w:val="003E28A9"/>
    <w:rsid w:val="003E35A7"/>
    <w:rsid w:val="003E52B5"/>
    <w:rsid w:val="003E5795"/>
    <w:rsid w:val="003E64FD"/>
    <w:rsid w:val="003F34E4"/>
    <w:rsid w:val="003F44A4"/>
    <w:rsid w:val="003F44E0"/>
    <w:rsid w:val="003F561A"/>
    <w:rsid w:val="003F6964"/>
    <w:rsid w:val="003F6ACA"/>
    <w:rsid w:val="003F71E8"/>
    <w:rsid w:val="0040280B"/>
    <w:rsid w:val="0040477D"/>
    <w:rsid w:val="0040499B"/>
    <w:rsid w:val="00404A6F"/>
    <w:rsid w:val="00404BFD"/>
    <w:rsid w:val="00406073"/>
    <w:rsid w:val="00406536"/>
    <w:rsid w:val="004100DA"/>
    <w:rsid w:val="004107AB"/>
    <w:rsid w:val="00410AA1"/>
    <w:rsid w:val="0041111D"/>
    <w:rsid w:val="004113E3"/>
    <w:rsid w:val="00412D07"/>
    <w:rsid w:val="0041398F"/>
    <w:rsid w:val="00413BC4"/>
    <w:rsid w:val="0042239C"/>
    <w:rsid w:val="004223EC"/>
    <w:rsid w:val="0042268C"/>
    <w:rsid w:val="0042421F"/>
    <w:rsid w:val="00426753"/>
    <w:rsid w:val="004269B7"/>
    <w:rsid w:val="00426FDA"/>
    <w:rsid w:val="004323F1"/>
    <w:rsid w:val="004349C9"/>
    <w:rsid w:val="00436B0E"/>
    <w:rsid w:val="004407A0"/>
    <w:rsid w:val="004409B7"/>
    <w:rsid w:val="00441499"/>
    <w:rsid w:val="00441ED6"/>
    <w:rsid w:val="00446EDA"/>
    <w:rsid w:val="00450391"/>
    <w:rsid w:val="0045183C"/>
    <w:rsid w:val="00451B8A"/>
    <w:rsid w:val="00452936"/>
    <w:rsid w:val="00453238"/>
    <w:rsid w:val="00454B26"/>
    <w:rsid w:val="00456EFC"/>
    <w:rsid w:val="00462750"/>
    <w:rsid w:val="00464FDF"/>
    <w:rsid w:val="00465B1E"/>
    <w:rsid w:val="00466263"/>
    <w:rsid w:val="00466E0B"/>
    <w:rsid w:val="00471EFE"/>
    <w:rsid w:val="00472ACA"/>
    <w:rsid w:val="004751DA"/>
    <w:rsid w:val="0047545B"/>
    <w:rsid w:val="004763A4"/>
    <w:rsid w:val="00476AA1"/>
    <w:rsid w:val="004779EB"/>
    <w:rsid w:val="00477B94"/>
    <w:rsid w:val="00477ED5"/>
    <w:rsid w:val="0048054F"/>
    <w:rsid w:val="00480611"/>
    <w:rsid w:val="004807E7"/>
    <w:rsid w:val="0048145B"/>
    <w:rsid w:val="00481712"/>
    <w:rsid w:val="004820CB"/>
    <w:rsid w:val="0048388F"/>
    <w:rsid w:val="0048420F"/>
    <w:rsid w:val="00484852"/>
    <w:rsid w:val="00485016"/>
    <w:rsid w:val="00485284"/>
    <w:rsid w:val="00485302"/>
    <w:rsid w:val="004868AE"/>
    <w:rsid w:val="00486F2F"/>
    <w:rsid w:val="00487FA9"/>
    <w:rsid w:val="00490BB8"/>
    <w:rsid w:val="004918AE"/>
    <w:rsid w:val="004930F0"/>
    <w:rsid w:val="00493105"/>
    <w:rsid w:val="00493F00"/>
    <w:rsid w:val="004951F5"/>
    <w:rsid w:val="00496B27"/>
    <w:rsid w:val="00497A1B"/>
    <w:rsid w:val="004A2529"/>
    <w:rsid w:val="004A3220"/>
    <w:rsid w:val="004A36BF"/>
    <w:rsid w:val="004A4ACE"/>
    <w:rsid w:val="004A4DDA"/>
    <w:rsid w:val="004A5D2A"/>
    <w:rsid w:val="004A668A"/>
    <w:rsid w:val="004A678E"/>
    <w:rsid w:val="004A6EA4"/>
    <w:rsid w:val="004B09A0"/>
    <w:rsid w:val="004B139A"/>
    <w:rsid w:val="004B16AF"/>
    <w:rsid w:val="004B186E"/>
    <w:rsid w:val="004B1FCC"/>
    <w:rsid w:val="004B3AEB"/>
    <w:rsid w:val="004B4119"/>
    <w:rsid w:val="004B4CAC"/>
    <w:rsid w:val="004B52B9"/>
    <w:rsid w:val="004C023F"/>
    <w:rsid w:val="004C0412"/>
    <w:rsid w:val="004C3B66"/>
    <w:rsid w:val="004C3D87"/>
    <w:rsid w:val="004C4479"/>
    <w:rsid w:val="004C4DDD"/>
    <w:rsid w:val="004C7B29"/>
    <w:rsid w:val="004D0A6B"/>
    <w:rsid w:val="004D0FA1"/>
    <w:rsid w:val="004D1BA2"/>
    <w:rsid w:val="004D2845"/>
    <w:rsid w:val="004D3FC7"/>
    <w:rsid w:val="004D5426"/>
    <w:rsid w:val="004D5795"/>
    <w:rsid w:val="004E0100"/>
    <w:rsid w:val="004E03B9"/>
    <w:rsid w:val="004E1144"/>
    <w:rsid w:val="004E23B4"/>
    <w:rsid w:val="004E26ED"/>
    <w:rsid w:val="004E35EE"/>
    <w:rsid w:val="004E3632"/>
    <w:rsid w:val="004E4AFD"/>
    <w:rsid w:val="004E66CD"/>
    <w:rsid w:val="004E6798"/>
    <w:rsid w:val="004F0B3C"/>
    <w:rsid w:val="004F21D8"/>
    <w:rsid w:val="004F2396"/>
    <w:rsid w:val="004F254B"/>
    <w:rsid w:val="004F2604"/>
    <w:rsid w:val="004F274A"/>
    <w:rsid w:val="004F69EE"/>
    <w:rsid w:val="004F6E6B"/>
    <w:rsid w:val="004F6EBC"/>
    <w:rsid w:val="00501791"/>
    <w:rsid w:val="00503915"/>
    <w:rsid w:val="00503AFF"/>
    <w:rsid w:val="0050400D"/>
    <w:rsid w:val="00506448"/>
    <w:rsid w:val="0050694D"/>
    <w:rsid w:val="00510586"/>
    <w:rsid w:val="00511A5D"/>
    <w:rsid w:val="0051210A"/>
    <w:rsid w:val="00514E9D"/>
    <w:rsid w:val="00516514"/>
    <w:rsid w:val="0051658B"/>
    <w:rsid w:val="00516A41"/>
    <w:rsid w:val="00517B47"/>
    <w:rsid w:val="00520C98"/>
    <w:rsid w:val="00521035"/>
    <w:rsid w:val="005211F5"/>
    <w:rsid w:val="00522ADF"/>
    <w:rsid w:val="005233C7"/>
    <w:rsid w:val="0052532E"/>
    <w:rsid w:val="00525646"/>
    <w:rsid w:val="005307A9"/>
    <w:rsid w:val="0053093B"/>
    <w:rsid w:val="00532357"/>
    <w:rsid w:val="00532B7A"/>
    <w:rsid w:val="005332A6"/>
    <w:rsid w:val="00534C23"/>
    <w:rsid w:val="005352BD"/>
    <w:rsid w:val="00537F85"/>
    <w:rsid w:val="00542456"/>
    <w:rsid w:val="005442F5"/>
    <w:rsid w:val="00545864"/>
    <w:rsid w:val="00546A8A"/>
    <w:rsid w:val="00547B24"/>
    <w:rsid w:val="00550451"/>
    <w:rsid w:val="00554489"/>
    <w:rsid w:val="0055519F"/>
    <w:rsid w:val="00556E0F"/>
    <w:rsid w:val="005574A5"/>
    <w:rsid w:val="00562B8E"/>
    <w:rsid w:val="005701B0"/>
    <w:rsid w:val="00570AA4"/>
    <w:rsid w:val="0057235B"/>
    <w:rsid w:val="00573056"/>
    <w:rsid w:val="0057786E"/>
    <w:rsid w:val="0058076C"/>
    <w:rsid w:val="00581AD2"/>
    <w:rsid w:val="00582CBE"/>
    <w:rsid w:val="00583AC4"/>
    <w:rsid w:val="00584021"/>
    <w:rsid w:val="0058476F"/>
    <w:rsid w:val="00584F76"/>
    <w:rsid w:val="005869B3"/>
    <w:rsid w:val="00587042"/>
    <w:rsid w:val="00590245"/>
    <w:rsid w:val="005904E4"/>
    <w:rsid w:val="00591994"/>
    <w:rsid w:val="00592908"/>
    <w:rsid w:val="005929A5"/>
    <w:rsid w:val="0059316A"/>
    <w:rsid w:val="0059517E"/>
    <w:rsid w:val="005A134F"/>
    <w:rsid w:val="005A3C0A"/>
    <w:rsid w:val="005A3D51"/>
    <w:rsid w:val="005A6A83"/>
    <w:rsid w:val="005A6B55"/>
    <w:rsid w:val="005B00E7"/>
    <w:rsid w:val="005B066D"/>
    <w:rsid w:val="005B091F"/>
    <w:rsid w:val="005B1F1B"/>
    <w:rsid w:val="005B2811"/>
    <w:rsid w:val="005B373B"/>
    <w:rsid w:val="005B3ABB"/>
    <w:rsid w:val="005B4CA3"/>
    <w:rsid w:val="005B632B"/>
    <w:rsid w:val="005C1226"/>
    <w:rsid w:val="005C23E5"/>
    <w:rsid w:val="005C37C1"/>
    <w:rsid w:val="005C3A3B"/>
    <w:rsid w:val="005C3CFC"/>
    <w:rsid w:val="005C3F1C"/>
    <w:rsid w:val="005C50BC"/>
    <w:rsid w:val="005C553E"/>
    <w:rsid w:val="005C5976"/>
    <w:rsid w:val="005C60EA"/>
    <w:rsid w:val="005C6CDE"/>
    <w:rsid w:val="005C7497"/>
    <w:rsid w:val="005C7D8C"/>
    <w:rsid w:val="005D0A17"/>
    <w:rsid w:val="005D3C0A"/>
    <w:rsid w:val="005D48F4"/>
    <w:rsid w:val="005D4C4E"/>
    <w:rsid w:val="005D52B6"/>
    <w:rsid w:val="005D66DD"/>
    <w:rsid w:val="005D7358"/>
    <w:rsid w:val="005E0008"/>
    <w:rsid w:val="005E01DC"/>
    <w:rsid w:val="005E0695"/>
    <w:rsid w:val="005E2821"/>
    <w:rsid w:val="005E31AE"/>
    <w:rsid w:val="005E65C1"/>
    <w:rsid w:val="005E65F0"/>
    <w:rsid w:val="005E675A"/>
    <w:rsid w:val="005E6FDD"/>
    <w:rsid w:val="005E7216"/>
    <w:rsid w:val="005E77BE"/>
    <w:rsid w:val="005E7AA3"/>
    <w:rsid w:val="005F039E"/>
    <w:rsid w:val="005F146E"/>
    <w:rsid w:val="005F1917"/>
    <w:rsid w:val="005F40A4"/>
    <w:rsid w:val="005F41DA"/>
    <w:rsid w:val="005F46A6"/>
    <w:rsid w:val="005F6389"/>
    <w:rsid w:val="005F73F6"/>
    <w:rsid w:val="0060020C"/>
    <w:rsid w:val="00600A46"/>
    <w:rsid w:val="00600A4E"/>
    <w:rsid w:val="00603420"/>
    <w:rsid w:val="0060400F"/>
    <w:rsid w:val="00605202"/>
    <w:rsid w:val="006058F2"/>
    <w:rsid w:val="0060667E"/>
    <w:rsid w:val="00607697"/>
    <w:rsid w:val="00610148"/>
    <w:rsid w:val="00610270"/>
    <w:rsid w:val="006118FE"/>
    <w:rsid w:val="00614DF0"/>
    <w:rsid w:val="00615135"/>
    <w:rsid w:val="00617F1A"/>
    <w:rsid w:val="006200FB"/>
    <w:rsid w:val="0062125D"/>
    <w:rsid w:val="0062410B"/>
    <w:rsid w:val="00624E83"/>
    <w:rsid w:val="00625089"/>
    <w:rsid w:val="00626149"/>
    <w:rsid w:val="00627EB2"/>
    <w:rsid w:val="00631677"/>
    <w:rsid w:val="00632BAA"/>
    <w:rsid w:val="00632D94"/>
    <w:rsid w:val="00632E9C"/>
    <w:rsid w:val="00633162"/>
    <w:rsid w:val="006359F0"/>
    <w:rsid w:val="0063742E"/>
    <w:rsid w:val="0064018E"/>
    <w:rsid w:val="006424C5"/>
    <w:rsid w:val="006426B0"/>
    <w:rsid w:val="00646F11"/>
    <w:rsid w:val="006472B6"/>
    <w:rsid w:val="00647486"/>
    <w:rsid w:val="0065144C"/>
    <w:rsid w:val="0065314D"/>
    <w:rsid w:val="00654A4C"/>
    <w:rsid w:val="00654FA3"/>
    <w:rsid w:val="006560F4"/>
    <w:rsid w:val="00656B7E"/>
    <w:rsid w:val="00660927"/>
    <w:rsid w:val="00661413"/>
    <w:rsid w:val="00663700"/>
    <w:rsid w:val="00664FE8"/>
    <w:rsid w:val="00670316"/>
    <w:rsid w:val="00671C5E"/>
    <w:rsid w:val="0067223C"/>
    <w:rsid w:val="006731E1"/>
    <w:rsid w:val="006735EE"/>
    <w:rsid w:val="006746B6"/>
    <w:rsid w:val="00674831"/>
    <w:rsid w:val="00674E2E"/>
    <w:rsid w:val="0067556A"/>
    <w:rsid w:val="00675BA5"/>
    <w:rsid w:val="006761E7"/>
    <w:rsid w:val="00677096"/>
    <w:rsid w:val="006777A5"/>
    <w:rsid w:val="0068011F"/>
    <w:rsid w:val="0068142E"/>
    <w:rsid w:val="0068164B"/>
    <w:rsid w:val="00681B66"/>
    <w:rsid w:val="006822F6"/>
    <w:rsid w:val="00683B66"/>
    <w:rsid w:val="00684C6C"/>
    <w:rsid w:val="00685157"/>
    <w:rsid w:val="00686A49"/>
    <w:rsid w:val="00686AF8"/>
    <w:rsid w:val="006874C0"/>
    <w:rsid w:val="00687774"/>
    <w:rsid w:val="00690E4C"/>
    <w:rsid w:val="0069203B"/>
    <w:rsid w:val="00693982"/>
    <w:rsid w:val="00693C99"/>
    <w:rsid w:val="00695F17"/>
    <w:rsid w:val="00697804"/>
    <w:rsid w:val="006A0D20"/>
    <w:rsid w:val="006A26DA"/>
    <w:rsid w:val="006A270B"/>
    <w:rsid w:val="006A3702"/>
    <w:rsid w:val="006A3B4E"/>
    <w:rsid w:val="006A478C"/>
    <w:rsid w:val="006A512A"/>
    <w:rsid w:val="006A6044"/>
    <w:rsid w:val="006A6CF7"/>
    <w:rsid w:val="006A77DF"/>
    <w:rsid w:val="006B0241"/>
    <w:rsid w:val="006B044E"/>
    <w:rsid w:val="006B1C9D"/>
    <w:rsid w:val="006B2CBE"/>
    <w:rsid w:val="006B52FF"/>
    <w:rsid w:val="006B5D5A"/>
    <w:rsid w:val="006B7377"/>
    <w:rsid w:val="006B79D6"/>
    <w:rsid w:val="006C1303"/>
    <w:rsid w:val="006C134D"/>
    <w:rsid w:val="006C1F09"/>
    <w:rsid w:val="006C45C3"/>
    <w:rsid w:val="006C5647"/>
    <w:rsid w:val="006C653B"/>
    <w:rsid w:val="006D04D1"/>
    <w:rsid w:val="006D18AA"/>
    <w:rsid w:val="006D2E1A"/>
    <w:rsid w:val="006D3C68"/>
    <w:rsid w:val="006D420D"/>
    <w:rsid w:val="006D43D7"/>
    <w:rsid w:val="006D4BD6"/>
    <w:rsid w:val="006D4BE6"/>
    <w:rsid w:val="006D57E4"/>
    <w:rsid w:val="006D59F8"/>
    <w:rsid w:val="006D60DD"/>
    <w:rsid w:val="006D7014"/>
    <w:rsid w:val="006E092A"/>
    <w:rsid w:val="006E11AD"/>
    <w:rsid w:val="006E131F"/>
    <w:rsid w:val="006E149C"/>
    <w:rsid w:val="006E1BC5"/>
    <w:rsid w:val="006E40EF"/>
    <w:rsid w:val="006E41D4"/>
    <w:rsid w:val="006E41F1"/>
    <w:rsid w:val="006E5821"/>
    <w:rsid w:val="006E751C"/>
    <w:rsid w:val="006F15A2"/>
    <w:rsid w:val="006F1BF8"/>
    <w:rsid w:val="006F30F6"/>
    <w:rsid w:val="006F3B38"/>
    <w:rsid w:val="006F419A"/>
    <w:rsid w:val="006F4924"/>
    <w:rsid w:val="006F5261"/>
    <w:rsid w:val="006F550F"/>
    <w:rsid w:val="006F5FF2"/>
    <w:rsid w:val="006F60AB"/>
    <w:rsid w:val="006F68E3"/>
    <w:rsid w:val="006F780F"/>
    <w:rsid w:val="006F7DFD"/>
    <w:rsid w:val="00703BF0"/>
    <w:rsid w:val="00704C81"/>
    <w:rsid w:val="00705962"/>
    <w:rsid w:val="00710A2E"/>
    <w:rsid w:val="00712243"/>
    <w:rsid w:val="0071265E"/>
    <w:rsid w:val="00712A9A"/>
    <w:rsid w:val="00713606"/>
    <w:rsid w:val="0071759F"/>
    <w:rsid w:val="0071784E"/>
    <w:rsid w:val="007211BC"/>
    <w:rsid w:val="007226B3"/>
    <w:rsid w:val="0072287F"/>
    <w:rsid w:val="00723BF0"/>
    <w:rsid w:val="00723C66"/>
    <w:rsid w:val="00724ED8"/>
    <w:rsid w:val="0072765C"/>
    <w:rsid w:val="00727BBF"/>
    <w:rsid w:val="00730B1D"/>
    <w:rsid w:val="00730D5E"/>
    <w:rsid w:val="007320EC"/>
    <w:rsid w:val="00735401"/>
    <w:rsid w:val="007379D8"/>
    <w:rsid w:val="007400B0"/>
    <w:rsid w:val="0074437B"/>
    <w:rsid w:val="00744F00"/>
    <w:rsid w:val="00745EB1"/>
    <w:rsid w:val="007460CA"/>
    <w:rsid w:val="00751DEB"/>
    <w:rsid w:val="00751E48"/>
    <w:rsid w:val="00752F97"/>
    <w:rsid w:val="007604FA"/>
    <w:rsid w:val="0076055C"/>
    <w:rsid w:val="00760B19"/>
    <w:rsid w:val="007614A4"/>
    <w:rsid w:val="00765EEE"/>
    <w:rsid w:val="00766287"/>
    <w:rsid w:val="00766BC3"/>
    <w:rsid w:val="00767249"/>
    <w:rsid w:val="00767A44"/>
    <w:rsid w:val="0077090D"/>
    <w:rsid w:val="0077137D"/>
    <w:rsid w:val="00772192"/>
    <w:rsid w:val="00775010"/>
    <w:rsid w:val="0077587A"/>
    <w:rsid w:val="00776D4D"/>
    <w:rsid w:val="0077766D"/>
    <w:rsid w:val="0077799F"/>
    <w:rsid w:val="007810E3"/>
    <w:rsid w:val="007827D2"/>
    <w:rsid w:val="0078334B"/>
    <w:rsid w:val="0078408B"/>
    <w:rsid w:val="00784DFE"/>
    <w:rsid w:val="00790B4F"/>
    <w:rsid w:val="0079100F"/>
    <w:rsid w:val="00791D83"/>
    <w:rsid w:val="007920F0"/>
    <w:rsid w:val="007928B6"/>
    <w:rsid w:val="00792CC8"/>
    <w:rsid w:val="00793E28"/>
    <w:rsid w:val="00794D09"/>
    <w:rsid w:val="00796968"/>
    <w:rsid w:val="007A373C"/>
    <w:rsid w:val="007A4639"/>
    <w:rsid w:val="007A4F3D"/>
    <w:rsid w:val="007A59FF"/>
    <w:rsid w:val="007A6ACB"/>
    <w:rsid w:val="007B34A1"/>
    <w:rsid w:val="007B4C83"/>
    <w:rsid w:val="007B627D"/>
    <w:rsid w:val="007B7C8C"/>
    <w:rsid w:val="007C2CCD"/>
    <w:rsid w:val="007C3DBB"/>
    <w:rsid w:val="007C53AA"/>
    <w:rsid w:val="007C578D"/>
    <w:rsid w:val="007C5EE8"/>
    <w:rsid w:val="007C6869"/>
    <w:rsid w:val="007D2984"/>
    <w:rsid w:val="007D588F"/>
    <w:rsid w:val="007D6AFB"/>
    <w:rsid w:val="007E0B15"/>
    <w:rsid w:val="007E250F"/>
    <w:rsid w:val="007E2F8E"/>
    <w:rsid w:val="007E506E"/>
    <w:rsid w:val="007E6BBD"/>
    <w:rsid w:val="007E6FDE"/>
    <w:rsid w:val="007E7946"/>
    <w:rsid w:val="007E7CE0"/>
    <w:rsid w:val="007F0039"/>
    <w:rsid w:val="007F0112"/>
    <w:rsid w:val="007F0A2D"/>
    <w:rsid w:val="007F10BB"/>
    <w:rsid w:val="007F3B61"/>
    <w:rsid w:val="007F3D24"/>
    <w:rsid w:val="007F4CDA"/>
    <w:rsid w:val="007F4D68"/>
    <w:rsid w:val="007F4D78"/>
    <w:rsid w:val="007F524A"/>
    <w:rsid w:val="007F675C"/>
    <w:rsid w:val="007F6EA2"/>
    <w:rsid w:val="00803160"/>
    <w:rsid w:val="008036E1"/>
    <w:rsid w:val="00804F5E"/>
    <w:rsid w:val="00805C63"/>
    <w:rsid w:val="0081083F"/>
    <w:rsid w:val="0081178F"/>
    <w:rsid w:val="00811E72"/>
    <w:rsid w:val="00811FE7"/>
    <w:rsid w:val="00812950"/>
    <w:rsid w:val="00814579"/>
    <w:rsid w:val="008151AF"/>
    <w:rsid w:val="00815E08"/>
    <w:rsid w:val="00816CAF"/>
    <w:rsid w:val="00817861"/>
    <w:rsid w:val="008178E0"/>
    <w:rsid w:val="00817D77"/>
    <w:rsid w:val="008200BC"/>
    <w:rsid w:val="00820F16"/>
    <w:rsid w:val="0082158B"/>
    <w:rsid w:val="00822045"/>
    <w:rsid w:val="008223DD"/>
    <w:rsid w:val="00822884"/>
    <w:rsid w:val="008240D7"/>
    <w:rsid w:val="008264BB"/>
    <w:rsid w:val="00827C3F"/>
    <w:rsid w:val="00830BE4"/>
    <w:rsid w:val="00835004"/>
    <w:rsid w:val="00835D59"/>
    <w:rsid w:val="00837720"/>
    <w:rsid w:val="00840E75"/>
    <w:rsid w:val="00841976"/>
    <w:rsid w:val="0084334C"/>
    <w:rsid w:val="00844EA6"/>
    <w:rsid w:val="008451CA"/>
    <w:rsid w:val="00845EE7"/>
    <w:rsid w:val="008469B2"/>
    <w:rsid w:val="00846DFE"/>
    <w:rsid w:val="00850579"/>
    <w:rsid w:val="008511FD"/>
    <w:rsid w:val="00851641"/>
    <w:rsid w:val="00851C8E"/>
    <w:rsid w:val="00853169"/>
    <w:rsid w:val="00854553"/>
    <w:rsid w:val="0085456B"/>
    <w:rsid w:val="0085723D"/>
    <w:rsid w:val="0086159D"/>
    <w:rsid w:val="008619A7"/>
    <w:rsid w:val="008627F6"/>
    <w:rsid w:val="00862FAE"/>
    <w:rsid w:val="008642B0"/>
    <w:rsid w:val="0086458E"/>
    <w:rsid w:val="00866541"/>
    <w:rsid w:val="0087011D"/>
    <w:rsid w:val="00871016"/>
    <w:rsid w:val="00873E33"/>
    <w:rsid w:val="008741E1"/>
    <w:rsid w:val="00875B6E"/>
    <w:rsid w:val="008762BA"/>
    <w:rsid w:val="00876650"/>
    <w:rsid w:val="00881CBA"/>
    <w:rsid w:val="00881E4F"/>
    <w:rsid w:val="00883663"/>
    <w:rsid w:val="00885423"/>
    <w:rsid w:val="00885586"/>
    <w:rsid w:val="00892491"/>
    <w:rsid w:val="00892600"/>
    <w:rsid w:val="008937C2"/>
    <w:rsid w:val="008950D3"/>
    <w:rsid w:val="00895FF5"/>
    <w:rsid w:val="008973F6"/>
    <w:rsid w:val="008974D4"/>
    <w:rsid w:val="00897509"/>
    <w:rsid w:val="008A0F34"/>
    <w:rsid w:val="008A35FC"/>
    <w:rsid w:val="008A40F5"/>
    <w:rsid w:val="008A41C6"/>
    <w:rsid w:val="008A476E"/>
    <w:rsid w:val="008A4EE5"/>
    <w:rsid w:val="008A5513"/>
    <w:rsid w:val="008A55FD"/>
    <w:rsid w:val="008B0A35"/>
    <w:rsid w:val="008B0C93"/>
    <w:rsid w:val="008B18C0"/>
    <w:rsid w:val="008B2A4D"/>
    <w:rsid w:val="008B36A8"/>
    <w:rsid w:val="008B44F1"/>
    <w:rsid w:val="008B5869"/>
    <w:rsid w:val="008B5A72"/>
    <w:rsid w:val="008C05E6"/>
    <w:rsid w:val="008C0F04"/>
    <w:rsid w:val="008C1CEA"/>
    <w:rsid w:val="008C48C8"/>
    <w:rsid w:val="008C50C6"/>
    <w:rsid w:val="008C66BA"/>
    <w:rsid w:val="008C7FD3"/>
    <w:rsid w:val="008D041F"/>
    <w:rsid w:val="008D0E67"/>
    <w:rsid w:val="008D139E"/>
    <w:rsid w:val="008D3CA8"/>
    <w:rsid w:val="008D4D0D"/>
    <w:rsid w:val="008D6DEE"/>
    <w:rsid w:val="008D6E7D"/>
    <w:rsid w:val="008E1666"/>
    <w:rsid w:val="008E1B1F"/>
    <w:rsid w:val="008E3578"/>
    <w:rsid w:val="008E43A5"/>
    <w:rsid w:val="008E5E92"/>
    <w:rsid w:val="008E5EC6"/>
    <w:rsid w:val="008E6F8F"/>
    <w:rsid w:val="008E7185"/>
    <w:rsid w:val="008E7A05"/>
    <w:rsid w:val="008F0171"/>
    <w:rsid w:val="008F0E27"/>
    <w:rsid w:val="008F1023"/>
    <w:rsid w:val="008F2913"/>
    <w:rsid w:val="008F68EB"/>
    <w:rsid w:val="008F721C"/>
    <w:rsid w:val="008F7A1B"/>
    <w:rsid w:val="00904C52"/>
    <w:rsid w:val="009051CD"/>
    <w:rsid w:val="009057D0"/>
    <w:rsid w:val="00906CD4"/>
    <w:rsid w:val="00907096"/>
    <w:rsid w:val="00910532"/>
    <w:rsid w:val="00911D0D"/>
    <w:rsid w:val="00913338"/>
    <w:rsid w:val="00913A6C"/>
    <w:rsid w:val="0091497B"/>
    <w:rsid w:val="0091565E"/>
    <w:rsid w:val="00916387"/>
    <w:rsid w:val="00917B7B"/>
    <w:rsid w:val="0092065A"/>
    <w:rsid w:val="009213B6"/>
    <w:rsid w:val="00921431"/>
    <w:rsid w:val="00922372"/>
    <w:rsid w:val="00922EB1"/>
    <w:rsid w:val="009237CB"/>
    <w:rsid w:val="00924A21"/>
    <w:rsid w:val="0092699F"/>
    <w:rsid w:val="009311F9"/>
    <w:rsid w:val="00932081"/>
    <w:rsid w:val="009331E5"/>
    <w:rsid w:val="00933621"/>
    <w:rsid w:val="009344FC"/>
    <w:rsid w:val="00934DD8"/>
    <w:rsid w:val="00936051"/>
    <w:rsid w:val="00936973"/>
    <w:rsid w:val="0093708E"/>
    <w:rsid w:val="00937143"/>
    <w:rsid w:val="00937D5D"/>
    <w:rsid w:val="009406C3"/>
    <w:rsid w:val="0094097B"/>
    <w:rsid w:val="0094246D"/>
    <w:rsid w:val="00943015"/>
    <w:rsid w:val="00943C7A"/>
    <w:rsid w:val="00943C82"/>
    <w:rsid w:val="00944985"/>
    <w:rsid w:val="00944CBF"/>
    <w:rsid w:val="00946F04"/>
    <w:rsid w:val="00950564"/>
    <w:rsid w:val="00950743"/>
    <w:rsid w:val="00950C4F"/>
    <w:rsid w:val="00951AC7"/>
    <w:rsid w:val="00952407"/>
    <w:rsid w:val="00952493"/>
    <w:rsid w:val="00953977"/>
    <w:rsid w:val="00953AF9"/>
    <w:rsid w:val="00954393"/>
    <w:rsid w:val="00956686"/>
    <w:rsid w:val="009578A7"/>
    <w:rsid w:val="009618AC"/>
    <w:rsid w:val="00961E02"/>
    <w:rsid w:val="00962DB3"/>
    <w:rsid w:val="00962DCD"/>
    <w:rsid w:val="00963041"/>
    <w:rsid w:val="009665FE"/>
    <w:rsid w:val="00966735"/>
    <w:rsid w:val="00972216"/>
    <w:rsid w:val="00973BD0"/>
    <w:rsid w:val="009756CC"/>
    <w:rsid w:val="009776C7"/>
    <w:rsid w:val="00981601"/>
    <w:rsid w:val="009852D7"/>
    <w:rsid w:val="009857A8"/>
    <w:rsid w:val="009864D9"/>
    <w:rsid w:val="009876E6"/>
    <w:rsid w:val="00992255"/>
    <w:rsid w:val="009937A1"/>
    <w:rsid w:val="0099410C"/>
    <w:rsid w:val="009949D7"/>
    <w:rsid w:val="00995094"/>
    <w:rsid w:val="00995E91"/>
    <w:rsid w:val="0099771D"/>
    <w:rsid w:val="00997DD9"/>
    <w:rsid w:val="009A0045"/>
    <w:rsid w:val="009A0515"/>
    <w:rsid w:val="009A3C33"/>
    <w:rsid w:val="009A4EDA"/>
    <w:rsid w:val="009A51D2"/>
    <w:rsid w:val="009A5E8E"/>
    <w:rsid w:val="009A65BC"/>
    <w:rsid w:val="009A6800"/>
    <w:rsid w:val="009A6874"/>
    <w:rsid w:val="009A6A7C"/>
    <w:rsid w:val="009B0711"/>
    <w:rsid w:val="009B0B53"/>
    <w:rsid w:val="009B213A"/>
    <w:rsid w:val="009B3698"/>
    <w:rsid w:val="009B4C71"/>
    <w:rsid w:val="009B62A7"/>
    <w:rsid w:val="009C0AD8"/>
    <w:rsid w:val="009C3463"/>
    <w:rsid w:val="009C67DC"/>
    <w:rsid w:val="009D12DC"/>
    <w:rsid w:val="009D1E28"/>
    <w:rsid w:val="009D29C4"/>
    <w:rsid w:val="009D35D9"/>
    <w:rsid w:val="009D50CD"/>
    <w:rsid w:val="009D5361"/>
    <w:rsid w:val="009D55FF"/>
    <w:rsid w:val="009D6022"/>
    <w:rsid w:val="009D7023"/>
    <w:rsid w:val="009D74D1"/>
    <w:rsid w:val="009D7D8C"/>
    <w:rsid w:val="009D7FB2"/>
    <w:rsid w:val="009E0253"/>
    <w:rsid w:val="009E07C3"/>
    <w:rsid w:val="009E0D3B"/>
    <w:rsid w:val="009E0D66"/>
    <w:rsid w:val="009E2FA3"/>
    <w:rsid w:val="009E3946"/>
    <w:rsid w:val="009E40FC"/>
    <w:rsid w:val="009E5DA3"/>
    <w:rsid w:val="009E63D4"/>
    <w:rsid w:val="009E70DE"/>
    <w:rsid w:val="009E74DB"/>
    <w:rsid w:val="009F15BC"/>
    <w:rsid w:val="009F1EBA"/>
    <w:rsid w:val="009F1FF1"/>
    <w:rsid w:val="009F53F1"/>
    <w:rsid w:val="009F5963"/>
    <w:rsid w:val="009F5E72"/>
    <w:rsid w:val="009F68A8"/>
    <w:rsid w:val="009F74B6"/>
    <w:rsid w:val="009F788B"/>
    <w:rsid w:val="00A005EE"/>
    <w:rsid w:val="00A0118C"/>
    <w:rsid w:val="00A011EF"/>
    <w:rsid w:val="00A01A58"/>
    <w:rsid w:val="00A021CC"/>
    <w:rsid w:val="00A030F3"/>
    <w:rsid w:val="00A0334D"/>
    <w:rsid w:val="00A03D7E"/>
    <w:rsid w:val="00A06B78"/>
    <w:rsid w:val="00A10706"/>
    <w:rsid w:val="00A1131C"/>
    <w:rsid w:val="00A15339"/>
    <w:rsid w:val="00A15CD1"/>
    <w:rsid w:val="00A16003"/>
    <w:rsid w:val="00A17E70"/>
    <w:rsid w:val="00A20D97"/>
    <w:rsid w:val="00A21F80"/>
    <w:rsid w:val="00A22432"/>
    <w:rsid w:val="00A2292A"/>
    <w:rsid w:val="00A275AF"/>
    <w:rsid w:val="00A321D6"/>
    <w:rsid w:val="00A33125"/>
    <w:rsid w:val="00A34607"/>
    <w:rsid w:val="00A3740B"/>
    <w:rsid w:val="00A37928"/>
    <w:rsid w:val="00A408AC"/>
    <w:rsid w:val="00A41253"/>
    <w:rsid w:val="00A41F8E"/>
    <w:rsid w:val="00A452DF"/>
    <w:rsid w:val="00A46F37"/>
    <w:rsid w:val="00A50053"/>
    <w:rsid w:val="00A506D8"/>
    <w:rsid w:val="00A50DD2"/>
    <w:rsid w:val="00A529E2"/>
    <w:rsid w:val="00A5478A"/>
    <w:rsid w:val="00A608DA"/>
    <w:rsid w:val="00A60F0F"/>
    <w:rsid w:val="00A61054"/>
    <w:rsid w:val="00A6351D"/>
    <w:rsid w:val="00A63C34"/>
    <w:rsid w:val="00A64D3E"/>
    <w:rsid w:val="00A64EA5"/>
    <w:rsid w:val="00A65A3A"/>
    <w:rsid w:val="00A65E9A"/>
    <w:rsid w:val="00A668C3"/>
    <w:rsid w:val="00A66C35"/>
    <w:rsid w:val="00A70B02"/>
    <w:rsid w:val="00A70E79"/>
    <w:rsid w:val="00A71A45"/>
    <w:rsid w:val="00A75C58"/>
    <w:rsid w:val="00A75D52"/>
    <w:rsid w:val="00A82A10"/>
    <w:rsid w:val="00A82B44"/>
    <w:rsid w:val="00A86CF7"/>
    <w:rsid w:val="00A87501"/>
    <w:rsid w:val="00A87872"/>
    <w:rsid w:val="00A92130"/>
    <w:rsid w:val="00A94587"/>
    <w:rsid w:val="00A949E9"/>
    <w:rsid w:val="00A962E4"/>
    <w:rsid w:val="00A97A3D"/>
    <w:rsid w:val="00AA37F6"/>
    <w:rsid w:val="00AA3C7A"/>
    <w:rsid w:val="00AA4FFB"/>
    <w:rsid w:val="00AA659A"/>
    <w:rsid w:val="00AA6AF3"/>
    <w:rsid w:val="00AB230E"/>
    <w:rsid w:val="00AB2410"/>
    <w:rsid w:val="00AB5430"/>
    <w:rsid w:val="00AB557F"/>
    <w:rsid w:val="00AB5CAE"/>
    <w:rsid w:val="00AC280B"/>
    <w:rsid w:val="00AC2ABD"/>
    <w:rsid w:val="00AD19AC"/>
    <w:rsid w:val="00AD30D8"/>
    <w:rsid w:val="00AD382C"/>
    <w:rsid w:val="00AD39C2"/>
    <w:rsid w:val="00AD4841"/>
    <w:rsid w:val="00AD5D73"/>
    <w:rsid w:val="00AD5DF1"/>
    <w:rsid w:val="00AD769C"/>
    <w:rsid w:val="00AE0A1A"/>
    <w:rsid w:val="00AE2563"/>
    <w:rsid w:val="00AE35D6"/>
    <w:rsid w:val="00AE3B34"/>
    <w:rsid w:val="00AE41CE"/>
    <w:rsid w:val="00AE4906"/>
    <w:rsid w:val="00AE4960"/>
    <w:rsid w:val="00AE6AA6"/>
    <w:rsid w:val="00AE6C4A"/>
    <w:rsid w:val="00AF38E8"/>
    <w:rsid w:val="00AF4B5E"/>
    <w:rsid w:val="00B01C6E"/>
    <w:rsid w:val="00B0228D"/>
    <w:rsid w:val="00B04427"/>
    <w:rsid w:val="00B1026F"/>
    <w:rsid w:val="00B107BF"/>
    <w:rsid w:val="00B1092E"/>
    <w:rsid w:val="00B12901"/>
    <w:rsid w:val="00B129C3"/>
    <w:rsid w:val="00B131AC"/>
    <w:rsid w:val="00B13A3C"/>
    <w:rsid w:val="00B141FE"/>
    <w:rsid w:val="00B14E8C"/>
    <w:rsid w:val="00B162B2"/>
    <w:rsid w:val="00B22591"/>
    <w:rsid w:val="00B2564F"/>
    <w:rsid w:val="00B274C2"/>
    <w:rsid w:val="00B27A89"/>
    <w:rsid w:val="00B30575"/>
    <w:rsid w:val="00B31B13"/>
    <w:rsid w:val="00B32239"/>
    <w:rsid w:val="00B322FD"/>
    <w:rsid w:val="00B33F11"/>
    <w:rsid w:val="00B345EE"/>
    <w:rsid w:val="00B35015"/>
    <w:rsid w:val="00B356BC"/>
    <w:rsid w:val="00B36553"/>
    <w:rsid w:val="00B3659A"/>
    <w:rsid w:val="00B37DEC"/>
    <w:rsid w:val="00B402EE"/>
    <w:rsid w:val="00B40504"/>
    <w:rsid w:val="00B412E5"/>
    <w:rsid w:val="00B41361"/>
    <w:rsid w:val="00B42004"/>
    <w:rsid w:val="00B440EC"/>
    <w:rsid w:val="00B4496A"/>
    <w:rsid w:val="00B449FE"/>
    <w:rsid w:val="00B46420"/>
    <w:rsid w:val="00B464E6"/>
    <w:rsid w:val="00B4697E"/>
    <w:rsid w:val="00B46CCA"/>
    <w:rsid w:val="00B479D7"/>
    <w:rsid w:val="00B47B49"/>
    <w:rsid w:val="00B51D52"/>
    <w:rsid w:val="00B53396"/>
    <w:rsid w:val="00B53FA2"/>
    <w:rsid w:val="00B54AF8"/>
    <w:rsid w:val="00B55C46"/>
    <w:rsid w:val="00B56179"/>
    <w:rsid w:val="00B56BAB"/>
    <w:rsid w:val="00B56F86"/>
    <w:rsid w:val="00B57992"/>
    <w:rsid w:val="00B614BD"/>
    <w:rsid w:val="00B61D6E"/>
    <w:rsid w:val="00B62DD5"/>
    <w:rsid w:val="00B63A94"/>
    <w:rsid w:val="00B654CF"/>
    <w:rsid w:val="00B67326"/>
    <w:rsid w:val="00B70A27"/>
    <w:rsid w:val="00B70A3C"/>
    <w:rsid w:val="00B7221A"/>
    <w:rsid w:val="00B7274C"/>
    <w:rsid w:val="00B730A0"/>
    <w:rsid w:val="00B73732"/>
    <w:rsid w:val="00B744D7"/>
    <w:rsid w:val="00B74AD2"/>
    <w:rsid w:val="00B755F0"/>
    <w:rsid w:val="00B77CD1"/>
    <w:rsid w:val="00B8192B"/>
    <w:rsid w:val="00B81AFD"/>
    <w:rsid w:val="00B81C15"/>
    <w:rsid w:val="00B82DF4"/>
    <w:rsid w:val="00B83735"/>
    <w:rsid w:val="00B874F8"/>
    <w:rsid w:val="00B929A4"/>
    <w:rsid w:val="00B94462"/>
    <w:rsid w:val="00B95C75"/>
    <w:rsid w:val="00B96712"/>
    <w:rsid w:val="00B9675B"/>
    <w:rsid w:val="00BA0977"/>
    <w:rsid w:val="00BA1379"/>
    <w:rsid w:val="00BA1722"/>
    <w:rsid w:val="00BA43F7"/>
    <w:rsid w:val="00BA524A"/>
    <w:rsid w:val="00BA6507"/>
    <w:rsid w:val="00BA67CC"/>
    <w:rsid w:val="00BA6FD9"/>
    <w:rsid w:val="00BB1E7E"/>
    <w:rsid w:val="00BB230E"/>
    <w:rsid w:val="00BB3700"/>
    <w:rsid w:val="00BB3777"/>
    <w:rsid w:val="00BB3B37"/>
    <w:rsid w:val="00BB73C7"/>
    <w:rsid w:val="00BC1F03"/>
    <w:rsid w:val="00BC36E2"/>
    <w:rsid w:val="00BC3F88"/>
    <w:rsid w:val="00BC48C8"/>
    <w:rsid w:val="00BC4CB1"/>
    <w:rsid w:val="00BD0793"/>
    <w:rsid w:val="00BD15AE"/>
    <w:rsid w:val="00BD2E4E"/>
    <w:rsid w:val="00BD2FDF"/>
    <w:rsid w:val="00BD48DC"/>
    <w:rsid w:val="00BD5737"/>
    <w:rsid w:val="00BD5FEB"/>
    <w:rsid w:val="00BD6B39"/>
    <w:rsid w:val="00BD6CB0"/>
    <w:rsid w:val="00BD6E26"/>
    <w:rsid w:val="00BD7042"/>
    <w:rsid w:val="00BE159B"/>
    <w:rsid w:val="00BE3003"/>
    <w:rsid w:val="00BE6200"/>
    <w:rsid w:val="00BE6D76"/>
    <w:rsid w:val="00BE725C"/>
    <w:rsid w:val="00BF0251"/>
    <w:rsid w:val="00BF092D"/>
    <w:rsid w:val="00BF0F21"/>
    <w:rsid w:val="00BF0F68"/>
    <w:rsid w:val="00BF24E9"/>
    <w:rsid w:val="00BF3BAF"/>
    <w:rsid w:val="00BF3EBA"/>
    <w:rsid w:val="00BF4290"/>
    <w:rsid w:val="00BF4372"/>
    <w:rsid w:val="00BF49BC"/>
    <w:rsid w:val="00BF585A"/>
    <w:rsid w:val="00BF723F"/>
    <w:rsid w:val="00BF75A2"/>
    <w:rsid w:val="00BF7D57"/>
    <w:rsid w:val="00C005FD"/>
    <w:rsid w:val="00C01136"/>
    <w:rsid w:val="00C02A0D"/>
    <w:rsid w:val="00C02AEB"/>
    <w:rsid w:val="00C02B18"/>
    <w:rsid w:val="00C043AE"/>
    <w:rsid w:val="00C06969"/>
    <w:rsid w:val="00C073A3"/>
    <w:rsid w:val="00C07ABB"/>
    <w:rsid w:val="00C07B2D"/>
    <w:rsid w:val="00C07CA7"/>
    <w:rsid w:val="00C12434"/>
    <w:rsid w:val="00C12BD1"/>
    <w:rsid w:val="00C132F7"/>
    <w:rsid w:val="00C13383"/>
    <w:rsid w:val="00C13BF4"/>
    <w:rsid w:val="00C13EF9"/>
    <w:rsid w:val="00C1428A"/>
    <w:rsid w:val="00C14F47"/>
    <w:rsid w:val="00C16B79"/>
    <w:rsid w:val="00C206CD"/>
    <w:rsid w:val="00C20825"/>
    <w:rsid w:val="00C2254B"/>
    <w:rsid w:val="00C23C6C"/>
    <w:rsid w:val="00C2483E"/>
    <w:rsid w:val="00C25047"/>
    <w:rsid w:val="00C26DB9"/>
    <w:rsid w:val="00C27346"/>
    <w:rsid w:val="00C318ED"/>
    <w:rsid w:val="00C326E2"/>
    <w:rsid w:val="00C334F1"/>
    <w:rsid w:val="00C33A43"/>
    <w:rsid w:val="00C33AE1"/>
    <w:rsid w:val="00C3485F"/>
    <w:rsid w:val="00C34B71"/>
    <w:rsid w:val="00C352C0"/>
    <w:rsid w:val="00C3555F"/>
    <w:rsid w:val="00C35AC2"/>
    <w:rsid w:val="00C3645B"/>
    <w:rsid w:val="00C4000B"/>
    <w:rsid w:val="00C4029C"/>
    <w:rsid w:val="00C4064A"/>
    <w:rsid w:val="00C418EF"/>
    <w:rsid w:val="00C4409E"/>
    <w:rsid w:val="00C4791F"/>
    <w:rsid w:val="00C479BF"/>
    <w:rsid w:val="00C502CA"/>
    <w:rsid w:val="00C50DF3"/>
    <w:rsid w:val="00C53CBD"/>
    <w:rsid w:val="00C55212"/>
    <w:rsid w:val="00C562BA"/>
    <w:rsid w:val="00C5690D"/>
    <w:rsid w:val="00C574B6"/>
    <w:rsid w:val="00C57D00"/>
    <w:rsid w:val="00C63044"/>
    <w:rsid w:val="00C632D9"/>
    <w:rsid w:val="00C643F7"/>
    <w:rsid w:val="00C65C81"/>
    <w:rsid w:val="00C661BB"/>
    <w:rsid w:val="00C661D6"/>
    <w:rsid w:val="00C673D8"/>
    <w:rsid w:val="00C674DD"/>
    <w:rsid w:val="00C706F6"/>
    <w:rsid w:val="00C70790"/>
    <w:rsid w:val="00C710D9"/>
    <w:rsid w:val="00C712B2"/>
    <w:rsid w:val="00C72F47"/>
    <w:rsid w:val="00C742FE"/>
    <w:rsid w:val="00C748EC"/>
    <w:rsid w:val="00C75687"/>
    <w:rsid w:val="00C756BA"/>
    <w:rsid w:val="00C77A9E"/>
    <w:rsid w:val="00C77CE3"/>
    <w:rsid w:val="00C80666"/>
    <w:rsid w:val="00C8218E"/>
    <w:rsid w:val="00C85982"/>
    <w:rsid w:val="00C8692F"/>
    <w:rsid w:val="00C87266"/>
    <w:rsid w:val="00C90641"/>
    <w:rsid w:val="00C90FCC"/>
    <w:rsid w:val="00C93134"/>
    <w:rsid w:val="00C93843"/>
    <w:rsid w:val="00C954D2"/>
    <w:rsid w:val="00C959B4"/>
    <w:rsid w:val="00C95B46"/>
    <w:rsid w:val="00C95B80"/>
    <w:rsid w:val="00C95F0E"/>
    <w:rsid w:val="00C96C04"/>
    <w:rsid w:val="00C97864"/>
    <w:rsid w:val="00CA058B"/>
    <w:rsid w:val="00CA0C4A"/>
    <w:rsid w:val="00CA2109"/>
    <w:rsid w:val="00CA3226"/>
    <w:rsid w:val="00CA32C8"/>
    <w:rsid w:val="00CA345B"/>
    <w:rsid w:val="00CA45A3"/>
    <w:rsid w:val="00CA6256"/>
    <w:rsid w:val="00CA6A7A"/>
    <w:rsid w:val="00CA6BC7"/>
    <w:rsid w:val="00CA6DDB"/>
    <w:rsid w:val="00CA721C"/>
    <w:rsid w:val="00CA7613"/>
    <w:rsid w:val="00CA7FE1"/>
    <w:rsid w:val="00CB06D7"/>
    <w:rsid w:val="00CB284C"/>
    <w:rsid w:val="00CB45E8"/>
    <w:rsid w:val="00CB5A63"/>
    <w:rsid w:val="00CB5CD2"/>
    <w:rsid w:val="00CB67EA"/>
    <w:rsid w:val="00CB710C"/>
    <w:rsid w:val="00CC0AEA"/>
    <w:rsid w:val="00CC1E85"/>
    <w:rsid w:val="00CC1FF2"/>
    <w:rsid w:val="00CC4A53"/>
    <w:rsid w:val="00CD18D7"/>
    <w:rsid w:val="00CD18EE"/>
    <w:rsid w:val="00CD1F22"/>
    <w:rsid w:val="00CD4877"/>
    <w:rsid w:val="00CD4E59"/>
    <w:rsid w:val="00CD5AEA"/>
    <w:rsid w:val="00CD625E"/>
    <w:rsid w:val="00CE083A"/>
    <w:rsid w:val="00CE0CC2"/>
    <w:rsid w:val="00CE1FA9"/>
    <w:rsid w:val="00CE2DA8"/>
    <w:rsid w:val="00CE3805"/>
    <w:rsid w:val="00CE4BE3"/>
    <w:rsid w:val="00CE4D25"/>
    <w:rsid w:val="00CE52F5"/>
    <w:rsid w:val="00CE65E9"/>
    <w:rsid w:val="00CF2606"/>
    <w:rsid w:val="00CF2F39"/>
    <w:rsid w:val="00CF3484"/>
    <w:rsid w:val="00D015AB"/>
    <w:rsid w:val="00D01B95"/>
    <w:rsid w:val="00D05BDC"/>
    <w:rsid w:val="00D062E0"/>
    <w:rsid w:val="00D079CE"/>
    <w:rsid w:val="00D100E5"/>
    <w:rsid w:val="00D117C2"/>
    <w:rsid w:val="00D12ABF"/>
    <w:rsid w:val="00D1340E"/>
    <w:rsid w:val="00D15660"/>
    <w:rsid w:val="00D23EC4"/>
    <w:rsid w:val="00D25F51"/>
    <w:rsid w:val="00D263FA"/>
    <w:rsid w:val="00D26CE9"/>
    <w:rsid w:val="00D30E54"/>
    <w:rsid w:val="00D3179F"/>
    <w:rsid w:val="00D317D7"/>
    <w:rsid w:val="00D33A93"/>
    <w:rsid w:val="00D33C06"/>
    <w:rsid w:val="00D33D16"/>
    <w:rsid w:val="00D376CC"/>
    <w:rsid w:val="00D37987"/>
    <w:rsid w:val="00D43025"/>
    <w:rsid w:val="00D44978"/>
    <w:rsid w:val="00D45556"/>
    <w:rsid w:val="00D4652C"/>
    <w:rsid w:val="00D46FDF"/>
    <w:rsid w:val="00D500A7"/>
    <w:rsid w:val="00D50F29"/>
    <w:rsid w:val="00D5175A"/>
    <w:rsid w:val="00D53068"/>
    <w:rsid w:val="00D56356"/>
    <w:rsid w:val="00D56BE8"/>
    <w:rsid w:val="00D56FEF"/>
    <w:rsid w:val="00D64716"/>
    <w:rsid w:val="00D66A53"/>
    <w:rsid w:val="00D66CBD"/>
    <w:rsid w:val="00D67D7E"/>
    <w:rsid w:val="00D67FB6"/>
    <w:rsid w:val="00D7048E"/>
    <w:rsid w:val="00D70A83"/>
    <w:rsid w:val="00D70B1F"/>
    <w:rsid w:val="00D7138A"/>
    <w:rsid w:val="00D72C93"/>
    <w:rsid w:val="00D74D1B"/>
    <w:rsid w:val="00D757AB"/>
    <w:rsid w:val="00D75A8D"/>
    <w:rsid w:val="00D77917"/>
    <w:rsid w:val="00D77BEB"/>
    <w:rsid w:val="00D80E97"/>
    <w:rsid w:val="00D8116D"/>
    <w:rsid w:val="00D81B87"/>
    <w:rsid w:val="00D82463"/>
    <w:rsid w:val="00D8370F"/>
    <w:rsid w:val="00D845AA"/>
    <w:rsid w:val="00D85085"/>
    <w:rsid w:val="00D85574"/>
    <w:rsid w:val="00D863CE"/>
    <w:rsid w:val="00D87603"/>
    <w:rsid w:val="00D8787C"/>
    <w:rsid w:val="00D92C41"/>
    <w:rsid w:val="00D94640"/>
    <w:rsid w:val="00D95485"/>
    <w:rsid w:val="00D95E94"/>
    <w:rsid w:val="00D961EC"/>
    <w:rsid w:val="00D970AB"/>
    <w:rsid w:val="00D970F8"/>
    <w:rsid w:val="00DA0499"/>
    <w:rsid w:val="00DA12F6"/>
    <w:rsid w:val="00DA2471"/>
    <w:rsid w:val="00DA28CE"/>
    <w:rsid w:val="00DA3105"/>
    <w:rsid w:val="00DA4107"/>
    <w:rsid w:val="00DA5CC7"/>
    <w:rsid w:val="00DA7A2C"/>
    <w:rsid w:val="00DB13F8"/>
    <w:rsid w:val="00DB17EA"/>
    <w:rsid w:val="00DB1916"/>
    <w:rsid w:val="00DB20B1"/>
    <w:rsid w:val="00DB39A0"/>
    <w:rsid w:val="00DB4B2A"/>
    <w:rsid w:val="00DC190C"/>
    <w:rsid w:val="00DC1980"/>
    <w:rsid w:val="00DC2D43"/>
    <w:rsid w:val="00DC41DC"/>
    <w:rsid w:val="00DC670F"/>
    <w:rsid w:val="00DD09D2"/>
    <w:rsid w:val="00DD1A63"/>
    <w:rsid w:val="00DD39DC"/>
    <w:rsid w:val="00DD428A"/>
    <w:rsid w:val="00DD45AE"/>
    <w:rsid w:val="00DD50E2"/>
    <w:rsid w:val="00DD524E"/>
    <w:rsid w:val="00DD63D1"/>
    <w:rsid w:val="00DE0155"/>
    <w:rsid w:val="00DE1528"/>
    <w:rsid w:val="00DE1C28"/>
    <w:rsid w:val="00DE1CA2"/>
    <w:rsid w:val="00DE2586"/>
    <w:rsid w:val="00DE265C"/>
    <w:rsid w:val="00DE2CB6"/>
    <w:rsid w:val="00DE30F3"/>
    <w:rsid w:val="00DE567B"/>
    <w:rsid w:val="00DE58E6"/>
    <w:rsid w:val="00DF0AFA"/>
    <w:rsid w:val="00DF1B81"/>
    <w:rsid w:val="00DF2E3C"/>
    <w:rsid w:val="00DF40A3"/>
    <w:rsid w:val="00DF4348"/>
    <w:rsid w:val="00E00878"/>
    <w:rsid w:val="00E012B7"/>
    <w:rsid w:val="00E02081"/>
    <w:rsid w:val="00E025F7"/>
    <w:rsid w:val="00E039DE"/>
    <w:rsid w:val="00E05612"/>
    <w:rsid w:val="00E0568A"/>
    <w:rsid w:val="00E10F65"/>
    <w:rsid w:val="00E114D2"/>
    <w:rsid w:val="00E1166B"/>
    <w:rsid w:val="00E1235D"/>
    <w:rsid w:val="00E14D55"/>
    <w:rsid w:val="00E15EA7"/>
    <w:rsid w:val="00E1699C"/>
    <w:rsid w:val="00E17354"/>
    <w:rsid w:val="00E22D36"/>
    <w:rsid w:val="00E24076"/>
    <w:rsid w:val="00E267F4"/>
    <w:rsid w:val="00E26AB2"/>
    <w:rsid w:val="00E304C5"/>
    <w:rsid w:val="00E30B78"/>
    <w:rsid w:val="00E316D6"/>
    <w:rsid w:val="00E32C95"/>
    <w:rsid w:val="00E35435"/>
    <w:rsid w:val="00E41856"/>
    <w:rsid w:val="00E43B16"/>
    <w:rsid w:val="00E44E35"/>
    <w:rsid w:val="00E475C4"/>
    <w:rsid w:val="00E510C4"/>
    <w:rsid w:val="00E52923"/>
    <w:rsid w:val="00E53118"/>
    <w:rsid w:val="00E543BF"/>
    <w:rsid w:val="00E54BA7"/>
    <w:rsid w:val="00E55047"/>
    <w:rsid w:val="00E561F0"/>
    <w:rsid w:val="00E56312"/>
    <w:rsid w:val="00E60E95"/>
    <w:rsid w:val="00E6208D"/>
    <w:rsid w:val="00E620C1"/>
    <w:rsid w:val="00E630FD"/>
    <w:rsid w:val="00E65D0B"/>
    <w:rsid w:val="00E666B2"/>
    <w:rsid w:val="00E66D47"/>
    <w:rsid w:val="00E66FAE"/>
    <w:rsid w:val="00E70371"/>
    <w:rsid w:val="00E70C4B"/>
    <w:rsid w:val="00E735C8"/>
    <w:rsid w:val="00E73993"/>
    <w:rsid w:val="00E750FA"/>
    <w:rsid w:val="00E7630A"/>
    <w:rsid w:val="00E763F9"/>
    <w:rsid w:val="00E7704C"/>
    <w:rsid w:val="00E80C2B"/>
    <w:rsid w:val="00E80FDB"/>
    <w:rsid w:val="00E815C1"/>
    <w:rsid w:val="00E83D37"/>
    <w:rsid w:val="00E84DCB"/>
    <w:rsid w:val="00E86BD3"/>
    <w:rsid w:val="00E8785C"/>
    <w:rsid w:val="00E87A28"/>
    <w:rsid w:val="00E90B48"/>
    <w:rsid w:val="00E91B06"/>
    <w:rsid w:val="00E92F1A"/>
    <w:rsid w:val="00E93915"/>
    <w:rsid w:val="00E93D57"/>
    <w:rsid w:val="00E946C5"/>
    <w:rsid w:val="00E95036"/>
    <w:rsid w:val="00E95F46"/>
    <w:rsid w:val="00E96D28"/>
    <w:rsid w:val="00E97B99"/>
    <w:rsid w:val="00E97BD4"/>
    <w:rsid w:val="00EA03D6"/>
    <w:rsid w:val="00EA1ED5"/>
    <w:rsid w:val="00EA23C9"/>
    <w:rsid w:val="00EA250C"/>
    <w:rsid w:val="00EA38E1"/>
    <w:rsid w:val="00EA4616"/>
    <w:rsid w:val="00EA53DB"/>
    <w:rsid w:val="00EA5538"/>
    <w:rsid w:val="00EA5562"/>
    <w:rsid w:val="00EA602D"/>
    <w:rsid w:val="00EB079E"/>
    <w:rsid w:val="00EB1907"/>
    <w:rsid w:val="00EB2924"/>
    <w:rsid w:val="00EB2E73"/>
    <w:rsid w:val="00EB2F39"/>
    <w:rsid w:val="00EB3C95"/>
    <w:rsid w:val="00EB410C"/>
    <w:rsid w:val="00EB4603"/>
    <w:rsid w:val="00EB4B91"/>
    <w:rsid w:val="00EB61C3"/>
    <w:rsid w:val="00EC35D8"/>
    <w:rsid w:val="00EC3E49"/>
    <w:rsid w:val="00ED08BB"/>
    <w:rsid w:val="00ED1251"/>
    <w:rsid w:val="00ED3CBE"/>
    <w:rsid w:val="00ED47EB"/>
    <w:rsid w:val="00ED4E8E"/>
    <w:rsid w:val="00ED5477"/>
    <w:rsid w:val="00ED5822"/>
    <w:rsid w:val="00ED63F2"/>
    <w:rsid w:val="00ED788B"/>
    <w:rsid w:val="00ED7AD4"/>
    <w:rsid w:val="00EE1B00"/>
    <w:rsid w:val="00EE2554"/>
    <w:rsid w:val="00EE3092"/>
    <w:rsid w:val="00EE568C"/>
    <w:rsid w:val="00EE5936"/>
    <w:rsid w:val="00EF1BBC"/>
    <w:rsid w:val="00EF4B31"/>
    <w:rsid w:val="00F005BC"/>
    <w:rsid w:val="00F00AD1"/>
    <w:rsid w:val="00F00D73"/>
    <w:rsid w:val="00F00FCA"/>
    <w:rsid w:val="00F03067"/>
    <w:rsid w:val="00F035FD"/>
    <w:rsid w:val="00F055A0"/>
    <w:rsid w:val="00F05AB9"/>
    <w:rsid w:val="00F07097"/>
    <w:rsid w:val="00F110C8"/>
    <w:rsid w:val="00F118F1"/>
    <w:rsid w:val="00F11B34"/>
    <w:rsid w:val="00F12223"/>
    <w:rsid w:val="00F12797"/>
    <w:rsid w:val="00F13586"/>
    <w:rsid w:val="00F13BE6"/>
    <w:rsid w:val="00F13EB6"/>
    <w:rsid w:val="00F14B0F"/>
    <w:rsid w:val="00F154C3"/>
    <w:rsid w:val="00F15EBA"/>
    <w:rsid w:val="00F21C14"/>
    <w:rsid w:val="00F21E64"/>
    <w:rsid w:val="00F220F2"/>
    <w:rsid w:val="00F226FF"/>
    <w:rsid w:val="00F2287C"/>
    <w:rsid w:val="00F234E9"/>
    <w:rsid w:val="00F2487A"/>
    <w:rsid w:val="00F24ED5"/>
    <w:rsid w:val="00F279F3"/>
    <w:rsid w:val="00F30E80"/>
    <w:rsid w:val="00F3376B"/>
    <w:rsid w:val="00F34BF5"/>
    <w:rsid w:val="00F35E7F"/>
    <w:rsid w:val="00F40422"/>
    <w:rsid w:val="00F42288"/>
    <w:rsid w:val="00F42DF1"/>
    <w:rsid w:val="00F4412F"/>
    <w:rsid w:val="00F4501C"/>
    <w:rsid w:val="00F450C6"/>
    <w:rsid w:val="00F47A2D"/>
    <w:rsid w:val="00F47F70"/>
    <w:rsid w:val="00F50160"/>
    <w:rsid w:val="00F509BA"/>
    <w:rsid w:val="00F50ECD"/>
    <w:rsid w:val="00F52FF1"/>
    <w:rsid w:val="00F535B8"/>
    <w:rsid w:val="00F536FB"/>
    <w:rsid w:val="00F5774A"/>
    <w:rsid w:val="00F6009B"/>
    <w:rsid w:val="00F601D3"/>
    <w:rsid w:val="00F61167"/>
    <w:rsid w:val="00F61172"/>
    <w:rsid w:val="00F61AB4"/>
    <w:rsid w:val="00F62E16"/>
    <w:rsid w:val="00F637B2"/>
    <w:rsid w:val="00F63848"/>
    <w:rsid w:val="00F72074"/>
    <w:rsid w:val="00F72743"/>
    <w:rsid w:val="00F736CB"/>
    <w:rsid w:val="00F73C75"/>
    <w:rsid w:val="00F74AC8"/>
    <w:rsid w:val="00F7557B"/>
    <w:rsid w:val="00F7589E"/>
    <w:rsid w:val="00F76B7A"/>
    <w:rsid w:val="00F7725A"/>
    <w:rsid w:val="00F77269"/>
    <w:rsid w:val="00F77FF8"/>
    <w:rsid w:val="00F81CF2"/>
    <w:rsid w:val="00F81F07"/>
    <w:rsid w:val="00F8311D"/>
    <w:rsid w:val="00F83A76"/>
    <w:rsid w:val="00F84FC2"/>
    <w:rsid w:val="00F86076"/>
    <w:rsid w:val="00F87555"/>
    <w:rsid w:val="00F879A2"/>
    <w:rsid w:val="00F91FB6"/>
    <w:rsid w:val="00F9404A"/>
    <w:rsid w:val="00F94380"/>
    <w:rsid w:val="00F9532E"/>
    <w:rsid w:val="00F958A8"/>
    <w:rsid w:val="00F97AE6"/>
    <w:rsid w:val="00FA0BC1"/>
    <w:rsid w:val="00FA181D"/>
    <w:rsid w:val="00FA40B2"/>
    <w:rsid w:val="00FA5BB8"/>
    <w:rsid w:val="00FA5CA8"/>
    <w:rsid w:val="00FB06DF"/>
    <w:rsid w:val="00FB11A2"/>
    <w:rsid w:val="00FB292A"/>
    <w:rsid w:val="00FB3A40"/>
    <w:rsid w:val="00FB3C3B"/>
    <w:rsid w:val="00FB3DE0"/>
    <w:rsid w:val="00FB5084"/>
    <w:rsid w:val="00FB5446"/>
    <w:rsid w:val="00FB75FF"/>
    <w:rsid w:val="00FB7D7B"/>
    <w:rsid w:val="00FC1322"/>
    <w:rsid w:val="00FC39AC"/>
    <w:rsid w:val="00FC3CA5"/>
    <w:rsid w:val="00FC41D9"/>
    <w:rsid w:val="00FC4DB1"/>
    <w:rsid w:val="00FC50B3"/>
    <w:rsid w:val="00FC6921"/>
    <w:rsid w:val="00FD1241"/>
    <w:rsid w:val="00FD3B6F"/>
    <w:rsid w:val="00FD45E6"/>
    <w:rsid w:val="00FD66E8"/>
    <w:rsid w:val="00FD6C20"/>
    <w:rsid w:val="00FD6FCF"/>
    <w:rsid w:val="00FE05CF"/>
    <w:rsid w:val="00FE26BE"/>
    <w:rsid w:val="00FE4708"/>
    <w:rsid w:val="00FE5832"/>
    <w:rsid w:val="00FE7E84"/>
    <w:rsid w:val="00FF00F2"/>
    <w:rsid w:val="00FF061C"/>
    <w:rsid w:val="00FF0880"/>
    <w:rsid w:val="00FF09A3"/>
    <w:rsid w:val="00FF0B70"/>
    <w:rsid w:val="00FF1CD4"/>
    <w:rsid w:val="00FF366E"/>
    <w:rsid w:val="00FF393B"/>
    <w:rsid w:val="00FF4288"/>
    <w:rsid w:val="00FF5717"/>
    <w:rsid w:val="00FF579B"/>
    <w:rsid w:val="00FF5CAB"/>
    <w:rsid w:val="00FF60B3"/>
    <w:rsid w:val="00FF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43367"/>
  <w15:docId w15:val="{BCAAD4E0-DC14-444A-8ACE-ACF908AD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BD6"/>
    <w:rPr>
      <w:rFonts w:ascii="HelveticaNeueLT Pro 45 Lt" w:hAnsi="HelveticaNeueLT Pro 45 Lt"/>
      <w:color w:val="003C7D"/>
      <w:sz w:val="22"/>
      <w:szCs w:val="24"/>
    </w:rPr>
  </w:style>
  <w:style w:type="paragraph" w:styleId="Nagwek2">
    <w:name w:val="heading 2"/>
    <w:basedOn w:val="Normalny"/>
    <w:next w:val="Normalny"/>
    <w:link w:val="Nagwek2Znak"/>
    <w:qFormat/>
    <w:rsid w:val="00723C66"/>
    <w:pPr>
      <w:keepNext/>
      <w:outlineLvl w:val="1"/>
    </w:pPr>
    <w:rPr>
      <w:rFonts w:ascii="Times New Roman" w:hAnsi="Times New Roman"/>
      <w:b/>
      <w:color w:val="auto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ini">
    <w:name w:val="_mini"/>
    <w:basedOn w:val="Normalny"/>
    <w:qFormat/>
    <w:rsid w:val="00E750FA"/>
    <w:rPr>
      <w:rFonts w:ascii="Tahoma" w:hAnsi="Tahoma"/>
      <w:sz w:val="10"/>
    </w:rPr>
  </w:style>
  <w:style w:type="paragraph" w:customStyle="1" w:styleId="legal">
    <w:name w:val="_legal"/>
    <w:basedOn w:val="Normalny"/>
    <w:qFormat/>
    <w:rsid w:val="00E750FA"/>
    <w:rPr>
      <w:rFonts w:ascii="Tahoma" w:hAnsi="Tahoma"/>
      <w:sz w:val="12"/>
    </w:rPr>
  </w:style>
  <w:style w:type="paragraph" w:customStyle="1" w:styleId="nagloweksekcji">
    <w:name w:val="_naglowek sekcji"/>
    <w:basedOn w:val="Normalny"/>
    <w:qFormat/>
    <w:rsid w:val="00E750FA"/>
    <w:pPr>
      <w:framePr w:wrap="around" w:hAnchor="margin" w:x="171" w:y="1"/>
      <w:suppressOverlap/>
    </w:pPr>
    <w:rPr>
      <w:rFonts w:ascii="Tahoma" w:hAnsi="Tahoma" w:cs="Tahoma"/>
      <w:sz w:val="20"/>
      <w:szCs w:val="20"/>
    </w:rPr>
  </w:style>
  <w:style w:type="paragraph" w:customStyle="1" w:styleId="podpispodtabela">
    <w:name w:val="_podpis pod tabela"/>
    <w:basedOn w:val="Normalny"/>
    <w:qFormat/>
    <w:rsid w:val="00E750FA"/>
    <w:pPr>
      <w:framePr w:wrap="around" w:hAnchor="margin" w:x="171" w:y="1"/>
      <w:autoSpaceDE w:val="0"/>
      <w:autoSpaceDN w:val="0"/>
      <w:adjustRightInd w:val="0"/>
      <w:suppressOverlap/>
    </w:pPr>
    <w:rPr>
      <w:rFonts w:ascii="Tahoma" w:hAnsi="Tahoma" w:cs="Tahoma"/>
      <w:sz w:val="14"/>
      <w:szCs w:val="14"/>
    </w:rPr>
  </w:style>
  <w:style w:type="paragraph" w:styleId="Bezodstpw">
    <w:name w:val="No Spacing"/>
    <w:uiPriority w:val="1"/>
    <w:qFormat/>
    <w:rsid w:val="00E750FA"/>
    <w:rPr>
      <w:rFonts w:ascii="HelveticaNeueLT Pro 45 Lt" w:hAnsi="HelveticaNeueLT Pro 45 Lt"/>
      <w:color w:val="003C7D"/>
      <w:sz w:val="22"/>
      <w:szCs w:val="24"/>
    </w:rPr>
  </w:style>
  <w:style w:type="paragraph" w:customStyle="1" w:styleId="punkty">
    <w:name w:val="_punkty"/>
    <w:basedOn w:val="nagloweksekcji"/>
    <w:qFormat/>
    <w:rsid w:val="00603420"/>
    <w:pPr>
      <w:framePr w:wrap="around"/>
    </w:pPr>
    <w:rPr>
      <w:sz w:val="18"/>
    </w:rPr>
  </w:style>
  <w:style w:type="table" w:styleId="Tabela-Siatka">
    <w:name w:val="Table Grid"/>
    <w:basedOn w:val="Standardowy"/>
    <w:uiPriority w:val="59"/>
    <w:rsid w:val="00E03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qFormat/>
    <w:rsid w:val="00853169"/>
    <w:pPr>
      <w:numPr>
        <w:ilvl w:val="1"/>
      </w:numPr>
    </w:pPr>
    <w:rPr>
      <w:rFonts w:ascii="Arial" w:hAnsi="Arial"/>
      <w:i/>
      <w:iCs/>
      <w:color w:val="4F81BD"/>
      <w:spacing w:val="15"/>
      <w:sz w:val="24"/>
      <w:lang w:val="x-none"/>
    </w:rPr>
  </w:style>
  <w:style w:type="character" w:customStyle="1" w:styleId="PodtytuZnak">
    <w:name w:val="Podtytuł Znak"/>
    <w:link w:val="Podtytu"/>
    <w:rsid w:val="00853169"/>
    <w:rPr>
      <w:rFonts w:ascii="Arial" w:eastAsia="Times New Roman" w:hAnsi="Arial" w:cs="Times New Roman"/>
      <w:i/>
      <w:iCs/>
      <w:color w:val="4F81BD"/>
      <w:spacing w:val="15"/>
      <w:sz w:val="24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853169"/>
    <w:rPr>
      <w:i/>
      <w:iCs/>
      <w:color w:val="000000"/>
      <w:sz w:val="20"/>
      <w:lang w:val="x-none"/>
    </w:rPr>
  </w:style>
  <w:style w:type="character" w:customStyle="1" w:styleId="CytatZnak">
    <w:name w:val="Cytat Znak"/>
    <w:link w:val="Cytat"/>
    <w:uiPriority w:val="29"/>
    <w:rsid w:val="00853169"/>
    <w:rPr>
      <w:rFonts w:ascii="HelveticaNeueLT Pro 45 Lt" w:hAnsi="HelveticaNeueLT Pro 45 Lt" w:cs="Times New Roman"/>
      <w:i/>
      <w:iCs/>
      <w:color w:val="000000"/>
      <w:szCs w:val="24"/>
      <w:lang w:eastAsia="pl-PL"/>
    </w:rPr>
  </w:style>
  <w:style w:type="paragraph" w:styleId="Tytu">
    <w:name w:val="Title"/>
    <w:aliases w:val="__normal"/>
    <w:basedOn w:val="Normalny"/>
    <w:next w:val="Normalny"/>
    <w:link w:val="TytuZnak"/>
    <w:uiPriority w:val="99"/>
    <w:qFormat/>
    <w:rsid w:val="00D376CC"/>
    <w:pPr>
      <w:spacing w:line="227" w:lineRule="exact"/>
      <w:contextualSpacing/>
    </w:pPr>
    <w:rPr>
      <w:rFonts w:ascii="Tahoma" w:hAnsi="Tahoma"/>
      <w:color w:val="000000"/>
      <w:spacing w:val="5"/>
      <w:kern w:val="20"/>
      <w:sz w:val="20"/>
      <w:szCs w:val="52"/>
      <w:lang w:val="x-none"/>
    </w:rPr>
  </w:style>
  <w:style w:type="character" w:customStyle="1" w:styleId="TytuZnak">
    <w:name w:val="Tytuł Znak"/>
    <w:aliases w:val="__normal Znak"/>
    <w:link w:val="Tytu"/>
    <w:uiPriority w:val="99"/>
    <w:rsid w:val="00D376CC"/>
    <w:rPr>
      <w:rFonts w:ascii="Tahoma" w:eastAsia="Times New Roman" w:hAnsi="Tahoma" w:cs="Times New Roman"/>
      <w:color w:val="000000"/>
      <w:spacing w:val="5"/>
      <w:kern w:val="20"/>
      <w:sz w:val="20"/>
      <w:szCs w:val="52"/>
      <w:lang w:eastAsia="pl-PL"/>
    </w:rPr>
  </w:style>
  <w:style w:type="paragraph" w:customStyle="1" w:styleId="tytul-normal">
    <w:name w:val="__tytul-normal"/>
    <w:basedOn w:val="Tytu"/>
    <w:link w:val="tytul-normalZnak"/>
    <w:qFormat/>
    <w:rsid w:val="00170630"/>
    <w:pPr>
      <w:spacing w:line="240" w:lineRule="exact"/>
    </w:pPr>
    <w:rPr>
      <w:color w:val="003C7D"/>
      <w:spacing w:val="0"/>
      <w:sz w:val="21"/>
    </w:rPr>
  </w:style>
  <w:style w:type="character" w:customStyle="1" w:styleId="tytul-normalZnak">
    <w:name w:val="__tytul-normal Znak"/>
    <w:link w:val="tytul-normal"/>
    <w:rsid w:val="00170630"/>
    <w:rPr>
      <w:rFonts w:ascii="Tahoma" w:hAnsi="Tahoma"/>
      <w:color w:val="003C7D"/>
      <w:kern w:val="20"/>
      <w:sz w:val="21"/>
      <w:szCs w:val="52"/>
      <w:lang w:val="x-none"/>
    </w:rPr>
  </w:style>
  <w:style w:type="paragraph" w:customStyle="1" w:styleId="tytul-bold">
    <w:name w:val="__tytul-bold"/>
    <w:basedOn w:val="Tytu"/>
    <w:link w:val="tytul-boldZnak"/>
    <w:qFormat/>
    <w:rsid w:val="00CE2DA8"/>
    <w:pPr>
      <w:spacing w:line="260" w:lineRule="exact"/>
    </w:pPr>
    <w:rPr>
      <w:b/>
      <w:caps/>
      <w:color w:val="003C7D"/>
      <w:sz w:val="21"/>
    </w:rPr>
  </w:style>
  <w:style w:type="character" w:customStyle="1" w:styleId="tytul-boldZnak">
    <w:name w:val="__tytul-bold Znak"/>
    <w:link w:val="tytul-bold"/>
    <w:rsid w:val="00CE2DA8"/>
    <w:rPr>
      <w:rFonts w:ascii="Tahoma" w:hAnsi="Tahoma"/>
      <w:b/>
      <w:caps/>
      <w:color w:val="003C7D"/>
      <w:spacing w:val="5"/>
      <w:kern w:val="20"/>
      <w:sz w:val="21"/>
      <w:szCs w:val="52"/>
      <w:lang w:val="x-none"/>
    </w:rPr>
  </w:style>
  <w:style w:type="paragraph" w:customStyle="1" w:styleId="opisypol">
    <w:name w:val="__opisy_pol"/>
    <w:basedOn w:val="Tytu"/>
    <w:link w:val="opisypolZnak"/>
    <w:qFormat/>
    <w:rsid w:val="006F419A"/>
    <w:pPr>
      <w:spacing w:line="180" w:lineRule="exact"/>
    </w:pPr>
    <w:rPr>
      <w:color w:val="003C7D"/>
      <w:spacing w:val="0"/>
      <w:sz w:val="14"/>
    </w:rPr>
  </w:style>
  <w:style w:type="character" w:customStyle="1" w:styleId="opisypolZnak">
    <w:name w:val="__opisy_pol Znak"/>
    <w:link w:val="opisypol"/>
    <w:rsid w:val="006F419A"/>
    <w:rPr>
      <w:rFonts w:ascii="Tahoma" w:hAnsi="Tahoma"/>
      <w:color w:val="003C7D"/>
      <w:kern w:val="20"/>
      <w:sz w:val="14"/>
      <w:szCs w:val="52"/>
      <w:lang w:val="x-none"/>
    </w:rPr>
  </w:style>
  <w:style w:type="paragraph" w:customStyle="1" w:styleId="naglowkisekcji">
    <w:name w:val="__naglowki_sekcji"/>
    <w:basedOn w:val="Tytu"/>
    <w:link w:val="naglowkisekcjiZnak"/>
    <w:qFormat/>
    <w:rsid w:val="00087491"/>
    <w:rPr>
      <w:color w:val="003C7D"/>
      <w:sz w:val="21"/>
    </w:rPr>
  </w:style>
  <w:style w:type="character" w:customStyle="1" w:styleId="naglowkisekcjiZnak">
    <w:name w:val="__naglowki_sekcji Znak"/>
    <w:link w:val="naglowkisekcji"/>
    <w:rsid w:val="00087491"/>
    <w:rPr>
      <w:rFonts w:ascii="Tahoma" w:hAnsi="Tahoma"/>
      <w:color w:val="003C7D"/>
      <w:spacing w:val="5"/>
      <w:kern w:val="20"/>
      <w:sz w:val="21"/>
      <w:szCs w:val="52"/>
      <w:lang w:val="x-none"/>
    </w:rPr>
  </w:style>
  <w:style w:type="paragraph" w:customStyle="1" w:styleId="przypisy">
    <w:name w:val="__przypisy"/>
    <w:basedOn w:val="Tytu"/>
    <w:link w:val="przypisyZnak"/>
    <w:qFormat/>
    <w:rsid w:val="004A668A"/>
    <w:pPr>
      <w:spacing w:line="140" w:lineRule="exact"/>
    </w:pPr>
    <w:rPr>
      <w:color w:val="003C7D"/>
      <w:spacing w:val="3"/>
      <w:sz w:val="12"/>
    </w:rPr>
  </w:style>
  <w:style w:type="character" w:customStyle="1" w:styleId="przypisyZnak">
    <w:name w:val="__przypisy Znak"/>
    <w:link w:val="przypisy"/>
    <w:rsid w:val="004A668A"/>
    <w:rPr>
      <w:rFonts w:ascii="Tahoma" w:hAnsi="Tahoma"/>
      <w:color w:val="003C7D"/>
      <w:spacing w:val="3"/>
      <w:kern w:val="20"/>
      <w:sz w:val="12"/>
      <w:szCs w:val="52"/>
      <w:lang w:val="x-none"/>
    </w:rPr>
  </w:style>
  <w:style w:type="paragraph" w:customStyle="1" w:styleId="stopka">
    <w:name w:val="__stopka"/>
    <w:basedOn w:val="Tytu"/>
    <w:link w:val="stopkaZnak"/>
    <w:qFormat/>
    <w:rsid w:val="0051658B"/>
    <w:pPr>
      <w:spacing w:line="160" w:lineRule="exact"/>
      <w:ind w:left="567"/>
    </w:pPr>
    <w:rPr>
      <w:sz w:val="13"/>
    </w:rPr>
  </w:style>
  <w:style w:type="character" w:customStyle="1" w:styleId="stopkaZnak">
    <w:name w:val="__stopka Znak"/>
    <w:link w:val="stopka"/>
    <w:rsid w:val="0051658B"/>
    <w:rPr>
      <w:rFonts w:ascii="Tahoma" w:eastAsia="Times New Roman" w:hAnsi="Tahoma" w:cs="Times New Roman"/>
      <w:color w:val="000000"/>
      <w:spacing w:val="5"/>
      <w:kern w:val="20"/>
      <w:sz w:val="13"/>
      <w:szCs w:val="52"/>
      <w:lang w:eastAsia="pl-PL"/>
    </w:rPr>
  </w:style>
  <w:style w:type="paragraph" w:customStyle="1" w:styleId="numerwniosku">
    <w:name w:val="__numer_wniosku"/>
    <w:basedOn w:val="Tytu"/>
    <w:link w:val="numerwnioskuZnak"/>
    <w:qFormat/>
    <w:rsid w:val="00D376CC"/>
    <w:pPr>
      <w:spacing w:line="250" w:lineRule="exact"/>
    </w:pPr>
  </w:style>
  <w:style w:type="character" w:customStyle="1" w:styleId="numerwnioskuZnak">
    <w:name w:val="__numer_wniosku Znak"/>
    <w:link w:val="numerwniosku"/>
    <w:rsid w:val="00D376CC"/>
    <w:rPr>
      <w:rFonts w:ascii="Tahoma" w:eastAsia="Times New Roman" w:hAnsi="Tahoma" w:cs="Times New Roman"/>
      <w:color w:val="000000"/>
      <w:spacing w:val="5"/>
      <w:kern w:val="20"/>
      <w:sz w:val="20"/>
      <w:szCs w:val="5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6F64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NagwekZnak">
    <w:name w:val="Nagłówek Znak"/>
    <w:link w:val="Nagwek"/>
    <w:uiPriority w:val="99"/>
    <w:rsid w:val="00156F64"/>
    <w:rPr>
      <w:rFonts w:ascii="HelveticaNeueLT Pro 45 Lt" w:hAnsi="HelveticaNeueLT Pro 45 Lt" w:cs="Times New Roman"/>
      <w:color w:val="003C7D"/>
      <w:szCs w:val="24"/>
      <w:lang w:eastAsia="pl-PL"/>
    </w:rPr>
  </w:style>
  <w:style w:type="paragraph" w:styleId="Stopka0">
    <w:name w:val="footer"/>
    <w:basedOn w:val="Normalny"/>
    <w:link w:val="StopkaZnak0"/>
    <w:uiPriority w:val="99"/>
    <w:unhideWhenUsed/>
    <w:rsid w:val="00156F64"/>
    <w:pPr>
      <w:tabs>
        <w:tab w:val="center" w:pos="4536"/>
        <w:tab w:val="right" w:pos="9072"/>
      </w:tabs>
    </w:pPr>
    <w:rPr>
      <w:sz w:val="20"/>
      <w:lang w:val="x-none"/>
    </w:rPr>
  </w:style>
  <w:style w:type="character" w:customStyle="1" w:styleId="StopkaZnak0">
    <w:name w:val="Stopka Znak"/>
    <w:link w:val="Stopka0"/>
    <w:uiPriority w:val="99"/>
    <w:rsid w:val="00156F64"/>
    <w:rPr>
      <w:rFonts w:ascii="HelveticaNeueLT Pro 45 Lt" w:hAnsi="HelveticaNeueLT Pro 45 Lt" w:cs="Times New Roman"/>
      <w:color w:val="003C7D"/>
      <w:szCs w:val="24"/>
      <w:lang w:eastAsia="pl-PL"/>
    </w:rPr>
  </w:style>
  <w:style w:type="paragraph" w:customStyle="1" w:styleId="PZUNiebieskiiTahoma">
    <w:name w:val="PZU_Niebieski_i_Tahoma"/>
    <w:basedOn w:val="Normalny"/>
    <w:link w:val="PZUNiebieskiiTahomaZnak"/>
    <w:qFormat/>
    <w:rsid w:val="0051658B"/>
    <w:pPr>
      <w:ind w:right="5"/>
    </w:pPr>
    <w:rPr>
      <w:rFonts w:ascii="Tahoma" w:hAnsi="Tahoma"/>
      <w:color w:val="06376C"/>
      <w:sz w:val="18"/>
      <w:szCs w:val="18"/>
      <w:lang w:val="x-none" w:eastAsia="x-none"/>
    </w:rPr>
  </w:style>
  <w:style w:type="character" w:customStyle="1" w:styleId="PZUNiebieskiiTahomaZnak">
    <w:name w:val="PZU_Niebieski_i_Tahoma Znak"/>
    <w:link w:val="PZUNiebieskiiTahoma"/>
    <w:locked/>
    <w:rsid w:val="0051658B"/>
    <w:rPr>
      <w:rFonts w:ascii="Tahoma" w:hAnsi="Tahoma" w:cs="Times New Roman"/>
      <w:color w:val="06376C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3C4B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3C3C4B"/>
    <w:rPr>
      <w:rFonts w:ascii="Tahoma" w:hAnsi="Tahoma" w:cs="Tahoma"/>
      <w:color w:val="003C7D"/>
      <w:sz w:val="16"/>
      <w:szCs w:val="16"/>
      <w:lang w:eastAsia="pl-PL"/>
    </w:rPr>
  </w:style>
  <w:style w:type="paragraph" w:customStyle="1" w:styleId="data">
    <w:name w:val="__data"/>
    <w:basedOn w:val="tytul-bold"/>
    <w:qFormat/>
    <w:rsid w:val="00F8311D"/>
    <w:pPr>
      <w:jc w:val="center"/>
    </w:pPr>
    <w:rPr>
      <w:color w:val="7F7F7F"/>
      <w:sz w:val="18"/>
    </w:rPr>
  </w:style>
  <w:style w:type="paragraph" w:styleId="Tekstpodstawowy">
    <w:name w:val="Body Text"/>
    <w:basedOn w:val="Normalny"/>
    <w:link w:val="TekstpodstawowyZnak"/>
    <w:rsid w:val="00370610"/>
    <w:rPr>
      <w:rFonts w:ascii="Times New Roman" w:hAnsi="Times New Roman"/>
      <w:b/>
      <w:bCs/>
      <w:color w:val="auto"/>
      <w:sz w:val="20"/>
      <w:lang w:val="x-none"/>
    </w:rPr>
  </w:style>
  <w:style w:type="character" w:customStyle="1" w:styleId="TekstpodstawowyZnak">
    <w:name w:val="Tekst podstawowy Znak"/>
    <w:link w:val="Tekstpodstawowy"/>
    <w:rsid w:val="00370610"/>
    <w:rPr>
      <w:rFonts w:ascii="Times New Roman" w:hAnsi="Times New Roman" w:cs="Times New Roman"/>
      <w:b/>
      <w:bCs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052F2D"/>
    <w:pPr>
      <w:spacing w:after="120" w:line="480" w:lineRule="auto"/>
      <w:ind w:left="283"/>
    </w:pPr>
    <w:rPr>
      <w:rFonts w:ascii="Times New Roman" w:hAnsi="Times New Roman"/>
      <w:color w:val="auto"/>
      <w:sz w:val="24"/>
      <w:lang w:val="x-none"/>
    </w:rPr>
  </w:style>
  <w:style w:type="character" w:customStyle="1" w:styleId="Tekstpodstawowywcity2Znak">
    <w:name w:val="Tekst podstawowy wcięty 2 Znak"/>
    <w:link w:val="Tekstpodstawowywcity2"/>
    <w:rsid w:val="00052F2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ZUStopka">
    <w:name w:val="PZU Stopka"/>
    <w:basedOn w:val="Normalny"/>
    <w:qFormat/>
    <w:rsid w:val="00962DB3"/>
    <w:pPr>
      <w:spacing w:line="160" w:lineRule="exact"/>
    </w:pPr>
    <w:rPr>
      <w:rFonts w:ascii="Tahoma" w:eastAsia="Calibri" w:hAnsi="Tahoma"/>
      <w:sz w:val="13"/>
      <w:szCs w:val="22"/>
      <w:lang w:eastAsia="en-US"/>
    </w:rPr>
  </w:style>
  <w:style w:type="paragraph" w:styleId="Tekstkomentarza">
    <w:name w:val="annotation text"/>
    <w:basedOn w:val="Normalny"/>
    <w:link w:val="TekstkomentarzaZnak"/>
    <w:uiPriority w:val="99"/>
    <w:rsid w:val="006F1BF8"/>
    <w:rPr>
      <w:rFonts w:ascii="Times New Roman" w:hAnsi="Times New Roman"/>
      <w:color w:val="auto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6F1BF8"/>
    <w:rPr>
      <w:rFonts w:ascii="Times New Roman" w:hAnsi="Times New Roman"/>
    </w:rPr>
  </w:style>
  <w:style w:type="character" w:styleId="Odwoaniedokomentarza">
    <w:name w:val="annotation reference"/>
    <w:uiPriority w:val="99"/>
    <w:semiHidden/>
    <w:rsid w:val="00516A41"/>
    <w:rPr>
      <w:sz w:val="16"/>
    </w:rPr>
  </w:style>
  <w:style w:type="paragraph" w:customStyle="1" w:styleId="PZUTabelanaglowek">
    <w:name w:val="PZU Tabela naglowek"/>
    <w:basedOn w:val="Normalny"/>
    <w:qFormat/>
    <w:rsid w:val="00245570"/>
    <w:pPr>
      <w:spacing w:line="200" w:lineRule="exact"/>
    </w:pPr>
    <w:rPr>
      <w:rFonts w:ascii="Tahoma" w:eastAsia="Calibri" w:hAnsi="Tahoma" w:cs="Tahoma"/>
      <w:b/>
      <w:color w:val="4BACC6"/>
      <w:sz w:val="14"/>
      <w:szCs w:val="13"/>
      <w:lang w:eastAsia="en-US"/>
    </w:rPr>
  </w:style>
  <w:style w:type="character" w:customStyle="1" w:styleId="Nagwek2Znak">
    <w:name w:val="Nagłówek 2 Znak"/>
    <w:link w:val="Nagwek2"/>
    <w:rsid w:val="00723C66"/>
    <w:rPr>
      <w:rFonts w:ascii="Times New Roman" w:hAnsi="Times New Roman"/>
      <w:b/>
    </w:rPr>
  </w:style>
  <w:style w:type="paragraph" w:styleId="Poprawka">
    <w:name w:val="Revision"/>
    <w:hidden/>
    <w:uiPriority w:val="99"/>
    <w:semiHidden/>
    <w:rsid w:val="00F62E16"/>
    <w:rPr>
      <w:rFonts w:ascii="HelveticaNeueLT Pro 45 Lt" w:hAnsi="HelveticaNeueLT Pro 45 Lt"/>
      <w:color w:val="003C7D"/>
      <w:sz w:val="22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A5B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FA5BB8"/>
    <w:rPr>
      <w:rFonts w:ascii="HelveticaNeueLT Pro 45 Lt" w:hAnsi="HelveticaNeueLT Pro 45 Lt"/>
      <w:color w:val="003C7D"/>
      <w:sz w:val="22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3A61E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3A61E1"/>
    <w:rPr>
      <w:rFonts w:ascii="HelveticaNeueLT Pro 45 Lt" w:hAnsi="HelveticaNeueLT Pro 45 Lt"/>
      <w:color w:val="003C7D"/>
      <w:sz w:val="22"/>
      <w:szCs w:val="24"/>
    </w:rPr>
  </w:style>
  <w:style w:type="paragraph" w:styleId="Tekstprzypisudolnego">
    <w:name w:val="footnote text"/>
    <w:basedOn w:val="Normalny"/>
    <w:link w:val="TekstprzypisudolnegoZnak"/>
    <w:semiHidden/>
    <w:rsid w:val="00625089"/>
    <w:pPr>
      <w:jc w:val="both"/>
    </w:pPr>
    <w:rPr>
      <w:rFonts w:ascii="Goudy Old Style CE ATT" w:hAnsi="Goudy Old Style CE ATT"/>
      <w:color w:val="auto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25089"/>
    <w:rPr>
      <w:rFonts w:ascii="Goudy Old Style CE ATT" w:hAnsi="Goudy Old Style CE ATT"/>
    </w:rPr>
  </w:style>
  <w:style w:type="paragraph" w:styleId="Tekstpodstawowy3">
    <w:name w:val="Body Text 3"/>
    <w:basedOn w:val="Normalny"/>
    <w:link w:val="Tekstpodstawowy3Znak"/>
    <w:rsid w:val="006D43D7"/>
    <w:pPr>
      <w:spacing w:after="120"/>
    </w:pPr>
    <w:rPr>
      <w:rFonts w:ascii="Times New Roman" w:hAnsi="Times New Roman"/>
      <w:color w:val="auto"/>
      <w:sz w:val="16"/>
      <w:szCs w:val="16"/>
    </w:rPr>
  </w:style>
  <w:style w:type="character" w:customStyle="1" w:styleId="Tekstpodstawowy3Znak">
    <w:name w:val="Tekst podstawowy 3 Znak"/>
    <w:link w:val="Tekstpodstawowy3"/>
    <w:rsid w:val="006D43D7"/>
    <w:rPr>
      <w:rFonts w:ascii="Times New Roman" w:hAnsi="Times New Roman"/>
      <w:sz w:val="16"/>
      <w:szCs w:val="16"/>
    </w:rPr>
  </w:style>
  <w:style w:type="paragraph" w:customStyle="1" w:styleId="Default">
    <w:name w:val="Default"/>
    <w:rsid w:val="00ED47E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125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41253"/>
    <w:rPr>
      <w:rFonts w:ascii="HelveticaNeueLT Pro 45 Lt" w:hAnsi="HelveticaNeueLT Pro 45 Lt"/>
      <w:color w:val="003C7D"/>
    </w:rPr>
  </w:style>
  <w:style w:type="character" w:styleId="Odwoanieprzypisukocowego">
    <w:name w:val="endnote reference"/>
    <w:uiPriority w:val="99"/>
    <w:semiHidden/>
    <w:unhideWhenUsed/>
    <w:rsid w:val="00A41253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41253"/>
    <w:rPr>
      <w:rFonts w:ascii="HelveticaNeueLT Pro 45 Lt" w:hAnsi="HelveticaNeueLT Pro 45 Lt"/>
      <w:b/>
      <w:bCs/>
      <w:color w:val="003C7D"/>
      <w:lang w:val="pl-PL" w:eastAsia="pl-PL"/>
    </w:rPr>
  </w:style>
  <w:style w:type="character" w:customStyle="1" w:styleId="TematkomentarzaZnak">
    <w:name w:val="Temat komentarza Znak"/>
    <w:link w:val="Tematkomentarza"/>
    <w:uiPriority w:val="99"/>
    <w:semiHidden/>
    <w:rsid w:val="00A41253"/>
    <w:rPr>
      <w:rFonts w:ascii="HelveticaNeueLT Pro 45 Lt" w:hAnsi="HelveticaNeueLT Pro 45 Lt"/>
      <w:b/>
      <w:bCs/>
      <w:color w:val="003C7D"/>
    </w:rPr>
  </w:style>
  <w:style w:type="character" w:styleId="Odwoanieprzypisudolnego">
    <w:name w:val="footnote reference"/>
    <w:semiHidden/>
    <w:rsid w:val="000058D2"/>
    <w:rPr>
      <w:vertAlign w:val="superscript"/>
    </w:rPr>
  </w:style>
  <w:style w:type="paragraph" w:customStyle="1" w:styleId="Stopka1">
    <w:name w:val="Stopka1"/>
    <w:basedOn w:val="Normalny"/>
    <w:rsid w:val="00FF1CD4"/>
    <w:pPr>
      <w:widowControl w:val="0"/>
    </w:pPr>
    <w:rPr>
      <w:rFonts w:ascii="Times New Roman" w:hAnsi="Times New Roman"/>
      <w:color w:val="auto"/>
      <w:sz w:val="24"/>
      <w:szCs w:val="20"/>
    </w:rPr>
  </w:style>
  <w:style w:type="paragraph" w:styleId="Akapitzlist">
    <w:name w:val="List Paragraph"/>
    <w:basedOn w:val="Normalny"/>
    <w:uiPriority w:val="34"/>
    <w:qFormat/>
    <w:rsid w:val="005904E4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892600"/>
    <w:rPr>
      <w:rFonts w:ascii="Tahoma" w:eastAsia="Tahoma" w:hAnsi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7">
    <w:name w:val="Pa7"/>
    <w:basedOn w:val="Normalny"/>
    <w:next w:val="Normalny"/>
    <w:uiPriority w:val="99"/>
    <w:rsid w:val="001A7B72"/>
    <w:pPr>
      <w:autoSpaceDE w:val="0"/>
      <w:autoSpaceDN w:val="0"/>
      <w:adjustRightInd w:val="0"/>
      <w:spacing w:line="141" w:lineRule="atLeast"/>
    </w:pPr>
    <w:rPr>
      <w:rFonts w:ascii="Tahoma" w:eastAsia="Calibri" w:hAnsi="Tahoma" w:cs="Tahoma"/>
      <w:color w:val="auto"/>
      <w:sz w:val="24"/>
      <w:lang w:eastAsia="en-US"/>
    </w:rPr>
  </w:style>
  <w:style w:type="character" w:customStyle="1" w:styleId="A8">
    <w:name w:val="A8"/>
    <w:uiPriority w:val="99"/>
    <w:rsid w:val="001A7B72"/>
    <w:rPr>
      <w:color w:val="000000"/>
      <w:sz w:val="12"/>
      <w:szCs w:val="12"/>
    </w:rPr>
  </w:style>
  <w:style w:type="paragraph" w:customStyle="1" w:styleId="Podstawowyakapitowy">
    <w:name w:val="[Podstawowy akapitowy]"/>
    <w:basedOn w:val="Normalny"/>
    <w:uiPriority w:val="99"/>
    <w:rsid w:val="00015234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customStyle="1" w:styleId="Brakstyluakapitowego">
    <w:name w:val="[Brak stylu akapitowego]"/>
    <w:rsid w:val="000F2B1D"/>
    <w:pPr>
      <w:autoSpaceDE w:val="0"/>
      <w:autoSpaceDN w:val="0"/>
      <w:adjustRightInd w:val="0"/>
      <w:spacing w:line="288" w:lineRule="auto"/>
      <w:textAlignment w:val="center"/>
    </w:pPr>
    <w:rPr>
      <w:rFonts w:ascii="Tahoma" w:hAnsi="Tahoma" w:cs="Tahoma"/>
      <w:color w:val="000000"/>
      <w:sz w:val="24"/>
      <w:szCs w:val="24"/>
    </w:rPr>
  </w:style>
  <w:style w:type="paragraph" w:customStyle="1" w:styleId="TableText">
    <w:name w:val="Table Text"/>
    <w:basedOn w:val="Normalny"/>
    <w:rsid w:val="000F2B1D"/>
    <w:rPr>
      <w:rFonts w:ascii="Times New Roman" w:hAnsi="Times New Roman"/>
      <w:noProof/>
      <w:color w:val="auto"/>
      <w:sz w:val="24"/>
      <w:szCs w:val="20"/>
    </w:rPr>
  </w:style>
  <w:style w:type="paragraph" w:customStyle="1" w:styleId="PODPISRUBRYKA">
    <w:name w:val="PODPIS RUBRYKA"/>
    <w:basedOn w:val="Normalny"/>
    <w:uiPriority w:val="99"/>
    <w:rsid w:val="006735EE"/>
    <w:pPr>
      <w:suppressAutoHyphens/>
      <w:autoSpaceDE w:val="0"/>
      <w:autoSpaceDN w:val="0"/>
      <w:adjustRightInd w:val="0"/>
      <w:spacing w:line="160" w:lineRule="atLeast"/>
      <w:textAlignment w:val="center"/>
    </w:pPr>
    <w:rPr>
      <w:rFonts w:ascii="Tahoma" w:hAnsi="Tahoma" w:cs="Tahoma"/>
      <w:color w:val="0000B2"/>
      <w:sz w:val="14"/>
      <w:szCs w:val="14"/>
    </w:rPr>
  </w:style>
  <w:style w:type="character" w:customStyle="1" w:styleId="A4">
    <w:name w:val="A4"/>
    <w:uiPriority w:val="99"/>
    <w:rsid w:val="009D50CD"/>
    <w:rPr>
      <w:b/>
      <w:bCs/>
      <w:color w:val="033379"/>
      <w:sz w:val="11"/>
      <w:szCs w:val="11"/>
    </w:rPr>
  </w:style>
  <w:style w:type="character" w:styleId="Tekstzastpczy">
    <w:name w:val="Placeholder Text"/>
    <w:uiPriority w:val="99"/>
    <w:semiHidden/>
    <w:rsid w:val="006F419A"/>
    <w:rPr>
      <w:color w:val="808080"/>
    </w:rPr>
  </w:style>
  <w:style w:type="character" w:styleId="Hipercze">
    <w:name w:val="Hyperlink"/>
    <w:uiPriority w:val="99"/>
    <w:unhideWhenUsed/>
    <w:rsid w:val="006C5647"/>
    <w:rPr>
      <w:color w:val="9BBB59"/>
      <w:u w:val="single"/>
    </w:rPr>
  </w:style>
  <w:style w:type="character" w:customStyle="1" w:styleId="cf01">
    <w:name w:val="cf01"/>
    <w:rsid w:val="00E475C4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8787C"/>
    <w:pPr>
      <w:spacing w:before="100" w:beforeAutospacing="1" w:after="100" w:afterAutospacing="1"/>
    </w:pPr>
    <w:rPr>
      <w:rFonts w:ascii="Times New Roman" w:hAnsi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4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hyperlink" Target="mailto:kontakt@pzu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IODpzu@pzu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mailto:kontakt@pzu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09B635-6A3B-4FDD-86AE-1BBD2B7AAF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C6BC5E-C0E3-42D2-8B61-EF8E27C541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4CD1399-F820-47F0-BDB7-4750FCCFF4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5128A19-A19A-4634-83EA-0CE35F1EAF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0</TotalTime>
  <Pages>3</Pages>
  <Words>2360</Words>
  <Characters>14160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16488</CharactersWithSpaces>
  <SharedDoc>false</SharedDoc>
  <HLinks>
    <vt:vector size="18" baseType="variant">
      <vt:variant>
        <vt:i4>458798</vt:i4>
      </vt:variant>
      <vt:variant>
        <vt:i4>153</vt:i4>
      </vt:variant>
      <vt:variant>
        <vt:i4>0</vt:i4>
      </vt:variant>
      <vt:variant>
        <vt:i4>5</vt:i4>
      </vt:variant>
      <vt:variant>
        <vt:lpwstr>mailto:kontakt@pzu.pl</vt:lpwstr>
      </vt:variant>
      <vt:variant>
        <vt:lpwstr/>
      </vt:variant>
      <vt:variant>
        <vt:i4>7143509</vt:i4>
      </vt:variant>
      <vt:variant>
        <vt:i4>150</vt:i4>
      </vt:variant>
      <vt:variant>
        <vt:i4>0</vt:i4>
      </vt:variant>
      <vt:variant>
        <vt:i4>5</vt:i4>
      </vt:variant>
      <vt:variant>
        <vt:lpwstr>mailto:IODpzu@pzu.pl</vt:lpwstr>
      </vt:variant>
      <vt:variant>
        <vt:lpwstr/>
      </vt:variant>
      <vt:variant>
        <vt:i4>458798</vt:i4>
      </vt:variant>
      <vt:variant>
        <vt:i4>147</vt:i4>
      </vt:variant>
      <vt:variant>
        <vt:i4>0</vt:i4>
      </vt:variant>
      <vt:variant>
        <vt:i4>5</vt:i4>
      </vt:variant>
      <vt:variant>
        <vt:lpwstr>mailto:kontakt@pzu.pl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uwolek@pzu.pl</dc:creator>
  <cp:keywords/>
  <cp:lastModifiedBy>Borkowski Krzysztof (Grupa PZU)</cp:lastModifiedBy>
  <cp:revision>2</cp:revision>
  <cp:lastPrinted>2025-02-12T08:02:00Z</cp:lastPrinted>
  <dcterms:created xsi:type="dcterms:W3CDTF">2025-11-13T11:37:00Z</dcterms:created>
  <dcterms:modified xsi:type="dcterms:W3CDTF">2025-11-13T11:37:00Z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2023-07-11T13:32:00Z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12d03a20-f49d-4b03-b478-08038972e7f1</vt:lpwstr>
  </property>
  <property fmtid="{D5CDD505-2E9C-101B-9397-08002B2CF9AE}" pid="8" name="MSIP_Label_ad6fd914-8286-453e-8cdd-01ba4c22f429_ContentBits">
    <vt:lpwstr>0</vt:lpwstr>
  </property>
</Properties>
</file>