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35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"/>
        <w:gridCol w:w="4"/>
        <w:gridCol w:w="4"/>
        <w:gridCol w:w="179"/>
        <w:gridCol w:w="6"/>
        <w:gridCol w:w="8"/>
        <w:gridCol w:w="176"/>
        <w:gridCol w:w="8"/>
        <w:gridCol w:w="10"/>
        <w:gridCol w:w="174"/>
        <w:gridCol w:w="9"/>
        <w:gridCol w:w="13"/>
        <w:gridCol w:w="174"/>
        <w:gridCol w:w="10"/>
        <w:gridCol w:w="12"/>
        <w:gridCol w:w="172"/>
        <w:gridCol w:w="10"/>
        <w:gridCol w:w="12"/>
        <w:gridCol w:w="171"/>
        <w:gridCol w:w="10"/>
        <w:gridCol w:w="13"/>
        <w:gridCol w:w="171"/>
        <w:gridCol w:w="10"/>
        <w:gridCol w:w="13"/>
        <w:gridCol w:w="171"/>
        <w:gridCol w:w="10"/>
        <w:gridCol w:w="14"/>
        <w:gridCol w:w="171"/>
        <w:gridCol w:w="10"/>
        <w:gridCol w:w="14"/>
        <w:gridCol w:w="172"/>
        <w:gridCol w:w="10"/>
        <w:gridCol w:w="14"/>
        <w:gridCol w:w="172"/>
        <w:gridCol w:w="10"/>
        <w:gridCol w:w="15"/>
        <w:gridCol w:w="171"/>
        <w:gridCol w:w="10"/>
        <w:gridCol w:w="16"/>
        <w:gridCol w:w="170"/>
        <w:gridCol w:w="10"/>
        <w:gridCol w:w="17"/>
        <w:gridCol w:w="169"/>
        <w:gridCol w:w="10"/>
        <w:gridCol w:w="18"/>
        <w:gridCol w:w="169"/>
        <w:gridCol w:w="10"/>
        <w:gridCol w:w="18"/>
        <w:gridCol w:w="170"/>
        <w:gridCol w:w="10"/>
        <w:gridCol w:w="18"/>
        <w:gridCol w:w="170"/>
        <w:gridCol w:w="10"/>
        <w:gridCol w:w="18"/>
        <w:gridCol w:w="170"/>
        <w:gridCol w:w="10"/>
        <w:gridCol w:w="18"/>
        <w:gridCol w:w="172"/>
        <w:gridCol w:w="10"/>
        <w:gridCol w:w="16"/>
        <w:gridCol w:w="172"/>
        <w:gridCol w:w="10"/>
        <w:gridCol w:w="16"/>
        <w:gridCol w:w="172"/>
        <w:gridCol w:w="10"/>
        <w:gridCol w:w="16"/>
        <w:gridCol w:w="177"/>
        <w:gridCol w:w="5"/>
        <w:gridCol w:w="16"/>
        <w:gridCol w:w="177"/>
        <w:gridCol w:w="5"/>
        <w:gridCol w:w="16"/>
        <w:gridCol w:w="180"/>
        <w:gridCol w:w="3"/>
        <w:gridCol w:w="15"/>
        <w:gridCol w:w="181"/>
        <w:gridCol w:w="3"/>
        <w:gridCol w:w="15"/>
        <w:gridCol w:w="185"/>
        <w:gridCol w:w="3"/>
        <w:gridCol w:w="15"/>
        <w:gridCol w:w="181"/>
        <w:gridCol w:w="3"/>
        <w:gridCol w:w="15"/>
        <w:gridCol w:w="179"/>
        <w:gridCol w:w="3"/>
        <w:gridCol w:w="15"/>
        <w:gridCol w:w="183"/>
        <w:gridCol w:w="3"/>
        <w:gridCol w:w="15"/>
        <w:gridCol w:w="179"/>
        <w:gridCol w:w="3"/>
        <w:gridCol w:w="15"/>
        <w:gridCol w:w="194"/>
        <w:gridCol w:w="3"/>
        <w:gridCol w:w="12"/>
        <w:gridCol w:w="184"/>
        <w:gridCol w:w="3"/>
        <w:gridCol w:w="12"/>
        <w:gridCol w:w="185"/>
        <w:gridCol w:w="3"/>
        <w:gridCol w:w="12"/>
        <w:gridCol w:w="185"/>
        <w:gridCol w:w="12"/>
        <w:gridCol w:w="186"/>
        <w:gridCol w:w="12"/>
        <w:gridCol w:w="186"/>
        <w:gridCol w:w="12"/>
        <w:gridCol w:w="185"/>
        <w:gridCol w:w="12"/>
        <w:gridCol w:w="186"/>
        <w:gridCol w:w="12"/>
        <w:gridCol w:w="186"/>
        <w:gridCol w:w="12"/>
        <w:gridCol w:w="186"/>
        <w:gridCol w:w="12"/>
        <w:gridCol w:w="190"/>
        <w:gridCol w:w="12"/>
        <w:gridCol w:w="190"/>
        <w:gridCol w:w="12"/>
        <w:gridCol w:w="195"/>
        <w:gridCol w:w="12"/>
        <w:gridCol w:w="208"/>
        <w:gridCol w:w="12"/>
        <w:gridCol w:w="190"/>
        <w:gridCol w:w="12"/>
        <w:gridCol w:w="190"/>
        <w:gridCol w:w="12"/>
        <w:gridCol w:w="190"/>
        <w:gridCol w:w="12"/>
        <w:gridCol w:w="190"/>
        <w:gridCol w:w="12"/>
        <w:gridCol w:w="191"/>
        <w:gridCol w:w="12"/>
        <w:gridCol w:w="186"/>
        <w:gridCol w:w="12"/>
        <w:gridCol w:w="186"/>
        <w:gridCol w:w="12"/>
        <w:gridCol w:w="186"/>
        <w:gridCol w:w="12"/>
        <w:gridCol w:w="186"/>
        <w:gridCol w:w="12"/>
        <w:gridCol w:w="202"/>
      </w:tblGrid>
      <w:tr w:rsidR="00FE4708" w:rsidRPr="0029618E" w14:paraId="62D27A3B" w14:textId="77777777" w:rsidTr="00B56EE1">
        <w:trPr>
          <w:trHeight w:hRule="exact" w:val="227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6A6FC8D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3"/>
            <w:shd w:val="clear" w:color="auto" w:fill="auto"/>
            <w:vAlign w:val="bottom"/>
          </w:tcPr>
          <w:p w14:paraId="4F335F0D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3"/>
            <w:shd w:val="clear" w:color="auto" w:fill="auto"/>
            <w:vAlign w:val="bottom"/>
          </w:tcPr>
          <w:p w14:paraId="00D2478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1E0F86D3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4B412A3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1B3BCF38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60896AF6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12D9547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368AC8DA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054828B1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3C4DCB71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0F829049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1EE5F905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778EE6A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403319C3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0370352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2B4789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0839ECF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4705680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54B33B2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AF1FC8B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072607A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EEBE517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AC062BF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3199067D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569ABFBA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09BA2601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550A943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27A5252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69B4EB9A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CBF6EA7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3704D23D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F023245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224F5F2E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5A032095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505C8C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9F51DB1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1B80D22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80A637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19631B6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9FDBB0D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5FDDAD0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6C00A98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5063496D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0C04BD22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CD86F5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634E422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620994F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BA644F1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54AF91D7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E7AB919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51BE5A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A46DF69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BF59697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379ED15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</w:tr>
      <w:tr w:rsidR="00FE4708" w:rsidRPr="0029618E" w14:paraId="547CD167" w14:textId="77777777" w:rsidTr="00B56EE1">
        <w:trPr>
          <w:trHeight w:hRule="exact" w:val="227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FA8120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3"/>
            <w:shd w:val="clear" w:color="auto" w:fill="auto"/>
            <w:vAlign w:val="bottom"/>
          </w:tcPr>
          <w:p w14:paraId="2DC8ACA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3"/>
            <w:shd w:val="clear" w:color="auto" w:fill="auto"/>
            <w:vAlign w:val="bottom"/>
          </w:tcPr>
          <w:p w14:paraId="0693494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5B6FB3E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6755E08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6493E16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183A188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07CB1E01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164AB99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4BBFD78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19BB92C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4BF9F1F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4EC49A9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676BC1D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2BF7276C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3B0326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98B516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0BF5D3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867338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0A2FF51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CDA5EA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106E0AB5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89D73B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B6DACB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3986E16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068159C7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2B5DCD5C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89C006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3C7B81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3FEF5527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BA2957A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074D612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3E9419D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52B00154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452FE48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95E25C4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BDBC88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09A9250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8FE880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7B4A85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8AAF5D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1A6D41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824123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3ADA710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692E550E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181F98A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24EFBD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B20901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B43CD04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731D016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ACC668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E85F7D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483140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3A35D14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1D36A5A1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</w:tr>
      <w:tr w:rsidR="00FE4708" w:rsidRPr="0029618E" w14:paraId="35A58FCE" w14:textId="77777777" w:rsidTr="00B56EE1">
        <w:trPr>
          <w:trHeight w:hRule="exact" w:val="113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37A33E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3"/>
            <w:shd w:val="clear" w:color="auto" w:fill="auto"/>
            <w:vAlign w:val="bottom"/>
          </w:tcPr>
          <w:p w14:paraId="122737A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3"/>
            <w:shd w:val="clear" w:color="auto" w:fill="auto"/>
            <w:vAlign w:val="bottom"/>
          </w:tcPr>
          <w:p w14:paraId="058F0E1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5C1C249A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3EB51424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43D28E0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7F9EAFE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05CF0E35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7360C04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61BD200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2F82D49C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4923284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64CC3FA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0AB37F35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2323BFF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D87300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64B691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60AA52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16F1CF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7EB802DA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4526971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18A404D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759AE0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6751B4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05A548F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30EE010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35AA51B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620CDF9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2E9CFF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7EDAF33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30B26F2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48603A0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2E9E5A0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0BF1CA8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55F3E8D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938A91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DBAE204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657DA26C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FCCE37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23E80EE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2E4EF4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3BB13F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AFA8B0E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58B58721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470DDE2C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A11080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A6D469C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D3AC1B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2254FE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4C766DD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6618C2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74B92D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94CD237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32963D8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05E8237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</w:tr>
      <w:tr w:rsidR="00922EB1" w:rsidRPr="004F40D2" w14:paraId="651DB494" w14:textId="77777777" w:rsidTr="00B56EE1">
        <w:trPr>
          <w:trHeight w:val="284"/>
        </w:trPr>
        <w:tc>
          <w:tcPr>
            <w:tcW w:w="8289" w:type="dxa"/>
            <w:gridSpan w:val="117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B8AAA2E" w14:textId="77777777" w:rsidR="00922EB1" w:rsidRPr="004F40D2" w:rsidRDefault="005172E5" w:rsidP="00466AD6">
            <w:pPr>
              <w:pStyle w:val="tytul-bold"/>
              <w:spacing w:line="220" w:lineRule="exact"/>
            </w:pPr>
            <w:r w:rsidRPr="004F40D2">
              <w:t>WNIOSEK O GWARANCJĘ</w:t>
            </w:r>
            <w:r w:rsidR="006B5099" w:rsidRPr="004F40D2">
              <w:rPr>
                <w:lang w:val="pl-PL"/>
              </w:rPr>
              <w:t>/ANEKS DO GWARANCJI</w:t>
            </w: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1AF601C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4006CAE5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5FA279ED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72C558E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ADB2E54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58D558F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A183154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6D29504F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4FADD02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6FD8EBD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859A98C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2CA453D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14CF05C9" w14:textId="77777777" w:rsidR="00922EB1" w:rsidRPr="004F40D2" w:rsidRDefault="00922EB1" w:rsidP="0015442C">
            <w:pPr>
              <w:pStyle w:val="opisypol"/>
              <w:rPr>
                <w:lang w:val="pl-PL"/>
              </w:rPr>
            </w:pPr>
          </w:p>
        </w:tc>
      </w:tr>
      <w:tr w:rsidR="00FE4708" w:rsidRPr="004F40D2" w14:paraId="65B00AA4" w14:textId="77777777" w:rsidTr="00B56EE1">
        <w:trPr>
          <w:trHeight w:hRule="exact" w:val="227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FA57353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3"/>
            <w:shd w:val="clear" w:color="auto" w:fill="auto"/>
            <w:vAlign w:val="bottom"/>
          </w:tcPr>
          <w:p w14:paraId="4945FDA9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3"/>
            <w:shd w:val="clear" w:color="auto" w:fill="auto"/>
            <w:vAlign w:val="bottom"/>
          </w:tcPr>
          <w:p w14:paraId="1D211350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18EEB284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18432C40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640552DD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3B48CA4B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72856933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0321AE16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3E202C7A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73571DC9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701E9437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6028E6E8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1C2F45E6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5C994672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7F305E99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DAA15F4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11933F2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EEA7998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44479C47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A432FDB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4E8F92CA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4FF2BFE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C479C97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624F4DA8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1763092A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4D634FA6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75F36067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14C64C1A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16623E84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20502DA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254B482D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541CBE2A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6DB82699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4CADB783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F660737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82F8EAA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6380E6BF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321292B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A353329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5F86BE2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64F9B97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710A535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249EA252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74C5E2E0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69DA954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975E264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A7AFF3A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B9E394C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300901A9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4917D58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C8287B7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69D3CC9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931EBE6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5B339A37" w14:textId="77777777" w:rsidR="00FE4708" w:rsidRPr="004F40D2" w:rsidRDefault="00FE4708" w:rsidP="0015442C">
            <w:pPr>
              <w:pStyle w:val="opisypol"/>
              <w:rPr>
                <w:lang w:val="pl-PL"/>
              </w:rPr>
            </w:pPr>
          </w:p>
        </w:tc>
      </w:tr>
      <w:tr w:rsidR="008A40F5" w:rsidRPr="004F40D2" w14:paraId="7DCB61C8" w14:textId="77777777" w:rsidTr="006B5099">
        <w:trPr>
          <w:trHeight w:hRule="exact" w:val="397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D952D8A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3"/>
            <w:shd w:val="clear" w:color="auto" w:fill="auto"/>
            <w:vAlign w:val="bottom"/>
          </w:tcPr>
          <w:p w14:paraId="4F00D98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3"/>
            <w:shd w:val="clear" w:color="auto" w:fill="auto"/>
            <w:vAlign w:val="bottom"/>
          </w:tcPr>
          <w:p w14:paraId="6EA6EEE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15291234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63AC248A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5E029F31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25A20B92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54A2A1AD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7E21482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5DDB00D9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35BC73A7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19AD99F3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33F7AF4F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400D2DBC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54A05C70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707180B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632324A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EC027FC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CCAC5F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5A1A53C6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F0CBD1A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6BF770B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A46D0B7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9C1CFA6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B4804F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24F38CFD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2E74992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A2465CD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7162543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6446C881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0A86F1FB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75FDD9FC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26A0946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796A16FF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76011DD5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3E2757B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1C1C853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422EED6C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D5716D6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113D7F9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1514931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671BF8F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4CE93DC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140B40A2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0EBB34F0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EEA8380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5C394B3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B2C70A3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2EA26B5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1BDBD396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B50CF46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62C899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5A76BE7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2E3550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16420520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</w:tr>
      <w:tr w:rsidR="00A90497" w:rsidRPr="004F40D2" w14:paraId="0E5C2CCA" w14:textId="77777777" w:rsidTr="00B56EE1">
        <w:trPr>
          <w:trHeight w:val="227"/>
        </w:trPr>
        <w:tc>
          <w:tcPr>
            <w:tcW w:w="8087" w:type="dxa"/>
            <w:gridSpan w:val="115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732898" w14:textId="77777777" w:rsidR="00A90497" w:rsidRPr="004F40D2" w:rsidRDefault="00ED1258" w:rsidP="00A90497">
            <w:pPr>
              <w:pStyle w:val="opisypol"/>
              <w:rPr>
                <w:lang w:val="pl-PL"/>
              </w:rPr>
            </w:pPr>
            <w:r w:rsidRPr="004F40D2">
              <w:t>Na podstawie umowy zlecenia o okresowe udzielanie gwarancji ubezpieczeniowych kontraktowych niniejszym zlecam udzielenie</w:t>
            </w:r>
            <w:r w:rsidR="00A90497" w:rsidRPr="004F40D2">
              <w:t>:</w:t>
            </w: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2E941A3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987CBC6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19A168A9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6038ED4A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2F41E2E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A368C92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9BBB048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0669292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3A11D1C4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8A9272A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C5063BA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30EBEDE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7BD44DB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43076937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</w:tr>
      <w:tr w:rsidR="00D92C41" w:rsidRPr="004F40D2" w14:paraId="2571B037" w14:textId="77777777" w:rsidTr="00B56EE1">
        <w:trPr>
          <w:trHeight w:hRule="exact" w:val="113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12EF1A4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3"/>
            <w:shd w:val="clear" w:color="auto" w:fill="auto"/>
            <w:vAlign w:val="bottom"/>
          </w:tcPr>
          <w:p w14:paraId="00F8D329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3"/>
            <w:shd w:val="clear" w:color="auto" w:fill="auto"/>
            <w:vAlign w:val="bottom"/>
          </w:tcPr>
          <w:p w14:paraId="64C9704F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1EE676AE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0A63B2A0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2DC86D8E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7D1FBAB9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454B38C1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71CD0D2A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627F0848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3E6D8E18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0BF103B1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38275007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5735F542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4C0EC136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6D172575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C04E879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357443F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5E1FA01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5940DF63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8C6CFCE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E1EC875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DFD1A4E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1E6E818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7262BEAD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5139EA82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35E65A37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611FB36A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1832D5A2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713A5F72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676C9013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4AE005E3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0F4EBF44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5B0C5976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03D0E1D5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F74534F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CAD00FA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040B334B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CBB67C3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C88816C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BDA076B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65B5F07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A594A23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5E7DFC33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2241286A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8B835F6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DFAF4D6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F8F80BE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F4AF268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29426383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2F0696F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C09C728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E29F882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B2F8F28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4A93DC27" w14:textId="77777777" w:rsidR="00D92C41" w:rsidRPr="004F40D2" w:rsidRDefault="00D92C41" w:rsidP="0015442C">
            <w:pPr>
              <w:pStyle w:val="opisypol"/>
              <w:rPr>
                <w:lang w:val="pl-PL"/>
              </w:rPr>
            </w:pPr>
          </w:p>
        </w:tc>
      </w:tr>
      <w:tr w:rsidR="00A90497" w:rsidRPr="004F40D2" w14:paraId="1F27288C" w14:textId="77777777" w:rsidTr="00B56EE1">
        <w:trPr>
          <w:trHeight w:val="227"/>
        </w:trPr>
        <w:tc>
          <w:tcPr>
            <w:tcW w:w="8087" w:type="dxa"/>
            <w:gridSpan w:val="115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58204FA" w14:textId="77777777" w:rsidR="00A90497" w:rsidRPr="004F40D2" w:rsidRDefault="00A90497" w:rsidP="00A90497">
            <w:pPr>
              <w:pStyle w:val="opisypol"/>
            </w:pPr>
            <w:r w:rsidRPr="004F40D2"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instrText xml:space="preserve"> FORMCHECKBOX </w:instrText>
            </w:r>
            <w:r w:rsidR="00000000">
              <w:fldChar w:fldCharType="separate"/>
            </w:r>
            <w:r w:rsidRPr="004F40D2">
              <w:fldChar w:fldCharType="end"/>
            </w:r>
            <w:r w:rsidRPr="004F40D2">
              <w:t>  gwarancji ubezpieczeniowej kontraktowej</w:t>
            </w: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80599E0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9ED02E9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24958B00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18023720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8097BFA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EE5E5E3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4B0F48E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3A2C32E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06267C27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D759FBD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47DD8A5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AED1A9E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522EFCD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78563B20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</w:tr>
      <w:tr w:rsidR="00A90497" w:rsidRPr="004F40D2" w14:paraId="77881338" w14:textId="77777777" w:rsidTr="00B56EE1">
        <w:trPr>
          <w:trHeight w:hRule="exact" w:val="113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C4B4852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3"/>
            <w:shd w:val="clear" w:color="auto" w:fill="auto"/>
            <w:vAlign w:val="bottom"/>
          </w:tcPr>
          <w:p w14:paraId="2F2233E1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3"/>
            <w:shd w:val="clear" w:color="auto" w:fill="auto"/>
            <w:vAlign w:val="bottom"/>
          </w:tcPr>
          <w:p w14:paraId="4E2CFA28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2E85ABF2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9222D77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0F37242C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51735BB7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51924A01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742DEFFC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215C9EC5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7943A7BB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3386ABAB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507486FA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216B0614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21D4FE44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032B37BF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C0640FA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6F77F35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FD7CA33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7474FE56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74E1417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9659119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87C1E48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CA2A4D1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699DF04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80D3DF2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F0E4E2D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2D9BEFC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6808A95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C516971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0A4702CC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61431191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6505D020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2B0E3D68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5C569A31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1663AB9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9E7746B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4F6A02F7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10097B8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EC94D73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BAD2C4B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D88E1F0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7505980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40866EDF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00584605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582DB99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82F55C0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AF96E74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E0F51D2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2CC2E4E5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BD3E58E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B1A538D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C040F54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2CCF1D1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2B65B2C6" w14:textId="77777777" w:rsidR="00A90497" w:rsidRPr="004F40D2" w:rsidRDefault="00A90497" w:rsidP="0015442C">
            <w:pPr>
              <w:pStyle w:val="opisypol"/>
              <w:rPr>
                <w:lang w:val="pl-PL"/>
              </w:rPr>
            </w:pPr>
          </w:p>
        </w:tc>
      </w:tr>
      <w:tr w:rsidR="00853F24" w:rsidRPr="004F40D2" w14:paraId="0BF2CFA3" w14:textId="77777777" w:rsidTr="00B56EE1">
        <w:trPr>
          <w:trHeight w:hRule="exact" w:val="227"/>
        </w:trPr>
        <w:tc>
          <w:tcPr>
            <w:tcW w:w="3905" w:type="dxa"/>
            <w:gridSpan w:val="59"/>
            <w:tcBorders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A563B83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  <w:r w:rsidRPr="004F40D2"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instrText xml:space="preserve"> FORMCHECKBOX </w:instrText>
            </w:r>
            <w:r w:rsidR="00000000">
              <w:fldChar w:fldCharType="separate"/>
            </w:r>
            <w:r w:rsidRPr="004F40D2">
              <w:fldChar w:fldCharType="end"/>
            </w:r>
            <w:r w:rsidRPr="004F40D2">
              <w:t>  </w:t>
            </w:r>
            <w:r w:rsidRPr="004F40D2">
              <w:rPr>
                <w:spacing w:val="2"/>
              </w:rPr>
              <w:t>aneksu do gwarancji ubezpieczeniowej kontraktowej</w:t>
            </w:r>
            <w:r w:rsidRPr="004F40D2">
              <w:rPr>
                <w:spacing w:val="2"/>
                <w:lang w:val="pl-PL"/>
              </w:rPr>
              <w:t xml:space="preserve"> nr</w:t>
            </w:r>
          </w:p>
        </w:tc>
        <w:tc>
          <w:tcPr>
            <w:tcW w:w="1990" w:type="dxa"/>
            <w:gridSpan w:val="3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935E749" w14:textId="77777777" w:rsidR="00853F24" w:rsidRPr="004F40D2" w:rsidRDefault="00BC6B76" w:rsidP="007726D2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97" w:type="dxa"/>
            <w:gridSpan w:val="3"/>
            <w:tcBorders>
              <w:left w:val="single" w:sz="4" w:space="0" w:color="003C7D"/>
            </w:tcBorders>
            <w:shd w:val="clear" w:color="auto" w:fill="auto"/>
            <w:vAlign w:val="bottom"/>
          </w:tcPr>
          <w:p w14:paraId="43F69511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65C173D5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985973B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25079F02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306BCAC5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24EC680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321FBA9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19C05019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1CD906C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62A41B2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E2727ED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F338CE9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7B18A02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11082D85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01C7030A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ACC4131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8EDD53D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71A46DF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61DBE51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7E1AF314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AEC354F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2C5F909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FEF7FF2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20C512B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4D92988A" w14:textId="77777777" w:rsidR="00853F24" w:rsidRPr="004F40D2" w:rsidRDefault="00853F24" w:rsidP="0015442C">
            <w:pPr>
              <w:pStyle w:val="opisypol"/>
              <w:rPr>
                <w:lang w:val="pl-PL"/>
              </w:rPr>
            </w:pPr>
          </w:p>
        </w:tc>
      </w:tr>
      <w:tr w:rsidR="005C7892" w:rsidRPr="004F40D2" w14:paraId="56E4134B" w14:textId="77777777" w:rsidTr="00B56EE1">
        <w:trPr>
          <w:trHeight w:hRule="exact" w:val="227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D144A19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3"/>
            <w:shd w:val="clear" w:color="auto" w:fill="auto"/>
            <w:vAlign w:val="bottom"/>
          </w:tcPr>
          <w:p w14:paraId="0E6B8F88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3"/>
            <w:shd w:val="clear" w:color="auto" w:fill="auto"/>
            <w:vAlign w:val="bottom"/>
          </w:tcPr>
          <w:p w14:paraId="4F6DFDFE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49B5CBD8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E59FDC0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3D689840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70A59F7F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1CE4B995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0DB05915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415626D6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211CC007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66FF8FAD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7537D675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7A2B34F2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669B1E39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67E369B7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1A5B78BC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42338350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4D4164AF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60C0787F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2DB81B1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4A0B502C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F0F7EE7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084325F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6A8D20CE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33064D1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32986D09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1C9BB435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1C5D291A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3CFE87BD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0BAA2778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19B8D6DA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63171BC5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089145B6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482C153C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E376886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EB1D2B2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56ECAD5C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0C39330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9F2806F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7362705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383DF08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510052F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22A3964C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78C99A41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92F95BD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19063AD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B4CD2E3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D435602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2B477B32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04DF94A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A617AB3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8AD17BF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374B175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5EC8C2BF" w14:textId="77777777" w:rsidR="005C7892" w:rsidRPr="004F40D2" w:rsidRDefault="005C7892" w:rsidP="0015442C">
            <w:pPr>
              <w:pStyle w:val="opisypol"/>
              <w:rPr>
                <w:lang w:val="pl-PL"/>
              </w:rPr>
            </w:pPr>
          </w:p>
        </w:tc>
      </w:tr>
      <w:tr w:rsidR="008A40F5" w:rsidRPr="004F40D2" w14:paraId="2608539B" w14:textId="77777777" w:rsidTr="006B5099">
        <w:trPr>
          <w:trHeight w:hRule="exact" w:val="397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6C51265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3"/>
            <w:shd w:val="clear" w:color="auto" w:fill="auto"/>
            <w:vAlign w:val="bottom"/>
          </w:tcPr>
          <w:p w14:paraId="515F609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3"/>
            <w:shd w:val="clear" w:color="auto" w:fill="auto"/>
            <w:vAlign w:val="bottom"/>
          </w:tcPr>
          <w:p w14:paraId="530A6284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507248FB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B6695A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39882B05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37E72241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3919DD5F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304E6379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4A4AEA41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37099C86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06C6A384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0D7BA279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5B14B32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442AC08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3728EC8F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8080AE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79741C5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0C2F416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021AE1D0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C5598BD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AD182FF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29B568A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C53C72D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050CB110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52F170A1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137AA4B6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630D93E3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1AEF470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6884B00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562109A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5E23BAC9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1BC19ED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6DF86910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6DE3706A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95C7809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B75CFE7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71B5BA90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3C32B02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155DFF1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67CEFD3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209523C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AA4A6CF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39A012F7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4D04574F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A9659C6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4FEE63C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1D35574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3820BD3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7F0C587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7AAE3FD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1F92612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E364D1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43943C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43EAE963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</w:tr>
      <w:tr w:rsidR="00B56EE1" w:rsidRPr="004F40D2" w14:paraId="40469A5E" w14:textId="77777777">
        <w:trPr>
          <w:trHeight w:hRule="exact" w:val="227"/>
        </w:trPr>
        <w:tc>
          <w:tcPr>
            <w:tcW w:w="10935" w:type="dxa"/>
            <w:gridSpan w:val="143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87C3694" w14:textId="77777777" w:rsidR="00B56EE1" w:rsidRPr="004F40D2" w:rsidRDefault="00B56EE1" w:rsidP="00B56EE1">
            <w:pPr>
              <w:pStyle w:val="naglowkisekcji"/>
              <w:rPr>
                <w:lang w:val="pl-PL"/>
              </w:rPr>
            </w:pPr>
            <w:r w:rsidRPr="004F40D2">
              <w:rPr>
                <w:rStyle w:val="naglowkisekcjiZnak"/>
              </w:rPr>
              <w:t>Wnioskodawca</w:t>
            </w:r>
          </w:p>
        </w:tc>
      </w:tr>
      <w:tr w:rsidR="00B56EE1" w:rsidRPr="004F40D2" w14:paraId="6DF2F6F9" w14:textId="77777777" w:rsidTr="00B56EE1">
        <w:trPr>
          <w:trHeight w:hRule="exact" w:val="113"/>
        </w:trPr>
        <w:tc>
          <w:tcPr>
            <w:tcW w:w="10935" w:type="dxa"/>
            <w:gridSpan w:val="143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F9CD060" w14:textId="77777777" w:rsidR="00B56EE1" w:rsidRPr="004F40D2" w:rsidRDefault="00B56EE1" w:rsidP="00B56EE1">
            <w:pPr>
              <w:pStyle w:val="opisypol"/>
              <w:rPr>
                <w:rStyle w:val="naglowkisekcjiZnak"/>
                <w:spacing w:val="0"/>
                <w:sz w:val="14"/>
              </w:rPr>
            </w:pPr>
          </w:p>
        </w:tc>
      </w:tr>
      <w:tr w:rsidR="00E3310F" w:rsidRPr="004F40D2" w14:paraId="2D192F4C" w14:textId="77777777" w:rsidTr="00B56EE1">
        <w:trPr>
          <w:trHeight w:val="227"/>
        </w:trPr>
        <w:tc>
          <w:tcPr>
            <w:tcW w:w="1158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CF9914A" w14:textId="77777777" w:rsidR="00E3310F" w:rsidRPr="004F40D2" w:rsidRDefault="00E3310F" w:rsidP="00ED1258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t>Nazwa:</w:t>
            </w:r>
          </w:p>
        </w:tc>
        <w:tc>
          <w:tcPr>
            <w:tcW w:w="9777" w:type="dxa"/>
            <w:gridSpan w:val="12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D478DD7" w14:textId="77777777" w:rsidR="00E3310F" w:rsidRPr="004F40D2" w:rsidRDefault="007726D2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0" w:name="Tekst2"/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  <w:bookmarkEnd w:id="0"/>
          </w:p>
        </w:tc>
      </w:tr>
      <w:tr w:rsidR="00E3310F" w:rsidRPr="004F40D2" w14:paraId="56AF2781" w14:textId="77777777" w:rsidTr="00B56EE1">
        <w:trPr>
          <w:trHeight w:val="227"/>
        </w:trPr>
        <w:tc>
          <w:tcPr>
            <w:tcW w:w="1158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A38474F" w14:textId="77777777" w:rsidR="00E3310F" w:rsidRPr="004F40D2" w:rsidRDefault="00E3310F" w:rsidP="00ED1258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t>Adres:</w:t>
            </w:r>
          </w:p>
        </w:tc>
        <w:tc>
          <w:tcPr>
            <w:tcW w:w="9777" w:type="dxa"/>
            <w:gridSpan w:val="12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C146D3B" w14:textId="77777777" w:rsidR="00E3310F" w:rsidRPr="004F40D2" w:rsidRDefault="00E3310F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E3310F" w:rsidRPr="004F40D2" w14:paraId="7F0100E1" w14:textId="77777777" w:rsidTr="00B56EE1">
        <w:trPr>
          <w:trHeight w:val="227"/>
        </w:trPr>
        <w:tc>
          <w:tcPr>
            <w:tcW w:w="1158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88B6D1D" w14:textId="77777777" w:rsidR="00E3310F" w:rsidRPr="004F40D2" w:rsidRDefault="00E3310F" w:rsidP="00ED1258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t>NIP:</w:t>
            </w:r>
          </w:p>
        </w:tc>
        <w:tc>
          <w:tcPr>
            <w:tcW w:w="9777" w:type="dxa"/>
            <w:gridSpan w:val="12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7E59E91" w14:textId="77777777" w:rsidR="00E3310F" w:rsidRPr="004F40D2" w:rsidRDefault="00E3310F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E3310F" w:rsidRPr="004F40D2" w14:paraId="580EC148" w14:textId="77777777" w:rsidTr="00B56EE1">
        <w:trPr>
          <w:trHeight w:val="227"/>
        </w:trPr>
        <w:tc>
          <w:tcPr>
            <w:tcW w:w="1158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48BC0A1" w14:textId="77777777" w:rsidR="00E3310F" w:rsidRPr="004F40D2" w:rsidRDefault="00E3310F" w:rsidP="00ED1258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t>REGON:</w:t>
            </w:r>
          </w:p>
        </w:tc>
        <w:tc>
          <w:tcPr>
            <w:tcW w:w="9777" w:type="dxa"/>
            <w:gridSpan w:val="12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069DB4B" w14:textId="77777777" w:rsidR="00E3310F" w:rsidRPr="004F40D2" w:rsidRDefault="00E3310F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E3310F" w:rsidRPr="004F40D2" w14:paraId="198F63A3" w14:textId="77777777" w:rsidTr="00B56EE1">
        <w:trPr>
          <w:trHeight w:val="227"/>
        </w:trPr>
        <w:tc>
          <w:tcPr>
            <w:tcW w:w="1158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919DCB8" w14:textId="77777777" w:rsidR="00E3310F" w:rsidRPr="004F40D2" w:rsidRDefault="00E3310F" w:rsidP="00ED1258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t>Telefon:</w:t>
            </w:r>
          </w:p>
        </w:tc>
        <w:tc>
          <w:tcPr>
            <w:tcW w:w="9777" w:type="dxa"/>
            <w:gridSpan w:val="12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0355876" w14:textId="77777777" w:rsidR="00E3310F" w:rsidRPr="004F40D2" w:rsidRDefault="00E3310F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E3310F" w:rsidRPr="004F40D2" w14:paraId="0634C7B0" w14:textId="77777777" w:rsidTr="00341A52">
        <w:trPr>
          <w:trHeight w:val="227"/>
        </w:trPr>
        <w:tc>
          <w:tcPr>
            <w:tcW w:w="1158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CEE239B" w14:textId="77777777" w:rsidR="00E3310F" w:rsidRPr="004F40D2" w:rsidRDefault="00E3310F" w:rsidP="00ED1258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t>Adres e-mail:</w:t>
            </w:r>
          </w:p>
        </w:tc>
        <w:tc>
          <w:tcPr>
            <w:tcW w:w="9777" w:type="dxa"/>
            <w:gridSpan w:val="12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6D8CCC7" w14:textId="77777777" w:rsidR="00E3310F" w:rsidRPr="004F40D2" w:rsidRDefault="00E3310F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941BC0" w:rsidRPr="004F40D2" w14:paraId="403B185C" w14:textId="77777777" w:rsidTr="00466AD6">
        <w:trPr>
          <w:trHeight w:hRule="exact" w:val="227"/>
        </w:trPr>
        <w:tc>
          <w:tcPr>
            <w:tcW w:w="193" w:type="dxa"/>
            <w:gridSpan w:val="2"/>
            <w:tcBorders>
              <w:bottom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1DD52CD" w14:textId="77777777" w:rsidR="00941BC0" w:rsidRPr="004F40D2" w:rsidRDefault="00941BC0" w:rsidP="00200DFB">
            <w:pPr>
              <w:pStyle w:val="przypisy"/>
              <w:rPr>
                <w:lang w:val="pl-PL"/>
              </w:rPr>
            </w:pPr>
          </w:p>
        </w:tc>
        <w:tc>
          <w:tcPr>
            <w:tcW w:w="18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2BE4E3A" w14:textId="77777777" w:rsidR="00941BC0" w:rsidRPr="004F40D2" w:rsidRDefault="00941BC0" w:rsidP="00200DFB">
            <w:pPr>
              <w:pStyle w:val="przypisy"/>
              <w:rPr>
                <w:lang w:val="pl-PL"/>
              </w:rPr>
            </w:pPr>
          </w:p>
        </w:tc>
        <w:tc>
          <w:tcPr>
            <w:tcW w:w="192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9CBD30D" w14:textId="77777777" w:rsidR="00941BC0" w:rsidRPr="004F40D2" w:rsidRDefault="00941BC0" w:rsidP="00200DFB">
            <w:pPr>
              <w:pStyle w:val="przypisy"/>
              <w:rPr>
                <w:lang w:val="pl-PL"/>
              </w:rPr>
            </w:pPr>
          </w:p>
        </w:tc>
        <w:tc>
          <w:tcPr>
            <w:tcW w:w="193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B6C543F" w14:textId="77777777" w:rsidR="00941BC0" w:rsidRPr="004F40D2" w:rsidRDefault="00941BC0" w:rsidP="00200DFB">
            <w:pPr>
              <w:pStyle w:val="przypisy"/>
              <w:rPr>
                <w:lang w:val="pl-PL"/>
              </w:rPr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5E8A30B" w14:textId="77777777" w:rsidR="00941BC0" w:rsidRPr="004F40D2" w:rsidRDefault="00941BC0" w:rsidP="00200DFB">
            <w:pPr>
              <w:pStyle w:val="przypisy"/>
              <w:rPr>
                <w:lang w:val="pl-PL"/>
              </w:rPr>
            </w:pPr>
          </w:p>
        </w:tc>
        <w:tc>
          <w:tcPr>
            <w:tcW w:w="194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8C3B2A3" w14:textId="77777777" w:rsidR="00941BC0" w:rsidRPr="004F40D2" w:rsidRDefault="00941BC0" w:rsidP="00200DFB">
            <w:pPr>
              <w:pStyle w:val="przypisy"/>
              <w:rPr>
                <w:lang w:val="pl-PL"/>
              </w:rPr>
            </w:pPr>
          </w:p>
        </w:tc>
        <w:tc>
          <w:tcPr>
            <w:tcW w:w="193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6A908A7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DBDEF04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A87726C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93D90BF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9E6BE71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4249A5D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B42CD28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CC55C9D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A7EA7CA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7F79F10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19E08DF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6C7279C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14741EB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5B8C1B1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BEB7DBE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4439EB8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12CB144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A994EEE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675B00B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BEF5695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7D981FF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E5CF4D1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F28E651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F189CF3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E49E2DB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390B776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1DB03C8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A2CE84D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7D880E0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7D50657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260FFE9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E467258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F9D9EF8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CE85373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7D66E4A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8521579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00EC842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22544D9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ACF0D80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445D8B7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697D001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9138303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C960352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20A5D19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2A248C0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6CD97DD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847AFE9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1345816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02400AF" w14:textId="77777777" w:rsidR="00941BC0" w:rsidRPr="004F40D2" w:rsidRDefault="00941BC0" w:rsidP="0015442C">
            <w:pPr>
              <w:pStyle w:val="opisypol"/>
              <w:rPr>
                <w:lang w:val="pl-PL"/>
              </w:rPr>
            </w:pPr>
          </w:p>
        </w:tc>
      </w:tr>
      <w:tr w:rsidR="00CB134E" w:rsidRPr="004F40D2" w14:paraId="1D165498" w14:textId="77777777" w:rsidTr="008D7F49">
        <w:trPr>
          <w:trHeight w:val="283"/>
        </w:trPr>
        <w:tc>
          <w:tcPr>
            <w:tcW w:w="9322" w:type="dxa"/>
            <w:gridSpan w:val="12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62252A5" w14:textId="77777777" w:rsidR="00CB134E" w:rsidRPr="00345B55" w:rsidRDefault="00345B55" w:rsidP="00CB134E">
            <w:pPr>
              <w:pStyle w:val="opisypol"/>
              <w:ind w:left="57"/>
              <w:rPr>
                <w:lang w:val="pl-PL"/>
              </w:rPr>
            </w:pPr>
            <w:r w:rsidRPr="00345B55">
              <w:rPr>
                <w:b/>
                <w:bCs/>
                <w:lang w:val="pl-PL"/>
              </w:rPr>
              <w:t>Informacje o Wnioskodawcy / gwarancji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DC959E2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b/>
                <w:bCs/>
                <w:lang w:val="pl-PL"/>
              </w:rPr>
              <w:t>TAK</w:t>
            </w:r>
          </w:p>
        </w:tc>
        <w:tc>
          <w:tcPr>
            <w:tcW w:w="80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08A1A0E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b/>
                <w:bCs/>
                <w:lang w:val="pl-PL"/>
              </w:rPr>
              <w:t>NIE</w:t>
            </w:r>
          </w:p>
        </w:tc>
      </w:tr>
      <w:tr w:rsidR="00CB134E" w:rsidRPr="004F40D2" w14:paraId="0963889F" w14:textId="77777777" w:rsidTr="008D7F49">
        <w:trPr>
          <w:trHeight w:val="283"/>
        </w:trPr>
        <w:tc>
          <w:tcPr>
            <w:tcW w:w="9322" w:type="dxa"/>
            <w:gridSpan w:val="12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CB805F6" w14:textId="77777777" w:rsidR="00CB134E" w:rsidRPr="004F40D2" w:rsidRDefault="00CB134E" w:rsidP="00CB134E">
            <w:pPr>
              <w:pStyle w:val="opisypol"/>
              <w:ind w:left="57"/>
              <w:rPr>
                <w:lang w:val="pl-PL"/>
              </w:rPr>
            </w:pPr>
            <w:r w:rsidRPr="004F40D2">
              <w:t>Czy wobec Wnioskodawcy prowadzone jest postępowanie likwidacyjne, restrukturyzacyjne bądź upadłościowe?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AC997CB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2D11019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CB134E" w:rsidRPr="004F40D2" w14:paraId="70F7C874" w14:textId="77777777" w:rsidTr="008D7F49">
        <w:trPr>
          <w:trHeight w:val="283"/>
        </w:trPr>
        <w:tc>
          <w:tcPr>
            <w:tcW w:w="9322" w:type="dxa"/>
            <w:gridSpan w:val="12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A7CE0B3" w14:textId="77777777" w:rsidR="00CB134E" w:rsidRPr="004F40D2" w:rsidRDefault="00CB134E" w:rsidP="00CB134E">
            <w:pPr>
              <w:pStyle w:val="opisypol"/>
              <w:ind w:left="57"/>
              <w:rPr>
                <w:lang w:val="pl-PL"/>
              </w:rPr>
            </w:pPr>
            <w:r w:rsidRPr="004F40D2">
              <w:t>Czy wobec Wnioskodawcy prowadzone jest postępowanie egzekucyjne?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3C521EC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CB32DFB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CB134E" w:rsidRPr="004F40D2" w14:paraId="73EBDF16" w14:textId="77777777" w:rsidTr="008D7F49">
        <w:trPr>
          <w:trHeight w:val="283"/>
        </w:trPr>
        <w:tc>
          <w:tcPr>
            <w:tcW w:w="9322" w:type="dxa"/>
            <w:gridSpan w:val="12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CD1F4E9" w14:textId="77777777" w:rsidR="00CB134E" w:rsidRPr="004F40D2" w:rsidRDefault="00CB134E" w:rsidP="00CB134E">
            <w:pPr>
              <w:pStyle w:val="opisypol"/>
              <w:ind w:left="57"/>
              <w:rPr>
                <w:lang w:val="pl-PL"/>
              </w:rPr>
            </w:pPr>
            <w:r w:rsidRPr="004F40D2">
              <w:t>Czy Wnioskodawca zalega z płatnościami wobec ZUS i US lub zawarł umowę ugody w zakresie spłaty zaległych zobowiązań?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DAD88B4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5623730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CB134E" w:rsidRPr="004F40D2" w14:paraId="329A6B92" w14:textId="77777777" w:rsidTr="008D7F49">
        <w:trPr>
          <w:trHeight w:val="283"/>
        </w:trPr>
        <w:tc>
          <w:tcPr>
            <w:tcW w:w="9322" w:type="dxa"/>
            <w:gridSpan w:val="12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ADA471A" w14:textId="77777777" w:rsidR="00CB134E" w:rsidRPr="004F40D2" w:rsidRDefault="00CB134E" w:rsidP="00CB134E">
            <w:pPr>
              <w:pStyle w:val="opisypol"/>
              <w:ind w:left="57"/>
              <w:rPr>
                <w:lang w:val="pl-PL"/>
              </w:rPr>
            </w:pPr>
            <w:r w:rsidRPr="004F40D2">
              <w:t>Czy Wnioskodawca ma przeterminowane zobowiązania powyżej 14 dni?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2E690E0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250D8D0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CB134E" w:rsidRPr="004F40D2" w14:paraId="77C0E6F7" w14:textId="77777777" w:rsidTr="008D7F49">
        <w:trPr>
          <w:trHeight w:val="283"/>
        </w:trPr>
        <w:tc>
          <w:tcPr>
            <w:tcW w:w="9322" w:type="dxa"/>
            <w:gridSpan w:val="12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91D88DE" w14:textId="77777777" w:rsidR="00CB134E" w:rsidRPr="004F40D2" w:rsidRDefault="00CB134E" w:rsidP="00CB134E">
            <w:pPr>
              <w:pStyle w:val="opisypol"/>
              <w:ind w:left="57"/>
              <w:rPr>
                <w:lang w:val="pl-PL"/>
              </w:rPr>
            </w:pPr>
            <w:r w:rsidRPr="004F40D2">
              <w:t>Czy występują powiązania kapitałowe pomiędzy Wnioskodawcą a Beneficjentem?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D189BC5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41C965B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CB134E" w:rsidRPr="004F40D2" w14:paraId="0673E679" w14:textId="77777777" w:rsidTr="008D7F49">
        <w:trPr>
          <w:trHeight w:val="283"/>
        </w:trPr>
        <w:tc>
          <w:tcPr>
            <w:tcW w:w="9322" w:type="dxa"/>
            <w:gridSpan w:val="12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E697DA1" w14:textId="77777777" w:rsidR="00CB134E" w:rsidRPr="004F40D2" w:rsidRDefault="00CB134E" w:rsidP="00CB134E">
            <w:pPr>
              <w:pStyle w:val="opisypol"/>
              <w:ind w:left="57"/>
              <w:rPr>
                <w:lang w:val="pl-PL"/>
              </w:rPr>
            </w:pPr>
            <w:r w:rsidRPr="004F40D2">
              <w:t>Czy przedmiot zabezpieczanego kontraktu jest inny niż przedmiot podstawowej działalności Wnioskodawcy?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005528A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73C7C29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CB134E" w:rsidRPr="004F40D2" w14:paraId="62CB8796" w14:textId="77777777" w:rsidTr="008D7F49">
        <w:trPr>
          <w:trHeight w:val="283"/>
        </w:trPr>
        <w:tc>
          <w:tcPr>
            <w:tcW w:w="9322" w:type="dxa"/>
            <w:gridSpan w:val="12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75D5E90" w14:textId="77777777" w:rsidR="00CB134E" w:rsidRPr="004F40D2" w:rsidRDefault="00CB134E" w:rsidP="00CB134E">
            <w:pPr>
              <w:pStyle w:val="opisypol"/>
              <w:ind w:left="57"/>
              <w:rPr>
                <w:lang w:val="pl-PL"/>
              </w:rPr>
            </w:pPr>
            <w:r w:rsidRPr="004F40D2">
              <w:t>Czy wnioskowana gwarancja zabezpiecza konwojowanie gotówki?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4019367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B80AF23" w14:textId="77777777" w:rsidR="00CB134E" w:rsidRPr="004F40D2" w:rsidRDefault="00CB134E" w:rsidP="00CB134E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8A40F5" w:rsidRPr="004F40D2" w14:paraId="3D3AB559" w14:textId="77777777" w:rsidTr="00562FB3">
        <w:trPr>
          <w:trHeight w:hRule="exact" w:val="227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51D7656" w14:textId="77777777" w:rsidR="008A40F5" w:rsidRPr="004F40D2" w:rsidRDefault="008A40F5" w:rsidP="00200DFB">
            <w:pPr>
              <w:pStyle w:val="przypisy"/>
              <w:rPr>
                <w:lang w:val="pl-PL"/>
              </w:rPr>
            </w:pPr>
          </w:p>
        </w:tc>
        <w:tc>
          <w:tcPr>
            <w:tcW w:w="189" w:type="dxa"/>
            <w:gridSpan w:val="3"/>
            <w:shd w:val="clear" w:color="auto" w:fill="auto"/>
            <w:vAlign w:val="bottom"/>
          </w:tcPr>
          <w:p w14:paraId="465189D9" w14:textId="77777777" w:rsidR="008A40F5" w:rsidRPr="004F40D2" w:rsidRDefault="008A40F5" w:rsidP="00200DFB">
            <w:pPr>
              <w:pStyle w:val="przypisy"/>
              <w:rPr>
                <w:lang w:val="pl-PL"/>
              </w:rPr>
            </w:pPr>
          </w:p>
        </w:tc>
        <w:tc>
          <w:tcPr>
            <w:tcW w:w="192" w:type="dxa"/>
            <w:gridSpan w:val="3"/>
            <w:shd w:val="clear" w:color="auto" w:fill="auto"/>
            <w:vAlign w:val="bottom"/>
          </w:tcPr>
          <w:p w14:paraId="4122240C" w14:textId="77777777" w:rsidR="008A40F5" w:rsidRPr="004F40D2" w:rsidRDefault="008A40F5" w:rsidP="00200DFB">
            <w:pPr>
              <w:pStyle w:val="przypisy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55CDAE82" w14:textId="77777777" w:rsidR="008A40F5" w:rsidRPr="004F40D2" w:rsidRDefault="008A40F5" w:rsidP="00200DFB">
            <w:pPr>
              <w:pStyle w:val="przypisy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EAC9C60" w14:textId="77777777" w:rsidR="008A40F5" w:rsidRPr="004F40D2" w:rsidRDefault="008A40F5" w:rsidP="00200DFB">
            <w:pPr>
              <w:pStyle w:val="przypisy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4EF7DEF9" w14:textId="77777777" w:rsidR="008A40F5" w:rsidRPr="004F40D2" w:rsidRDefault="008A40F5" w:rsidP="00200DFB">
            <w:pPr>
              <w:pStyle w:val="przypisy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1631D6F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111099C6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44E804D1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140D8F22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6738D095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09A6DE0A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61A0ED6A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75C0D5CB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01D6C83B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7CC4019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1C3CF8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FFE6E94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4EE4DE22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3D2AAB4C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8FA607F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854B27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44F6043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42CCCCD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5B97B83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77C41C6A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398307D1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72CFB9C2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61649B4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40164C8B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3283354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6E9FDB41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05AB2D20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12EED64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6FA0323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FB37DE9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3F23F51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0F73E104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B8C2114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9DDF92B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3ACDF08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9F50BDA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8D46AC9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48116A86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5F3077C9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1704371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AD835B2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390B9DE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2374913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3DFB260F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6EFE437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C12F8DC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EE1D276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853B7BB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1EBC69FC" w14:textId="77777777" w:rsidR="008A40F5" w:rsidRPr="004F40D2" w:rsidRDefault="008A40F5" w:rsidP="0015442C">
            <w:pPr>
              <w:pStyle w:val="opisypol"/>
              <w:rPr>
                <w:lang w:val="pl-PL"/>
              </w:rPr>
            </w:pPr>
          </w:p>
        </w:tc>
      </w:tr>
      <w:tr w:rsidR="00CB134E" w:rsidRPr="004F40D2" w14:paraId="4D7B4AA1" w14:textId="77777777" w:rsidTr="00562FB3">
        <w:trPr>
          <w:trHeight w:hRule="exact" w:val="227"/>
        </w:trPr>
        <w:tc>
          <w:tcPr>
            <w:tcW w:w="10935" w:type="dxa"/>
            <w:gridSpan w:val="14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04BF825" w14:textId="77777777" w:rsidR="00CB134E" w:rsidRPr="004F40D2" w:rsidRDefault="00CB134E" w:rsidP="00562FB3">
            <w:pPr>
              <w:pStyle w:val="opisypol"/>
              <w:rPr>
                <w:b/>
                <w:bCs/>
              </w:rPr>
            </w:pPr>
            <w:r w:rsidRPr="004F40D2">
              <w:rPr>
                <w:b/>
                <w:bCs/>
              </w:rPr>
              <w:t xml:space="preserve">Przedmiot wniosku </w:t>
            </w:r>
          </w:p>
        </w:tc>
      </w:tr>
      <w:tr w:rsidR="00C4216B" w:rsidRPr="004F40D2" w14:paraId="0AEF0547" w14:textId="77777777" w:rsidTr="004974CD">
        <w:trPr>
          <w:trHeight w:hRule="exact" w:val="113"/>
        </w:trPr>
        <w:tc>
          <w:tcPr>
            <w:tcW w:w="189" w:type="dxa"/>
            <w:tcBorders>
              <w:bottom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DEADC41" w14:textId="77777777" w:rsidR="00C4216B" w:rsidRPr="004F40D2" w:rsidRDefault="00C4216B">
            <w:pPr>
              <w:pStyle w:val="opisypol"/>
            </w:pPr>
          </w:p>
        </w:tc>
        <w:tc>
          <w:tcPr>
            <w:tcW w:w="18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6107452" w14:textId="77777777" w:rsidR="00C4216B" w:rsidRPr="004F40D2" w:rsidRDefault="00C4216B">
            <w:pPr>
              <w:pStyle w:val="opisypol"/>
            </w:pPr>
          </w:p>
        </w:tc>
        <w:tc>
          <w:tcPr>
            <w:tcW w:w="190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04B24F0" w14:textId="77777777" w:rsidR="00C4216B" w:rsidRPr="004F40D2" w:rsidRDefault="00C4216B">
            <w:pPr>
              <w:pStyle w:val="opisypol"/>
            </w:pPr>
          </w:p>
        </w:tc>
        <w:tc>
          <w:tcPr>
            <w:tcW w:w="192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DD4D90A" w14:textId="77777777" w:rsidR="00C4216B" w:rsidRPr="004F40D2" w:rsidRDefault="00C4216B">
            <w:pPr>
              <w:pStyle w:val="opisypol"/>
            </w:pPr>
          </w:p>
        </w:tc>
        <w:tc>
          <w:tcPr>
            <w:tcW w:w="196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99723E9" w14:textId="77777777" w:rsidR="00C4216B" w:rsidRPr="004F40D2" w:rsidRDefault="00C4216B">
            <w:pPr>
              <w:pStyle w:val="opisypol"/>
            </w:pPr>
          </w:p>
        </w:tc>
        <w:tc>
          <w:tcPr>
            <w:tcW w:w="194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6495BDE" w14:textId="77777777" w:rsidR="00C4216B" w:rsidRPr="004F40D2" w:rsidRDefault="00C4216B">
            <w:pPr>
              <w:pStyle w:val="opisypol"/>
            </w:pPr>
          </w:p>
        </w:tc>
        <w:tc>
          <w:tcPr>
            <w:tcW w:w="193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7560C4B" w14:textId="77777777" w:rsidR="00C4216B" w:rsidRPr="004F40D2" w:rsidRDefault="00C4216B">
            <w:pPr>
              <w:pStyle w:val="opisypol"/>
            </w:pPr>
          </w:p>
        </w:tc>
        <w:tc>
          <w:tcPr>
            <w:tcW w:w="194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B227F5F" w14:textId="77777777" w:rsidR="00C4216B" w:rsidRPr="004F40D2" w:rsidRDefault="00C4216B">
            <w:pPr>
              <w:pStyle w:val="opisypol"/>
            </w:pPr>
          </w:p>
        </w:tc>
        <w:tc>
          <w:tcPr>
            <w:tcW w:w="194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57D4F75" w14:textId="77777777" w:rsidR="00C4216B" w:rsidRPr="004F40D2" w:rsidRDefault="00C4216B">
            <w:pPr>
              <w:pStyle w:val="opisypol"/>
            </w:pPr>
          </w:p>
        </w:tc>
        <w:tc>
          <w:tcPr>
            <w:tcW w:w="195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35DFD38" w14:textId="77777777" w:rsidR="00C4216B" w:rsidRPr="004F40D2" w:rsidRDefault="00C4216B">
            <w:pPr>
              <w:pStyle w:val="opisypol"/>
            </w:pPr>
          </w:p>
        </w:tc>
        <w:tc>
          <w:tcPr>
            <w:tcW w:w="196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7C80C49" w14:textId="77777777" w:rsidR="00C4216B" w:rsidRPr="004F40D2" w:rsidRDefault="00C4216B">
            <w:pPr>
              <w:pStyle w:val="opisypol"/>
            </w:pPr>
          </w:p>
        </w:tc>
        <w:tc>
          <w:tcPr>
            <w:tcW w:w="196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08C162D" w14:textId="77777777" w:rsidR="00C4216B" w:rsidRPr="004F40D2" w:rsidRDefault="00C4216B">
            <w:pPr>
              <w:pStyle w:val="opisypol"/>
            </w:pPr>
          </w:p>
        </w:tc>
        <w:tc>
          <w:tcPr>
            <w:tcW w:w="196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93B8507" w14:textId="77777777" w:rsidR="00C4216B" w:rsidRPr="004F40D2" w:rsidRDefault="00C4216B">
            <w:pPr>
              <w:pStyle w:val="opisypol"/>
            </w:pPr>
          </w:p>
        </w:tc>
        <w:tc>
          <w:tcPr>
            <w:tcW w:w="196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B6B3EBA" w14:textId="77777777" w:rsidR="00C4216B" w:rsidRPr="004F40D2" w:rsidRDefault="00C4216B">
            <w:pPr>
              <w:pStyle w:val="opisypol"/>
            </w:pPr>
          </w:p>
        </w:tc>
        <w:tc>
          <w:tcPr>
            <w:tcW w:w="196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C522F99" w14:textId="77777777" w:rsidR="00C4216B" w:rsidRPr="004F40D2" w:rsidRDefault="00C4216B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7F8EC1C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3869462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CF765DF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A0BCFA4" w14:textId="77777777" w:rsidR="00C4216B" w:rsidRPr="004F40D2" w:rsidRDefault="00C4216B">
            <w:pPr>
              <w:pStyle w:val="opisypol"/>
            </w:pPr>
          </w:p>
        </w:tc>
        <w:tc>
          <w:tcPr>
            <w:tcW w:w="200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2297FD4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D1992CE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9219173" w14:textId="77777777" w:rsidR="00C4216B" w:rsidRPr="004F40D2" w:rsidRDefault="00C4216B">
            <w:pPr>
              <w:pStyle w:val="opisypol"/>
            </w:pPr>
          </w:p>
        </w:tc>
        <w:tc>
          <w:tcPr>
            <w:tcW w:w="203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7D5C47C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EDF79DD" w14:textId="77777777" w:rsidR="00C4216B" w:rsidRPr="004F40D2" w:rsidRDefault="00C4216B">
            <w:pPr>
              <w:pStyle w:val="opisypol"/>
            </w:pPr>
          </w:p>
        </w:tc>
        <w:tc>
          <w:tcPr>
            <w:tcW w:w="201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E52E6F1" w14:textId="77777777" w:rsidR="00C4216B" w:rsidRPr="004F40D2" w:rsidRDefault="00C4216B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D7290F7" w14:textId="77777777" w:rsidR="00C4216B" w:rsidRPr="004F40D2" w:rsidRDefault="00C4216B">
            <w:pPr>
              <w:pStyle w:val="opisypol"/>
            </w:pPr>
          </w:p>
        </w:tc>
        <w:tc>
          <w:tcPr>
            <w:tcW w:w="203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F303AFC" w14:textId="77777777" w:rsidR="00C4216B" w:rsidRPr="004F40D2" w:rsidRDefault="00C4216B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8539490" w14:textId="77777777" w:rsidR="00C4216B" w:rsidRPr="004F40D2" w:rsidRDefault="00C4216B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97728EF" w14:textId="77777777" w:rsidR="00C4216B" w:rsidRPr="004F40D2" w:rsidRDefault="00C4216B">
            <w:pPr>
              <w:pStyle w:val="opisypol"/>
            </w:pPr>
          </w:p>
        </w:tc>
        <w:tc>
          <w:tcPr>
            <w:tcW w:w="201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B6A43BE" w14:textId="77777777" w:rsidR="00C4216B" w:rsidRPr="004F40D2" w:rsidRDefault="00C4216B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6B5D7F2" w14:textId="77777777" w:rsidR="00C4216B" w:rsidRPr="004F40D2" w:rsidRDefault="00C4216B">
            <w:pPr>
              <w:pStyle w:val="opisypol"/>
            </w:pPr>
          </w:p>
        </w:tc>
        <w:tc>
          <w:tcPr>
            <w:tcW w:w="212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92A2591" w14:textId="77777777" w:rsidR="00C4216B" w:rsidRPr="004F40D2" w:rsidRDefault="00C4216B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0F036E4" w14:textId="77777777" w:rsidR="00C4216B" w:rsidRPr="004F40D2" w:rsidRDefault="00C4216B">
            <w:pPr>
              <w:pStyle w:val="opisypol"/>
            </w:pPr>
          </w:p>
        </w:tc>
        <w:tc>
          <w:tcPr>
            <w:tcW w:w="200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A76B58C" w14:textId="77777777" w:rsidR="00C4216B" w:rsidRPr="004F40D2" w:rsidRDefault="00C4216B">
            <w:pPr>
              <w:pStyle w:val="opisypol"/>
            </w:pPr>
          </w:p>
        </w:tc>
        <w:tc>
          <w:tcPr>
            <w:tcW w:w="200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71FAB34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4F7C0BB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FA9B3C7" w14:textId="77777777" w:rsidR="00C4216B" w:rsidRPr="004F40D2" w:rsidRDefault="00C4216B">
            <w:pPr>
              <w:pStyle w:val="opisypol"/>
            </w:pPr>
          </w:p>
        </w:tc>
        <w:tc>
          <w:tcPr>
            <w:tcW w:w="197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C62BE12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3229E25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219B09C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E9908DF" w14:textId="77777777" w:rsidR="00C4216B" w:rsidRPr="004F40D2" w:rsidRDefault="00C4216B">
            <w:pPr>
              <w:pStyle w:val="opisypol"/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FF60F55" w14:textId="77777777" w:rsidR="00C4216B" w:rsidRPr="004F40D2" w:rsidRDefault="00C4216B">
            <w:pPr>
              <w:pStyle w:val="opisypol"/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DB702D3" w14:textId="77777777" w:rsidR="00C4216B" w:rsidRPr="004F40D2" w:rsidRDefault="00C4216B">
            <w:pPr>
              <w:pStyle w:val="opisypol"/>
            </w:pPr>
          </w:p>
        </w:tc>
        <w:tc>
          <w:tcPr>
            <w:tcW w:w="207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0F4356A" w14:textId="77777777" w:rsidR="00C4216B" w:rsidRPr="004F40D2" w:rsidRDefault="00C4216B">
            <w:pPr>
              <w:pStyle w:val="opisypol"/>
            </w:pPr>
          </w:p>
        </w:tc>
        <w:tc>
          <w:tcPr>
            <w:tcW w:w="220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3B1F867" w14:textId="77777777" w:rsidR="00C4216B" w:rsidRPr="004F40D2" w:rsidRDefault="00C4216B">
            <w:pPr>
              <w:pStyle w:val="opisypol"/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D93598B" w14:textId="77777777" w:rsidR="00C4216B" w:rsidRPr="004F40D2" w:rsidRDefault="00C4216B">
            <w:pPr>
              <w:pStyle w:val="opisypol"/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8DEDFF8" w14:textId="77777777" w:rsidR="00C4216B" w:rsidRPr="004F40D2" w:rsidRDefault="00C4216B">
            <w:pPr>
              <w:pStyle w:val="opisypol"/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94308F4" w14:textId="77777777" w:rsidR="00C4216B" w:rsidRPr="004F40D2" w:rsidRDefault="00C4216B">
            <w:pPr>
              <w:pStyle w:val="opisypol"/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BBB6D00" w14:textId="77777777" w:rsidR="00C4216B" w:rsidRPr="004F40D2" w:rsidRDefault="00C4216B">
            <w:pPr>
              <w:pStyle w:val="opisypol"/>
            </w:pPr>
          </w:p>
        </w:tc>
        <w:tc>
          <w:tcPr>
            <w:tcW w:w="203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0519C93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5F08BBE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82DD7C8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1BBF2BE" w14:textId="77777777" w:rsidR="00C4216B" w:rsidRPr="004F40D2" w:rsidRDefault="00C4216B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25C29C1" w14:textId="77777777" w:rsidR="00C4216B" w:rsidRPr="004F40D2" w:rsidRDefault="00C4216B">
            <w:pPr>
              <w:pStyle w:val="opisypol"/>
            </w:pPr>
          </w:p>
        </w:tc>
        <w:tc>
          <w:tcPr>
            <w:tcW w:w="214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4BABCF0" w14:textId="77777777" w:rsidR="00C4216B" w:rsidRPr="004F40D2" w:rsidRDefault="00C4216B">
            <w:pPr>
              <w:pStyle w:val="opisypol"/>
            </w:pPr>
          </w:p>
        </w:tc>
      </w:tr>
      <w:tr w:rsidR="004974CD" w:rsidRPr="004F40D2" w14:paraId="44B39CF7" w14:textId="77777777" w:rsidTr="004974CD">
        <w:trPr>
          <w:trHeight w:hRule="exact" w:val="227"/>
        </w:trPr>
        <w:tc>
          <w:tcPr>
            <w:tcW w:w="376" w:type="dxa"/>
            <w:gridSpan w:val="4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AA3037" w14:textId="77777777" w:rsidR="004974CD" w:rsidRPr="004F40D2" w:rsidRDefault="00345B55">
            <w:pPr>
              <w:pStyle w:val="opisypol"/>
              <w:ind w:left="57"/>
            </w:pPr>
            <w:r>
              <w:rPr>
                <w:b/>
                <w:bCs/>
                <w:lang w:val="pl-PL"/>
              </w:rPr>
              <w:t>Lp</w:t>
            </w:r>
          </w:p>
        </w:tc>
        <w:tc>
          <w:tcPr>
            <w:tcW w:w="3915" w:type="dxa"/>
            <w:gridSpan w:val="60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2086308" w14:textId="77777777" w:rsidR="004974CD" w:rsidRPr="004F40D2" w:rsidRDefault="004974CD" w:rsidP="00341A52">
            <w:pPr>
              <w:pStyle w:val="opisypol"/>
              <w:ind w:left="57"/>
              <w:rPr>
                <w:b/>
                <w:bCs/>
              </w:rPr>
            </w:pPr>
            <w:r w:rsidRPr="004F40D2">
              <w:rPr>
                <w:b/>
                <w:bCs/>
                <w:lang w:val="pl-PL"/>
              </w:rPr>
              <w:t>Rodzaj gwarancji</w:t>
            </w:r>
          </w:p>
        </w:tc>
        <w:tc>
          <w:tcPr>
            <w:tcW w:w="2609" w:type="dxa"/>
            <w:gridSpan w:val="39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6CBF477" w14:textId="77777777" w:rsidR="004974CD" w:rsidRPr="004F40D2" w:rsidRDefault="004974CD">
            <w:pPr>
              <w:pStyle w:val="opisypol"/>
              <w:ind w:left="57"/>
            </w:pPr>
            <w:r w:rsidRPr="004F40D2">
              <w:rPr>
                <w:b/>
                <w:bCs/>
                <w:lang w:val="pl-PL"/>
              </w:rPr>
              <w:t>Suma gwarancyjna w zł*</w:t>
            </w:r>
          </w:p>
        </w:tc>
        <w:tc>
          <w:tcPr>
            <w:tcW w:w="3227" w:type="dxa"/>
            <w:gridSpan w:val="3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96E2271" w14:textId="77777777" w:rsidR="004974CD" w:rsidRPr="004F40D2" w:rsidRDefault="004974CD">
            <w:pPr>
              <w:pStyle w:val="opisypol"/>
              <w:ind w:left="57"/>
            </w:pPr>
            <w:r w:rsidRPr="004F40D2">
              <w:rPr>
                <w:b/>
                <w:bCs/>
              </w:rPr>
              <w:t>Termin obowiązywania*</w:t>
            </w:r>
          </w:p>
        </w:tc>
        <w:tc>
          <w:tcPr>
            <w:tcW w:w="808" w:type="dxa"/>
            <w:gridSpan w:val="8"/>
            <w:vMerge w:val="restar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12C1F24" w14:textId="77777777" w:rsidR="004974CD" w:rsidRPr="004F40D2" w:rsidRDefault="004974CD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4F40D2">
              <w:rPr>
                <w:b/>
                <w:bCs/>
                <w:lang w:val="pl-PL"/>
              </w:rPr>
              <w:t>Zaznaczyć</w:t>
            </w:r>
            <w:r w:rsidRPr="004F40D2">
              <w:rPr>
                <w:b/>
                <w:bCs/>
                <w:lang w:val="pl-PL"/>
              </w:rPr>
              <w:br/>
              <w:t>właściwe</w:t>
            </w:r>
          </w:p>
        </w:tc>
      </w:tr>
      <w:tr w:rsidR="004974CD" w:rsidRPr="004F40D2" w14:paraId="535C33EC" w14:textId="77777777" w:rsidTr="004974CD">
        <w:trPr>
          <w:trHeight w:val="283"/>
        </w:trPr>
        <w:tc>
          <w:tcPr>
            <w:tcW w:w="376" w:type="dxa"/>
            <w:gridSpan w:val="4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999975B" w14:textId="77777777" w:rsidR="004974CD" w:rsidRPr="004F40D2" w:rsidRDefault="004974CD">
            <w:pPr>
              <w:pStyle w:val="opisypol"/>
              <w:jc w:val="center"/>
              <w:rPr>
                <w:b/>
                <w:bCs/>
                <w:lang w:val="pl-PL"/>
              </w:rPr>
            </w:pPr>
          </w:p>
        </w:tc>
        <w:tc>
          <w:tcPr>
            <w:tcW w:w="3915" w:type="dxa"/>
            <w:gridSpan w:val="60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54505FEA" w14:textId="77777777" w:rsidR="004974CD" w:rsidRPr="004F40D2" w:rsidRDefault="004974CD">
            <w:pPr>
              <w:pStyle w:val="opisypol"/>
              <w:ind w:left="57"/>
            </w:pPr>
          </w:p>
        </w:tc>
        <w:tc>
          <w:tcPr>
            <w:tcW w:w="2609" w:type="dxa"/>
            <w:gridSpan w:val="39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2A7C7664" w14:textId="77777777" w:rsidR="004974CD" w:rsidRPr="004F40D2" w:rsidRDefault="004974CD">
            <w:pPr>
              <w:pStyle w:val="opisypol"/>
              <w:ind w:left="57"/>
            </w:pPr>
          </w:p>
        </w:tc>
        <w:tc>
          <w:tcPr>
            <w:tcW w:w="1591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3D6A0C4" w14:textId="77777777" w:rsidR="004974CD" w:rsidRPr="004F40D2" w:rsidRDefault="004974CD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b/>
                <w:bCs/>
              </w:rPr>
              <w:t xml:space="preserve">data </w:t>
            </w:r>
            <w:r w:rsidRPr="004F40D2">
              <w:rPr>
                <w:b/>
                <w:bCs/>
                <w:lang w:val="pl-PL"/>
              </w:rPr>
              <w:t>od</w:t>
            </w:r>
          </w:p>
        </w:tc>
        <w:tc>
          <w:tcPr>
            <w:tcW w:w="1636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BE228C9" w14:textId="77777777" w:rsidR="004974CD" w:rsidRPr="004F40D2" w:rsidRDefault="004974CD">
            <w:pPr>
              <w:pStyle w:val="opisypol"/>
              <w:ind w:left="57"/>
            </w:pPr>
            <w:r w:rsidRPr="004F40D2">
              <w:rPr>
                <w:b/>
                <w:bCs/>
              </w:rPr>
              <w:t>data do</w:t>
            </w:r>
          </w:p>
        </w:tc>
        <w:tc>
          <w:tcPr>
            <w:tcW w:w="808" w:type="dxa"/>
            <w:gridSpan w:val="8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0E439FF5" w14:textId="77777777" w:rsidR="004974CD" w:rsidRPr="004F40D2" w:rsidRDefault="004974CD">
            <w:pPr>
              <w:pStyle w:val="opisypol"/>
              <w:jc w:val="center"/>
            </w:pPr>
          </w:p>
        </w:tc>
      </w:tr>
      <w:tr w:rsidR="007D39F2" w:rsidRPr="004F40D2" w14:paraId="4A4CF4E2" w14:textId="77777777" w:rsidTr="00562FB3">
        <w:trPr>
          <w:trHeight w:hRule="exact" w:val="283"/>
        </w:trPr>
        <w:tc>
          <w:tcPr>
            <w:tcW w:w="376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340CE3D" w14:textId="77777777" w:rsidR="007D39F2" w:rsidRPr="004F40D2" w:rsidRDefault="007D39F2" w:rsidP="007D39F2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t>1</w:t>
            </w:r>
          </w:p>
        </w:tc>
        <w:tc>
          <w:tcPr>
            <w:tcW w:w="3915" w:type="dxa"/>
            <w:gridSpan w:val="6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834A40C" w14:textId="77777777" w:rsidR="007D39F2" w:rsidRPr="004F40D2" w:rsidRDefault="007D39F2" w:rsidP="007D39F2">
            <w:pPr>
              <w:pStyle w:val="opisypol"/>
              <w:ind w:left="57"/>
            </w:pPr>
            <w:r w:rsidRPr="004F40D2">
              <w:t xml:space="preserve">Zapłaty wadium </w:t>
            </w:r>
          </w:p>
        </w:tc>
        <w:tc>
          <w:tcPr>
            <w:tcW w:w="2609" w:type="dxa"/>
            <w:gridSpan w:val="3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6862870" w14:textId="77777777" w:rsidR="007D39F2" w:rsidRPr="004F40D2" w:rsidRDefault="007D39F2" w:rsidP="007D39F2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4"/>
                    <w:format w:val="# ##0,0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591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3CA46D9" w14:textId="77777777" w:rsidR="007D39F2" w:rsidRPr="004F40D2" w:rsidRDefault="007D39F2" w:rsidP="007D39F2">
            <w:pPr>
              <w:pStyle w:val="opisypol"/>
              <w:ind w:left="57"/>
              <w:rPr>
                <w:rFonts w:ascii="Source Sans Pro" w:hAnsi="Source Sans Pro"/>
                <w:kern w:val="0"/>
                <w:sz w:val="16"/>
                <w:szCs w:val="16"/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636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20CDDD5" w14:textId="77777777" w:rsidR="007D39F2" w:rsidRPr="004F40D2" w:rsidRDefault="007D39F2" w:rsidP="007D39F2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2A6F68B" w14:textId="77777777" w:rsidR="007D39F2" w:rsidRPr="004F40D2" w:rsidRDefault="007D39F2" w:rsidP="007D39F2">
            <w:pPr>
              <w:pStyle w:val="opisypol"/>
              <w:jc w:val="center"/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7D39F2" w:rsidRPr="004F40D2" w14:paraId="63E92D79" w14:textId="77777777" w:rsidTr="00562FB3">
        <w:trPr>
          <w:trHeight w:hRule="exact" w:val="283"/>
        </w:trPr>
        <w:tc>
          <w:tcPr>
            <w:tcW w:w="376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55B5966" w14:textId="77777777" w:rsidR="007D39F2" w:rsidRPr="004F40D2" w:rsidRDefault="007D39F2" w:rsidP="007D39F2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t>2</w:t>
            </w:r>
          </w:p>
        </w:tc>
        <w:tc>
          <w:tcPr>
            <w:tcW w:w="3915" w:type="dxa"/>
            <w:gridSpan w:val="6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C81429F" w14:textId="77777777" w:rsidR="007D39F2" w:rsidRPr="004F40D2" w:rsidRDefault="007D39F2" w:rsidP="007D39F2">
            <w:pPr>
              <w:pStyle w:val="opisypol"/>
              <w:ind w:left="57"/>
            </w:pPr>
            <w:r w:rsidRPr="004F40D2">
              <w:t xml:space="preserve">Należytego wykonania kontraktu </w:t>
            </w:r>
          </w:p>
        </w:tc>
        <w:tc>
          <w:tcPr>
            <w:tcW w:w="2609" w:type="dxa"/>
            <w:gridSpan w:val="3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5E599D1" w14:textId="77777777" w:rsidR="007D39F2" w:rsidRPr="004F40D2" w:rsidRDefault="007D39F2" w:rsidP="007D39F2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4"/>
                    <w:format w:val="# ##0,0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591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44AA869" w14:textId="77777777" w:rsidR="007D39F2" w:rsidRPr="004F40D2" w:rsidRDefault="007D39F2" w:rsidP="007D39F2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636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F2BBAE7" w14:textId="77777777" w:rsidR="007D39F2" w:rsidRPr="004F40D2" w:rsidRDefault="007D39F2" w:rsidP="007D39F2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BAE2C5F" w14:textId="77777777" w:rsidR="007D39F2" w:rsidRPr="004F40D2" w:rsidRDefault="007D39F2" w:rsidP="007D39F2">
            <w:pPr>
              <w:pStyle w:val="opisypol"/>
              <w:jc w:val="center"/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E477B4" w:rsidRPr="004F40D2" w14:paraId="2EF7BB1C" w14:textId="77777777" w:rsidTr="00562FB3">
        <w:trPr>
          <w:trHeight w:hRule="exact" w:val="283"/>
        </w:trPr>
        <w:tc>
          <w:tcPr>
            <w:tcW w:w="376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38269A1" w14:textId="77777777" w:rsidR="00E477B4" w:rsidRPr="004F40D2" w:rsidRDefault="00E477B4" w:rsidP="00E477B4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t>3</w:t>
            </w:r>
          </w:p>
        </w:tc>
        <w:tc>
          <w:tcPr>
            <w:tcW w:w="3915" w:type="dxa"/>
            <w:gridSpan w:val="6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D1B03D4" w14:textId="77777777" w:rsidR="00E477B4" w:rsidRPr="004F40D2" w:rsidRDefault="00E477B4" w:rsidP="00E477B4">
            <w:pPr>
              <w:pStyle w:val="opisypol"/>
              <w:ind w:left="57"/>
            </w:pPr>
            <w:r w:rsidRPr="004F40D2">
              <w:t xml:space="preserve">Właściwego usunięcia wad lub usterek </w:t>
            </w:r>
          </w:p>
        </w:tc>
        <w:tc>
          <w:tcPr>
            <w:tcW w:w="2609" w:type="dxa"/>
            <w:gridSpan w:val="3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06EBAA6" w14:textId="77777777" w:rsidR="00E477B4" w:rsidRPr="004F40D2" w:rsidRDefault="00E477B4" w:rsidP="00E477B4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4"/>
                    <w:format w:val="# ##0,0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591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2FB5BF4" w14:textId="77777777" w:rsidR="00E477B4" w:rsidRPr="004F40D2" w:rsidRDefault="00E477B4" w:rsidP="00E477B4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 w:rsidR="007D39F2">
              <w:rPr>
                <w:lang w:val="pl-PL"/>
              </w:rPr>
              <w:t> </w:t>
            </w:r>
            <w:r w:rsidR="007D39F2">
              <w:rPr>
                <w:lang w:val="pl-PL"/>
              </w:rPr>
              <w:t> </w:t>
            </w:r>
            <w:r w:rsidR="007D39F2">
              <w:rPr>
                <w:lang w:val="pl-PL"/>
              </w:rPr>
              <w:t> </w:t>
            </w:r>
            <w:r w:rsidR="007D39F2">
              <w:rPr>
                <w:lang w:val="pl-PL"/>
              </w:rPr>
              <w:t> </w:t>
            </w:r>
            <w:r w:rsidR="007D39F2"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636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0037DD3" w14:textId="77777777" w:rsidR="00E477B4" w:rsidRPr="004F40D2" w:rsidRDefault="00E477B4" w:rsidP="00E477B4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 w:rsidR="007D39F2">
              <w:rPr>
                <w:lang w:val="pl-PL"/>
              </w:rPr>
              <w:t> </w:t>
            </w:r>
            <w:r w:rsidR="007D39F2">
              <w:rPr>
                <w:lang w:val="pl-PL"/>
              </w:rPr>
              <w:t> </w:t>
            </w:r>
            <w:r w:rsidR="007D39F2">
              <w:rPr>
                <w:lang w:val="pl-PL"/>
              </w:rPr>
              <w:t> </w:t>
            </w:r>
            <w:r w:rsidR="007D39F2">
              <w:rPr>
                <w:lang w:val="pl-PL"/>
              </w:rPr>
              <w:t> </w:t>
            </w:r>
            <w:r w:rsidR="007D39F2"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0FEEDDA" w14:textId="77777777" w:rsidR="00E477B4" w:rsidRPr="004F40D2" w:rsidRDefault="00E477B4" w:rsidP="00E477B4">
            <w:pPr>
              <w:pStyle w:val="opisypol"/>
              <w:jc w:val="center"/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4974CD" w:rsidRPr="004F40D2" w14:paraId="5DE7D8AD" w14:textId="77777777" w:rsidTr="00F41516">
        <w:trPr>
          <w:trHeight w:hRule="exact" w:val="283"/>
        </w:trPr>
        <w:tc>
          <w:tcPr>
            <w:tcW w:w="376" w:type="dxa"/>
            <w:gridSpan w:val="4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0D1DEC3" w14:textId="77777777" w:rsidR="004974CD" w:rsidRPr="004F40D2" w:rsidRDefault="004974CD" w:rsidP="006430C4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t>4</w:t>
            </w:r>
          </w:p>
        </w:tc>
        <w:tc>
          <w:tcPr>
            <w:tcW w:w="3915" w:type="dxa"/>
            <w:gridSpan w:val="6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E5BC485" w14:textId="77777777" w:rsidR="004974CD" w:rsidRPr="004F40D2" w:rsidRDefault="004974CD" w:rsidP="006430C4">
            <w:pPr>
              <w:pStyle w:val="opisypol"/>
              <w:ind w:left="57"/>
              <w:rPr>
                <w:spacing w:val="-2"/>
                <w:lang w:val="pl-PL"/>
              </w:rPr>
            </w:pPr>
            <w:r w:rsidRPr="004F40D2">
              <w:rPr>
                <w:spacing w:val="-2"/>
              </w:rPr>
              <w:t>Należytego wykonania umowy i usunięcia wad</w:t>
            </w:r>
            <w:r w:rsidRPr="004F40D2">
              <w:rPr>
                <w:spacing w:val="-2"/>
                <w:lang w:val="pl-PL"/>
              </w:rPr>
              <w:t xml:space="preserve"> łącznie, w tym:</w:t>
            </w:r>
          </w:p>
        </w:tc>
        <w:tc>
          <w:tcPr>
            <w:tcW w:w="2609" w:type="dxa"/>
            <w:gridSpan w:val="3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18EE886" w14:textId="77777777" w:rsidR="004974CD" w:rsidRPr="004F40D2" w:rsidRDefault="00C85611" w:rsidP="006430C4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4"/>
                    <w:format w:val="# ##0,0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591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DBE5F1"/>
            <w:vAlign w:val="center"/>
          </w:tcPr>
          <w:p w14:paraId="427B3E16" w14:textId="77777777" w:rsidR="004974CD" w:rsidRPr="004F40D2" w:rsidRDefault="004974CD" w:rsidP="006430C4">
            <w:pPr>
              <w:pStyle w:val="opisypol"/>
              <w:ind w:left="57"/>
              <w:rPr>
                <w:lang w:val="pl-PL"/>
              </w:rPr>
            </w:pPr>
          </w:p>
        </w:tc>
        <w:tc>
          <w:tcPr>
            <w:tcW w:w="1636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DBE5F1"/>
            <w:vAlign w:val="center"/>
          </w:tcPr>
          <w:p w14:paraId="0D09B0EE" w14:textId="77777777" w:rsidR="004974CD" w:rsidRPr="004F40D2" w:rsidRDefault="004974CD" w:rsidP="006430C4">
            <w:pPr>
              <w:pStyle w:val="opisypol"/>
              <w:ind w:left="57"/>
              <w:rPr>
                <w:lang w:val="pl-PL"/>
              </w:rPr>
            </w:pPr>
          </w:p>
        </w:tc>
        <w:tc>
          <w:tcPr>
            <w:tcW w:w="808" w:type="dxa"/>
            <w:gridSpan w:val="8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7D55342" w14:textId="77777777" w:rsidR="004974CD" w:rsidRPr="004F40D2" w:rsidRDefault="004974CD" w:rsidP="006430C4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E477B4" w:rsidRPr="004F40D2" w14:paraId="7F270F78" w14:textId="77777777" w:rsidTr="00562FB3">
        <w:trPr>
          <w:trHeight w:hRule="exact" w:val="283"/>
        </w:trPr>
        <w:tc>
          <w:tcPr>
            <w:tcW w:w="376" w:type="dxa"/>
            <w:gridSpan w:val="4"/>
            <w:vMerge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2704C8D" w14:textId="77777777" w:rsidR="00E477B4" w:rsidRPr="004F40D2" w:rsidRDefault="00E477B4" w:rsidP="00E477B4">
            <w:pPr>
              <w:pStyle w:val="opisypol"/>
              <w:jc w:val="center"/>
              <w:rPr>
                <w:lang w:val="pl-PL"/>
              </w:rPr>
            </w:pPr>
          </w:p>
        </w:tc>
        <w:tc>
          <w:tcPr>
            <w:tcW w:w="3915" w:type="dxa"/>
            <w:gridSpan w:val="6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9357FAF" w14:textId="77777777" w:rsidR="00E477B4" w:rsidRPr="004F40D2" w:rsidRDefault="00E477B4" w:rsidP="00E477B4">
            <w:pPr>
              <w:pStyle w:val="opisypol"/>
              <w:ind w:left="340"/>
              <w:rPr>
                <w:lang w:val="pl-PL"/>
              </w:rPr>
            </w:pPr>
            <w:r w:rsidRPr="004F40D2">
              <w:rPr>
                <w:lang w:val="pl-PL"/>
              </w:rPr>
              <w:t>w zakresie należytego wykonania kontraktu</w:t>
            </w:r>
          </w:p>
        </w:tc>
        <w:tc>
          <w:tcPr>
            <w:tcW w:w="2609" w:type="dxa"/>
            <w:gridSpan w:val="3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4703AD6" w14:textId="77777777" w:rsidR="00E477B4" w:rsidRPr="004F40D2" w:rsidRDefault="00E477B4" w:rsidP="00E477B4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4"/>
                    <w:format w:val="# ##0,0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591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08DEA8E" w14:textId="77777777" w:rsidR="00E477B4" w:rsidRPr="004F40D2" w:rsidRDefault="00E477B4" w:rsidP="00E477B4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636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F6BEFA6" w14:textId="77777777" w:rsidR="00E477B4" w:rsidRPr="004F40D2" w:rsidRDefault="00E477B4" w:rsidP="00E477B4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vMerge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AD597A2" w14:textId="77777777" w:rsidR="00E477B4" w:rsidRPr="004F40D2" w:rsidRDefault="00E477B4" w:rsidP="00E477B4">
            <w:pPr>
              <w:pStyle w:val="opisypol"/>
              <w:jc w:val="center"/>
              <w:rPr>
                <w:lang w:val="pl-PL"/>
              </w:rPr>
            </w:pPr>
          </w:p>
        </w:tc>
      </w:tr>
      <w:tr w:rsidR="00E477B4" w:rsidRPr="004F40D2" w14:paraId="688BB553" w14:textId="77777777" w:rsidTr="00562FB3">
        <w:trPr>
          <w:trHeight w:hRule="exact" w:val="283"/>
        </w:trPr>
        <w:tc>
          <w:tcPr>
            <w:tcW w:w="376" w:type="dxa"/>
            <w:gridSpan w:val="4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88964D5" w14:textId="77777777" w:rsidR="00E477B4" w:rsidRPr="004F40D2" w:rsidRDefault="00E477B4" w:rsidP="00E477B4">
            <w:pPr>
              <w:pStyle w:val="opisypol"/>
              <w:jc w:val="center"/>
              <w:rPr>
                <w:lang w:val="pl-PL"/>
              </w:rPr>
            </w:pPr>
          </w:p>
        </w:tc>
        <w:tc>
          <w:tcPr>
            <w:tcW w:w="3915" w:type="dxa"/>
            <w:gridSpan w:val="6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9EE0B21" w14:textId="77777777" w:rsidR="00E477B4" w:rsidRPr="004F40D2" w:rsidRDefault="00E477B4" w:rsidP="00E477B4">
            <w:pPr>
              <w:pStyle w:val="opisypol"/>
              <w:ind w:left="340"/>
              <w:rPr>
                <w:lang w:val="pl-PL"/>
              </w:rPr>
            </w:pPr>
            <w:r w:rsidRPr="004F40D2">
              <w:rPr>
                <w:lang w:val="pl-PL"/>
              </w:rPr>
              <w:t xml:space="preserve">w zakresie właściwego usunięcia wad lub usterek </w:t>
            </w:r>
          </w:p>
        </w:tc>
        <w:tc>
          <w:tcPr>
            <w:tcW w:w="2609" w:type="dxa"/>
            <w:gridSpan w:val="3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C2DE354" w14:textId="77777777" w:rsidR="00E477B4" w:rsidRPr="004F40D2" w:rsidRDefault="00E477B4" w:rsidP="00E477B4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4"/>
                    <w:format w:val="# ##0,0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591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776EE66" w14:textId="77777777" w:rsidR="00E477B4" w:rsidRPr="004F40D2" w:rsidRDefault="00E477B4" w:rsidP="00E477B4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636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8A493A6" w14:textId="77777777" w:rsidR="00E477B4" w:rsidRPr="004F40D2" w:rsidRDefault="00E477B4" w:rsidP="00E477B4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CC123EB" w14:textId="77777777" w:rsidR="00E477B4" w:rsidRPr="004F40D2" w:rsidRDefault="00E477B4" w:rsidP="00E477B4">
            <w:pPr>
              <w:pStyle w:val="opisypol"/>
              <w:jc w:val="center"/>
              <w:rPr>
                <w:lang w:val="pl-PL"/>
              </w:rPr>
            </w:pPr>
          </w:p>
        </w:tc>
      </w:tr>
      <w:tr w:rsidR="00E477B4" w:rsidRPr="004F40D2" w14:paraId="6DC20B36" w14:textId="77777777" w:rsidTr="00562FB3">
        <w:trPr>
          <w:trHeight w:hRule="exact" w:val="283"/>
        </w:trPr>
        <w:tc>
          <w:tcPr>
            <w:tcW w:w="376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2B831E1" w14:textId="77777777" w:rsidR="00E477B4" w:rsidRPr="004F40D2" w:rsidRDefault="00E477B4" w:rsidP="00E477B4">
            <w:pPr>
              <w:pStyle w:val="opisypol"/>
              <w:jc w:val="center"/>
              <w:rPr>
                <w:lang w:val="pl-PL"/>
              </w:rPr>
            </w:pPr>
            <w:r w:rsidRPr="004F40D2">
              <w:rPr>
                <w:lang w:val="pl-PL"/>
              </w:rPr>
              <w:t>5</w:t>
            </w:r>
          </w:p>
        </w:tc>
        <w:tc>
          <w:tcPr>
            <w:tcW w:w="3915" w:type="dxa"/>
            <w:gridSpan w:val="6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F5E60D2" w14:textId="77777777" w:rsidR="00E477B4" w:rsidRPr="004F40D2" w:rsidRDefault="00E477B4" w:rsidP="00E477B4">
            <w:pPr>
              <w:pStyle w:val="opisypol"/>
              <w:ind w:left="57"/>
            </w:pPr>
            <w:r w:rsidRPr="004F40D2">
              <w:t>Zwrotu zaliczki</w:t>
            </w:r>
          </w:p>
        </w:tc>
        <w:tc>
          <w:tcPr>
            <w:tcW w:w="2609" w:type="dxa"/>
            <w:gridSpan w:val="3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2B5618E" w14:textId="77777777" w:rsidR="00E477B4" w:rsidRPr="004F40D2" w:rsidRDefault="00E477B4" w:rsidP="00E477B4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4"/>
                    <w:format w:val="# ##0,0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591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36C7BCC" w14:textId="77777777" w:rsidR="00E477B4" w:rsidRPr="004F40D2" w:rsidRDefault="00E477B4" w:rsidP="00E477B4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636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3D61A93" w14:textId="77777777" w:rsidR="00E477B4" w:rsidRPr="004F40D2" w:rsidRDefault="00E477B4" w:rsidP="00E477B4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80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7C64E98" w14:textId="77777777" w:rsidR="00E477B4" w:rsidRPr="004F40D2" w:rsidRDefault="00E477B4" w:rsidP="00E477B4">
            <w:pPr>
              <w:pStyle w:val="opisypol"/>
              <w:jc w:val="center"/>
            </w:pPr>
            <w:r w:rsidRPr="004F40D2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40D2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6430C4" w:rsidRPr="004F40D2" w14:paraId="629AB22C" w14:textId="77777777" w:rsidTr="004974CD">
        <w:trPr>
          <w:trHeight w:hRule="exact" w:val="113"/>
        </w:trPr>
        <w:tc>
          <w:tcPr>
            <w:tcW w:w="189" w:type="dxa"/>
            <w:tcBorders>
              <w:top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8350955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87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5B3DF51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0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08AED4F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2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CBEC317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6" w:type="dxa"/>
            <w:gridSpan w:val="3"/>
            <w:tcBorders>
              <w:top w:val="single" w:sz="4" w:space="0" w:color="003C7D"/>
            </w:tcBorders>
            <w:shd w:val="clear" w:color="auto" w:fill="auto"/>
            <w:vAlign w:val="center"/>
          </w:tcPr>
          <w:p w14:paraId="3D4F4FED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4" w:type="dxa"/>
            <w:gridSpan w:val="3"/>
            <w:tcBorders>
              <w:top w:val="single" w:sz="4" w:space="0" w:color="003C7D"/>
            </w:tcBorders>
            <w:shd w:val="clear" w:color="auto" w:fill="auto"/>
            <w:vAlign w:val="center"/>
          </w:tcPr>
          <w:p w14:paraId="26BA19A1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3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C7609DB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4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76504A0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4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96F67CF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5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1EE4971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6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D843457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6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3D8C199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6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D87FC2C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6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4E20BE9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6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EEFC103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7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ECC61FD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1D7EED7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3F29655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C7E07C1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0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9FC5EE3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1D11A43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DE9301E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3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5E7B615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5410C88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1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B8AB37E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9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314CCCD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3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001C11F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9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E5A846C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7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1970BFC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1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AB3A7B4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7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935601C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12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FB4E319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9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978F026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0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FA1D93E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0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F17E7AD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31FD4FB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73A61D8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7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5C8924F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AA1AE66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7AC66C2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BEEE2F0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684EF72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4E2D5BB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7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D2E67A9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20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84B9AA2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7780355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2249C7C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1941B43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9E6A77E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03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0B4518F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0A9AB0C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813CBDD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A80DBB0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C78D930" w14:textId="77777777" w:rsidR="006430C4" w:rsidRPr="004F40D2" w:rsidRDefault="006430C4" w:rsidP="006430C4">
            <w:pPr>
              <w:pStyle w:val="opisypol"/>
            </w:pPr>
          </w:p>
        </w:tc>
        <w:tc>
          <w:tcPr>
            <w:tcW w:w="214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330CFA4" w14:textId="77777777" w:rsidR="006430C4" w:rsidRPr="004F40D2" w:rsidRDefault="006430C4" w:rsidP="006430C4">
            <w:pPr>
              <w:pStyle w:val="opisypol"/>
            </w:pPr>
          </w:p>
        </w:tc>
      </w:tr>
      <w:tr w:rsidR="006430C4" w:rsidRPr="004F40D2" w14:paraId="47B087F9" w14:textId="77777777" w:rsidTr="00562FB3">
        <w:trPr>
          <w:trHeight w:hRule="exact" w:val="227"/>
        </w:trPr>
        <w:tc>
          <w:tcPr>
            <w:tcW w:w="10935" w:type="dxa"/>
            <w:gridSpan w:val="143"/>
            <w:shd w:val="clear" w:color="auto" w:fill="auto"/>
            <w:tcMar>
              <w:left w:w="0" w:type="dxa"/>
              <w:right w:w="0" w:type="dxa"/>
            </w:tcMar>
          </w:tcPr>
          <w:p w14:paraId="63B23BE4" w14:textId="77777777" w:rsidR="006430C4" w:rsidRPr="004F40D2" w:rsidRDefault="006430C4" w:rsidP="006430C4">
            <w:pPr>
              <w:pStyle w:val="przypisy"/>
            </w:pPr>
            <w:r w:rsidRPr="004F40D2">
              <w:rPr>
                <w:rStyle w:val="cf01"/>
                <w:rFonts w:ascii="Tahoma" w:hAnsi="Tahoma" w:cs="Times New Roman"/>
                <w:color w:val="003C7D"/>
                <w:sz w:val="12"/>
                <w:szCs w:val="52"/>
              </w:rPr>
              <w:t xml:space="preserve">* </w:t>
            </w:r>
            <w:r w:rsidRPr="004F40D2">
              <w:t>W przypadku aneksu do gwarancji należy wpisać w pozycjach suma gwarancyjna/termin obowiązywania odpowiednio kwotę gwarancji/daty uwzględniające aneks</w:t>
            </w:r>
          </w:p>
        </w:tc>
      </w:tr>
      <w:tr w:rsidR="00497B48" w:rsidRPr="004F40D2" w14:paraId="0B28D186" w14:textId="77777777" w:rsidTr="007C0AF6">
        <w:trPr>
          <w:trHeight w:hRule="exact" w:val="170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A5D35BF" w14:textId="77777777" w:rsidR="00497B48" w:rsidRPr="004F40D2" w:rsidRDefault="00497B48">
            <w:pPr>
              <w:pStyle w:val="przypisy"/>
              <w:rPr>
                <w:lang w:val="pl-PL"/>
              </w:rPr>
            </w:pPr>
          </w:p>
        </w:tc>
        <w:tc>
          <w:tcPr>
            <w:tcW w:w="189" w:type="dxa"/>
            <w:gridSpan w:val="3"/>
            <w:shd w:val="clear" w:color="auto" w:fill="auto"/>
            <w:vAlign w:val="bottom"/>
          </w:tcPr>
          <w:p w14:paraId="44E3B581" w14:textId="77777777" w:rsidR="00497B48" w:rsidRPr="004F40D2" w:rsidRDefault="00497B48">
            <w:pPr>
              <w:pStyle w:val="przypisy"/>
              <w:rPr>
                <w:lang w:val="pl-PL"/>
              </w:rPr>
            </w:pPr>
          </w:p>
        </w:tc>
        <w:tc>
          <w:tcPr>
            <w:tcW w:w="192" w:type="dxa"/>
            <w:gridSpan w:val="3"/>
            <w:shd w:val="clear" w:color="auto" w:fill="auto"/>
            <w:vAlign w:val="bottom"/>
          </w:tcPr>
          <w:p w14:paraId="6EB6FCE3" w14:textId="77777777" w:rsidR="00497B48" w:rsidRPr="004F40D2" w:rsidRDefault="00497B48">
            <w:pPr>
              <w:pStyle w:val="przypisy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7D10874C" w14:textId="77777777" w:rsidR="00497B48" w:rsidRPr="004F40D2" w:rsidRDefault="00497B48">
            <w:pPr>
              <w:pStyle w:val="przypisy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7E23721B" w14:textId="77777777" w:rsidR="00497B48" w:rsidRPr="004F40D2" w:rsidRDefault="00497B48">
            <w:pPr>
              <w:pStyle w:val="przypisy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30DD6D9F" w14:textId="77777777" w:rsidR="00497B48" w:rsidRPr="004F40D2" w:rsidRDefault="00497B48">
            <w:pPr>
              <w:pStyle w:val="przypisy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39C33152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1047F859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340F34D7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466AF306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0FF9FBA2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04373026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543EE16B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0B5AA7E1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2FE72CB2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2AA66DB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E38B041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FCE9F82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4C9F54E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52D451DB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65511F4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89E9DD8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81A705C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955743B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E58CA2F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3F51433E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2B8D7705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6D1BB7F5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B6D143C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02AE20BC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6D2A8517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1340B76D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34C98293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31A32129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5A3C00FA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AFE63EA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C4BF3D5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28D5F478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3105B03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5805D81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88FE86A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3D42072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BED8BA8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2313887F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3F682928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9FFC624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461080E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97EC4AD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F4BCE2E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0A31906F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A7E9E02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6808898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C050F34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9250B85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6D37A7AF" w14:textId="77777777" w:rsidR="00497B48" w:rsidRPr="004F40D2" w:rsidRDefault="00497B48">
            <w:pPr>
              <w:pStyle w:val="opisypol"/>
              <w:rPr>
                <w:lang w:val="pl-PL"/>
              </w:rPr>
            </w:pPr>
          </w:p>
        </w:tc>
      </w:tr>
      <w:tr w:rsidR="00D3258A" w:rsidRPr="004F40D2" w14:paraId="5AE4823E" w14:textId="77777777" w:rsidTr="00466AD6">
        <w:trPr>
          <w:trHeight w:val="227"/>
        </w:trPr>
        <w:tc>
          <w:tcPr>
            <w:tcW w:w="6304" w:type="dxa"/>
            <w:gridSpan w:val="95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7FAB95A" w14:textId="77777777" w:rsidR="00D3258A" w:rsidRPr="004F40D2" w:rsidRDefault="00D3258A">
            <w:pPr>
              <w:pStyle w:val="opisypol"/>
              <w:spacing w:line="240" w:lineRule="atLeast"/>
              <w:rPr>
                <w:lang w:val="pl-PL"/>
              </w:rPr>
            </w:pPr>
            <w:r w:rsidRPr="004F40D2">
              <w:rPr>
                <w:rStyle w:val="naglowkisekcjiZnak"/>
                <w:lang w:val="pl-PL"/>
              </w:rPr>
              <w:t>Beneficjent</w:t>
            </w:r>
            <w:r w:rsidRPr="004F40D2">
              <w:t xml:space="preserve"> </w:t>
            </w: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28A589F6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71AA7B28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344390BD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F146905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D0DADCB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40D141CD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6D63575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2CD9721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42BADB9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AB458CB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3BF1B45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1585F066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4E6433B9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52122A9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33BA129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1A26DCB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F5B0505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61DC8FD1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58640A1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A6A5C6B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D685F59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81E9113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47B08B80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</w:tr>
      <w:tr w:rsidR="00D3258A" w:rsidRPr="004F40D2" w14:paraId="3174CBFB" w14:textId="77777777" w:rsidTr="007C0AF6">
        <w:trPr>
          <w:trHeight w:hRule="exact" w:val="113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B656F13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3"/>
            <w:shd w:val="clear" w:color="auto" w:fill="auto"/>
            <w:vAlign w:val="bottom"/>
          </w:tcPr>
          <w:p w14:paraId="4D62EA9E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3"/>
            <w:shd w:val="clear" w:color="auto" w:fill="auto"/>
            <w:vAlign w:val="bottom"/>
          </w:tcPr>
          <w:p w14:paraId="66CF8A82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430198A2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F495EE9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2CCAE53D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7EC931C5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07873FE4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6AAAC1E7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33DD9DF9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5802383D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683473BE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3F493C54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779C4977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41BB4A19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9168244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F9034BB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A43D574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760B627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5438EF67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745185D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0C46860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9E4F462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4F800E58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7EB32F64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3B2DFEF9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6E9B62CE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5A2A7C8F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AF96061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3BF32854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7A5EF61B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2814509D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2E65529B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001EC74C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37D070EC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288DE0F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7BBC2E2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29304559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BE13ABA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A96D1C7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6FAA1D4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81EF006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5EADDE3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5E4F20C9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1CA99843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14302A1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2C8AE7B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7DA9647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7C3E35B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70F5F16C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63BB47F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B883424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3453846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18C9E2F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  <w:tc>
          <w:tcPr>
            <w:tcW w:w="214" w:type="dxa"/>
            <w:gridSpan w:val="2"/>
            <w:shd w:val="clear" w:color="auto" w:fill="auto"/>
            <w:vAlign w:val="bottom"/>
          </w:tcPr>
          <w:p w14:paraId="6A9D5939" w14:textId="77777777" w:rsidR="00D3258A" w:rsidRPr="004F40D2" w:rsidRDefault="00D3258A">
            <w:pPr>
              <w:pStyle w:val="opisypol"/>
              <w:rPr>
                <w:lang w:val="pl-PL"/>
              </w:rPr>
            </w:pPr>
          </w:p>
        </w:tc>
      </w:tr>
      <w:tr w:rsidR="00E3310F" w:rsidRPr="004F40D2" w14:paraId="28234D38" w14:textId="77777777" w:rsidTr="00466AD6">
        <w:trPr>
          <w:trHeight w:val="227"/>
        </w:trPr>
        <w:tc>
          <w:tcPr>
            <w:tcW w:w="1158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8C221B7" w14:textId="77777777" w:rsidR="00E3310F" w:rsidRPr="004F40D2" w:rsidRDefault="00E3310F" w:rsidP="005310BE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t>Nazwa:</w:t>
            </w:r>
          </w:p>
        </w:tc>
        <w:tc>
          <w:tcPr>
            <w:tcW w:w="9777" w:type="dxa"/>
            <w:gridSpan w:val="12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A9458E5" w14:textId="77777777" w:rsidR="00E3310F" w:rsidRPr="004F40D2" w:rsidRDefault="00E3310F" w:rsidP="005310BE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E3310F" w:rsidRPr="004F40D2" w14:paraId="6F3460D8" w14:textId="77777777" w:rsidTr="00466AD6">
        <w:trPr>
          <w:trHeight w:val="227"/>
        </w:trPr>
        <w:tc>
          <w:tcPr>
            <w:tcW w:w="1158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D5612EA" w14:textId="77777777" w:rsidR="00E3310F" w:rsidRPr="004F40D2" w:rsidRDefault="00E3310F" w:rsidP="005310BE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t>Adres:</w:t>
            </w:r>
          </w:p>
        </w:tc>
        <w:tc>
          <w:tcPr>
            <w:tcW w:w="9777" w:type="dxa"/>
            <w:gridSpan w:val="12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A209658" w14:textId="77777777" w:rsidR="00E3310F" w:rsidRPr="004F40D2" w:rsidRDefault="00E3310F" w:rsidP="005310BE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E3310F" w:rsidRPr="004F40D2" w14:paraId="7CED70F1" w14:textId="77777777" w:rsidTr="00466AD6">
        <w:trPr>
          <w:trHeight w:val="227"/>
        </w:trPr>
        <w:tc>
          <w:tcPr>
            <w:tcW w:w="1158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774251F" w14:textId="77777777" w:rsidR="00E3310F" w:rsidRPr="004F40D2" w:rsidRDefault="00E3310F" w:rsidP="005310BE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t>NIP:</w:t>
            </w:r>
          </w:p>
        </w:tc>
        <w:tc>
          <w:tcPr>
            <w:tcW w:w="9777" w:type="dxa"/>
            <w:gridSpan w:val="12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DC0EA68" w14:textId="77777777" w:rsidR="00E3310F" w:rsidRPr="004F40D2" w:rsidRDefault="00E3310F" w:rsidP="005310BE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E3310F" w:rsidRPr="004F40D2" w14:paraId="43F5B9C0" w14:textId="77777777" w:rsidTr="00466AD6">
        <w:trPr>
          <w:trHeight w:val="227"/>
        </w:trPr>
        <w:tc>
          <w:tcPr>
            <w:tcW w:w="1158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C12D399" w14:textId="77777777" w:rsidR="00E3310F" w:rsidRPr="004F40D2" w:rsidRDefault="00E3310F" w:rsidP="005310BE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t>REGON:</w:t>
            </w:r>
          </w:p>
        </w:tc>
        <w:tc>
          <w:tcPr>
            <w:tcW w:w="9777" w:type="dxa"/>
            <w:gridSpan w:val="12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94C6CC6" w14:textId="77777777" w:rsidR="00E3310F" w:rsidRPr="004F40D2" w:rsidRDefault="00E3310F" w:rsidP="005310BE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5310BE" w:rsidRPr="004F40D2" w14:paraId="5A0E0F15" w14:textId="77777777" w:rsidTr="00B56EE1">
        <w:trPr>
          <w:trHeight w:hRule="exact" w:val="227"/>
        </w:trPr>
        <w:tc>
          <w:tcPr>
            <w:tcW w:w="1948" w:type="dxa"/>
            <w:gridSpan w:val="30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4E3E213" w14:textId="77777777" w:rsidR="005310BE" w:rsidRPr="004F40D2" w:rsidRDefault="005310BE" w:rsidP="007E0D53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7564DF3F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39D566C1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AD3BF1F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3857ED44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0361DDA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723E6FF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1761A453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17E9B5E8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BF45022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6B313CC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F0B653A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3376664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F600224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113EE3A4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4AFC5C6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56430370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63E7B69A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B5526C2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1CBCC123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104A1B55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06074787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9" w:type="dxa"/>
            <w:gridSpan w:val="3"/>
            <w:shd w:val="clear" w:color="auto" w:fill="auto"/>
            <w:vAlign w:val="bottom"/>
          </w:tcPr>
          <w:p w14:paraId="604FA9A2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6B2B9067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014FB67C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6A185849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2FFCCED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A656E52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504631E7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FF55D43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3078DDB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3DA0572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E0F95B1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6EE98BF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5A668B03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2AEFD1B3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D4C912D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D6A3A53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F4C46DD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C47556A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07A4A824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2D31E74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8443CE2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CE05D6E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66D08B3" w14:textId="77777777" w:rsidR="005310BE" w:rsidRPr="004F40D2" w:rsidRDefault="005310BE" w:rsidP="00423C1E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FF3764C" w14:textId="77777777" w:rsidR="005310BE" w:rsidRPr="004F40D2" w:rsidRDefault="005310BE" w:rsidP="00423C1E">
            <w:pPr>
              <w:pStyle w:val="opisypol"/>
            </w:pPr>
          </w:p>
        </w:tc>
      </w:tr>
      <w:tr w:rsidR="007E0D53" w:rsidRPr="004F40D2" w14:paraId="1D013909" w14:textId="77777777" w:rsidTr="007C0AF6">
        <w:trPr>
          <w:trHeight w:hRule="exact" w:val="283"/>
        </w:trPr>
        <w:tc>
          <w:tcPr>
            <w:tcW w:w="1948" w:type="dxa"/>
            <w:gridSpan w:val="30"/>
            <w:tcBorders>
              <w:bottom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86591C9" w14:textId="77777777" w:rsidR="007E0D53" w:rsidRPr="004F40D2" w:rsidRDefault="007E0D53" w:rsidP="007E0D53">
            <w:pPr>
              <w:pStyle w:val="opisypol"/>
            </w:pPr>
            <w:r w:rsidRPr="004F40D2">
              <w:t>Przedmiot umowy/przetargu</w:t>
            </w:r>
          </w:p>
          <w:p w14:paraId="1B96C136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6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17EEB65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D192CB2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9D4B2E8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FE0589A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CB4027B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0D01050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90E888E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D9991F8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781A8FE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43CE034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E72131F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95432C6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E2CBDB5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576922F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0D2EF37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72FD829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3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1848C2B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501F70E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76FBF16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1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5027C9F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B739A21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CECD0EF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4183EDC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0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1305631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667483A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34ABC46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525B626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2C9BF26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0B6EBA5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47B06CA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EC031CC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E4344B6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5AFDFA5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7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7239B80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20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C11602E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1A3A704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E4B2A48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4A1E04E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126C324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3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718F565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38B222C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BAABCD6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01B4930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1D3A268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F0A663F" w14:textId="77777777" w:rsidR="007E0D53" w:rsidRPr="004F40D2" w:rsidRDefault="007E0D53" w:rsidP="00423C1E">
            <w:pPr>
              <w:pStyle w:val="opisypol"/>
            </w:pPr>
          </w:p>
        </w:tc>
      </w:tr>
      <w:tr w:rsidR="007E0D53" w:rsidRPr="004F40D2" w14:paraId="38D1912A" w14:textId="77777777" w:rsidTr="00BC6B76">
        <w:trPr>
          <w:trHeight w:val="227"/>
        </w:trPr>
        <w:tc>
          <w:tcPr>
            <w:tcW w:w="10935" w:type="dxa"/>
            <w:gridSpan w:val="14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2F5BFF2" w14:textId="77777777" w:rsidR="007E0D53" w:rsidRPr="004F40D2" w:rsidRDefault="00A1781F" w:rsidP="00A1781F">
            <w:pPr>
              <w:pStyle w:val="opisypol"/>
              <w:ind w:left="57"/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B56EE1" w:rsidRPr="004F40D2" w14:paraId="04B774B9" w14:textId="77777777" w:rsidTr="006B5099">
        <w:trPr>
          <w:trHeight w:hRule="exact" w:val="227"/>
        </w:trPr>
        <w:tc>
          <w:tcPr>
            <w:tcW w:w="197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ABAC176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3" w:type="dxa"/>
            <w:gridSpan w:val="3"/>
            <w:shd w:val="clear" w:color="auto" w:fill="auto"/>
            <w:vAlign w:val="center"/>
          </w:tcPr>
          <w:p w14:paraId="499CB777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center"/>
          </w:tcPr>
          <w:p w14:paraId="1C3723C7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center"/>
          </w:tcPr>
          <w:p w14:paraId="0A645114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center"/>
          </w:tcPr>
          <w:p w14:paraId="45872031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center"/>
          </w:tcPr>
          <w:p w14:paraId="6BEACCEB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center"/>
          </w:tcPr>
          <w:p w14:paraId="29C43A66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center"/>
          </w:tcPr>
          <w:p w14:paraId="68012B9A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5" w:type="dxa"/>
            <w:gridSpan w:val="3"/>
            <w:shd w:val="clear" w:color="auto" w:fill="auto"/>
            <w:vAlign w:val="center"/>
          </w:tcPr>
          <w:p w14:paraId="0FF296E7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5" w:type="dxa"/>
            <w:gridSpan w:val="3"/>
            <w:shd w:val="clear" w:color="auto" w:fill="auto"/>
            <w:vAlign w:val="center"/>
          </w:tcPr>
          <w:p w14:paraId="6893DB3B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center"/>
          </w:tcPr>
          <w:p w14:paraId="0B4E52EF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center"/>
          </w:tcPr>
          <w:p w14:paraId="56D04EE6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center"/>
          </w:tcPr>
          <w:p w14:paraId="106FB09D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center"/>
          </w:tcPr>
          <w:p w14:paraId="27D72F75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center"/>
          </w:tcPr>
          <w:p w14:paraId="05446CBB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center"/>
          </w:tcPr>
          <w:p w14:paraId="2D0BF184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center"/>
          </w:tcPr>
          <w:p w14:paraId="3E3D158B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center"/>
          </w:tcPr>
          <w:p w14:paraId="48703F00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center"/>
          </w:tcPr>
          <w:p w14:paraId="152DC41C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center"/>
          </w:tcPr>
          <w:p w14:paraId="17C9293C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center"/>
          </w:tcPr>
          <w:p w14:paraId="1B3FAC14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center"/>
          </w:tcPr>
          <w:p w14:paraId="74B94777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center"/>
          </w:tcPr>
          <w:p w14:paraId="02F79606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center"/>
          </w:tcPr>
          <w:p w14:paraId="6F4305F8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center"/>
          </w:tcPr>
          <w:p w14:paraId="7948F839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center"/>
          </w:tcPr>
          <w:p w14:paraId="7F67A0A8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3" w:type="dxa"/>
            <w:gridSpan w:val="3"/>
            <w:tcBorders>
              <w:bottom w:val="single" w:sz="4" w:space="0" w:color="003C7D"/>
            </w:tcBorders>
            <w:shd w:val="clear" w:color="auto" w:fill="auto"/>
            <w:vAlign w:val="center"/>
          </w:tcPr>
          <w:p w14:paraId="458B5A45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center"/>
          </w:tcPr>
          <w:p w14:paraId="0E12F20B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center"/>
          </w:tcPr>
          <w:p w14:paraId="07DC55D5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1" w:type="dxa"/>
            <w:gridSpan w:val="3"/>
            <w:tcBorders>
              <w:bottom w:val="single" w:sz="4" w:space="0" w:color="003C7D"/>
            </w:tcBorders>
            <w:shd w:val="clear" w:color="auto" w:fill="auto"/>
            <w:vAlign w:val="center"/>
          </w:tcPr>
          <w:p w14:paraId="2AD58AF2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center"/>
          </w:tcPr>
          <w:p w14:paraId="5D403317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9" w:type="dxa"/>
            <w:gridSpan w:val="3"/>
            <w:tcBorders>
              <w:bottom w:val="single" w:sz="4" w:space="0" w:color="003C7D"/>
            </w:tcBorders>
            <w:shd w:val="clear" w:color="auto" w:fill="auto"/>
            <w:vAlign w:val="center"/>
          </w:tcPr>
          <w:p w14:paraId="02F4D6A5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center"/>
          </w:tcPr>
          <w:p w14:paraId="05DB30E4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0" w:type="dxa"/>
            <w:gridSpan w:val="3"/>
            <w:tcBorders>
              <w:bottom w:val="single" w:sz="4" w:space="0" w:color="003C7D"/>
            </w:tcBorders>
            <w:shd w:val="clear" w:color="auto" w:fill="auto"/>
            <w:vAlign w:val="center"/>
          </w:tcPr>
          <w:p w14:paraId="44EF501B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center"/>
          </w:tcPr>
          <w:p w14:paraId="2BE0EBE6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center"/>
          </w:tcPr>
          <w:p w14:paraId="6EC6A7C6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center"/>
          </w:tcPr>
          <w:p w14:paraId="561F533C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center"/>
          </w:tcPr>
          <w:p w14:paraId="0AC90BD4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center"/>
          </w:tcPr>
          <w:p w14:paraId="5DD76E20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center"/>
          </w:tcPr>
          <w:p w14:paraId="2CA89E9D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center"/>
          </w:tcPr>
          <w:p w14:paraId="5BD9B078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center"/>
          </w:tcPr>
          <w:p w14:paraId="4953D7B7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center"/>
          </w:tcPr>
          <w:p w14:paraId="30876571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center"/>
          </w:tcPr>
          <w:p w14:paraId="554B7159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center"/>
          </w:tcPr>
          <w:p w14:paraId="4A48403E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center"/>
          </w:tcPr>
          <w:p w14:paraId="50D56D5A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center"/>
          </w:tcPr>
          <w:p w14:paraId="26D105F1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center"/>
          </w:tcPr>
          <w:p w14:paraId="3BDDA5C6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center"/>
          </w:tcPr>
          <w:p w14:paraId="412D71C0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center"/>
          </w:tcPr>
          <w:p w14:paraId="07719DE8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center"/>
          </w:tcPr>
          <w:p w14:paraId="2CC387E0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center"/>
          </w:tcPr>
          <w:p w14:paraId="644077DC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center"/>
          </w:tcPr>
          <w:p w14:paraId="18432ACF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center"/>
          </w:tcPr>
          <w:p w14:paraId="63CE12A6" w14:textId="77777777" w:rsidR="00B56EE1" w:rsidRPr="004F40D2" w:rsidRDefault="00B56EE1" w:rsidP="00B56EE1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center"/>
          </w:tcPr>
          <w:p w14:paraId="73AE6722" w14:textId="77777777" w:rsidR="00B56EE1" w:rsidRPr="004F40D2" w:rsidRDefault="00B56EE1" w:rsidP="00B56EE1">
            <w:pPr>
              <w:pStyle w:val="opisypol"/>
            </w:pPr>
          </w:p>
        </w:tc>
      </w:tr>
      <w:tr w:rsidR="00466AD6" w:rsidRPr="004F40D2" w14:paraId="1C1504C2" w14:textId="77777777" w:rsidTr="006B5099">
        <w:trPr>
          <w:trHeight w:hRule="exact" w:val="227"/>
        </w:trPr>
        <w:tc>
          <w:tcPr>
            <w:tcW w:w="1753" w:type="dxa"/>
            <w:gridSpan w:val="27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D0589F1" w14:textId="77777777" w:rsidR="00466AD6" w:rsidRPr="004F40D2" w:rsidRDefault="00466AD6" w:rsidP="007E0D53">
            <w:pPr>
              <w:pStyle w:val="opisypol"/>
            </w:pPr>
            <w:r w:rsidRPr="004F40D2">
              <w:t>Numer umowy/przetargu</w:t>
            </w:r>
          </w:p>
        </w:tc>
        <w:tc>
          <w:tcPr>
            <w:tcW w:w="1772" w:type="dxa"/>
            <w:gridSpan w:val="27"/>
            <w:shd w:val="clear" w:color="auto" w:fill="auto"/>
            <w:vAlign w:val="center"/>
          </w:tcPr>
          <w:p w14:paraId="2889A6E3" w14:textId="77777777" w:rsidR="00466AD6" w:rsidRPr="004F40D2" w:rsidRDefault="00466AD6" w:rsidP="007E0D53">
            <w:pPr>
              <w:pStyle w:val="opisypol"/>
              <w:ind w:left="57"/>
            </w:pPr>
          </w:p>
        </w:tc>
        <w:tc>
          <w:tcPr>
            <w:tcW w:w="198" w:type="dxa"/>
            <w:gridSpan w:val="3"/>
            <w:tcBorders>
              <w:left w:val="nil"/>
            </w:tcBorders>
            <w:shd w:val="clear" w:color="auto" w:fill="auto"/>
            <w:vAlign w:val="bottom"/>
          </w:tcPr>
          <w:p w14:paraId="43D41F1E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BBA94C5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FEA1F5B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right w:val="single" w:sz="4" w:space="0" w:color="003C7D"/>
            </w:tcBorders>
            <w:shd w:val="clear" w:color="auto" w:fill="auto"/>
            <w:vAlign w:val="bottom"/>
          </w:tcPr>
          <w:p w14:paraId="53C1E570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2398" w:type="dxa"/>
            <w:gridSpan w:val="3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08BCB6F" w14:textId="77777777" w:rsidR="00466AD6" w:rsidRPr="004F40D2" w:rsidRDefault="00BC6B76" w:rsidP="006B5099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97" w:type="dxa"/>
            <w:gridSpan w:val="2"/>
            <w:tcBorders>
              <w:left w:val="single" w:sz="4" w:space="0" w:color="003C7D"/>
            </w:tcBorders>
            <w:shd w:val="clear" w:color="auto" w:fill="auto"/>
            <w:vAlign w:val="bottom"/>
          </w:tcPr>
          <w:p w14:paraId="1E0841AF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DCCA0AE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E3CFF56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351C7510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FC3B32B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1BD2F9F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1D8A6AD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F7F125E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8F0599F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77AAE873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72A46CC0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8ECEE06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47421CA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6411269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96BF952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1E489AF4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26D4626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52912E6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3C6B507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91BC594" w14:textId="77777777" w:rsidR="00466AD6" w:rsidRPr="004F40D2" w:rsidRDefault="00466AD6" w:rsidP="00423C1E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9779828" w14:textId="77777777" w:rsidR="00466AD6" w:rsidRPr="004F40D2" w:rsidRDefault="00466AD6" w:rsidP="00423C1E">
            <w:pPr>
              <w:pStyle w:val="opisypol"/>
            </w:pPr>
          </w:p>
        </w:tc>
      </w:tr>
      <w:tr w:rsidR="007E0D53" w:rsidRPr="004F40D2" w14:paraId="161B231C" w14:textId="77777777" w:rsidTr="006B5099">
        <w:trPr>
          <w:trHeight w:hRule="exact" w:val="113"/>
        </w:trPr>
        <w:tc>
          <w:tcPr>
            <w:tcW w:w="197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D64523A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3CB36D69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4A79362D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27203ECE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1B16323D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3D9219FD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28FBD1DC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5FAE9B51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48896DAF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5B41A4B2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00581D81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F70935D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CD224CA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14DA1E9F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0ED566F2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BDB19B2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F759BF5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DECB4C3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CDF5D80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012EE56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14E3662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088F89D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1B65C8E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C097770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237B63A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E56A98C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3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DB33337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EC0B4E2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1E839EA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1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5028A7E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D87DE5D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06A606A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C01990D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0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45959B3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72D2D090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C98086B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F87BE20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65958F84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5AF9624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C1FBF17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8F2B14B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1885F36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7B99A13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46587D54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4BCCE2B8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E229991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06A18A7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140BBB9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B6E881E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2A68AD8F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CD70571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FF88643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C437362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2AE5588" w14:textId="77777777" w:rsidR="007E0D53" w:rsidRPr="004F40D2" w:rsidRDefault="007E0D53" w:rsidP="00423C1E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25144801" w14:textId="77777777" w:rsidR="007E0D53" w:rsidRPr="004F40D2" w:rsidRDefault="007E0D53" w:rsidP="00423C1E">
            <w:pPr>
              <w:pStyle w:val="opisypol"/>
            </w:pPr>
          </w:p>
        </w:tc>
      </w:tr>
      <w:tr w:rsidR="00466AD6" w:rsidRPr="004F40D2" w14:paraId="17A5C76F" w14:textId="77777777" w:rsidTr="006B5099">
        <w:trPr>
          <w:trHeight w:hRule="exact" w:val="227"/>
        </w:trPr>
        <w:tc>
          <w:tcPr>
            <w:tcW w:w="4317" w:type="dxa"/>
            <w:gridSpan w:val="66"/>
            <w:tcBorders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A1EAD5C" w14:textId="77777777" w:rsidR="00466AD6" w:rsidRPr="004F40D2" w:rsidRDefault="00466AD6" w:rsidP="005310BE">
            <w:pPr>
              <w:pStyle w:val="opisypol"/>
              <w:rPr>
                <w:rFonts w:ascii="Source Sans Pro" w:hAnsi="Source Sans Pro"/>
                <w:color w:val="auto"/>
                <w:sz w:val="16"/>
                <w:szCs w:val="16"/>
              </w:rPr>
            </w:pPr>
            <w:r w:rsidRPr="004F40D2">
              <w:t xml:space="preserve">Data zawarcia umowy/przetargu </w:t>
            </w:r>
          </w:p>
        </w:tc>
        <w:tc>
          <w:tcPr>
            <w:tcW w:w="2398" w:type="dxa"/>
            <w:gridSpan w:val="3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5ED6122" w14:textId="77777777" w:rsidR="00466AD6" w:rsidRPr="004F40D2" w:rsidRDefault="00E477B4" w:rsidP="00466AD6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97" w:type="dxa"/>
            <w:gridSpan w:val="2"/>
            <w:tcBorders>
              <w:left w:val="single" w:sz="4" w:space="0" w:color="003C7D"/>
            </w:tcBorders>
            <w:shd w:val="clear" w:color="auto" w:fill="auto"/>
            <w:vAlign w:val="bottom"/>
          </w:tcPr>
          <w:p w14:paraId="2EB456D4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773D80F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198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14:paraId="12349783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06A52AD3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96896E7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C71E2E1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81985BE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62C7FBF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42DA54C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662AFF17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1A891530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7FE8145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9B1FBB3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C11CE61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2273C9A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264C9FDC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49D9270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C07B286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E587E5F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3F4C520" w14:textId="77777777" w:rsidR="00466AD6" w:rsidRPr="004F40D2" w:rsidRDefault="00466AD6" w:rsidP="005310BE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203B2276" w14:textId="77777777" w:rsidR="00466AD6" w:rsidRPr="004F40D2" w:rsidRDefault="00466AD6" w:rsidP="005310BE">
            <w:pPr>
              <w:pStyle w:val="opisypol"/>
            </w:pPr>
          </w:p>
        </w:tc>
      </w:tr>
      <w:tr w:rsidR="005310BE" w:rsidRPr="004F40D2" w14:paraId="78480C17" w14:textId="77777777" w:rsidTr="00562FB3">
        <w:trPr>
          <w:trHeight w:hRule="exact" w:val="227"/>
        </w:trPr>
        <w:tc>
          <w:tcPr>
            <w:tcW w:w="197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DE0BA8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415F9DC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0C35075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6966FD2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2F0AA0A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45C103B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18B7C13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5C7D51D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4EB9C20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475487D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10EC170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C3C2BC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3B69438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0501C4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C5AD81E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3421D37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10B92FAE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B66DE5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46C3E9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7AA0D4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01CC689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19D60044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41D4F12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133EB04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FCBB25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2486D00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3" w:type="dxa"/>
            <w:gridSpan w:val="3"/>
            <w:shd w:val="clear" w:color="auto" w:fill="auto"/>
            <w:vAlign w:val="bottom"/>
          </w:tcPr>
          <w:p w14:paraId="62E6D356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C4678B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690C7B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3B4B624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606BFC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9" w:type="dxa"/>
            <w:gridSpan w:val="3"/>
            <w:shd w:val="clear" w:color="auto" w:fill="auto"/>
            <w:vAlign w:val="bottom"/>
          </w:tcPr>
          <w:p w14:paraId="5BF7D15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D25E7B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423748C6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5DEF9FFB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CD9480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6AD51AB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0222E32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F70A3A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F42699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1DA0B1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4E76804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C8E16F4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32135CA4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2BD5DCCA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68409B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275DDF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ED12BD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98AB7A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29B493DB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F98FAA6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AD46DB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2822D9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71CF75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4D48AE00" w14:textId="77777777" w:rsidR="005310BE" w:rsidRPr="004F40D2" w:rsidRDefault="005310BE" w:rsidP="005310BE">
            <w:pPr>
              <w:pStyle w:val="opisypol"/>
            </w:pPr>
          </w:p>
        </w:tc>
      </w:tr>
      <w:tr w:rsidR="005310BE" w:rsidRPr="004F40D2" w14:paraId="02250E25" w14:textId="77777777" w:rsidTr="00466AD6">
        <w:trPr>
          <w:trHeight w:hRule="exact" w:val="170"/>
        </w:trPr>
        <w:tc>
          <w:tcPr>
            <w:tcW w:w="5709" w:type="dxa"/>
            <w:gridSpan w:val="87"/>
            <w:shd w:val="clear" w:color="auto" w:fill="auto"/>
            <w:tcMar>
              <w:left w:w="0" w:type="dxa"/>
              <w:right w:w="0" w:type="dxa"/>
            </w:tcMar>
          </w:tcPr>
          <w:p w14:paraId="7F04C33D" w14:textId="77777777" w:rsidR="005310BE" w:rsidRPr="004F40D2" w:rsidRDefault="005310BE" w:rsidP="00466AD6">
            <w:pPr>
              <w:pStyle w:val="opisypol"/>
            </w:pPr>
            <w:r w:rsidRPr="004F40D2">
              <w:rPr>
                <w:b/>
                <w:bCs/>
              </w:rPr>
              <w:t>Informacje dotyczące kontraktu zabezpieczanego gwarancją:</w:t>
            </w: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74C3092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7942D8B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9" w:type="dxa"/>
            <w:gridSpan w:val="3"/>
            <w:shd w:val="clear" w:color="auto" w:fill="auto"/>
            <w:vAlign w:val="bottom"/>
          </w:tcPr>
          <w:p w14:paraId="14818DB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4926BB9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6DF6567B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1E609E5A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BA7AB4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A63832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06AC969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619E3A4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A3EDAA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857FF5A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2EC1E1A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74B8F56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78C6791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7120063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49BB29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4201F4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F5BE1F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2F7D8E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2948130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D0E743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E8D542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EE2EEEE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2F4FD3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3BA3489A" w14:textId="77777777" w:rsidR="005310BE" w:rsidRPr="004F40D2" w:rsidRDefault="005310BE" w:rsidP="005310BE">
            <w:pPr>
              <w:pStyle w:val="opisypol"/>
            </w:pPr>
          </w:p>
        </w:tc>
      </w:tr>
      <w:tr w:rsidR="005310BE" w:rsidRPr="004F40D2" w14:paraId="1056AC69" w14:textId="77777777" w:rsidTr="006B5099">
        <w:trPr>
          <w:trHeight w:hRule="exact" w:val="113"/>
        </w:trPr>
        <w:tc>
          <w:tcPr>
            <w:tcW w:w="197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29C5EE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23F0DBD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6A2ED2D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215B9F7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5301101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6AD2175E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18D75E06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193EBCD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16DE269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637C57E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3446522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08CB66D6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7E34D516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BDFB9C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60E7132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1BD7D0A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416BB98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CB978B6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258C3F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261EEF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21A0BBE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6C415BD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26CABC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E05FFE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73807C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B8E5D1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3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F961D5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CF142B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E9A314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1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C61BB9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C67B79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1FA632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9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DB9FC4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0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310CD7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56A84B7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163F544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2C4EDC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17E3788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C93056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F43ACD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249AAA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F25F6FB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E80DB3E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2067AE1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448F918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2CE158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71D763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04D44CB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F5502A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3B539184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0024E6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387341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4E537C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89ACC8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45A61A95" w14:textId="77777777" w:rsidR="005310BE" w:rsidRPr="004F40D2" w:rsidRDefault="005310BE" w:rsidP="005310BE">
            <w:pPr>
              <w:pStyle w:val="opisypol"/>
            </w:pPr>
          </w:p>
        </w:tc>
      </w:tr>
      <w:tr w:rsidR="00727155" w:rsidRPr="004F40D2" w14:paraId="1FCED76E" w14:textId="77777777" w:rsidTr="006B5099">
        <w:trPr>
          <w:trHeight w:hRule="exact" w:val="227"/>
        </w:trPr>
        <w:tc>
          <w:tcPr>
            <w:tcW w:w="4317" w:type="dxa"/>
            <w:gridSpan w:val="66"/>
            <w:tcBorders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820E94C" w14:textId="77777777" w:rsidR="00727155" w:rsidRPr="004F40D2" w:rsidRDefault="00727155" w:rsidP="005310BE">
            <w:pPr>
              <w:pStyle w:val="opisypol"/>
              <w:rPr>
                <w:lang w:val="pl-PL"/>
              </w:rPr>
            </w:pPr>
            <w:r w:rsidRPr="004F40D2">
              <w:t>Wartość kontraktu (kwota brutto i rodzaj waluty</w:t>
            </w:r>
            <w:r w:rsidRPr="004F40D2">
              <w:rPr>
                <w:lang w:val="pl-PL"/>
              </w:rPr>
              <w:t>)</w:t>
            </w:r>
          </w:p>
        </w:tc>
        <w:tc>
          <w:tcPr>
            <w:tcW w:w="2398" w:type="dxa"/>
            <w:gridSpan w:val="3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1A2E871" w14:textId="77777777" w:rsidR="00727155" w:rsidRPr="004F40D2" w:rsidRDefault="00C85611" w:rsidP="00727155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4"/>
                    <w:format w:val="# ##0,0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97" w:type="dxa"/>
            <w:gridSpan w:val="2"/>
            <w:tcBorders>
              <w:left w:val="single" w:sz="4" w:space="0" w:color="003C7D"/>
            </w:tcBorders>
            <w:shd w:val="clear" w:color="auto" w:fill="auto"/>
            <w:vAlign w:val="bottom"/>
          </w:tcPr>
          <w:p w14:paraId="71BC1D1A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8B5576B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FE79025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3191A0FA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AD95FE0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03FF209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0351F0E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0F5497B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D10D505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29C8D26C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183D3627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F53437E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85123FF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BDEC4C8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C2FE9A6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65235999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83129B0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118F604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5A2D052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21E9D99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B90DF2F" w14:textId="77777777" w:rsidR="00727155" w:rsidRPr="004F40D2" w:rsidRDefault="00727155" w:rsidP="005310BE">
            <w:pPr>
              <w:pStyle w:val="opisypol"/>
            </w:pPr>
          </w:p>
        </w:tc>
      </w:tr>
      <w:tr w:rsidR="005310BE" w:rsidRPr="004F40D2" w14:paraId="6F4A654E" w14:textId="77777777" w:rsidTr="006B5099">
        <w:trPr>
          <w:trHeight w:hRule="exact" w:val="113"/>
        </w:trPr>
        <w:tc>
          <w:tcPr>
            <w:tcW w:w="197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D2B6A2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659365A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62AFA68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0795B59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1563013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1232AC1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3D01CE8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095C931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3F82C95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17730A7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3365346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C9702BE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85111E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3927E34B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4A47861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34EF218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4E517D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3D0AC5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2770242E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1428B06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80377D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81A587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center"/>
          </w:tcPr>
          <w:p w14:paraId="65BFA3F7" w14:textId="77777777" w:rsidR="005310BE" w:rsidRPr="004F40D2" w:rsidRDefault="005310BE" w:rsidP="005310BE">
            <w:pPr>
              <w:pStyle w:val="opisypol"/>
              <w:ind w:left="57"/>
            </w:pPr>
          </w:p>
        </w:tc>
        <w:tc>
          <w:tcPr>
            <w:tcW w:w="198" w:type="dxa"/>
            <w:gridSpan w:val="3"/>
            <w:shd w:val="clear" w:color="auto" w:fill="auto"/>
            <w:vAlign w:val="center"/>
          </w:tcPr>
          <w:p w14:paraId="04022E6C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198" w:type="dxa"/>
            <w:gridSpan w:val="3"/>
            <w:shd w:val="clear" w:color="auto" w:fill="auto"/>
            <w:vAlign w:val="center"/>
          </w:tcPr>
          <w:p w14:paraId="62BBAA17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199" w:type="dxa"/>
            <w:gridSpan w:val="3"/>
            <w:shd w:val="clear" w:color="auto" w:fill="auto"/>
            <w:vAlign w:val="center"/>
          </w:tcPr>
          <w:p w14:paraId="547931C9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203" w:type="dxa"/>
            <w:gridSpan w:val="3"/>
            <w:shd w:val="clear" w:color="auto" w:fill="auto"/>
            <w:vAlign w:val="center"/>
          </w:tcPr>
          <w:p w14:paraId="4877C868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199" w:type="dxa"/>
            <w:gridSpan w:val="3"/>
            <w:shd w:val="clear" w:color="auto" w:fill="auto"/>
            <w:vAlign w:val="center"/>
          </w:tcPr>
          <w:p w14:paraId="36501633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197" w:type="dxa"/>
            <w:gridSpan w:val="3"/>
            <w:shd w:val="clear" w:color="auto" w:fill="auto"/>
            <w:vAlign w:val="center"/>
          </w:tcPr>
          <w:p w14:paraId="397062E4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201" w:type="dxa"/>
            <w:gridSpan w:val="3"/>
            <w:shd w:val="clear" w:color="auto" w:fill="auto"/>
            <w:vAlign w:val="bottom"/>
          </w:tcPr>
          <w:p w14:paraId="278E9FCB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2594F5DB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209" w:type="dxa"/>
            <w:gridSpan w:val="3"/>
            <w:shd w:val="clear" w:color="auto" w:fill="auto"/>
            <w:vAlign w:val="bottom"/>
          </w:tcPr>
          <w:p w14:paraId="5EA8947E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9" w:type="dxa"/>
            <w:gridSpan w:val="3"/>
            <w:shd w:val="clear" w:color="auto" w:fill="auto"/>
            <w:vAlign w:val="bottom"/>
          </w:tcPr>
          <w:p w14:paraId="04559FF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0" w:type="dxa"/>
            <w:gridSpan w:val="3"/>
            <w:shd w:val="clear" w:color="auto" w:fill="auto"/>
            <w:vAlign w:val="bottom"/>
          </w:tcPr>
          <w:p w14:paraId="63E743D6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14:paraId="3A2258E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2B9B94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A05184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70814CE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B71514E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548E724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8D826B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751539B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6012C16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26052C79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2F87E7C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BD2FA76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7DF337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8C5673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814A74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6B623EE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3135A1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874E7A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7E882D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DF0EF6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F1E7A66" w14:textId="77777777" w:rsidR="005310BE" w:rsidRPr="004F40D2" w:rsidRDefault="005310BE" w:rsidP="005310BE">
            <w:pPr>
              <w:pStyle w:val="opisypol"/>
            </w:pPr>
          </w:p>
        </w:tc>
      </w:tr>
      <w:tr w:rsidR="00727155" w:rsidRPr="004F40D2" w14:paraId="3F5CA9AB" w14:textId="77777777" w:rsidTr="006B5099">
        <w:trPr>
          <w:trHeight w:hRule="exact" w:val="227"/>
        </w:trPr>
        <w:tc>
          <w:tcPr>
            <w:tcW w:w="4317" w:type="dxa"/>
            <w:gridSpan w:val="66"/>
            <w:tcBorders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41D61C4" w14:textId="77777777" w:rsidR="00727155" w:rsidRPr="004F40D2" w:rsidRDefault="00727155" w:rsidP="005310BE">
            <w:pPr>
              <w:pStyle w:val="opisypol"/>
            </w:pPr>
            <w:r w:rsidRPr="004F40D2">
              <w:t>Data podpisania kontraktu lub planowana data jego podpisania</w:t>
            </w:r>
          </w:p>
        </w:tc>
        <w:tc>
          <w:tcPr>
            <w:tcW w:w="2398" w:type="dxa"/>
            <w:gridSpan w:val="3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63C5C91" w14:textId="77777777" w:rsidR="00727155" w:rsidRPr="004F40D2" w:rsidRDefault="00E477B4" w:rsidP="00727155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97" w:type="dxa"/>
            <w:gridSpan w:val="2"/>
            <w:tcBorders>
              <w:left w:val="single" w:sz="4" w:space="0" w:color="003C7D"/>
            </w:tcBorders>
            <w:shd w:val="clear" w:color="auto" w:fill="auto"/>
            <w:vAlign w:val="bottom"/>
          </w:tcPr>
          <w:p w14:paraId="14B801A4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14:paraId="7223B7AF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F4A9CDF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4C711138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8AE7500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7CB4ACE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D019774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11C1615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D87EE68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72D1F042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7AFB0411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AD7F631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A0C6C93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9AE14C6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65FD3CF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354D8AE9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AD6D6E5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EFF0F9F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A070720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AA93197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07E034F7" w14:textId="77777777" w:rsidR="00727155" w:rsidRPr="004F40D2" w:rsidRDefault="00727155" w:rsidP="005310BE">
            <w:pPr>
              <w:pStyle w:val="opisypol"/>
            </w:pPr>
          </w:p>
        </w:tc>
      </w:tr>
      <w:tr w:rsidR="005310BE" w:rsidRPr="004F40D2" w14:paraId="57088015" w14:textId="77777777" w:rsidTr="006B5099">
        <w:trPr>
          <w:trHeight w:hRule="exact" w:val="113"/>
        </w:trPr>
        <w:tc>
          <w:tcPr>
            <w:tcW w:w="197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0E5D8F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6CC15F6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517522C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15C3B64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1033E1E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316D882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520BF21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4" w:type="dxa"/>
            <w:gridSpan w:val="3"/>
            <w:shd w:val="clear" w:color="auto" w:fill="auto"/>
            <w:vAlign w:val="bottom"/>
          </w:tcPr>
          <w:p w14:paraId="2F542F1C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4BA0003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54351CEA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6" w:type="dxa"/>
            <w:gridSpan w:val="3"/>
            <w:shd w:val="clear" w:color="auto" w:fill="auto"/>
            <w:vAlign w:val="bottom"/>
          </w:tcPr>
          <w:p w14:paraId="14A31C2B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07C6B5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502E107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123B743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0DE7000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3"/>
            <w:shd w:val="clear" w:color="auto" w:fill="auto"/>
            <w:vAlign w:val="bottom"/>
          </w:tcPr>
          <w:p w14:paraId="71FA064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1FCEDE6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5E36F9B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E17F68A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85A0A6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314D545A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shd w:val="clear" w:color="auto" w:fill="auto"/>
            <w:vAlign w:val="bottom"/>
          </w:tcPr>
          <w:p w14:paraId="7EA9D92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3"/>
            <w:tcBorders>
              <w:top w:val="single" w:sz="4" w:space="0" w:color="003C7D"/>
              <w:bottom w:val="single" w:sz="4" w:space="0" w:color="003C7D"/>
            </w:tcBorders>
            <w:shd w:val="clear" w:color="auto" w:fill="auto"/>
            <w:vAlign w:val="center"/>
          </w:tcPr>
          <w:p w14:paraId="54FDCDC5" w14:textId="77777777" w:rsidR="005310BE" w:rsidRPr="004F40D2" w:rsidRDefault="005310BE" w:rsidP="005310BE">
            <w:pPr>
              <w:pStyle w:val="opisypol"/>
              <w:ind w:left="57"/>
            </w:pPr>
          </w:p>
        </w:tc>
        <w:tc>
          <w:tcPr>
            <w:tcW w:w="198" w:type="dxa"/>
            <w:gridSpan w:val="3"/>
            <w:tcBorders>
              <w:top w:val="single" w:sz="4" w:space="0" w:color="003C7D"/>
              <w:bottom w:val="single" w:sz="4" w:space="0" w:color="003C7D"/>
            </w:tcBorders>
            <w:shd w:val="clear" w:color="auto" w:fill="auto"/>
            <w:vAlign w:val="center"/>
          </w:tcPr>
          <w:p w14:paraId="27CBD569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198" w:type="dxa"/>
            <w:gridSpan w:val="3"/>
            <w:tcBorders>
              <w:top w:val="single" w:sz="4" w:space="0" w:color="003C7D"/>
              <w:bottom w:val="single" w:sz="4" w:space="0" w:color="003C7D"/>
            </w:tcBorders>
            <w:shd w:val="clear" w:color="auto" w:fill="auto"/>
            <w:vAlign w:val="center"/>
          </w:tcPr>
          <w:p w14:paraId="51C6E4A0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199" w:type="dxa"/>
            <w:gridSpan w:val="3"/>
            <w:tcBorders>
              <w:top w:val="single" w:sz="4" w:space="0" w:color="003C7D"/>
              <w:bottom w:val="single" w:sz="4" w:space="0" w:color="003C7D"/>
            </w:tcBorders>
            <w:shd w:val="clear" w:color="auto" w:fill="auto"/>
            <w:vAlign w:val="center"/>
          </w:tcPr>
          <w:p w14:paraId="563DB2E7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203" w:type="dxa"/>
            <w:gridSpan w:val="3"/>
            <w:tcBorders>
              <w:top w:val="single" w:sz="4" w:space="0" w:color="003C7D"/>
              <w:bottom w:val="single" w:sz="4" w:space="0" w:color="003C7D"/>
            </w:tcBorders>
            <w:shd w:val="clear" w:color="auto" w:fill="auto"/>
            <w:vAlign w:val="center"/>
          </w:tcPr>
          <w:p w14:paraId="18052D86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199" w:type="dxa"/>
            <w:gridSpan w:val="3"/>
            <w:tcBorders>
              <w:top w:val="single" w:sz="4" w:space="0" w:color="003C7D"/>
              <w:bottom w:val="single" w:sz="4" w:space="0" w:color="003C7D"/>
            </w:tcBorders>
            <w:shd w:val="clear" w:color="auto" w:fill="auto"/>
            <w:vAlign w:val="center"/>
          </w:tcPr>
          <w:p w14:paraId="19B02CD9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197" w:type="dxa"/>
            <w:gridSpan w:val="3"/>
            <w:tcBorders>
              <w:top w:val="single" w:sz="4" w:space="0" w:color="003C7D"/>
              <w:bottom w:val="single" w:sz="4" w:space="0" w:color="003C7D"/>
            </w:tcBorders>
            <w:shd w:val="clear" w:color="auto" w:fill="auto"/>
            <w:vAlign w:val="center"/>
          </w:tcPr>
          <w:p w14:paraId="16B53908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201" w:type="dxa"/>
            <w:gridSpan w:val="3"/>
            <w:tcBorders>
              <w:top w:val="single" w:sz="4" w:space="0" w:color="003C7D"/>
              <w:bottom w:val="single" w:sz="4" w:space="0" w:color="003C7D"/>
            </w:tcBorders>
            <w:shd w:val="clear" w:color="auto" w:fill="auto"/>
            <w:vAlign w:val="bottom"/>
          </w:tcPr>
          <w:p w14:paraId="4159A439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197" w:type="dxa"/>
            <w:gridSpan w:val="3"/>
            <w:tcBorders>
              <w:top w:val="single" w:sz="4" w:space="0" w:color="003C7D"/>
              <w:bottom w:val="single" w:sz="4" w:space="0" w:color="003C7D"/>
            </w:tcBorders>
            <w:shd w:val="clear" w:color="auto" w:fill="auto"/>
            <w:vAlign w:val="bottom"/>
          </w:tcPr>
          <w:p w14:paraId="26FE0104" w14:textId="77777777" w:rsidR="005310BE" w:rsidRPr="004F40D2" w:rsidRDefault="005310BE" w:rsidP="006430C4">
            <w:pPr>
              <w:pStyle w:val="opisypol"/>
              <w:ind w:left="57"/>
            </w:pPr>
          </w:p>
        </w:tc>
        <w:tc>
          <w:tcPr>
            <w:tcW w:w="209" w:type="dxa"/>
            <w:gridSpan w:val="3"/>
            <w:tcBorders>
              <w:top w:val="single" w:sz="4" w:space="0" w:color="003C7D"/>
              <w:bottom w:val="single" w:sz="4" w:space="0" w:color="003C7D"/>
            </w:tcBorders>
            <w:shd w:val="clear" w:color="auto" w:fill="auto"/>
            <w:vAlign w:val="bottom"/>
          </w:tcPr>
          <w:p w14:paraId="7979B5EA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9" w:type="dxa"/>
            <w:gridSpan w:val="3"/>
            <w:tcBorders>
              <w:top w:val="single" w:sz="4" w:space="0" w:color="003C7D"/>
              <w:bottom w:val="single" w:sz="4" w:space="0" w:color="003C7D"/>
            </w:tcBorders>
            <w:shd w:val="clear" w:color="auto" w:fill="auto"/>
            <w:vAlign w:val="bottom"/>
          </w:tcPr>
          <w:p w14:paraId="4D44CC71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0" w:type="dxa"/>
            <w:gridSpan w:val="3"/>
            <w:tcBorders>
              <w:top w:val="single" w:sz="4" w:space="0" w:color="003C7D"/>
              <w:bottom w:val="single" w:sz="4" w:space="0" w:color="003C7D"/>
            </w:tcBorders>
            <w:shd w:val="clear" w:color="auto" w:fill="auto"/>
            <w:vAlign w:val="bottom"/>
          </w:tcPr>
          <w:p w14:paraId="6363DD65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09315D7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5DA3AD3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00F7FC6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4DA5C7F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BF4297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0E6931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8A4C3D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3FB33E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703025B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097E23F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4735A7F2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078CF1F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5AEBACA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B40D230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0CC707B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3E03C7AB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20FD2AD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411F6D7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0374E3A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4C0E2C8" w14:textId="77777777" w:rsidR="005310BE" w:rsidRPr="004F40D2" w:rsidRDefault="005310BE" w:rsidP="005310BE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36C8F916" w14:textId="77777777" w:rsidR="005310BE" w:rsidRPr="004F40D2" w:rsidRDefault="005310BE" w:rsidP="005310BE">
            <w:pPr>
              <w:pStyle w:val="opisypol"/>
            </w:pPr>
          </w:p>
        </w:tc>
      </w:tr>
      <w:tr w:rsidR="00727155" w:rsidRPr="004F40D2" w14:paraId="47F55622" w14:textId="77777777" w:rsidTr="006B5099">
        <w:trPr>
          <w:trHeight w:hRule="exact" w:val="227"/>
        </w:trPr>
        <w:tc>
          <w:tcPr>
            <w:tcW w:w="4317" w:type="dxa"/>
            <w:gridSpan w:val="66"/>
            <w:tcBorders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C267D37" w14:textId="77777777" w:rsidR="00727155" w:rsidRPr="004F40D2" w:rsidRDefault="00727155" w:rsidP="005310BE">
            <w:pPr>
              <w:pStyle w:val="opisypol"/>
            </w:pPr>
            <w:r w:rsidRPr="004F40D2">
              <w:t>Data zakończenia kontraktu</w:t>
            </w:r>
          </w:p>
        </w:tc>
        <w:tc>
          <w:tcPr>
            <w:tcW w:w="2398" w:type="dxa"/>
            <w:gridSpan w:val="3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B9EB425" w14:textId="77777777" w:rsidR="00727155" w:rsidRPr="004F40D2" w:rsidRDefault="00E477B4" w:rsidP="00727155">
            <w:pPr>
              <w:pStyle w:val="opisypol"/>
              <w:ind w:left="57"/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97" w:type="dxa"/>
            <w:gridSpan w:val="2"/>
            <w:tcBorders>
              <w:left w:val="single" w:sz="4" w:space="0" w:color="003C7D"/>
            </w:tcBorders>
            <w:shd w:val="clear" w:color="auto" w:fill="auto"/>
            <w:vAlign w:val="bottom"/>
          </w:tcPr>
          <w:p w14:paraId="4271D15F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14:paraId="237A12F0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D354A78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7" w:type="dxa"/>
            <w:gridSpan w:val="2"/>
            <w:shd w:val="clear" w:color="auto" w:fill="auto"/>
            <w:vAlign w:val="bottom"/>
          </w:tcPr>
          <w:p w14:paraId="2076A9CC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35CC68A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9393DEE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40983DD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C149C2A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DB7B9CA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7" w:type="dxa"/>
            <w:gridSpan w:val="2"/>
            <w:shd w:val="clear" w:color="auto" w:fill="auto"/>
            <w:vAlign w:val="bottom"/>
          </w:tcPr>
          <w:p w14:paraId="0C5F85FA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20" w:type="dxa"/>
            <w:gridSpan w:val="2"/>
            <w:shd w:val="clear" w:color="auto" w:fill="auto"/>
            <w:vAlign w:val="bottom"/>
          </w:tcPr>
          <w:p w14:paraId="47A38A95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80849E6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107D93E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525ED73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B132B05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09663B48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1FCF22E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FE38AF4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7568DFA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E9199C4" w14:textId="77777777" w:rsidR="00727155" w:rsidRPr="004F40D2" w:rsidRDefault="00727155" w:rsidP="005310BE">
            <w:pPr>
              <w:pStyle w:val="opisypol"/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32C4EE43" w14:textId="77777777" w:rsidR="00727155" w:rsidRPr="004F40D2" w:rsidRDefault="00727155" w:rsidP="005310BE">
            <w:pPr>
              <w:pStyle w:val="opisypol"/>
            </w:pPr>
          </w:p>
        </w:tc>
      </w:tr>
    </w:tbl>
    <w:p w14:paraId="29F62F5E" w14:textId="77777777" w:rsidR="00152B03" w:rsidRPr="004F40D2" w:rsidRDefault="00152B03" w:rsidP="00152B03">
      <w:pPr>
        <w:pStyle w:val="opisypol"/>
      </w:pPr>
      <w:r w:rsidRPr="004F40D2">
        <w:lastRenderedPageBreak/>
        <w:t>Do wniosku prosimy załączyć kopie następujących dokumentów:</w:t>
      </w:r>
    </w:p>
    <w:p w14:paraId="6483FAE5" w14:textId="77777777" w:rsidR="00152B03" w:rsidRPr="004F40D2" w:rsidRDefault="00152B03" w:rsidP="00152B03">
      <w:pPr>
        <w:pStyle w:val="opisypol"/>
        <w:numPr>
          <w:ilvl w:val="0"/>
          <w:numId w:val="37"/>
        </w:numPr>
        <w:ind w:left="227" w:hanging="227"/>
      </w:pPr>
      <w:r w:rsidRPr="004F40D2">
        <w:t>ogłoszenie o przetargu i specyfikację warunków zamówienia – dotyczy gwarancji zapłaty wadium</w:t>
      </w:r>
      <w:r w:rsidR="007C3D05" w:rsidRPr="004F40D2">
        <w:rPr>
          <w:lang w:val="pl-PL"/>
        </w:rPr>
        <w:t>;</w:t>
      </w:r>
    </w:p>
    <w:p w14:paraId="363D038D" w14:textId="77777777" w:rsidR="00152B03" w:rsidRPr="004F40D2" w:rsidRDefault="00152B03" w:rsidP="00152B03">
      <w:pPr>
        <w:pStyle w:val="opisypol"/>
        <w:numPr>
          <w:ilvl w:val="0"/>
          <w:numId w:val="37"/>
        </w:numPr>
        <w:ind w:left="227" w:hanging="227"/>
      </w:pPr>
      <w:r w:rsidRPr="004F40D2">
        <w:t xml:space="preserve">umowę lub ostateczny projekt umowy, której wykonanie ma być zabezpieczone gwarancją, informacja o wyborze oferty </w:t>
      </w:r>
      <w:r w:rsidRPr="004F40D2">
        <w:rPr>
          <w:lang w:val="pl-PL"/>
        </w:rPr>
        <w:t>–</w:t>
      </w:r>
      <w:r w:rsidRPr="004F40D2">
        <w:t xml:space="preserve"> dotyczy gwarancji należytego wykonania kontraktu, właściwego usunięcia wad lub usterek, należytego wykonania umowy i usunięcia wad, zwrotu zaliczki</w:t>
      </w:r>
      <w:r w:rsidR="007C3D05" w:rsidRPr="004F40D2">
        <w:rPr>
          <w:lang w:val="pl-PL"/>
        </w:rPr>
        <w:t>;</w:t>
      </w:r>
    </w:p>
    <w:p w14:paraId="5DBE0253" w14:textId="77777777" w:rsidR="00152B03" w:rsidRPr="004F40D2" w:rsidRDefault="00152B03" w:rsidP="00152B03">
      <w:pPr>
        <w:pStyle w:val="opisypol"/>
        <w:numPr>
          <w:ilvl w:val="0"/>
          <w:numId w:val="37"/>
        </w:numPr>
        <w:ind w:left="227" w:hanging="227"/>
      </w:pPr>
      <w:r w:rsidRPr="004F40D2">
        <w:t>protokół odbioru stwierdzający bezusterkowy odbiór robót – dotyczy gwarancji właściwego usunięcia wad lub usterek</w:t>
      </w:r>
      <w:r w:rsidR="007C3D05" w:rsidRPr="004F40D2">
        <w:rPr>
          <w:lang w:val="pl-PL"/>
        </w:rPr>
        <w:t>.</w:t>
      </w:r>
    </w:p>
    <w:p w14:paraId="5D6C1CA4" w14:textId="77777777" w:rsidR="00CB134E" w:rsidRPr="004F40D2" w:rsidRDefault="00CB134E" w:rsidP="00CB134E">
      <w:pPr>
        <w:pStyle w:val="opisypol"/>
        <w:rPr>
          <w:lang w:val="pl-PL"/>
        </w:rPr>
      </w:pPr>
    </w:p>
    <w:p w14:paraId="1793AE66" w14:textId="77777777" w:rsidR="00CB134E" w:rsidRPr="004F40D2" w:rsidRDefault="00CB134E" w:rsidP="00CB134E">
      <w:pPr>
        <w:pStyle w:val="opisypol"/>
      </w:pPr>
    </w:p>
    <w:p w14:paraId="17964B56" w14:textId="77777777" w:rsidR="006C5647" w:rsidRPr="004F40D2" w:rsidRDefault="006C5647" w:rsidP="00BA0977">
      <w:pPr>
        <w:pStyle w:val="naglowkisekcji"/>
        <w:spacing w:line="240" w:lineRule="atLeast"/>
        <w:rPr>
          <w:rFonts w:eastAsia="Source Sans Pro"/>
        </w:rPr>
      </w:pPr>
      <w:r w:rsidRPr="004F40D2">
        <w:rPr>
          <w:rFonts w:eastAsia="Source Sans Pro"/>
        </w:rPr>
        <w:t xml:space="preserve">OŚWIADCZENIA </w:t>
      </w:r>
    </w:p>
    <w:p w14:paraId="7BD4D245" w14:textId="77777777" w:rsidR="00BA0977" w:rsidRPr="004F40D2" w:rsidRDefault="00BA0977" w:rsidP="00727155">
      <w:pPr>
        <w:pStyle w:val="opisypol"/>
        <w:rPr>
          <w:rFonts w:eastAsia="Source Sans Pro"/>
        </w:rPr>
      </w:pPr>
    </w:p>
    <w:p w14:paraId="2E938B77" w14:textId="77777777" w:rsidR="00F67D93" w:rsidRPr="004F40D2" w:rsidRDefault="00F67D93" w:rsidP="00F67D93">
      <w:pPr>
        <w:pStyle w:val="opisypol"/>
        <w:spacing w:after="80"/>
        <w:contextualSpacing w:val="0"/>
      </w:pPr>
      <w:bookmarkStart w:id="1" w:name="_Hlk190334215"/>
      <w:r w:rsidRPr="004F40D2">
        <w:t>Niniejszym potwierdzam</w:t>
      </w:r>
      <w:r w:rsidRPr="004F40D2">
        <w:rPr>
          <w:lang w:val="pl-PL"/>
        </w:rPr>
        <w:t>/</w:t>
      </w:r>
      <w:r w:rsidRPr="004F40D2">
        <w:t>y, że informacje wymienione we wniosku oraz dokumentach załączonych do wniosku są zgodne z aktualnym stanem faktycznym oraz że do dnia dzisiejszego nie dokonano żadnych czynności formalnych zmierzających do ich zmiany.</w:t>
      </w:r>
    </w:p>
    <w:p w14:paraId="6D5A2B5F" w14:textId="77777777" w:rsidR="00F67D93" w:rsidRPr="004F40D2" w:rsidRDefault="00F67D93" w:rsidP="00F67D93">
      <w:pPr>
        <w:pStyle w:val="opisypol"/>
        <w:spacing w:after="80"/>
        <w:contextualSpacing w:val="0"/>
      </w:pPr>
      <w:r w:rsidRPr="004F40D2">
        <w:t>Niniejszym potwierdzam</w:t>
      </w:r>
      <w:r w:rsidRPr="004F40D2">
        <w:rPr>
          <w:lang w:val="pl-PL"/>
        </w:rPr>
        <w:t>/</w:t>
      </w:r>
      <w:r w:rsidRPr="004F40D2">
        <w:t>y prawdziwość powyższych danych.</w:t>
      </w:r>
    </w:p>
    <w:p w14:paraId="373EBEDE" w14:textId="77777777" w:rsidR="00F67D93" w:rsidRPr="004F40D2" w:rsidRDefault="00F67D93" w:rsidP="00F67D93">
      <w:pPr>
        <w:pStyle w:val="opisypol"/>
        <w:spacing w:after="80"/>
        <w:contextualSpacing w:val="0"/>
      </w:pPr>
      <w:r w:rsidRPr="004F40D2">
        <w:t>Niniejszym oświadczam</w:t>
      </w:r>
      <w:r w:rsidRPr="004F40D2">
        <w:rPr>
          <w:lang w:val="pl-PL"/>
        </w:rPr>
        <w:t>/</w:t>
      </w:r>
      <w:r w:rsidRPr="004F40D2">
        <w:t>y, iż wyrażam</w:t>
      </w:r>
      <w:r w:rsidRPr="004F40D2">
        <w:rPr>
          <w:lang w:val="pl-PL"/>
        </w:rPr>
        <w:t>/</w:t>
      </w:r>
      <w:r w:rsidRPr="004F40D2">
        <w:t>y zgodę na przesyłanie informacji i dokumentów, w tym dokumentu gwarancji ubezpieczeniowej, a także informacji, które mają związek z zawartą umową zlecenia o okresowe udzielanie gwarancji ubezpieczeniowych za pośrednictwem środków komunikacji elektronicznej, w tym wiadomości SMS/MMS lub e-mail, na wskazany numer telefonu lub adres mailowy.</w:t>
      </w:r>
    </w:p>
    <w:p w14:paraId="7D2D1F17" w14:textId="77777777" w:rsidR="00F67D93" w:rsidRPr="004F40D2" w:rsidRDefault="00F67D93" w:rsidP="00F67D93">
      <w:pPr>
        <w:pStyle w:val="opisypol"/>
        <w:spacing w:after="80"/>
        <w:contextualSpacing w:val="0"/>
      </w:pPr>
      <w:r w:rsidRPr="004F40D2">
        <w:t>W razie zmiany podanych danych kontaktowych, zobowiązuję/zobowiązujemy się uaktualnić dane, dzięki którym będę/będziemy otrzymywać informacje za pośrednictwem środków komunikacji elektronicznej.</w:t>
      </w:r>
    </w:p>
    <w:p w14:paraId="470EAA65" w14:textId="77777777" w:rsidR="00F67D93" w:rsidRPr="004F40D2" w:rsidRDefault="00F67D93" w:rsidP="00F67D93">
      <w:pPr>
        <w:pStyle w:val="opisypol"/>
        <w:spacing w:after="80"/>
        <w:contextualSpacing w:val="0"/>
      </w:pPr>
      <w:r w:rsidRPr="004F40D2">
        <w:t>Niniejszym oświadczam/y że jestem/śmy w pełni świadomi i akceptujemy to, że w przypadku otrzymania gwarancji zapłaty wadium, PZU SA nie jest w żaden sposób zobligowane do udzielenia jakiejkolwiek innej gwarancji a w szczególności do udzielenia gwarancji zabezpieczającej umowę zawieraną z zamawiającym w wyniku wygrania przetargu zabezpieczanego w zakresie wadium gwarancją PZU SA.</w:t>
      </w:r>
    </w:p>
    <w:p w14:paraId="18ABB40B" w14:textId="77777777" w:rsidR="00152B03" w:rsidRPr="004F40D2" w:rsidRDefault="00F67D93" w:rsidP="00F67D93">
      <w:pPr>
        <w:pStyle w:val="opisypol"/>
        <w:spacing w:after="80"/>
        <w:contextualSpacing w:val="0"/>
      </w:pPr>
      <w:r w:rsidRPr="004F40D2">
        <w:t>Niniejszym oświadczam</w:t>
      </w:r>
      <w:r w:rsidRPr="004F40D2">
        <w:rPr>
          <w:lang w:val="pl-PL"/>
        </w:rPr>
        <w:t>/</w:t>
      </w:r>
      <w:r w:rsidRPr="004F40D2">
        <w:t>y, że według stanu na dzień dzisiejszy nie nastąpiły w Przedsiębiorstwie żadne zmiany o charakterze prawno</w:t>
      </w:r>
      <w:r w:rsidR="00BB05A9">
        <w:rPr>
          <w:lang w:val="pl-PL"/>
        </w:rPr>
        <w:t>-</w:t>
      </w:r>
      <w:r w:rsidRPr="004F40D2">
        <w:t xml:space="preserve">finansowym, o których jesteśmy zobowiązani informować zgodnie z zapisami umowy zlecenia o okresowe udzielanie gwarancji ubezpieczeniowych, dotyczące w szczególności prawnej formy prowadzonej działalności i reprezentacji Przedsiębiorstwa w stosunku do informacji zawartych we wniosku o umowę zlecenia o okresowe udzielanie gwarancji ubezpieczeniowych. </w:t>
      </w:r>
      <w:r w:rsidR="00152B03" w:rsidRPr="004F40D2">
        <w:t xml:space="preserve"> </w:t>
      </w:r>
      <w:bookmarkEnd w:id="1"/>
    </w:p>
    <w:p w14:paraId="0E26CB30" w14:textId="77777777" w:rsidR="008F721C" w:rsidRPr="004F40D2" w:rsidRDefault="008F721C" w:rsidP="008F721C">
      <w:pPr>
        <w:rPr>
          <w:rFonts w:ascii="Tahoma" w:hAnsi="Tahoma" w:cs="Tahoma"/>
          <w:sz w:val="14"/>
          <w:szCs w:val="14"/>
        </w:rPr>
      </w:pPr>
    </w:p>
    <w:p w14:paraId="014DA4F7" w14:textId="77777777" w:rsidR="004974CD" w:rsidRPr="004F40D2" w:rsidRDefault="004974CD" w:rsidP="004974CD">
      <w:pPr>
        <w:pStyle w:val="opisypol"/>
        <w:spacing w:line="200" w:lineRule="exact"/>
        <w:rPr>
          <w:rFonts w:eastAsia="Source Sans Pro"/>
        </w:rPr>
      </w:pPr>
    </w:p>
    <w:tbl>
      <w:tblPr>
        <w:tblW w:w="109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"/>
        <w:gridCol w:w="189"/>
        <w:gridCol w:w="189"/>
        <w:gridCol w:w="191"/>
        <w:gridCol w:w="193"/>
        <w:gridCol w:w="196"/>
        <w:gridCol w:w="196"/>
        <w:gridCol w:w="196"/>
        <w:gridCol w:w="197"/>
        <w:gridCol w:w="197"/>
        <w:gridCol w:w="197"/>
        <w:gridCol w:w="198"/>
        <w:gridCol w:w="198"/>
        <w:gridCol w:w="198"/>
        <w:gridCol w:w="198"/>
        <w:gridCol w:w="198"/>
        <w:gridCol w:w="199"/>
        <w:gridCol w:w="199"/>
        <w:gridCol w:w="204"/>
        <w:gridCol w:w="199"/>
        <w:gridCol w:w="199"/>
        <w:gridCol w:w="199"/>
        <w:gridCol w:w="199"/>
        <w:gridCol w:w="199"/>
        <w:gridCol w:w="199"/>
        <w:gridCol w:w="200"/>
        <w:gridCol w:w="204"/>
        <w:gridCol w:w="200"/>
        <w:gridCol w:w="198"/>
        <w:gridCol w:w="199"/>
        <w:gridCol w:w="198"/>
        <w:gridCol w:w="204"/>
        <w:gridCol w:w="200"/>
        <w:gridCol w:w="201"/>
        <w:gridCol w:w="198"/>
        <w:gridCol w:w="199"/>
        <w:gridCol w:w="199"/>
        <w:gridCol w:w="198"/>
        <w:gridCol w:w="199"/>
        <w:gridCol w:w="199"/>
        <w:gridCol w:w="203"/>
        <w:gridCol w:w="202"/>
        <w:gridCol w:w="199"/>
        <w:gridCol w:w="199"/>
        <w:gridCol w:w="199"/>
        <w:gridCol w:w="199"/>
        <w:gridCol w:w="199"/>
        <w:gridCol w:w="199"/>
        <w:gridCol w:w="199"/>
        <w:gridCol w:w="199"/>
        <w:gridCol w:w="200"/>
        <w:gridCol w:w="199"/>
        <w:gridCol w:w="199"/>
        <w:gridCol w:w="199"/>
        <w:gridCol w:w="206"/>
      </w:tblGrid>
      <w:tr w:rsidR="004974CD" w:rsidRPr="004F40D2" w14:paraId="2E2E07E7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ABE57D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133DCC1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44CAAD8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2E6F4A0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7E78B39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778E335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2553A2B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149501F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337869B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D7D8D2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449C863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3D64B5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F15348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B8C01E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532720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B4D78B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61C0BB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CF98CF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6CA2EA9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10EF93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67BF37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C3834C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34DD5F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C16417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CDB53A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525993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E74BC5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F6AF14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4B74B8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6D90A9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F78955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10059A2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1F6729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2697418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3B9D21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ABE052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6D8EE4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B3AFC3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0EA36D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447FD0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38C1C9B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7D64F7E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58650A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CCFD48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C19270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BFBAF5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1821DA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7B87E5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BD38E0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DFC3B6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0805D6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78BF09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E9A99B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C07E3C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15BA7BD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</w:tr>
      <w:tr w:rsidR="00727155" w:rsidRPr="004F40D2" w14:paraId="521653E0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6F1FB1D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7C3B6B56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0E91C05A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088CE4C9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2031AD51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2CD2BC0B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2B84ADA4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1C063689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3566E3F6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47442511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1C4EC8B5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5767ED4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DEC51E5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E0EB7F3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5B3C58F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CAEE887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D1B33E5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7A2C284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5A0D1233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2801CF9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7E44C41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C4E449D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1AAFD33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7C04FEB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7C69B4D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940BAE8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334F1945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7C892E60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5C50F90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3F2D65C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6167976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573E8F3D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609FC3E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181E8B47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6D1D179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A5DEF05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0A7410D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B7745F8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9C4286A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54F44DF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3D11FB19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75DAD0FC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6904AC1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890CE04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63C4B9D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22DAFEA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DC24A73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1AED83A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BA9E742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019C60A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7CF393C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3D39734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75C68A8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F27A26F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2E8F7F60" w14:textId="77777777" w:rsidR="00727155" w:rsidRPr="004F40D2" w:rsidRDefault="00727155">
            <w:pPr>
              <w:pStyle w:val="opisypol"/>
              <w:rPr>
                <w:lang w:val="pl-PL"/>
              </w:rPr>
            </w:pPr>
          </w:p>
        </w:tc>
      </w:tr>
      <w:tr w:rsidR="004974CD" w:rsidRPr="004F40D2" w14:paraId="6AAD37F2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D9C959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3B2373D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5A1F922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083627C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20A1AA3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750B78B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5422C69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55288A9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0F5A45A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152F26B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4CECBE1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144D45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891F31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22817D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72691E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DB92B9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3CAB27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22DABA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D1E8AB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7BB998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2FD486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9CF5D0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330A59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C4C853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E9F6B2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4DE2DF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A95B65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C820DF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45F749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D0851A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331E94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5CCF592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99D147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3A26585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C17F64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E4F87C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C19183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9C3BD7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54962D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B60AFD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074587C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17655C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3C66D0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E51209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95C67D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909AB3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2F9D7E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5DBEBD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0F28E5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44C4CB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E28EF6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374850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82126A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AD3BF5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08601FB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</w:tr>
      <w:tr w:rsidR="004974CD" w:rsidRPr="004F40D2" w14:paraId="710A9DC1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2482CE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75EFB2F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07B2BE0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6F2FC61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16CE394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0077BD7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0CAB8CC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2C44FB1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6D60D72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372A49F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6C6589A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E5E0F6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982A0F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364F6F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362810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4FBA3B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C528C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AB95C9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420E21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C8E8E2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3EF78E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4FE2BE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5E8268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61AAD1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86EE6B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1956CB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1C77B25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700BC7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24B28C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868245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E46495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9774EA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110B57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390F099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0F00B3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3EB5EF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7A76B6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CD0D67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2C070F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BBA967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302BFC5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227BCE8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2ADCFE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10CBA3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051854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2732B2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74BEEC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7153B0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86BF2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0612BA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AD4FE7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831D4D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ABE56B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31200B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44B1B8C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</w:tr>
      <w:tr w:rsidR="004974CD" w:rsidRPr="004F40D2" w14:paraId="5FB62F35" w14:textId="77777777">
        <w:trPr>
          <w:trHeight w:hRule="exact" w:val="227"/>
        </w:trPr>
        <w:tc>
          <w:tcPr>
            <w:tcW w:w="192" w:type="dxa"/>
            <w:tcBorders>
              <w:bottom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F52F1C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C12DC2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A95859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53394C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6E0623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925182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F1D264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C533B6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01AB9A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C522B3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074FCEB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BB9389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BBDB07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728498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F99C0F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88DC14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13C243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B4756D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tcBorders>
              <w:left w:val="nil"/>
            </w:tcBorders>
            <w:shd w:val="clear" w:color="auto" w:fill="auto"/>
            <w:vAlign w:val="bottom"/>
          </w:tcPr>
          <w:p w14:paraId="4ADC04D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5B1D06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1947FF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8FD24E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27CADE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428023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DEA7BA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797B1C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318C0AE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48AA05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5374AA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537E95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CFEC3E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4AE825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5C9E14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1CD311D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8604AC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121C72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7E1FD9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3CB065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EBFFC9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6493E4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12E6664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2BEEBF1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1265EA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80AF3F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73DC11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7247DE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DFF8AE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F813E7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C459CE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5A0ABD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FEE6A1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868092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A3339F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A437FA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0A865D4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</w:tr>
      <w:tr w:rsidR="004974CD" w:rsidRPr="004F40D2" w14:paraId="76FABDB3" w14:textId="77777777" w:rsidTr="00BC6B76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3DF518" w14:textId="77777777" w:rsidR="004974CD" w:rsidRPr="004F40D2" w:rsidRDefault="004974CD" w:rsidP="00BC6B76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  <w:tc>
          <w:tcPr>
            <w:tcW w:w="197" w:type="dxa"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42F088B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0B8A23A" w14:textId="77777777" w:rsidR="004974CD" w:rsidRPr="004F40D2" w:rsidRDefault="00E477B4" w:rsidP="00C62FC4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204" w:type="dxa"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6634603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025AF87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</w:tr>
      <w:tr w:rsidR="004974CD" w:rsidRPr="004F40D2" w14:paraId="1D847D2E" w14:textId="77777777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</w:tcPr>
          <w:p w14:paraId="0C4C7F62" w14:textId="77777777" w:rsidR="004974CD" w:rsidRPr="004F40D2" w:rsidRDefault="004974CD">
            <w:pPr>
              <w:pStyle w:val="opisypol"/>
              <w:rPr>
                <w:lang w:val="pl-PL"/>
              </w:rPr>
            </w:pPr>
            <w:r w:rsidRPr="004F40D2">
              <w:rPr>
                <w:lang w:val="pl-PL"/>
              </w:rPr>
              <w:t>Miejsco</w:t>
            </w:r>
            <w:r w:rsidR="00727155" w:rsidRPr="004F40D2">
              <w:rPr>
                <w:lang w:val="pl-PL"/>
              </w:rPr>
              <w:t>wo</w:t>
            </w:r>
            <w:r w:rsidRPr="004F40D2">
              <w:rPr>
                <w:lang w:val="pl-PL"/>
              </w:rPr>
              <w:t>ść</w:t>
            </w:r>
          </w:p>
        </w:tc>
        <w:tc>
          <w:tcPr>
            <w:tcW w:w="197" w:type="dxa"/>
            <w:shd w:val="clear" w:color="auto" w:fill="auto"/>
            <w:vAlign w:val="bottom"/>
          </w:tcPr>
          <w:p w14:paraId="6DBF86A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</w:tcBorders>
            <w:shd w:val="clear" w:color="auto" w:fill="auto"/>
          </w:tcPr>
          <w:p w14:paraId="679E7DE7" w14:textId="77777777" w:rsidR="004974CD" w:rsidRPr="004F40D2" w:rsidRDefault="004974CD">
            <w:pPr>
              <w:pStyle w:val="opisypol"/>
              <w:rPr>
                <w:lang w:val="pl-PL"/>
              </w:rPr>
            </w:pPr>
            <w:r w:rsidRPr="004F40D2">
              <w:rPr>
                <w:lang w:val="pl-PL"/>
              </w:rPr>
              <w:t>Data</w:t>
            </w:r>
          </w:p>
        </w:tc>
        <w:tc>
          <w:tcPr>
            <w:tcW w:w="204" w:type="dxa"/>
            <w:shd w:val="clear" w:color="auto" w:fill="auto"/>
            <w:vAlign w:val="bottom"/>
          </w:tcPr>
          <w:p w14:paraId="4650E5D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88EBB5B" w14:textId="77777777" w:rsidR="004974CD" w:rsidRPr="004F40D2" w:rsidRDefault="004974CD">
            <w:pPr>
              <w:pStyle w:val="opisypol"/>
            </w:pPr>
            <w:r w:rsidRPr="004F40D2">
              <w:t xml:space="preserve">Pieczęć firmowa i podpisy </w:t>
            </w:r>
          </w:p>
          <w:p w14:paraId="06B65FC3" w14:textId="77777777" w:rsidR="004974CD" w:rsidRPr="004F40D2" w:rsidRDefault="004974CD">
            <w:pPr>
              <w:pStyle w:val="opisypol"/>
              <w:rPr>
                <w:lang w:val="pl-PL"/>
              </w:rPr>
            </w:pPr>
            <w:r w:rsidRPr="004F40D2">
              <w:t>(osób uprawnionych do zaciągania zobowiązań majątkowych</w:t>
            </w:r>
            <w:r w:rsidRPr="004F40D2">
              <w:rPr>
                <w:lang w:val="pl-PL"/>
              </w:rPr>
              <w:t>)</w:t>
            </w:r>
          </w:p>
        </w:tc>
      </w:tr>
      <w:tr w:rsidR="004974CD" w:rsidRPr="004F40D2" w14:paraId="24F9A4B1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EC3102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1C50463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4EA3A5D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771E29D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5B37AC7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01E0343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113FD37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589F1EA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6B6872B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104D1B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50EDEBB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2779E1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1F8F2C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686CA5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C0DEDE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D6BD55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CE5179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BC6EEA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19BE144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C1C7D4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BFFAB7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A61F2C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AABDAD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DF7516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3FBD54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F33043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333503D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3E093B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98E9F3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F7E66A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F36046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2654433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9A3F76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7257743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011A87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077975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6F5EFD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3FE37D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AB1D45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32B797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55DF0FE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697337E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433E72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6381F1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20D46E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2655FA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612BCA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7DBC3E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F77D7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594099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B404F1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D2683B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997C80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EE2093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4087634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</w:tr>
      <w:tr w:rsidR="004974CD" w:rsidRPr="004F40D2" w14:paraId="7A715039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82FEFB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020C426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2B5B699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6CEEA45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1A23905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6164773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663EB2F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0E640E0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F7B4F7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8A4DDD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57DFC89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F1E2A6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34CC4E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32B6AF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3B3B91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0D1522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94A242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C59883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1CA971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4133EB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15A123A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77A1EC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2FC6F3E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944966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74A06E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DF82CA0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14D4EC5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77C776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CFCF55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F5E004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43D5133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2F60EE3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49F81E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6647778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EC12C2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3C74077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E00D178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070EA4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6D92946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41116BB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2EA1E10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342D10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5594985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D66163C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06FC7F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B58776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BEA58C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85BBAE1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21D309D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4DEE002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54498F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3AE5A8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2D402D4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A7D364F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609976D9" w14:textId="77777777" w:rsidR="004974CD" w:rsidRPr="004F40D2" w:rsidRDefault="004974CD">
            <w:pPr>
              <w:pStyle w:val="opisypol"/>
              <w:rPr>
                <w:lang w:val="pl-PL"/>
              </w:rPr>
            </w:pPr>
          </w:p>
        </w:tc>
      </w:tr>
    </w:tbl>
    <w:p w14:paraId="681FA266" w14:textId="77777777" w:rsidR="00874AF8" w:rsidRPr="004F40D2" w:rsidRDefault="00874AF8" w:rsidP="004974CD">
      <w:pPr>
        <w:pStyle w:val="opisypol"/>
        <w:rPr>
          <w:b/>
          <w:bCs/>
          <w:szCs w:val="20"/>
        </w:rPr>
      </w:pPr>
    </w:p>
    <w:p w14:paraId="20A62176" w14:textId="77777777" w:rsidR="00874AF8" w:rsidRPr="004F40D2" w:rsidRDefault="00874AF8" w:rsidP="004974CD">
      <w:pPr>
        <w:pStyle w:val="opisypol"/>
        <w:rPr>
          <w:b/>
          <w:bCs/>
          <w:szCs w:val="20"/>
        </w:rPr>
      </w:pPr>
    </w:p>
    <w:p w14:paraId="205E6FC1" w14:textId="77777777" w:rsidR="00944C3D" w:rsidRDefault="00944C3D" w:rsidP="00944C3D">
      <w:pPr>
        <w:pStyle w:val="opisypol"/>
        <w:rPr>
          <w:b/>
          <w:bCs/>
          <w:szCs w:val="20"/>
        </w:rPr>
      </w:pPr>
      <w:r>
        <w:rPr>
          <w:b/>
          <w:bCs/>
          <w:szCs w:val="20"/>
        </w:rPr>
        <w:t>Wypełnia pracownik PZU SA</w:t>
      </w:r>
    </w:p>
    <w:p w14:paraId="61F20851" w14:textId="77777777" w:rsidR="00944C3D" w:rsidRDefault="00944C3D" w:rsidP="00944C3D">
      <w:pPr>
        <w:pStyle w:val="opisypol"/>
        <w:rPr>
          <w:b/>
          <w:bCs/>
          <w:szCs w:val="20"/>
        </w:rPr>
      </w:pPr>
    </w:p>
    <w:p w14:paraId="1D35F706" w14:textId="77777777" w:rsidR="00944C3D" w:rsidRDefault="00944C3D" w:rsidP="00944C3D">
      <w:pPr>
        <w:pStyle w:val="opisypol"/>
        <w:spacing w:after="120"/>
      </w:pPr>
      <w:r>
        <w:rPr>
          <w:szCs w:val="20"/>
        </w:rPr>
        <w:t>Oświadczam, że dokonałem/łam analizy wniosku. Wynik oceny:</w:t>
      </w:r>
    </w:p>
    <w:p w14:paraId="3A5274BA" w14:textId="77777777" w:rsidR="00944C3D" w:rsidRDefault="00944C3D" w:rsidP="00944C3D">
      <w:pPr>
        <w:pStyle w:val="opisypol"/>
        <w:rPr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3572"/>
      </w:tblGrid>
      <w:tr w:rsidR="00944C3D" w14:paraId="75FA39AA" w14:textId="77777777" w:rsidTr="00F41516">
        <w:tc>
          <w:tcPr>
            <w:tcW w:w="35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hideMark/>
          </w:tcPr>
          <w:p w14:paraId="0854CB5B" w14:textId="77777777" w:rsidR="00944C3D" w:rsidRDefault="00944C3D">
            <w:pPr>
              <w:pStyle w:val="opisypol"/>
            </w:pPr>
            <w:r>
              <w:t>Ocena pozytywna</w:t>
            </w:r>
          </w:p>
        </w:tc>
        <w:tc>
          <w:tcPr>
            <w:tcW w:w="35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hideMark/>
          </w:tcPr>
          <w:p w14:paraId="380A15FC" w14:textId="77777777" w:rsidR="00944C3D" w:rsidRPr="00F41516" w:rsidRDefault="00944C3D">
            <w:pPr>
              <w:pStyle w:val="opisypol"/>
              <w:rPr>
                <w:lang w:val="pl-PL"/>
              </w:rPr>
            </w:pPr>
            <w:r>
              <w:t xml:space="preserve">Ocena </w:t>
            </w:r>
            <w:r w:rsidRPr="00F41516">
              <w:rPr>
                <w:lang w:val="pl-PL"/>
              </w:rPr>
              <w:t>negatywna</w:t>
            </w:r>
          </w:p>
        </w:tc>
      </w:tr>
      <w:tr w:rsidR="00944C3D" w14:paraId="64A1EEA1" w14:textId="77777777" w:rsidTr="00F41516">
        <w:trPr>
          <w:trHeight w:val="1020"/>
        </w:trPr>
        <w:tc>
          <w:tcPr>
            <w:tcW w:w="35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</w:tcPr>
          <w:p w14:paraId="1B8315C9" w14:textId="77777777" w:rsidR="00944C3D" w:rsidRDefault="00944C3D">
            <w:pPr>
              <w:pStyle w:val="opisypol"/>
            </w:pPr>
          </w:p>
        </w:tc>
        <w:tc>
          <w:tcPr>
            <w:tcW w:w="35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</w:tcPr>
          <w:p w14:paraId="0EE79092" w14:textId="77777777" w:rsidR="00944C3D" w:rsidRDefault="00944C3D">
            <w:pPr>
              <w:pStyle w:val="opisypol"/>
            </w:pPr>
          </w:p>
        </w:tc>
      </w:tr>
      <w:tr w:rsidR="00944C3D" w14:paraId="0DE81D8E" w14:textId="77777777" w:rsidTr="00F41516">
        <w:trPr>
          <w:trHeight w:val="170"/>
        </w:trPr>
        <w:tc>
          <w:tcPr>
            <w:tcW w:w="3572" w:type="dxa"/>
            <w:tcBorders>
              <w:top w:val="single" w:sz="4" w:space="0" w:color="003C7D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4C7C2B" w14:textId="77777777" w:rsidR="00944C3D" w:rsidRPr="00F41516" w:rsidRDefault="00944C3D">
            <w:pPr>
              <w:pStyle w:val="opisypol"/>
              <w:rPr>
                <w:lang w:val="pl-PL"/>
              </w:rPr>
            </w:pPr>
            <w:r w:rsidRPr="00F41516">
              <w:rPr>
                <w:lang w:val="pl-PL"/>
              </w:rPr>
              <w:t>Podpis</w:t>
            </w:r>
          </w:p>
        </w:tc>
        <w:tc>
          <w:tcPr>
            <w:tcW w:w="3572" w:type="dxa"/>
            <w:tcBorders>
              <w:top w:val="single" w:sz="4" w:space="0" w:color="003C7D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4443C2" w14:textId="77777777" w:rsidR="00944C3D" w:rsidRPr="00F41516" w:rsidRDefault="00944C3D">
            <w:pPr>
              <w:pStyle w:val="opisypol"/>
              <w:rPr>
                <w:lang w:val="pl-PL"/>
              </w:rPr>
            </w:pPr>
            <w:r w:rsidRPr="00F41516">
              <w:rPr>
                <w:lang w:val="pl-PL"/>
              </w:rPr>
              <w:t>Podpis</w:t>
            </w:r>
          </w:p>
        </w:tc>
      </w:tr>
    </w:tbl>
    <w:p w14:paraId="1CC28D48" w14:textId="77777777" w:rsidR="00345B55" w:rsidRDefault="00345B55" w:rsidP="00345B55">
      <w:pPr>
        <w:pStyle w:val="opisypol"/>
        <w:rPr>
          <w:lang w:val="pl-PL"/>
        </w:rPr>
      </w:pPr>
    </w:p>
    <w:p w14:paraId="6EB2BB93" w14:textId="77777777" w:rsidR="00345B55" w:rsidRPr="00AD382C" w:rsidRDefault="00345B55" w:rsidP="00345B55">
      <w:pPr>
        <w:pStyle w:val="opisypol"/>
        <w:rPr>
          <w:lang w:val="pl-PL"/>
        </w:rPr>
      </w:pPr>
    </w:p>
    <w:p w14:paraId="59D2EDFD" w14:textId="77777777" w:rsidR="00341A52" w:rsidRDefault="00341A52" w:rsidP="008F721C">
      <w:pPr>
        <w:rPr>
          <w:rFonts w:ascii="Tahoma" w:hAnsi="Tahoma" w:cs="Tahoma"/>
          <w:sz w:val="14"/>
          <w:szCs w:val="14"/>
        </w:rPr>
      </w:pPr>
    </w:p>
    <w:p w14:paraId="0C00D8DB" w14:textId="77777777" w:rsidR="00341A52" w:rsidRDefault="00341A52" w:rsidP="008F721C">
      <w:pPr>
        <w:rPr>
          <w:rFonts w:ascii="Tahoma" w:hAnsi="Tahoma" w:cs="Tahoma"/>
          <w:sz w:val="14"/>
          <w:szCs w:val="14"/>
        </w:rPr>
      </w:pPr>
    </w:p>
    <w:p w14:paraId="178C0A26" w14:textId="77777777" w:rsidR="006C5647" w:rsidRPr="008F721C" w:rsidRDefault="006C5647" w:rsidP="008F721C">
      <w:pPr>
        <w:rPr>
          <w:rFonts w:ascii="Tahoma" w:hAnsi="Tahoma" w:cs="Tahoma"/>
          <w:sz w:val="14"/>
          <w:szCs w:val="14"/>
        </w:rPr>
        <w:sectPr w:rsidR="006C5647" w:rsidRPr="008F721C" w:rsidSect="001D7A8A"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765" w:right="482" w:bottom="340" w:left="539" w:header="0" w:footer="283" w:gutter="0"/>
          <w:cols w:space="708"/>
          <w:titlePg/>
          <w:docGrid w:linePitch="360"/>
        </w:sectPr>
      </w:pPr>
    </w:p>
    <w:p w14:paraId="726E1D4E" w14:textId="77777777" w:rsidR="004A6EA4" w:rsidRDefault="004A6EA4" w:rsidP="008A40F5">
      <w:pPr>
        <w:pStyle w:val="opisypol"/>
      </w:pPr>
    </w:p>
    <w:p w14:paraId="056740CF" w14:textId="77777777" w:rsidR="004E26ED" w:rsidRPr="00E60E95" w:rsidRDefault="004E26ED" w:rsidP="008A40F5">
      <w:pPr>
        <w:pStyle w:val="opisypol"/>
        <w:rPr>
          <w:rFonts w:cs="Tahoma"/>
          <w:sz w:val="11"/>
          <w:szCs w:val="11"/>
        </w:rPr>
      </w:pPr>
    </w:p>
    <w:sectPr w:rsidR="004E26ED" w:rsidRPr="00E60E95" w:rsidSect="006D59F8">
      <w:footerReference w:type="default" r:id="rId15"/>
      <w:footerReference w:type="first" r:id="rId16"/>
      <w:type w:val="continuous"/>
      <w:pgSz w:w="11906" w:h="16838" w:code="9"/>
      <w:pgMar w:top="754" w:right="454" w:bottom="386" w:left="539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B60D1" w14:textId="77777777" w:rsidR="00811944" w:rsidRDefault="00811944" w:rsidP="00156F64">
      <w:r>
        <w:separator/>
      </w:r>
    </w:p>
  </w:endnote>
  <w:endnote w:type="continuationSeparator" w:id="0">
    <w:p w14:paraId="78C02B90" w14:textId="77777777" w:rsidR="00811944" w:rsidRDefault="00811944" w:rsidP="00156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NeueLT Pro 45 Lt">
    <w:altName w:val="Arial"/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Goudy Old Style CE ATT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8787"/>
      <w:gridCol w:w="1386"/>
      <w:gridCol w:w="798"/>
    </w:tblGrid>
    <w:tr w:rsidR="006D59F8" w:rsidRPr="00892600" w14:paraId="2B3DF12D" w14:textId="77777777" w:rsidTr="00F41516">
      <w:trPr>
        <w:trHeight w:hRule="exact" w:val="283"/>
      </w:trPr>
      <w:tc>
        <w:tcPr>
          <w:tcW w:w="8787" w:type="dxa"/>
          <w:shd w:val="clear" w:color="auto" w:fill="auto"/>
          <w:vAlign w:val="center"/>
        </w:tcPr>
        <w:p w14:paraId="40A05346" w14:textId="77777777" w:rsidR="006D59F8" w:rsidRPr="00F41516" w:rsidRDefault="006D59F8" w:rsidP="00F41516">
          <w:pPr>
            <w:ind w:left="-85"/>
            <w:rPr>
              <w:rFonts w:ascii="Tahoma" w:eastAsia="Tahoma" w:hAnsi="Tahoma" w:cs="Tahoma"/>
              <w:b/>
              <w:sz w:val="18"/>
              <w:szCs w:val="18"/>
              <w:lang w:val="x-none"/>
            </w:rPr>
          </w:pPr>
          <w:r w:rsidRPr="00F41516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801</w:t>
          </w:r>
          <w:r w:rsidRPr="00F41516"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r w:rsidRPr="00F41516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102 102     pzu.pl</w:t>
          </w:r>
        </w:p>
      </w:tc>
      <w:tc>
        <w:tcPr>
          <w:tcW w:w="1386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61A77EDE" w14:textId="77777777" w:rsidR="006D59F8" w:rsidRPr="00F41516" w:rsidRDefault="006D59F8" w:rsidP="00F41516">
          <w:pPr>
            <w:pStyle w:val="opisypol"/>
            <w:jc w:val="right"/>
            <w:rPr>
              <w:rFonts w:eastAsia="Tahoma"/>
              <w:lang w:val="pl-PL"/>
            </w:rPr>
          </w:pPr>
        </w:p>
      </w:tc>
      <w:tc>
        <w:tcPr>
          <w:tcW w:w="798" w:type="dxa"/>
          <w:shd w:val="clear" w:color="auto" w:fill="auto"/>
          <w:vAlign w:val="bottom"/>
        </w:tcPr>
        <w:p w14:paraId="71BAEDB3" w14:textId="77777777" w:rsidR="005310BE" w:rsidRPr="00F41516" w:rsidRDefault="006D59F8" w:rsidP="00F41516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  <w:r w:rsidRPr="00F41516">
            <w:rPr>
              <w:rFonts w:ascii="Tahoma" w:eastAsia="Tahoma" w:hAnsi="Tahoma" w:cs="Tahoma"/>
              <w:sz w:val="20"/>
              <w:szCs w:val="20"/>
            </w:rPr>
            <w:t>2/</w:t>
          </w:r>
          <w:r w:rsidR="005310BE" w:rsidRPr="00F41516">
            <w:rPr>
              <w:rFonts w:ascii="Tahoma" w:eastAsia="Tahoma" w:hAnsi="Tahoma" w:cs="Tahoma"/>
              <w:sz w:val="20"/>
              <w:szCs w:val="20"/>
            </w:rPr>
            <w:t>2</w:t>
          </w:r>
        </w:p>
      </w:tc>
    </w:tr>
    <w:tr w:rsidR="006D59F8" w:rsidRPr="00892600" w14:paraId="3D91D56D" w14:textId="77777777" w:rsidTr="00F41516">
      <w:trPr>
        <w:trHeight w:hRule="exact" w:val="170"/>
      </w:trPr>
      <w:tc>
        <w:tcPr>
          <w:tcW w:w="8787" w:type="dxa"/>
          <w:shd w:val="clear" w:color="auto" w:fill="auto"/>
          <w:vAlign w:val="center"/>
        </w:tcPr>
        <w:p w14:paraId="025A1CA6" w14:textId="77777777" w:rsidR="006D59F8" w:rsidRPr="00F41516" w:rsidRDefault="006D59F8" w:rsidP="00F41516">
          <w:pPr>
            <w:ind w:left="-85"/>
            <w:rPr>
              <w:rFonts w:eastAsia="Tahoma"/>
              <w:noProof/>
              <w:sz w:val="20"/>
            </w:rPr>
          </w:pPr>
          <w:r w:rsidRPr="00F41516">
            <w:rPr>
              <w:rFonts w:ascii="Tahoma" w:eastAsia="Tahoma" w:hAnsi="Tahoma" w:cs="Tahoma"/>
              <w:spacing w:val="3"/>
              <w:kern w:val="16"/>
              <w:sz w:val="13"/>
              <w:szCs w:val="13"/>
            </w:rPr>
            <w:t>Opłata zgodna z taryfą operatora</w:t>
          </w:r>
        </w:p>
      </w:tc>
      <w:tc>
        <w:tcPr>
          <w:tcW w:w="1386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5609C2DA" w14:textId="77777777" w:rsidR="006D59F8" w:rsidRPr="00F41516" w:rsidRDefault="006D59F8" w:rsidP="00F41516">
          <w:pPr>
            <w:pStyle w:val="opisypol"/>
            <w:jc w:val="right"/>
            <w:rPr>
              <w:rFonts w:eastAsia="Tahoma"/>
            </w:rPr>
          </w:pPr>
        </w:p>
      </w:tc>
      <w:tc>
        <w:tcPr>
          <w:tcW w:w="798" w:type="dxa"/>
          <w:shd w:val="clear" w:color="auto" w:fill="auto"/>
          <w:vAlign w:val="bottom"/>
        </w:tcPr>
        <w:p w14:paraId="4F850807" w14:textId="77777777" w:rsidR="006D59F8" w:rsidRPr="00F41516" w:rsidRDefault="006D59F8" w:rsidP="00F41516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</w:p>
      </w:tc>
    </w:tr>
  </w:tbl>
  <w:p w14:paraId="1EB58B1E" w14:textId="77777777" w:rsidR="006D59F8" w:rsidRPr="006D59F8" w:rsidRDefault="006D59F8" w:rsidP="006D59F8">
    <w:pPr>
      <w:pStyle w:val="Stopka0"/>
      <w:rPr>
        <w:sz w:val="8"/>
        <w:szCs w:val="12"/>
        <w:lang w:val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8594"/>
      <w:gridCol w:w="1386"/>
      <w:gridCol w:w="798"/>
    </w:tblGrid>
    <w:tr w:rsidR="009A5E8E" w:rsidRPr="00892600" w14:paraId="29485E56" w14:textId="77777777" w:rsidTr="00F41516">
      <w:trPr>
        <w:trHeight w:hRule="exact" w:val="283"/>
      </w:trPr>
      <w:tc>
        <w:tcPr>
          <w:tcW w:w="8594" w:type="dxa"/>
          <w:shd w:val="clear" w:color="auto" w:fill="auto"/>
          <w:vAlign w:val="center"/>
        </w:tcPr>
        <w:p w14:paraId="5C0E4693" w14:textId="77777777" w:rsidR="009A5E8E" w:rsidRPr="00F41516" w:rsidRDefault="009A5E8E" w:rsidP="00F41516">
          <w:pPr>
            <w:ind w:left="-85"/>
            <w:rPr>
              <w:rFonts w:ascii="Tahoma" w:eastAsia="Tahoma" w:hAnsi="Tahoma" w:cs="Tahoma"/>
              <w:b/>
              <w:sz w:val="18"/>
              <w:szCs w:val="18"/>
              <w:lang w:val="x-none"/>
            </w:rPr>
          </w:pPr>
          <w:r w:rsidRPr="00F41516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801</w:t>
          </w:r>
          <w:r w:rsidRPr="00F41516"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r w:rsidRPr="00F41516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102 102     pzu.pl</w:t>
          </w:r>
        </w:p>
      </w:tc>
      <w:tc>
        <w:tcPr>
          <w:tcW w:w="1386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2AB64F65" w14:textId="77777777" w:rsidR="009A5E8E" w:rsidRPr="00F41516" w:rsidRDefault="009A5E8E" w:rsidP="00F41516">
          <w:pPr>
            <w:pStyle w:val="opisypol"/>
            <w:jc w:val="right"/>
            <w:rPr>
              <w:rFonts w:eastAsia="Tahoma"/>
              <w:lang w:val="pl-PL"/>
            </w:rPr>
          </w:pPr>
        </w:p>
      </w:tc>
      <w:tc>
        <w:tcPr>
          <w:tcW w:w="798" w:type="dxa"/>
          <w:shd w:val="clear" w:color="auto" w:fill="auto"/>
          <w:vAlign w:val="bottom"/>
        </w:tcPr>
        <w:p w14:paraId="2F108EF0" w14:textId="77777777" w:rsidR="009A5E8E" w:rsidRPr="00F41516" w:rsidRDefault="008A40F5" w:rsidP="00F41516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  <w:r w:rsidRPr="00F41516">
            <w:rPr>
              <w:rFonts w:ascii="Tahoma" w:eastAsia="Tahoma" w:hAnsi="Tahoma" w:cs="Tahoma"/>
              <w:sz w:val="20"/>
              <w:szCs w:val="20"/>
            </w:rPr>
            <w:t>3</w:t>
          </w:r>
          <w:r w:rsidR="009A5E8E" w:rsidRPr="00F41516">
            <w:rPr>
              <w:rFonts w:ascii="Tahoma" w:eastAsia="Tahoma" w:hAnsi="Tahoma" w:cs="Tahoma"/>
              <w:sz w:val="20"/>
              <w:szCs w:val="20"/>
            </w:rPr>
            <w:t>/3</w:t>
          </w:r>
        </w:p>
      </w:tc>
    </w:tr>
    <w:tr w:rsidR="009A5E8E" w:rsidRPr="00892600" w14:paraId="0162A59D" w14:textId="77777777" w:rsidTr="00F41516">
      <w:trPr>
        <w:trHeight w:hRule="exact" w:val="170"/>
      </w:trPr>
      <w:tc>
        <w:tcPr>
          <w:tcW w:w="8594" w:type="dxa"/>
          <w:shd w:val="clear" w:color="auto" w:fill="auto"/>
          <w:vAlign w:val="center"/>
        </w:tcPr>
        <w:p w14:paraId="5857D837" w14:textId="77777777" w:rsidR="009A5E8E" w:rsidRPr="00F41516" w:rsidRDefault="009A5E8E" w:rsidP="00F41516">
          <w:pPr>
            <w:ind w:left="-85"/>
            <w:rPr>
              <w:rFonts w:eastAsia="Tahoma"/>
              <w:noProof/>
              <w:sz w:val="20"/>
            </w:rPr>
          </w:pPr>
          <w:r w:rsidRPr="00F41516">
            <w:rPr>
              <w:rFonts w:ascii="Tahoma" w:eastAsia="Tahoma" w:hAnsi="Tahoma" w:cs="Tahoma"/>
              <w:spacing w:val="3"/>
              <w:kern w:val="16"/>
              <w:sz w:val="13"/>
              <w:szCs w:val="13"/>
            </w:rPr>
            <w:t>Opłata zgodna z taryfą operatora</w:t>
          </w:r>
        </w:p>
      </w:tc>
      <w:tc>
        <w:tcPr>
          <w:tcW w:w="1386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3D0EA10E" w14:textId="77777777" w:rsidR="009A5E8E" w:rsidRPr="00F41516" w:rsidRDefault="009A5E8E" w:rsidP="00F41516">
          <w:pPr>
            <w:pStyle w:val="opisypol"/>
            <w:jc w:val="right"/>
            <w:rPr>
              <w:rFonts w:eastAsia="Tahoma"/>
            </w:rPr>
          </w:pPr>
        </w:p>
      </w:tc>
      <w:tc>
        <w:tcPr>
          <w:tcW w:w="798" w:type="dxa"/>
          <w:shd w:val="clear" w:color="auto" w:fill="auto"/>
          <w:vAlign w:val="bottom"/>
        </w:tcPr>
        <w:p w14:paraId="75455F37" w14:textId="77777777" w:rsidR="009A5E8E" w:rsidRPr="00F41516" w:rsidRDefault="009A5E8E" w:rsidP="00F41516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</w:p>
      </w:tc>
    </w:tr>
  </w:tbl>
  <w:p w14:paraId="4078296A" w14:textId="77777777" w:rsidR="009A5E8E" w:rsidRPr="00683B66" w:rsidRDefault="009A5E8E" w:rsidP="00683B66">
    <w:pPr>
      <w:tabs>
        <w:tab w:val="right" w:pos="10915"/>
      </w:tabs>
      <w:spacing w:line="100" w:lineRule="exact"/>
      <w:rPr>
        <w:rFonts w:ascii="Tahoma" w:hAnsi="Tahoma" w:cs="Tahoma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05" w:type="dxa"/>
      <w:tblInd w:w="-14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795"/>
      <w:gridCol w:w="314"/>
      <w:gridCol w:w="796"/>
    </w:tblGrid>
    <w:tr w:rsidR="009A5E8E" w:rsidRPr="0077090D" w14:paraId="411D5F1B" w14:textId="77777777" w:rsidTr="00C4791F">
      <w:trPr>
        <w:trHeight w:val="113"/>
      </w:trPr>
      <w:tc>
        <w:tcPr>
          <w:tcW w:w="9795" w:type="dxa"/>
        </w:tcPr>
        <w:p w14:paraId="444F4496" w14:textId="77777777" w:rsidR="00C4791F" w:rsidRPr="00C4791F" w:rsidRDefault="00C4791F" w:rsidP="00C4791F">
          <w:pPr>
            <w:pStyle w:val="PZUStopka"/>
            <w:rPr>
              <w:spacing w:val="-2"/>
            </w:rPr>
          </w:pPr>
          <w:r w:rsidRPr="00C4791F">
            <w:rPr>
              <w:spacing w:val="-2"/>
            </w:rPr>
            <w:t>Powszechny Zakład Ubezpieczeń Spółka Akcyjna, Sąd Rejonowy dla m.st. Warszawy, XIII Wydział Gospodarczy, KRS 9831, NIP 526-025-10-49,</w:t>
          </w:r>
        </w:p>
        <w:p w14:paraId="30070EED" w14:textId="77777777" w:rsidR="009A5E8E" w:rsidRPr="00671C5E" w:rsidRDefault="00C4791F" w:rsidP="00C4791F">
          <w:pPr>
            <w:pStyle w:val="PZUStopka"/>
            <w:rPr>
              <w:spacing w:val="-2"/>
            </w:rPr>
          </w:pPr>
          <w:r w:rsidRPr="00C4791F">
            <w:rPr>
              <w:spacing w:val="-2"/>
            </w:rPr>
            <w:t>kapitał zakładowy: 86 352 300,00 zł wpłacony w całości, Rondo Ignacego Daszyńskiego 4, 00-843 Warszawa, pzu.pl, infolinia: 801 102 102 (opłata zgodna z taryfą operatora)</w:t>
          </w:r>
        </w:p>
      </w:tc>
      <w:tc>
        <w:tcPr>
          <w:tcW w:w="314" w:type="dxa"/>
          <w:vAlign w:val="bottom"/>
        </w:tcPr>
        <w:p w14:paraId="19D46B2C" w14:textId="77777777" w:rsidR="009A5E8E" w:rsidRPr="0092679C" w:rsidRDefault="009A5E8E" w:rsidP="0077799F">
          <w:pPr>
            <w:pStyle w:val="PZUStopka"/>
            <w:rPr>
              <w:szCs w:val="13"/>
            </w:rPr>
          </w:pPr>
        </w:p>
      </w:tc>
      <w:tc>
        <w:tcPr>
          <w:tcW w:w="796" w:type="dxa"/>
          <w:vAlign w:val="bottom"/>
        </w:tcPr>
        <w:p w14:paraId="05203EFF" w14:textId="77777777" w:rsidR="009A5E8E" w:rsidRPr="0020766C" w:rsidRDefault="009A5E8E" w:rsidP="002C6223">
          <w:pPr>
            <w:pStyle w:val="PZUNiebieskiiTahoma"/>
            <w:ind w:right="0"/>
            <w:jc w:val="right"/>
            <w:rPr>
              <w:color w:val="003C7D"/>
              <w:sz w:val="20"/>
              <w:szCs w:val="20"/>
              <w:lang w:val="pl-PL"/>
            </w:rPr>
          </w:pPr>
          <w:r w:rsidRPr="0077090D">
            <w:rPr>
              <w:color w:val="003C7D"/>
              <w:sz w:val="20"/>
              <w:szCs w:val="20"/>
            </w:rPr>
            <w:fldChar w:fldCharType="begin"/>
          </w:r>
          <w:r w:rsidRPr="0077090D">
            <w:rPr>
              <w:color w:val="003C7D"/>
              <w:sz w:val="20"/>
              <w:szCs w:val="20"/>
            </w:rPr>
            <w:instrText xml:space="preserve"> PAGE  \* Arabic  \* MERGEFORMAT </w:instrText>
          </w:r>
          <w:r w:rsidRPr="0077090D">
            <w:rPr>
              <w:color w:val="003C7D"/>
              <w:sz w:val="20"/>
              <w:szCs w:val="20"/>
            </w:rPr>
            <w:fldChar w:fldCharType="separate"/>
          </w:r>
          <w:r w:rsidR="0059316A">
            <w:rPr>
              <w:noProof/>
              <w:color w:val="003C7D"/>
              <w:sz w:val="20"/>
              <w:szCs w:val="20"/>
            </w:rPr>
            <w:t>1</w:t>
          </w:r>
          <w:r w:rsidRPr="0077090D">
            <w:rPr>
              <w:color w:val="003C7D"/>
              <w:sz w:val="20"/>
              <w:szCs w:val="20"/>
            </w:rPr>
            <w:fldChar w:fldCharType="end"/>
          </w:r>
          <w:r w:rsidRPr="0077090D">
            <w:rPr>
              <w:color w:val="003C7D"/>
              <w:sz w:val="20"/>
              <w:szCs w:val="20"/>
            </w:rPr>
            <w:t>/</w:t>
          </w:r>
          <w:r w:rsidR="005310BE">
            <w:rPr>
              <w:color w:val="003C7D"/>
              <w:sz w:val="20"/>
              <w:szCs w:val="20"/>
              <w:lang w:val="pl-PL"/>
            </w:rPr>
            <w:t>2</w:t>
          </w:r>
        </w:p>
      </w:tc>
    </w:tr>
  </w:tbl>
  <w:p w14:paraId="1ED65791" w14:textId="77777777" w:rsidR="009A5E8E" w:rsidRPr="00350099" w:rsidRDefault="009A5E8E" w:rsidP="00F9404A">
    <w:pPr>
      <w:tabs>
        <w:tab w:val="left" w:pos="10915"/>
      </w:tabs>
      <w:spacing w:line="100" w:lineRule="exact"/>
      <w:rPr>
        <w:sz w:val="10"/>
        <w:szCs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50" w:type="dxa"/>
      <w:tblLayout w:type="fixed"/>
      <w:tblLook w:val="04A0" w:firstRow="1" w:lastRow="0" w:firstColumn="1" w:lastColumn="0" w:noHBand="0" w:noVBand="1"/>
    </w:tblPr>
    <w:tblGrid>
      <w:gridCol w:w="8594"/>
      <w:gridCol w:w="1386"/>
      <w:gridCol w:w="798"/>
    </w:tblGrid>
    <w:tr w:rsidR="006D59F8" w:rsidRPr="00892600" w14:paraId="2A752804" w14:textId="77777777" w:rsidTr="00F41516">
      <w:trPr>
        <w:trHeight w:hRule="exact" w:val="283"/>
      </w:trPr>
      <w:tc>
        <w:tcPr>
          <w:tcW w:w="8594" w:type="dxa"/>
          <w:shd w:val="clear" w:color="auto" w:fill="auto"/>
          <w:vAlign w:val="center"/>
        </w:tcPr>
        <w:p w14:paraId="7292F623" w14:textId="77777777" w:rsidR="006D59F8" w:rsidRPr="00F41516" w:rsidRDefault="006D59F8" w:rsidP="00F41516">
          <w:pPr>
            <w:ind w:left="-85"/>
            <w:rPr>
              <w:rFonts w:ascii="Tahoma" w:eastAsia="Tahoma" w:hAnsi="Tahoma" w:cs="Tahoma"/>
              <w:b/>
              <w:sz w:val="18"/>
              <w:szCs w:val="18"/>
              <w:lang w:val="x-none"/>
            </w:rPr>
          </w:pPr>
          <w:r w:rsidRPr="00F41516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801</w:t>
          </w:r>
          <w:r w:rsidRPr="00F41516"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r w:rsidRPr="00F41516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102 102     pzu.pl</w:t>
          </w:r>
        </w:p>
      </w:tc>
      <w:tc>
        <w:tcPr>
          <w:tcW w:w="1386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0AF9889D" w14:textId="77777777" w:rsidR="006D59F8" w:rsidRPr="00F41516" w:rsidRDefault="006D59F8" w:rsidP="00F41516">
          <w:pPr>
            <w:pStyle w:val="opisypol"/>
            <w:jc w:val="right"/>
            <w:rPr>
              <w:rFonts w:eastAsia="Tahoma"/>
              <w:lang w:val="pl-PL"/>
            </w:rPr>
          </w:pPr>
        </w:p>
      </w:tc>
      <w:tc>
        <w:tcPr>
          <w:tcW w:w="798" w:type="dxa"/>
          <w:shd w:val="clear" w:color="auto" w:fill="auto"/>
          <w:vAlign w:val="bottom"/>
        </w:tcPr>
        <w:p w14:paraId="21FAB818" w14:textId="77777777" w:rsidR="006D59F8" w:rsidRPr="00F41516" w:rsidRDefault="006D59F8" w:rsidP="00F41516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  <w:r w:rsidRPr="00F41516">
            <w:rPr>
              <w:rFonts w:ascii="Tahoma" w:eastAsia="Tahoma" w:hAnsi="Tahoma" w:cs="Tahoma"/>
              <w:sz w:val="20"/>
              <w:szCs w:val="20"/>
            </w:rPr>
            <w:t>3/3</w:t>
          </w:r>
        </w:p>
      </w:tc>
    </w:tr>
    <w:tr w:rsidR="006D59F8" w:rsidRPr="00892600" w14:paraId="0CD1E157" w14:textId="77777777" w:rsidTr="00F41516">
      <w:trPr>
        <w:trHeight w:hRule="exact" w:val="170"/>
      </w:trPr>
      <w:tc>
        <w:tcPr>
          <w:tcW w:w="8594" w:type="dxa"/>
          <w:shd w:val="clear" w:color="auto" w:fill="auto"/>
          <w:vAlign w:val="center"/>
        </w:tcPr>
        <w:p w14:paraId="6B8CFD3D" w14:textId="77777777" w:rsidR="006D59F8" w:rsidRPr="00F41516" w:rsidRDefault="006D59F8" w:rsidP="00F41516">
          <w:pPr>
            <w:ind w:left="-85"/>
            <w:rPr>
              <w:rFonts w:eastAsia="Tahoma"/>
              <w:noProof/>
              <w:sz w:val="20"/>
            </w:rPr>
          </w:pPr>
          <w:r w:rsidRPr="00F41516">
            <w:rPr>
              <w:rFonts w:ascii="Tahoma" w:eastAsia="Tahoma" w:hAnsi="Tahoma" w:cs="Tahoma"/>
              <w:spacing w:val="3"/>
              <w:kern w:val="16"/>
              <w:sz w:val="13"/>
              <w:szCs w:val="13"/>
            </w:rPr>
            <w:t>Opłata zgodna z taryfą operatora</w:t>
          </w:r>
        </w:p>
      </w:tc>
      <w:tc>
        <w:tcPr>
          <w:tcW w:w="1386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1ADBFA8F" w14:textId="77777777" w:rsidR="006D59F8" w:rsidRPr="00F41516" w:rsidRDefault="006D59F8" w:rsidP="00F41516">
          <w:pPr>
            <w:pStyle w:val="opisypol"/>
            <w:jc w:val="right"/>
            <w:rPr>
              <w:rFonts w:eastAsia="Tahoma"/>
            </w:rPr>
          </w:pPr>
        </w:p>
      </w:tc>
      <w:tc>
        <w:tcPr>
          <w:tcW w:w="798" w:type="dxa"/>
          <w:shd w:val="clear" w:color="auto" w:fill="auto"/>
          <w:vAlign w:val="bottom"/>
        </w:tcPr>
        <w:p w14:paraId="0427FAEC" w14:textId="77777777" w:rsidR="006D59F8" w:rsidRPr="00F41516" w:rsidRDefault="006D59F8" w:rsidP="00F41516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</w:p>
      </w:tc>
    </w:tr>
  </w:tbl>
  <w:p w14:paraId="6ABE8385" w14:textId="77777777" w:rsidR="006D59F8" w:rsidRPr="00683B66" w:rsidRDefault="006D59F8" w:rsidP="00683B66">
    <w:pPr>
      <w:tabs>
        <w:tab w:val="right" w:pos="10915"/>
      </w:tabs>
      <w:spacing w:line="100" w:lineRule="exact"/>
      <w:rPr>
        <w:rFonts w:ascii="Tahoma" w:hAnsi="Tahoma" w:cs="Tahoma"/>
        <w:sz w:val="10"/>
        <w:szCs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13" w:type="dxa"/>
      <w:tblLayout w:type="fixed"/>
      <w:tblLook w:val="04A0" w:firstRow="1" w:lastRow="0" w:firstColumn="1" w:lastColumn="0" w:noHBand="0" w:noVBand="1"/>
    </w:tblPr>
    <w:tblGrid>
      <w:gridCol w:w="8731"/>
      <w:gridCol w:w="1386"/>
      <w:gridCol w:w="798"/>
    </w:tblGrid>
    <w:tr w:rsidR="009A5E8E" w:rsidRPr="00892600" w14:paraId="02F554BD" w14:textId="77777777" w:rsidTr="00F41516">
      <w:trPr>
        <w:trHeight w:hRule="exact" w:val="283"/>
      </w:trPr>
      <w:tc>
        <w:tcPr>
          <w:tcW w:w="8731" w:type="dxa"/>
          <w:shd w:val="clear" w:color="auto" w:fill="auto"/>
          <w:vAlign w:val="center"/>
        </w:tcPr>
        <w:p w14:paraId="0AD70697" w14:textId="77777777" w:rsidR="009A5E8E" w:rsidRPr="00F41516" w:rsidRDefault="00F41516" w:rsidP="00F41516">
          <w:pPr>
            <w:ind w:left="-85"/>
            <w:rPr>
              <w:rFonts w:ascii="Tahoma" w:eastAsia="Tahoma" w:hAnsi="Tahoma" w:cs="Tahoma"/>
              <w:b/>
              <w:sz w:val="18"/>
              <w:szCs w:val="18"/>
              <w:lang w:val="x-none"/>
            </w:rPr>
          </w:pPr>
          <w:r>
            <w:rPr>
              <w:noProof/>
            </w:rPr>
            <w:pict w14:anchorId="56176EA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1025" type="#_x0000_t75" style="position:absolute;left:0;text-align:left;margin-left:-13.85pt;margin-top:-1.2pt;width:5.6pt;height:12.85pt;z-index:1;visibility:visible">
                <v:imagedata r:id="rId1" o:title=""/>
              </v:shape>
            </w:pict>
          </w:r>
          <w:r w:rsidR="009A5E8E" w:rsidRPr="00F41516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801</w:t>
          </w:r>
          <w:r w:rsidR="009A5E8E" w:rsidRPr="00F41516"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r w:rsidR="009A5E8E" w:rsidRPr="00F41516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102 102     pzu.pl</w:t>
          </w:r>
        </w:p>
      </w:tc>
      <w:tc>
        <w:tcPr>
          <w:tcW w:w="1386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76247F8E" w14:textId="77777777" w:rsidR="009A5E8E" w:rsidRPr="00F41516" w:rsidRDefault="009A5E8E" w:rsidP="00F41516">
          <w:pPr>
            <w:pStyle w:val="opisypol"/>
            <w:jc w:val="right"/>
            <w:rPr>
              <w:rFonts w:eastAsia="Tahoma"/>
              <w:lang w:val="pl-PL"/>
            </w:rPr>
          </w:pPr>
          <w:r w:rsidRPr="00F41516">
            <w:rPr>
              <w:rFonts w:eastAsia="Tahoma"/>
            </w:rPr>
            <w:t xml:space="preserve">PZU SA </w:t>
          </w:r>
          <w:r w:rsidRPr="00F41516">
            <w:rPr>
              <w:rFonts w:eastAsia="Tahoma"/>
              <w:lang w:val="pl-PL"/>
            </w:rPr>
            <w:t>6N02</w:t>
          </w:r>
        </w:p>
      </w:tc>
      <w:tc>
        <w:tcPr>
          <w:tcW w:w="798" w:type="dxa"/>
          <w:shd w:val="clear" w:color="auto" w:fill="auto"/>
          <w:vAlign w:val="bottom"/>
        </w:tcPr>
        <w:p w14:paraId="713E6D55" w14:textId="77777777" w:rsidR="009A5E8E" w:rsidRPr="00F41516" w:rsidRDefault="009A5E8E" w:rsidP="00F41516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  <w:r w:rsidRPr="00F41516">
            <w:rPr>
              <w:rFonts w:ascii="Tahoma" w:eastAsia="Tahoma" w:hAnsi="Tahoma" w:cs="Tahoma"/>
              <w:sz w:val="20"/>
              <w:szCs w:val="20"/>
            </w:rPr>
            <w:t>3/3</w:t>
          </w:r>
        </w:p>
      </w:tc>
    </w:tr>
  </w:tbl>
  <w:p w14:paraId="18C077B5" w14:textId="77777777" w:rsidR="009A5E8E" w:rsidRPr="00546A8A" w:rsidRDefault="009A5E8E" w:rsidP="00546A8A">
    <w:pPr>
      <w:pStyle w:val="opisypol"/>
      <w:spacing w:line="40" w:lineRule="exac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C9FB6" w14:textId="77777777" w:rsidR="00811944" w:rsidRDefault="00811944" w:rsidP="00156F64">
      <w:r>
        <w:separator/>
      </w:r>
    </w:p>
  </w:footnote>
  <w:footnote w:type="continuationSeparator" w:id="0">
    <w:p w14:paraId="0DA6370B" w14:textId="77777777" w:rsidR="00811944" w:rsidRDefault="00811944" w:rsidP="00156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7E442" w14:textId="77777777" w:rsidR="009A5E8E" w:rsidRDefault="00F41516">
    <w:pPr>
      <w:pStyle w:val="Nagwek"/>
    </w:pPr>
    <w:r>
      <w:rPr>
        <w:noProof/>
      </w:rPr>
      <w:pict w14:anchorId="14D1ACB4"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1027" type="#_x0000_t202" style="position:absolute;margin-left:-8pt;margin-top:11.3pt;width:363.1pt;height:17pt;z-index:3;visibility:visible;mso-wrap-distance-left:0;mso-wrap-distance-righ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" stroked="f">
          <v:textbox>
            <w:txbxContent>
              <w:p w14:paraId="5BFD95F3" w14:textId="77777777" w:rsidR="00ED1258" w:rsidRPr="00D33A93" w:rsidRDefault="00ED1258" w:rsidP="00ED1258">
                <w:pPr>
                  <w:pStyle w:val="opisypol"/>
                  <w:rPr>
                    <w:b/>
                    <w:bCs/>
                  </w:rPr>
                </w:pPr>
                <w:r w:rsidRPr="00D33A93">
                  <w:rPr>
                    <w:b/>
                    <w:bCs/>
                  </w:rPr>
                  <w:t xml:space="preserve">Wniosek dla podmiotów </w:t>
                </w:r>
                <w:r w:rsidR="00271822">
                  <w:rPr>
                    <w:b/>
                    <w:bCs/>
                    <w:lang w:val="pl-PL"/>
                  </w:rPr>
                  <w:t>z przychodami</w:t>
                </w:r>
                <w:r w:rsidRPr="00D33A93">
                  <w:rPr>
                    <w:b/>
                    <w:bCs/>
                  </w:rPr>
                  <w:t xml:space="preserve"> w ostatnim roku obrachunkowym</w:t>
                </w:r>
                <w:r w:rsidRPr="00D33A93">
                  <w:rPr>
                    <w:b/>
                    <w:bCs/>
                    <w:color w:val="FF0000"/>
                    <w:sz w:val="22"/>
                  </w:rPr>
                  <w:t xml:space="preserve"> </w:t>
                </w:r>
                <w:r w:rsidRPr="00D33A93">
                  <w:rPr>
                    <w:b/>
                    <w:bCs/>
                  </w:rPr>
                  <w:t>do 5 mln zł</w:t>
                </w:r>
              </w:p>
            </w:txbxContent>
          </v:textbox>
          <w10:wrap type="square"/>
        </v:shape>
      </w:pict>
    </w:r>
    <w:r>
      <w:rPr>
        <w:noProof/>
      </w:rPr>
      <w:pict w14:anchorId="4ADB31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6" type="#_x0000_t75" style="position:absolute;margin-left:414.55pt;margin-top:.25pt;width:153.05pt;height:153.05pt;z-index:2;visibility:visible">
          <v:imagedata r:id="rId1" o:title="pzu logo granat RGB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15544"/>
    <w:multiLevelType w:val="hybridMultilevel"/>
    <w:tmpl w:val="8DA0C7BC"/>
    <w:lvl w:ilvl="0" w:tplc="3D869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C55EC"/>
    <w:multiLevelType w:val="hybridMultilevel"/>
    <w:tmpl w:val="1590B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32C2D"/>
    <w:multiLevelType w:val="hybridMultilevel"/>
    <w:tmpl w:val="C0A29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21148"/>
    <w:multiLevelType w:val="hybridMultilevel"/>
    <w:tmpl w:val="64A6B3E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9E310A"/>
    <w:multiLevelType w:val="hybridMultilevel"/>
    <w:tmpl w:val="48DA68E0"/>
    <w:lvl w:ilvl="0" w:tplc="E01C2F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121F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49546B6"/>
    <w:multiLevelType w:val="hybridMultilevel"/>
    <w:tmpl w:val="179ABBDC"/>
    <w:lvl w:ilvl="0" w:tplc="8F7885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27E38"/>
    <w:multiLevelType w:val="hybridMultilevel"/>
    <w:tmpl w:val="CF8E36FE"/>
    <w:lvl w:ilvl="0" w:tplc="84D8E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B085C"/>
    <w:multiLevelType w:val="hybridMultilevel"/>
    <w:tmpl w:val="557C05D2"/>
    <w:lvl w:ilvl="0" w:tplc="AAE6DBCE">
      <w:start w:val="1"/>
      <w:numFmt w:val="upperRoman"/>
      <w:lvlText w:val="%1."/>
      <w:lvlJc w:val="left"/>
      <w:pPr>
        <w:ind w:left="1080" w:hanging="720"/>
      </w:pPr>
      <w:rPr>
        <w:rFonts w:hint="default"/>
        <w:color w:val="1F497D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EE7CD9"/>
    <w:multiLevelType w:val="hybridMultilevel"/>
    <w:tmpl w:val="58A07C76"/>
    <w:lvl w:ilvl="0" w:tplc="0415000F">
      <w:start w:val="1"/>
      <w:numFmt w:val="decimal"/>
      <w:lvlText w:val="%1."/>
      <w:lvlJc w:val="left"/>
      <w:pPr>
        <w:ind w:left="5746" w:hanging="360"/>
      </w:pPr>
    </w:lvl>
    <w:lvl w:ilvl="1" w:tplc="04150019">
      <w:start w:val="1"/>
      <w:numFmt w:val="lowerLetter"/>
      <w:lvlText w:val="%2."/>
      <w:lvlJc w:val="left"/>
      <w:pPr>
        <w:ind w:left="6466" w:hanging="360"/>
      </w:pPr>
    </w:lvl>
    <w:lvl w:ilvl="2" w:tplc="0415001B" w:tentative="1">
      <w:start w:val="1"/>
      <w:numFmt w:val="lowerRoman"/>
      <w:lvlText w:val="%3."/>
      <w:lvlJc w:val="right"/>
      <w:pPr>
        <w:ind w:left="7186" w:hanging="180"/>
      </w:pPr>
    </w:lvl>
    <w:lvl w:ilvl="3" w:tplc="0415000F" w:tentative="1">
      <w:start w:val="1"/>
      <w:numFmt w:val="decimal"/>
      <w:lvlText w:val="%4."/>
      <w:lvlJc w:val="left"/>
      <w:pPr>
        <w:ind w:left="7906" w:hanging="360"/>
      </w:pPr>
    </w:lvl>
    <w:lvl w:ilvl="4" w:tplc="04150019" w:tentative="1">
      <w:start w:val="1"/>
      <w:numFmt w:val="lowerLetter"/>
      <w:lvlText w:val="%5."/>
      <w:lvlJc w:val="left"/>
      <w:pPr>
        <w:ind w:left="8626" w:hanging="360"/>
      </w:pPr>
    </w:lvl>
    <w:lvl w:ilvl="5" w:tplc="0415001B" w:tentative="1">
      <w:start w:val="1"/>
      <w:numFmt w:val="lowerRoman"/>
      <w:lvlText w:val="%6."/>
      <w:lvlJc w:val="right"/>
      <w:pPr>
        <w:ind w:left="9346" w:hanging="180"/>
      </w:pPr>
    </w:lvl>
    <w:lvl w:ilvl="6" w:tplc="0415000F" w:tentative="1">
      <w:start w:val="1"/>
      <w:numFmt w:val="decimal"/>
      <w:lvlText w:val="%7."/>
      <w:lvlJc w:val="left"/>
      <w:pPr>
        <w:ind w:left="10066" w:hanging="360"/>
      </w:pPr>
    </w:lvl>
    <w:lvl w:ilvl="7" w:tplc="04150019" w:tentative="1">
      <w:start w:val="1"/>
      <w:numFmt w:val="lowerLetter"/>
      <w:lvlText w:val="%8."/>
      <w:lvlJc w:val="left"/>
      <w:pPr>
        <w:ind w:left="10786" w:hanging="360"/>
      </w:pPr>
    </w:lvl>
    <w:lvl w:ilvl="8" w:tplc="0415001B" w:tentative="1">
      <w:start w:val="1"/>
      <w:numFmt w:val="lowerRoman"/>
      <w:lvlText w:val="%9."/>
      <w:lvlJc w:val="right"/>
      <w:pPr>
        <w:ind w:left="11506" w:hanging="180"/>
      </w:pPr>
    </w:lvl>
  </w:abstractNum>
  <w:abstractNum w:abstractNumId="10" w15:restartNumberingAfterBreak="0">
    <w:nsid w:val="1F192727"/>
    <w:multiLevelType w:val="hybridMultilevel"/>
    <w:tmpl w:val="C28C0066"/>
    <w:lvl w:ilvl="0" w:tplc="62D616E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D22DA5"/>
    <w:multiLevelType w:val="hybridMultilevel"/>
    <w:tmpl w:val="C896BDE8"/>
    <w:lvl w:ilvl="0" w:tplc="959C1F28">
      <w:numFmt w:val="bullet"/>
      <w:lvlText w:val="•"/>
      <w:lvlJc w:val="left"/>
      <w:pPr>
        <w:ind w:left="720" w:hanging="360"/>
      </w:pPr>
      <w:rPr>
        <w:rFonts w:ascii="Tahoma" w:eastAsia="Source Sans Pro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36FC5"/>
    <w:multiLevelType w:val="hybridMultilevel"/>
    <w:tmpl w:val="30326D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76614D"/>
    <w:multiLevelType w:val="hybridMultilevel"/>
    <w:tmpl w:val="6720C248"/>
    <w:lvl w:ilvl="0" w:tplc="9B00E56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11"/>
        <w:szCs w:val="1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01A5C"/>
    <w:multiLevelType w:val="hybridMultilevel"/>
    <w:tmpl w:val="FC90B9E6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5" w15:restartNumberingAfterBreak="0">
    <w:nsid w:val="2A512FD1"/>
    <w:multiLevelType w:val="hybridMultilevel"/>
    <w:tmpl w:val="59081F92"/>
    <w:lvl w:ilvl="0" w:tplc="AD948D8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392525"/>
    <w:multiLevelType w:val="hybridMultilevel"/>
    <w:tmpl w:val="8AA2FE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016C14"/>
    <w:multiLevelType w:val="hybridMultilevel"/>
    <w:tmpl w:val="F9AAA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F4CED"/>
    <w:multiLevelType w:val="hybridMultilevel"/>
    <w:tmpl w:val="DA56B8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55C5683"/>
    <w:multiLevelType w:val="hybridMultilevel"/>
    <w:tmpl w:val="48DA68E0"/>
    <w:lvl w:ilvl="0" w:tplc="E01C2F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546E0C"/>
    <w:multiLevelType w:val="hybridMultilevel"/>
    <w:tmpl w:val="077C64A8"/>
    <w:lvl w:ilvl="0" w:tplc="2D86ED62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D64AC3"/>
    <w:multiLevelType w:val="hybridMultilevel"/>
    <w:tmpl w:val="1A966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94742"/>
    <w:multiLevelType w:val="hybridMultilevel"/>
    <w:tmpl w:val="BD48E560"/>
    <w:lvl w:ilvl="0" w:tplc="A0CC2FD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trike w:val="0"/>
        <w:dstrike w:val="0"/>
        <w:color w:val="auto"/>
        <w:spacing w:val="0"/>
        <w:w w:val="100"/>
        <w:kern w:val="0"/>
        <w:position w:val="0"/>
        <w:sz w:val="20"/>
        <w:szCs w:val="20"/>
        <w:u w:val="none"/>
      </w:rPr>
    </w:lvl>
    <w:lvl w:ilvl="1" w:tplc="DF545B84" w:tentative="1">
      <w:start w:val="1"/>
      <w:numFmt w:val="lowerLetter"/>
      <w:lvlText w:val="%2."/>
      <w:lvlJc w:val="left"/>
      <w:pPr>
        <w:tabs>
          <w:tab w:val="num" w:pos="628"/>
        </w:tabs>
        <w:ind w:left="628" w:hanging="360"/>
      </w:pPr>
    </w:lvl>
    <w:lvl w:ilvl="2" w:tplc="3CD2B522" w:tentative="1">
      <w:start w:val="1"/>
      <w:numFmt w:val="lowerRoman"/>
      <w:lvlText w:val="%3."/>
      <w:lvlJc w:val="right"/>
      <w:pPr>
        <w:tabs>
          <w:tab w:val="num" w:pos="1348"/>
        </w:tabs>
        <w:ind w:left="1348" w:hanging="180"/>
      </w:pPr>
    </w:lvl>
    <w:lvl w:ilvl="3" w:tplc="60761DB4" w:tentative="1">
      <w:start w:val="1"/>
      <w:numFmt w:val="decimal"/>
      <w:lvlText w:val="%4."/>
      <w:lvlJc w:val="left"/>
      <w:pPr>
        <w:tabs>
          <w:tab w:val="num" w:pos="2068"/>
        </w:tabs>
        <w:ind w:left="2068" w:hanging="360"/>
      </w:pPr>
    </w:lvl>
    <w:lvl w:ilvl="4" w:tplc="06D6B8A2" w:tentative="1">
      <w:start w:val="1"/>
      <w:numFmt w:val="lowerLetter"/>
      <w:lvlText w:val="%5."/>
      <w:lvlJc w:val="left"/>
      <w:pPr>
        <w:tabs>
          <w:tab w:val="num" w:pos="2788"/>
        </w:tabs>
        <w:ind w:left="2788" w:hanging="360"/>
      </w:pPr>
    </w:lvl>
    <w:lvl w:ilvl="5" w:tplc="94923CC8" w:tentative="1">
      <w:start w:val="1"/>
      <w:numFmt w:val="lowerRoman"/>
      <w:lvlText w:val="%6."/>
      <w:lvlJc w:val="right"/>
      <w:pPr>
        <w:tabs>
          <w:tab w:val="num" w:pos="3508"/>
        </w:tabs>
        <w:ind w:left="3508" w:hanging="180"/>
      </w:pPr>
    </w:lvl>
    <w:lvl w:ilvl="6" w:tplc="1868C3A8" w:tentative="1">
      <w:start w:val="1"/>
      <w:numFmt w:val="decimal"/>
      <w:lvlText w:val="%7."/>
      <w:lvlJc w:val="left"/>
      <w:pPr>
        <w:tabs>
          <w:tab w:val="num" w:pos="4228"/>
        </w:tabs>
        <w:ind w:left="4228" w:hanging="360"/>
      </w:pPr>
    </w:lvl>
    <w:lvl w:ilvl="7" w:tplc="AF3284FE" w:tentative="1">
      <w:start w:val="1"/>
      <w:numFmt w:val="lowerLetter"/>
      <w:lvlText w:val="%8."/>
      <w:lvlJc w:val="left"/>
      <w:pPr>
        <w:tabs>
          <w:tab w:val="num" w:pos="4948"/>
        </w:tabs>
        <w:ind w:left="4948" w:hanging="360"/>
      </w:pPr>
    </w:lvl>
    <w:lvl w:ilvl="8" w:tplc="9364048E" w:tentative="1">
      <w:start w:val="1"/>
      <w:numFmt w:val="lowerRoman"/>
      <w:lvlText w:val="%9."/>
      <w:lvlJc w:val="right"/>
      <w:pPr>
        <w:tabs>
          <w:tab w:val="num" w:pos="5668"/>
        </w:tabs>
        <w:ind w:left="5668" w:hanging="180"/>
      </w:pPr>
    </w:lvl>
  </w:abstractNum>
  <w:abstractNum w:abstractNumId="23" w15:restartNumberingAfterBreak="0">
    <w:nsid w:val="45BF6EAB"/>
    <w:multiLevelType w:val="hybridMultilevel"/>
    <w:tmpl w:val="3162050C"/>
    <w:lvl w:ilvl="0" w:tplc="3D869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3B71A3"/>
    <w:multiLevelType w:val="hybridMultilevel"/>
    <w:tmpl w:val="28B88C7A"/>
    <w:lvl w:ilvl="0" w:tplc="A78C17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3068BE"/>
    <w:multiLevelType w:val="hybridMultilevel"/>
    <w:tmpl w:val="AA62E1C4"/>
    <w:lvl w:ilvl="0" w:tplc="C9D47916">
      <w:start w:val="1"/>
      <w:numFmt w:val="decimal"/>
      <w:lvlText w:val="%1.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982F79"/>
    <w:multiLevelType w:val="hybridMultilevel"/>
    <w:tmpl w:val="FC2E3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7240DE"/>
    <w:multiLevelType w:val="hybridMultilevel"/>
    <w:tmpl w:val="76065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501F3E"/>
    <w:multiLevelType w:val="hybridMultilevel"/>
    <w:tmpl w:val="F8BCCC02"/>
    <w:lvl w:ilvl="0" w:tplc="3D869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A2D5E"/>
    <w:multiLevelType w:val="hybridMultilevel"/>
    <w:tmpl w:val="6EF2D370"/>
    <w:lvl w:ilvl="0" w:tplc="8DD0E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F70AA6"/>
    <w:multiLevelType w:val="hybridMultilevel"/>
    <w:tmpl w:val="48E2939A"/>
    <w:lvl w:ilvl="0" w:tplc="EECEFF12">
      <w:start w:val="1"/>
      <w:numFmt w:val="decimal"/>
      <w:lvlText w:val="%1.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457528"/>
    <w:multiLevelType w:val="hybridMultilevel"/>
    <w:tmpl w:val="EDE86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56905"/>
    <w:multiLevelType w:val="hybridMultilevel"/>
    <w:tmpl w:val="C5E8C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F94FFB"/>
    <w:multiLevelType w:val="hybridMultilevel"/>
    <w:tmpl w:val="C684682C"/>
    <w:lvl w:ilvl="0" w:tplc="22346B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64ABE"/>
    <w:multiLevelType w:val="hybridMultilevel"/>
    <w:tmpl w:val="1D245FFE"/>
    <w:lvl w:ilvl="0" w:tplc="3D869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745DBE"/>
    <w:multiLevelType w:val="hybridMultilevel"/>
    <w:tmpl w:val="BE683A2E"/>
    <w:lvl w:ilvl="0" w:tplc="4C12A1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900E1A"/>
    <w:multiLevelType w:val="hybridMultilevel"/>
    <w:tmpl w:val="71402D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36EAD96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C97F57"/>
    <w:multiLevelType w:val="multilevel"/>
    <w:tmpl w:val="A342AE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196517">
    <w:abstractNumId w:val="9"/>
  </w:num>
  <w:num w:numId="2" w16cid:durableId="1901138780">
    <w:abstractNumId w:val="10"/>
  </w:num>
  <w:num w:numId="3" w16cid:durableId="1436366346">
    <w:abstractNumId w:val="15"/>
  </w:num>
  <w:num w:numId="4" w16cid:durableId="1521505849">
    <w:abstractNumId w:val="3"/>
  </w:num>
  <w:num w:numId="5" w16cid:durableId="149374411">
    <w:abstractNumId w:val="2"/>
  </w:num>
  <w:num w:numId="6" w16cid:durableId="1182161820">
    <w:abstractNumId w:val="37"/>
  </w:num>
  <w:num w:numId="7" w16cid:durableId="673459788">
    <w:abstractNumId w:val="22"/>
  </w:num>
  <w:num w:numId="8" w16cid:durableId="1317798862">
    <w:abstractNumId w:val="33"/>
  </w:num>
  <w:num w:numId="9" w16cid:durableId="519393939">
    <w:abstractNumId w:val="25"/>
  </w:num>
  <w:num w:numId="10" w16cid:durableId="402214913">
    <w:abstractNumId w:val="30"/>
  </w:num>
  <w:num w:numId="11" w16cid:durableId="101191222">
    <w:abstractNumId w:val="16"/>
  </w:num>
  <w:num w:numId="12" w16cid:durableId="1788428227">
    <w:abstractNumId w:val="35"/>
  </w:num>
  <w:num w:numId="13" w16cid:durableId="1710639698">
    <w:abstractNumId w:val="18"/>
  </w:num>
  <w:num w:numId="14" w16cid:durableId="1599673367">
    <w:abstractNumId w:val="6"/>
  </w:num>
  <w:num w:numId="15" w16cid:durableId="1875192810">
    <w:abstractNumId w:val="13"/>
  </w:num>
  <w:num w:numId="16" w16cid:durableId="2011133901">
    <w:abstractNumId w:val="24"/>
  </w:num>
  <w:num w:numId="17" w16cid:durableId="1229419197">
    <w:abstractNumId w:val="28"/>
  </w:num>
  <w:num w:numId="18" w16cid:durableId="165636369">
    <w:abstractNumId w:val="17"/>
  </w:num>
  <w:num w:numId="19" w16cid:durableId="21172243">
    <w:abstractNumId w:val="7"/>
  </w:num>
  <w:num w:numId="20" w16cid:durableId="1322660164">
    <w:abstractNumId w:val="8"/>
  </w:num>
  <w:num w:numId="21" w16cid:durableId="94230577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65936486">
    <w:abstractNumId w:val="0"/>
  </w:num>
  <w:num w:numId="23" w16cid:durableId="1380204962">
    <w:abstractNumId w:val="34"/>
  </w:num>
  <w:num w:numId="24" w16cid:durableId="437607005">
    <w:abstractNumId w:val="20"/>
  </w:num>
  <w:num w:numId="25" w16cid:durableId="1488477786">
    <w:abstractNumId w:val="1"/>
  </w:num>
  <w:num w:numId="26" w16cid:durableId="1707216528">
    <w:abstractNumId w:val="5"/>
  </w:num>
  <w:num w:numId="27" w16cid:durableId="1779329982">
    <w:abstractNumId w:val="23"/>
  </w:num>
  <w:num w:numId="28" w16cid:durableId="781921278">
    <w:abstractNumId w:val="12"/>
  </w:num>
  <w:num w:numId="29" w16cid:durableId="1472794683">
    <w:abstractNumId w:val="21"/>
  </w:num>
  <w:num w:numId="30" w16cid:durableId="1306084631">
    <w:abstractNumId w:val="31"/>
  </w:num>
  <w:num w:numId="31" w16cid:durableId="882442441">
    <w:abstractNumId w:val="29"/>
  </w:num>
  <w:num w:numId="32" w16cid:durableId="1586723513">
    <w:abstractNumId w:val="4"/>
  </w:num>
  <w:num w:numId="33" w16cid:durableId="1478376294">
    <w:abstractNumId w:val="19"/>
  </w:num>
  <w:num w:numId="34" w16cid:durableId="2130469391">
    <w:abstractNumId w:val="27"/>
  </w:num>
  <w:num w:numId="35" w16cid:durableId="365179030">
    <w:abstractNumId w:val="11"/>
  </w:num>
  <w:num w:numId="36" w16cid:durableId="625162477">
    <w:abstractNumId w:val="32"/>
  </w:num>
  <w:num w:numId="37" w16cid:durableId="158542536">
    <w:abstractNumId w:val="26"/>
  </w:num>
  <w:num w:numId="38" w16cid:durableId="20183129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/>
  <w:doNotTrackMoves/>
  <w:documentProtection w:edit="forms" w:enforcement="1" w:cryptProviderType="rsaAES" w:cryptAlgorithmClass="hash" w:cryptAlgorithmType="typeAny" w:cryptAlgorithmSid="14" w:cryptSpinCount="100000" w:hash="fpfcEQnUQzpIg6R53r4J2jraMf3hELkkASfenINIP9+CzjKx5/Cy60GtbMqC+XJxkdqquH25f69CZMUjMescEw==" w:salt="vxlrocpeD91d8aQ4jiIQwA=="/>
  <w:defaultTabStop w:val="709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9DE"/>
    <w:rsid w:val="000005CE"/>
    <w:rsid w:val="0000085C"/>
    <w:rsid w:val="00000EF3"/>
    <w:rsid w:val="0000190D"/>
    <w:rsid w:val="00002218"/>
    <w:rsid w:val="00002EDB"/>
    <w:rsid w:val="00003F66"/>
    <w:rsid w:val="00004710"/>
    <w:rsid w:val="000051E8"/>
    <w:rsid w:val="00005740"/>
    <w:rsid w:val="000058D2"/>
    <w:rsid w:val="00005BEC"/>
    <w:rsid w:val="00006536"/>
    <w:rsid w:val="000113F7"/>
    <w:rsid w:val="00012F7D"/>
    <w:rsid w:val="0001462D"/>
    <w:rsid w:val="00015135"/>
    <w:rsid w:val="00015234"/>
    <w:rsid w:val="00015852"/>
    <w:rsid w:val="00015877"/>
    <w:rsid w:val="0001759A"/>
    <w:rsid w:val="00020CC2"/>
    <w:rsid w:val="00020D04"/>
    <w:rsid w:val="00022D3A"/>
    <w:rsid w:val="000261E6"/>
    <w:rsid w:val="000319A1"/>
    <w:rsid w:val="00031FB1"/>
    <w:rsid w:val="000322AE"/>
    <w:rsid w:val="00032CB1"/>
    <w:rsid w:val="00033B30"/>
    <w:rsid w:val="00035777"/>
    <w:rsid w:val="00036CDE"/>
    <w:rsid w:val="000402C2"/>
    <w:rsid w:val="00041A4B"/>
    <w:rsid w:val="00041AAA"/>
    <w:rsid w:val="00041F2E"/>
    <w:rsid w:val="0004296E"/>
    <w:rsid w:val="00043CF8"/>
    <w:rsid w:val="00043EC4"/>
    <w:rsid w:val="000452D7"/>
    <w:rsid w:val="00045D96"/>
    <w:rsid w:val="0004625E"/>
    <w:rsid w:val="00046BEA"/>
    <w:rsid w:val="00050321"/>
    <w:rsid w:val="0005080D"/>
    <w:rsid w:val="00050958"/>
    <w:rsid w:val="000509C1"/>
    <w:rsid w:val="00052EB2"/>
    <w:rsid w:val="00052F2D"/>
    <w:rsid w:val="000538F8"/>
    <w:rsid w:val="000547E9"/>
    <w:rsid w:val="000555FC"/>
    <w:rsid w:val="00055878"/>
    <w:rsid w:val="00056F03"/>
    <w:rsid w:val="000579E8"/>
    <w:rsid w:val="0006053F"/>
    <w:rsid w:val="00060C47"/>
    <w:rsid w:val="000623D3"/>
    <w:rsid w:val="000639E3"/>
    <w:rsid w:val="0006428E"/>
    <w:rsid w:val="000657C3"/>
    <w:rsid w:val="0006602B"/>
    <w:rsid w:val="00066033"/>
    <w:rsid w:val="0006746A"/>
    <w:rsid w:val="00067738"/>
    <w:rsid w:val="00067B09"/>
    <w:rsid w:val="00070389"/>
    <w:rsid w:val="00072D6E"/>
    <w:rsid w:val="00072DA8"/>
    <w:rsid w:val="0007399C"/>
    <w:rsid w:val="000739E5"/>
    <w:rsid w:val="000749C5"/>
    <w:rsid w:val="00075002"/>
    <w:rsid w:val="00075930"/>
    <w:rsid w:val="00075A4B"/>
    <w:rsid w:val="00080FD9"/>
    <w:rsid w:val="000813EF"/>
    <w:rsid w:val="00081A5A"/>
    <w:rsid w:val="00082563"/>
    <w:rsid w:val="0008370B"/>
    <w:rsid w:val="000847A6"/>
    <w:rsid w:val="0008587A"/>
    <w:rsid w:val="00086994"/>
    <w:rsid w:val="00086B77"/>
    <w:rsid w:val="00087491"/>
    <w:rsid w:val="00091ECC"/>
    <w:rsid w:val="00092044"/>
    <w:rsid w:val="000920DA"/>
    <w:rsid w:val="0009311A"/>
    <w:rsid w:val="0009477C"/>
    <w:rsid w:val="00097B11"/>
    <w:rsid w:val="000A0C47"/>
    <w:rsid w:val="000A152C"/>
    <w:rsid w:val="000A1708"/>
    <w:rsid w:val="000A2753"/>
    <w:rsid w:val="000A5C2C"/>
    <w:rsid w:val="000A67E5"/>
    <w:rsid w:val="000B0CED"/>
    <w:rsid w:val="000B1202"/>
    <w:rsid w:val="000B1E29"/>
    <w:rsid w:val="000B44B6"/>
    <w:rsid w:val="000B4672"/>
    <w:rsid w:val="000B486C"/>
    <w:rsid w:val="000B4D75"/>
    <w:rsid w:val="000B539B"/>
    <w:rsid w:val="000B60BC"/>
    <w:rsid w:val="000B6E77"/>
    <w:rsid w:val="000B7AC5"/>
    <w:rsid w:val="000C0C0F"/>
    <w:rsid w:val="000C0D5A"/>
    <w:rsid w:val="000C1AB7"/>
    <w:rsid w:val="000C1D9D"/>
    <w:rsid w:val="000C22D2"/>
    <w:rsid w:val="000C3024"/>
    <w:rsid w:val="000C41B2"/>
    <w:rsid w:val="000C4277"/>
    <w:rsid w:val="000C514E"/>
    <w:rsid w:val="000C5E20"/>
    <w:rsid w:val="000C6670"/>
    <w:rsid w:val="000D207F"/>
    <w:rsid w:val="000D3288"/>
    <w:rsid w:val="000D4498"/>
    <w:rsid w:val="000D5F21"/>
    <w:rsid w:val="000D6FFA"/>
    <w:rsid w:val="000D7001"/>
    <w:rsid w:val="000D7577"/>
    <w:rsid w:val="000E1908"/>
    <w:rsid w:val="000E2182"/>
    <w:rsid w:val="000E23DC"/>
    <w:rsid w:val="000E2B21"/>
    <w:rsid w:val="000E794E"/>
    <w:rsid w:val="000F1AE8"/>
    <w:rsid w:val="000F2B1D"/>
    <w:rsid w:val="000F3128"/>
    <w:rsid w:val="000F4A32"/>
    <w:rsid w:val="00100B7D"/>
    <w:rsid w:val="00104A67"/>
    <w:rsid w:val="0010530C"/>
    <w:rsid w:val="0010543F"/>
    <w:rsid w:val="00106515"/>
    <w:rsid w:val="001112E9"/>
    <w:rsid w:val="001132B0"/>
    <w:rsid w:val="001169BC"/>
    <w:rsid w:val="00116A36"/>
    <w:rsid w:val="001204DC"/>
    <w:rsid w:val="00120BE1"/>
    <w:rsid w:val="00121172"/>
    <w:rsid w:val="00121521"/>
    <w:rsid w:val="00121B2D"/>
    <w:rsid w:val="00122777"/>
    <w:rsid w:val="00123CC6"/>
    <w:rsid w:val="00123E80"/>
    <w:rsid w:val="00125022"/>
    <w:rsid w:val="00125734"/>
    <w:rsid w:val="00125ED8"/>
    <w:rsid w:val="001265E6"/>
    <w:rsid w:val="00126D10"/>
    <w:rsid w:val="00127629"/>
    <w:rsid w:val="0013325E"/>
    <w:rsid w:val="00133ED6"/>
    <w:rsid w:val="00134771"/>
    <w:rsid w:val="00135CB3"/>
    <w:rsid w:val="00136FEC"/>
    <w:rsid w:val="00142405"/>
    <w:rsid w:val="00144251"/>
    <w:rsid w:val="001443DA"/>
    <w:rsid w:val="001462EB"/>
    <w:rsid w:val="00150A34"/>
    <w:rsid w:val="00150B5F"/>
    <w:rsid w:val="00152B03"/>
    <w:rsid w:val="00152CD1"/>
    <w:rsid w:val="00154343"/>
    <w:rsid w:val="0015442C"/>
    <w:rsid w:val="00154923"/>
    <w:rsid w:val="00156F64"/>
    <w:rsid w:val="00160354"/>
    <w:rsid w:val="0016145D"/>
    <w:rsid w:val="001629B3"/>
    <w:rsid w:val="00163222"/>
    <w:rsid w:val="001644C9"/>
    <w:rsid w:val="0016481B"/>
    <w:rsid w:val="00164E4D"/>
    <w:rsid w:val="00165747"/>
    <w:rsid w:val="00166FDB"/>
    <w:rsid w:val="00167275"/>
    <w:rsid w:val="0016786E"/>
    <w:rsid w:val="00170630"/>
    <w:rsid w:val="00170DD4"/>
    <w:rsid w:val="00172193"/>
    <w:rsid w:val="00172F8D"/>
    <w:rsid w:val="00173321"/>
    <w:rsid w:val="0017372F"/>
    <w:rsid w:val="00173935"/>
    <w:rsid w:val="001762C3"/>
    <w:rsid w:val="00177341"/>
    <w:rsid w:val="00181969"/>
    <w:rsid w:val="00181A12"/>
    <w:rsid w:val="00182514"/>
    <w:rsid w:val="001827ED"/>
    <w:rsid w:val="001842E4"/>
    <w:rsid w:val="00186097"/>
    <w:rsid w:val="00186B6E"/>
    <w:rsid w:val="001917F4"/>
    <w:rsid w:val="0019367D"/>
    <w:rsid w:val="0019646C"/>
    <w:rsid w:val="0019685A"/>
    <w:rsid w:val="00196E65"/>
    <w:rsid w:val="001A07B8"/>
    <w:rsid w:val="001A237E"/>
    <w:rsid w:val="001A277B"/>
    <w:rsid w:val="001A2C50"/>
    <w:rsid w:val="001A387F"/>
    <w:rsid w:val="001A3955"/>
    <w:rsid w:val="001A7552"/>
    <w:rsid w:val="001A7B72"/>
    <w:rsid w:val="001B1067"/>
    <w:rsid w:val="001B11C5"/>
    <w:rsid w:val="001B36FA"/>
    <w:rsid w:val="001B47F0"/>
    <w:rsid w:val="001B4B72"/>
    <w:rsid w:val="001B4DAE"/>
    <w:rsid w:val="001B7836"/>
    <w:rsid w:val="001C4035"/>
    <w:rsid w:val="001C4126"/>
    <w:rsid w:val="001C47CA"/>
    <w:rsid w:val="001C6236"/>
    <w:rsid w:val="001C77FA"/>
    <w:rsid w:val="001D1051"/>
    <w:rsid w:val="001D6792"/>
    <w:rsid w:val="001D7A8A"/>
    <w:rsid w:val="001E16E0"/>
    <w:rsid w:val="001E2C6B"/>
    <w:rsid w:val="001E4994"/>
    <w:rsid w:val="001E50D8"/>
    <w:rsid w:val="001E56E5"/>
    <w:rsid w:val="001E5AE0"/>
    <w:rsid w:val="001E663D"/>
    <w:rsid w:val="001E6A1F"/>
    <w:rsid w:val="001E6E23"/>
    <w:rsid w:val="001F0262"/>
    <w:rsid w:val="001F3295"/>
    <w:rsid w:val="001F342E"/>
    <w:rsid w:val="001F3525"/>
    <w:rsid w:val="001F43A1"/>
    <w:rsid w:val="001F5B89"/>
    <w:rsid w:val="001F682D"/>
    <w:rsid w:val="001F75E7"/>
    <w:rsid w:val="0020002A"/>
    <w:rsid w:val="00200146"/>
    <w:rsid w:val="002002B7"/>
    <w:rsid w:val="00200DFB"/>
    <w:rsid w:val="00203CD2"/>
    <w:rsid w:val="002053AD"/>
    <w:rsid w:val="00205573"/>
    <w:rsid w:val="00206C5A"/>
    <w:rsid w:val="0020766C"/>
    <w:rsid w:val="00210314"/>
    <w:rsid w:val="00211C97"/>
    <w:rsid w:val="00211FEB"/>
    <w:rsid w:val="00212325"/>
    <w:rsid w:val="00213567"/>
    <w:rsid w:val="00213A4F"/>
    <w:rsid w:val="00213E3C"/>
    <w:rsid w:val="00214DC5"/>
    <w:rsid w:val="00220BC4"/>
    <w:rsid w:val="00221178"/>
    <w:rsid w:val="00222004"/>
    <w:rsid w:val="002222A5"/>
    <w:rsid w:val="00223217"/>
    <w:rsid w:val="002235D0"/>
    <w:rsid w:val="0022508A"/>
    <w:rsid w:val="0022557F"/>
    <w:rsid w:val="00226B3D"/>
    <w:rsid w:val="00227598"/>
    <w:rsid w:val="0023190D"/>
    <w:rsid w:val="00231B18"/>
    <w:rsid w:val="00231D4B"/>
    <w:rsid w:val="002348CD"/>
    <w:rsid w:val="00235773"/>
    <w:rsid w:val="002365C5"/>
    <w:rsid w:val="002366F6"/>
    <w:rsid w:val="0023685F"/>
    <w:rsid w:val="002368A4"/>
    <w:rsid w:val="00236B90"/>
    <w:rsid w:val="0023730B"/>
    <w:rsid w:val="00241B45"/>
    <w:rsid w:val="00241EC8"/>
    <w:rsid w:val="00245570"/>
    <w:rsid w:val="00250427"/>
    <w:rsid w:val="00250AE9"/>
    <w:rsid w:val="00250B8A"/>
    <w:rsid w:val="00250E94"/>
    <w:rsid w:val="00252F9C"/>
    <w:rsid w:val="00253241"/>
    <w:rsid w:val="00253C54"/>
    <w:rsid w:val="0025589F"/>
    <w:rsid w:val="002560A1"/>
    <w:rsid w:val="00256D1D"/>
    <w:rsid w:val="00257F83"/>
    <w:rsid w:val="002601A3"/>
    <w:rsid w:val="0026147A"/>
    <w:rsid w:val="00261A6E"/>
    <w:rsid w:val="002638C9"/>
    <w:rsid w:val="00263B73"/>
    <w:rsid w:val="00263C4D"/>
    <w:rsid w:val="00264C3A"/>
    <w:rsid w:val="002659D9"/>
    <w:rsid w:val="002671BB"/>
    <w:rsid w:val="002677F6"/>
    <w:rsid w:val="00271822"/>
    <w:rsid w:val="00273518"/>
    <w:rsid w:val="002758E5"/>
    <w:rsid w:val="0028042C"/>
    <w:rsid w:val="00280710"/>
    <w:rsid w:val="002811CB"/>
    <w:rsid w:val="00281A7A"/>
    <w:rsid w:val="0028233A"/>
    <w:rsid w:val="00283D23"/>
    <w:rsid w:val="0028663A"/>
    <w:rsid w:val="00286FE9"/>
    <w:rsid w:val="002871DD"/>
    <w:rsid w:val="002876B0"/>
    <w:rsid w:val="00287C98"/>
    <w:rsid w:val="002909AD"/>
    <w:rsid w:val="00291930"/>
    <w:rsid w:val="002926AF"/>
    <w:rsid w:val="00293BCC"/>
    <w:rsid w:val="002953FD"/>
    <w:rsid w:val="0029618E"/>
    <w:rsid w:val="00296325"/>
    <w:rsid w:val="002A1116"/>
    <w:rsid w:val="002A1C48"/>
    <w:rsid w:val="002A2BBE"/>
    <w:rsid w:val="002A4401"/>
    <w:rsid w:val="002B1AD5"/>
    <w:rsid w:val="002B3C49"/>
    <w:rsid w:val="002B4007"/>
    <w:rsid w:val="002B69CA"/>
    <w:rsid w:val="002B7DDA"/>
    <w:rsid w:val="002C14D8"/>
    <w:rsid w:val="002C1A0C"/>
    <w:rsid w:val="002C3ED0"/>
    <w:rsid w:val="002C47CC"/>
    <w:rsid w:val="002C6223"/>
    <w:rsid w:val="002D2FE3"/>
    <w:rsid w:val="002D3D1A"/>
    <w:rsid w:val="002D60FA"/>
    <w:rsid w:val="002E0B0C"/>
    <w:rsid w:val="002E208B"/>
    <w:rsid w:val="002E2207"/>
    <w:rsid w:val="002E2C2E"/>
    <w:rsid w:val="002E34CC"/>
    <w:rsid w:val="002E48FF"/>
    <w:rsid w:val="002E5651"/>
    <w:rsid w:val="002F008B"/>
    <w:rsid w:val="002F023C"/>
    <w:rsid w:val="002F06B1"/>
    <w:rsid w:val="002F1736"/>
    <w:rsid w:val="002F1F1F"/>
    <w:rsid w:val="002F2E15"/>
    <w:rsid w:val="002F2E99"/>
    <w:rsid w:val="002F6A63"/>
    <w:rsid w:val="002F7150"/>
    <w:rsid w:val="003015A0"/>
    <w:rsid w:val="003021FB"/>
    <w:rsid w:val="003026CB"/>
    <w:rsid w:val="003035F1"/>
    <w:rsid w:val="00303C42"/>
    <w:rsid w:val="003051F4"/>
    <w:rsid w:val="00306714"/>
    <w:rsid w:val="003106E8"/>
    <w:rsid w:val="0031151A"/>
    <w:rsid w:val="0031350A"/>
    <w:rsid w:val="003144C5"/>
    <w:rsid w:val="003200C5"/>
    <w:rsid w:val="003209E6"/>
    <w:rsid w:val="00320A83"/>
    <w:rsid w:val="00320C2B"/>
    <w:rsid w:val="00320D85"/>
    <w:rsid w:val="0032131C"/>
    <w:rsid w:val="003223B2"/>
    <w:rsid w:val="0032449B"/>
    <w:rsid w:val="003303D5"/>
    <w:rsid w:val="00330F2D"/>
    <w:rsid w:val="00336F0C"/>
    <w:rsid w:val="00337134"/>
    <w:rsid w:val="00341A52"/>
    <w:rsid w:val="00341B5E"/>
    <w:rsid w:val="003426EF"/>
    <w:rsid w:val="00345263"/>
    <w:rsid w:val="00345B55"/>
    <w:rsid w:val="003460C5"/>
    <w:rsid w:val="00346CB4"/>
    <w:rsid w:val="0035049D"/>
    <w:rsid w:val="003521F5"/>
    <w:rsid w:val="00352C5B"/>
    <w:rsid w:val="003535BB"/>
    <w:rsid w:val="00353921"/>
    <w:rsid w:val="0035437D"/>
    <w:rsid w:val="00354CEE"/>
    <w:rsid w:val="0035676D"/>
    <w:rsid w:val="00356F2A"/>
    <w:rsid w:val="00357B2D"/>
    <w:rsid w:val="0036151F"/>
    <w:rsid w:val="003651E3"/>
    <w:rsid w:val="00365373"/>
    <w:rsid w:val="003653BB"/>
    <w:rsid w:val="00366D3C"/>
    <w:rsid w:val="003674BF"/>
    <w:rsid w:val="00367543"/>
    <w:rsid w:val="00370254"/>
    <w:rsid w:val="00370610"/>
    <w:rsid w:val="0037227A"/>
    <w:rsid w:val="003724A3"/>
    <w:rsid w:val="00373986"/>
    <w:rsid w:val="00373BC1"/>
    <w:rsid w:val="0037518D"/>
    <w:rsid w:val="00375ABD"/>
    <w:rsid w:val="00376689"/>
    <w:rsid w:val="00377555"/>
    <w:rsid w:val="0038043A"/>
    <w:rsid w:val="003818B9"/>
    <w:rsid w:val="00384D9C"/>
    <w:rsid w:val="00385C48"/>
    <w:rsid w:val="0038643E"/>
    <w:rsid w:val="0039250E"/>
    <w:rsid w:val="00394592"/>
    <w:rsid w:val="003959A6"/>
    <w:rsid w:val="003A1A0D"/>
    <w:rsid w:val="003A2671"/>
    <w:rsid w:val="003A3689"/>
    <w:rsid w:val="003A376D"/>
    <w:rsid w:val="003A61E1"/>
    <w:rsid w:val="003A6F11"/>
    <w:rsid w:val="003B0F3A"/>
    <w:rsid w:val="003B3790"/>
    <w:rsid w:val="003B4774"/>
    <w:rsid w:val="003B5299"/>
    <w:rsid w:val="003B5A85"/>
    <w:rsid w:val="003B695A"/>
    <w:rsid w:val="003B6DA1"/>
    <w:rsid w:val="003B7CD6"/>
    <w:rsid w:val="003C08BF"/>
    <w:rsid w:val="003C0E18"/>
    <w:rsid w:val="003C3479"/>
    <w:rsid w:val="003C3C4B"/>
    <w:rsid w:val="003C5836"/>
    <w:rsid w:val="003C698D"/>
    <w:rsid w:val="003C69A5"/>
    <w:rsid w:val="003D198F"/>
    <w:rsid w:val="003D45C8"/>
    <w:rsid w:val="003D4892"/>
    <w:rsid w:val="003D4E27"/>
    <w:rsid w:val="003D4F9B"/>
    <w:rsid w:val="003D596E"/>
    <w:rsid w:val="003E27DD"/>
    <w:rsid w:val="003E28A9"/>
    <w:rsid w:val="003E35A7"/>
    <w:rsid w:val="003E52B5"/>
    <w:rsid w:val="003E5795"/>
    <w:rsid w:val="003E64FD"/>
    <w:rsid w:val="003F34E4"/>
    <w:rsid w:val="003F44A4"/>
    <w:rsid w:val="003F44E0"/>
    <w:rsid w:val="003F561A"/>
    <w:rsid w:val="003F6964"/>
    <w:rsid w:val="003F6ACA"/>
    <w:rsid w:val="003F71E8"/>
    <w:rsid w:val="0040280B"/>
    <w:rsid w:val="0040477D"/>
    <w:rsid w:val="0040499B"/>
    <w:rsid w:val="00404A6F"/>
    <w:rsid w:val="00404BFD"/>
    <w:rsid w:val="00406073"/>
    <w:rsid w:val="00406536"/>
    <w:rsid w:val="004107AB"/>
    <w:rsid w:val="0041111D"/>
    <w:rsid w:val="004113E3"/>
    <w:rsid w:val="00412D07"/>
    <w:rsid w:val="00413BC4"/>
    <w:rsid w:val="0042239C"/>
    <w:rsid w:val="004223EC"/>
    <w:rsid w:val="0042268C"/>
    <w:rsid w:val="00423C1E"/>
    <w:rsid w:val="0042421F"/>
    <w:rsid w:val="004269B7"/>
    <w:rsid w:val="00426FDA"/>
    <w:rsid w:val="004323F1"/>
    <w:rsid w:val="004349C9"/>
    <w:rsid w:val="00436B0E"/>
    <w:rsid w:val="004407A0"/>
    <w:rsid w:val="004409B7"/>
    <w:rsid w:val="00441499"/>
    <w:rsid w:val="00441ED6"/>
    <w:rsid w:val="00446EDA"/>
    <w:rsid w:val="0045183C"/>
    <w:rsid w:val="00451B8A"/>
    <w:rsid w:val="00452936"/>
    <w:rsid w:val="00453238"/>
    <w:rsid w:val="00456EFC"/>
    <w:rsid w:val="004600A6"/>
    <w:rsid w:val="00462750"/>
    <w:rsid w:val="00464FDF"/>
    <w:rsid w:val="00465B1E"/>
    <w:rsid w:val="00466263"/>
    <w:rsid w:val="00466AD6"/>
    <w:rsid w:val="00471EFE"/>
    <w:rsid w:val="00472ACA"/>
    <w:rsid w:val="004751DA"/>
    <w:rsid w:val="0047545B"/>
    <w:rsid w:val="004763A4"/>
    <w:rsid w:val="00476AA1"/>
    <w:rsid w:val="004779EB"/>
    <w:rsid w:val="00477B94"/>
    <w:rsid w:val="00477ED5"/>
    <w:rsid w:val="0048054F"/>
    <w:rsid w:val="00480611"/>
    <w:rsid w:val="004807E7"/>
    <w:rsid w:val="00481712"/>
    <w:rsid w:val="004820CB"/>
    <w:rsid w:val="0048388F"/>
    <w:rsid w:val="0048420F"/>
    <w:rsid w:val="00484852"/>
    <w:rsid w:val="00485016"/>
    <w:rsid w:val="00485284"/>
    <w:rsid w:val="00485302"/>
    <w:rsid w:val="004868AE"/>
    <w:rsid w:val="00486F2F"/>
    <w:rsid w:val="00487FA9"/>
    <w:rsid w:val="00490BB8"/>
    <w:rsid w:val="004918AE"/>
    <w:rsid w:val="004930F0"/>
    <w:rsid w:val="00493105"/>
    <w:rsid w:val="00493F00"/>
    <w:rsid w:val="004951F5"/>
    <w:rsid w:val="00496B27"/>
    <w:rsid w:val="004974CD"/>
    <w:rsid w:val="00497B48"/>
    <w:rsid w:val="004A2529"/>
    <w:rsid w:val="004A3220"/>
    <w:rsid w:val="004A36BF"/>
    <w:rsid w:val="004A4ACE"/>
    <w:rsid w:val="004A4DDA"/>
    <w:rsid w:val="004A5D2A"/>
    <w:rsid w:val="004A65CA"/>
    <w:rsid w:val="004A668A"/>
    <w:rsid w:val="004A678E"/>
    <w:rsid w:val="004A6EA4"/>
    <w:rsid w:val="004B09A0"/>
    <w:rsid w:val="004B139A"/>
    <w:rsid w:val="004B16AF"/>
    <w:rsid w:val="004B186E"/>
    <w:rsid w:val="004B1FCC"/>
    <w:rsid w:val="004B3AEB"/>
    <w:rsid w:val="004B4119"/>
    <w:rsid w:val="004B4CAC"/>
    <w:rsid w:val="004B52B9"/>
    <w:rsid w:val="004C023F"/>
    <w:rsid w:val="004C0412"/>
    <w:rsid w:val="004C3B66"/>
    <w:rsid w:val="004C3D87"/>
    <w:rsid w:val="004C4479"/>
    <w:rsid w:val="004C4DDD"/>
    <w:rsid w:val="004C7B29"/>
    <w:rsid w:val="004D0A6B"/>
    <w:rsid w:val="004D0FA1"/>
    <w:rsid w:val="004D2845"/>
    <w:rsid w:val="004D3FC7"/>
    <w:rsid w:val="004D5426"/>
    <w:rsid w:val="004D5795"/>
    <w:rsid w:val="004E0100"/>
    <w:rsid w:val="004E03B9"/>
    <w:rsid w:val="004E1144"/>
    <w:rsid w:val="004E23B4"/>
    <w:rsid w:val="004E26ED"/>
    <w:rsid w:val="004E35EE"/>
    <w:rsid w:val="004E3632"/>
    <w:rsid w:val="004E48E8"/>
    <w:rsid w:val="004E66CD"/>
    <w:rsid w:val="004E6798"/>
    <w:rsid w:val="004F0B3C"/>
    <w:rsid w:val="004F0B48"/>
    <w:rsid w:val="004F1FA4"/>
    <w:rsid w:val="004F21D8"/>
    <w:rsid w:val="004F2396"/>
    <w:rsid w:val="004F254B"/>
    <w:rsid w:val="004F274A"/>
    <w:rsid w:val="004F40D2"/>
    <w:rsid w:val="004F6E6B"/>
    <w:rsid w:val="004F6EBC"/>
    <w:rsid w:val="00501791"/>
    <w:rsid w:val="00503915"/>
    <w:rsid w:val="00503AFF"/>
    <w:rsid w:val="0050400D"/>
    <w:rsid w:val="00506448"/>
    <w:rsid w:val="0050694D"/>
    <w:rsid w:val="00510586"/>
    <w:rsid w:val="00511A5D"/>
    <w:rsid w:val="0051210A"/>
    <w:rsid w:val="00516514"/>
    <w:rsid w:val="0051658B"/>
    <w:rsid w:val="00516A41"/>
    <w:rsid w:val="005172E5"/>
    <w:rsid w:val="00517B47"/>
    <w:rsid w:val="00520C98"/>
    <w:rsid w:val="00521035"/>
    <w:rsid w:val="00522ADF"/>
    <w:rsid w:val="005233C7"/>
    <w:rsid w:val="0052532E"/>
    <w:rsid w:val="005307A9"/>
    <w:rsid w:val="0053093B"/>
    <w:rsid w:val="005310BE"/>
    <w:rsid w:val="00532357"/>
    <w:rsid w:val="00532B7A"/>
    <w:rsid w:val="005332A6"/>
    <w:rsid w:val="00534C23"/>
    <w:rsid w:val="005352BD"/>
    <w:rsid w:val="00537F85"/>
    <w:rsid w:val="00542456"/>
    <w:rsid w:val="005442F5"/>
    <w:rsid w:val="00545864"/>
    <w:rsid w:val="00546A8A"/>
    <w:rsid w:val="00547B24"/>
    <w:rsid w:val="00550451"/>
    <w:rsid w:val="00554489"/>
    <w:rsid w:val="0055519F"/>
    <w:rsid w:val="00556E0F"/>
    <w:rsid w:val="005574A5"/>
    <w:rsid w:val="00562B8E"/>
    <w:rsid w:val="00562FB3"/>
    <w:rsid w:val="005701B0"/>
    <w:rsid w:val="00570AA4"/>
    <w:rsid w:val="0057235B"/>
    <w:rsid w:val="00573056"/>
    <w:rsid w:val="0057786E"/>
    <w:rsid w:val="0058076C"/>
    <w:rsid w:val="00581AD2"/>
    <w:rsid w:val="00582CBE"/>
    <w:rsid w:val="00583AC4"/>
    <w:rsid w:val="00584021"/>
    <w:rsid w:val="0058476F"/>
    <w:rsid w:val="00584F76"/>
    <w:rsid w:val="005869B3"/>
    <w:rsid w:val="00587042"/>
    <w:rsid w:val="00590245"/>
    <w:rsid w:val="005904E4"/>
    <w:rsid w:val="00591994"/>
    <w:rsid w:val="00592908"/>
    <w:rsid w:val="005929A5"/>
    <w:rsid w:val="0059316A"/>
    <w:rsid w:val="005A134F"/>
    <w:rsid w:val="005A3C0A"/>
    <w:rsid w:val="005A6A83"/>
    <w:rsid w:val="005A6B55"/>
    <w:rsid w:val="005B00E7"/>
    <w:rsid w:val="005B066D"/>
    <w:rsid w:val="005B091F"/>
    <w:rsid w:val="005B1F1B"/>
    <w:rsid w:val="005B2811"/>
    <w:rsid w:val="005B373B"/>
    <w:rsid w:val="005B3ABB"/>
    <w:rsid w:val="005B4CA3"/>
    <w:rsid w:val="005B632B"/>
    <w:rsid w:val="005C1226"/>
    <w:rsid w:val="005C23E5"/>
    <w:rsid w:val="005C37C1"/>
    <w:rsid w:val="005C3A3B"/>
    <w:rsid w:val="005C3CFC"/>
    <w:rsid w:val="005C3F1C"/>
    <w:rsid w:val="005C50BC"/>
    <w:rsid w:val="005C553E"/>
    <w:rsid w:val="005C5976"/>
    <w:rsid w:val="005C60EA"/>
    <w:rsid w:val="005C6CDE"/>
    <w:rsid w:val="005C7497"/>
    <w:rsid w:val="005C7892"/>
    <w:rsid w:val="005C7D8C"/>
    <w:rsid w:val="005D0A17"/>
    <w:rsid w:val="005D3C0A"/>
    <w:rsid w:val="005D48F4"/>
    <w:rsid w:val="005D4C4E"/>
    <w:rsid w:val="005D52B6"/>
    <w:rsid w:val="005D66DD"/>
    <w:rsid w:val="005D7358"/>
    <w:rsid w:val="005E0008"/>
    <w:rsid w:val="005E01DC"/>
    <w:rsid w:val="005E0695"/>
    <w:rsid w:val="005E1EA1"/>
    <w:rsid w:val="005E2821"/>
    <w:rsid w:val="005E31AE"/>
    <w:rsid w:val="005E65C1"/>
    <w:rsid w:val="005E65F0"/>
    <w:rsid w:val="005E675A"/>
    <w:rsid w:val="005E6FDD"/>
    <w:rsid w:val="005E7216"/>
    <w:rsid w:val="005E7AA3"/>
    <w:rsid w:val="005F039E"/>
    <w:rsid w:val="005F146E"/>
    <w:rsid w:val="005F1917"/>
    <w:rsid w:val="005F40A4"/>
    <w:rsid w:val="005F41DA"/>
    <w:rsid w:val="005F46A6"/>
    <w:rsid w:val="005F6389"/>
    <w:rsid w:val="005F73F6"/>
    <w:rsid w:val="0060020C"/>
    <w:rsid w:val="00600A46"/>
    <w:rsid w:val="00600A4E"/>
    <w:rsid w:val="00603420"/>
    <w:rsid w:val="0060400F"/>
    <w:rsid w:val="00605202"/>
    <w:rsid w:val="006058F2"/>
    <w:rsid w:val="0060667E"/>
    <w:rsid w:val="00607697"/>
    <w:rsid w:val="00610148"/>
    <w:rsid w:val="00610270"/>
    <w:rsid w:val="006118FE"/>
    <w:rsid w:val="00614DF0"/>
    <w:rsid w:val="00615135"/>
    <w:rsid w:val="00617F1A"/>
    <w:rsid w:val="006200FB"/>
    <w:rsid w:val="0062125D"/>
    <w:rsid w:val="0062410B"/>
    <w:rsid w:val="00624E83"/>
    <w:rsid w:val="00625089"/>
    <w:rsid w:val="00627EB2"/>
    <w:rsid w:val="00631677"/>
    <w:rsid w:val="00632BAA"/>
    <w:rsid w:val="00632D94"/>
    <w:rsid w:val="00632E9C"/>
    <w:rsid w:val="00633162"/>
    <w:rsid w:val="006359F0"/>
    <w:rsid w:val="0063742E"/>
    <w:rsid w:val="0064018E"/>
    <w:rsid w:val="006424C5"/>
    <w:rsid w:val="006426B0"/>
    <w:rsid w:val="006430C4"/>
    <w:rsid w:val="00646F11"/>
    <w:rsid w:val="006472B6"/>
    <w:rsid w:val="00647486"/>
    <w:rsid w:val="0065144C"/>
    <w:rsid w:val="0065314D"/>
    <w:rsid w:val="00654FA3"/>
    <w:rsid w:val="006560F4"/>
    <w:rsid w:val="00656B7E"/>
    <w:rsid w:val="00660927"/>
    <w:rsid w:val="00661413"/>
    <w:rsid w:val="00663700"/>
    <w:rsid w:val="00670316"/>
    <w:rsid w:val="00671C5E"/>
    <w:rsid w:val="0067223C"/>
    <w:rsid w:val="006731E1"/>
    <w:rsid w:val="006735EE"/>
    <w:rsid w:val="006746B6"/>
    <w:rsid w:val="00674831"/>
    <w:rsid w:val="00674E2E"/>
    <w:rsid w:val="0067556A"/>
    <w:rsid w:val="00675BA5"/>
    <w:rsid w:val="006761E7"/>
    <w:rsid w:val="00677096"/>
    <w:rsid w:val="006777A5"/>
    <w:rsid w:val="0068011F"/>
    <w:rsid w:val="0068142E"/>
    <w:rsid w:val="0068164B"/>
    <w:rsid w:val="00681B66"/>
    <w:rsid w:val="006822F6"/>
    <w:rsid w:val="00683B66"/>
    <w:rsid w:val="00684C6C"/>
    <w:rsid w:val="00685157"/>
    <w:rsid w:val="00686A49"/>
    <w:rsid w:val="00686AF8"/>
    <w:rsid w:val="006874C0"/>
    <w:rsid w:val="00687774"/>
    <w:rsid w:val="00690E4C"/>
    <w:rsid w:val="0069203B"/>
    <w:rsid w:val="00693982"/>
    <w:rsid w:val="00693C99"/>
    <w:rsid w:val="00695F17"/>
    <w:rsid w:val="00697804"/>
    <w:rsid w:val="006A0D20"/>
    <w:rsid w:val="006A26DA"/>
    <w:rsid w:val="006A270B"/>
    <w:rsid w:val="006A3702"/>
    <w:rsid w:val="006A478C"/>
    <w:rsid w:val="006A6CF7"/>
    <w:rsid w:val="006A77DF"/>
    <w:rsid w:val="006B0241"/>
    <w:rsid w:val="006B044E"/>
    <w:rsid w:val="006B1C9D"/>
    <w:rsid w:val="006B2CBE"/>
    <w:rsid w:val="006B5099"/>
    <w:rsid w:val="006B52FF"/>
    <w:rsid w:val="006B5D5A"/>
    <w:rsid w:val="006B7377"/>
    <w:rsid w:val="006B79D6"/>
    <w:rsid w:val="006C1303"/>
    <w:rsid w:val="006C134D"/>
    <w:rsid w:val="006C1F09"/>
    <w:rsid w:val="006C45C3"/>
    <w:rsid w:val="006C5647"/>
    <w:rsid w:val="006C653B"/>
    <w:rsid w:val="006D04D1"/>
    <w:rsid w:val="006D18AA"/>
    <w:rsid w:val="006D2E1A"/>
    <w:rsid w:val="006D3C68"/>
    <w:rsid w:val="006D420D"/>
    <w:rsid w:val="006D43D7"/>
    <w:rsid w:val="006D4BD6"/>
    <w:rsid w:val="006D4BE6"/>
    <w:rsid w:val="006D57E4"/>
    <w:rsid w:val="006D59F8"/>
    <w:rsid w:val="006D60DD"/>
    <w:rsid w:val="006D7014"/>
    <w:rsid w:val="006E092A"/>
    <w:rsid w:val="006E11AD"/>
    <w:rsid w:val="006E131F"/>
    <w:rsid w:val="006E149C"/>
    <w:rsid w:val="006E1BC5"/>
    <w:rsid w:val="006E41D4"/>
    <w:rsid w:val="006E41F1"/>
    <w:rsid w:val="006E5821"/>
    <w:rsid w:val="006E751C"/>
    <w:rsid w:val="006F15A2"/>
    <w:rsid w:val="006F1BF8"/>
    <w:rsid w:val="006F30F6"/>
    <w:rsid w:val="006F3B38"/>
    <w:rsid w:val="006F419A"/>
    <w:rsid w:val="006F4924"/>
    <w:rsid w:val="006F550F"/>
    <w:rsid w:val="006F60AB"/>
    <w:rsid w:val="006F68E3"/>
    <w:rsid w:val="006F780F"/>
    <w:rsid w:val="006F7DFD"/>
    <w:rsid w:val="00703BF0"/>
    <w:rsid w:val="00704C81"/>
    <w:rsid w:val="00705962"/>
    <w:rsid w:val="00710A2E"/>
    <w:rsid w:val="00710ED3"/>
    <w:rsid w:val="00712243"/>
    <w:rsid w:val="0071265E"/>
    <w:rsid w:val="00712A9A"/>
    <w:rsid w:val="0071759F"/>
    <w:rsid w:val="0071784E"/>
    <w:rsid w:val="00721026"/>
    <w:rsid w:val="007211BC"/>
    <w:rsid w:val="007226B3"/>
    <w:rsid w:val="0072287F"/>
    <w:rsid w:val="00723BF0"/>
    <w:rsid w:val="00723C66"/>
    <w:rsid w:val="00724ED8"/>
    <w:rsid w:val="00727155"/>
    <w:rsid w:val="0072765C"/>
    <w:rsid w:val="00727BBF"/>
    <w:rsid w:val="00730B1D"/>
    <w:rsid w:val="007320EC"/>
    <w:rsid w:val="00735401"/>
    <w:rsid w:val="007400B0"/>
    <w:rsid w:val="0074437B"/>
    <w:rsid w:val="00744F00"/>
    <w:rsid w:val="00745EB1"/>
    <w:rsid w:val="007460CA"/>
    <w:rsid w:val="00751DEB"/>
    <w:rsid w:val="00751E48"/>
    <w:rsid w:val="00752F97"/>
    <w:rsid w:val="007604FA"/>
    <w:rsid w:val="0076055C"/>
    <w:rsid w:val="00760B19"/>
    <w:rsid w:val="007614A4"/>
    <w:rsid w:val="00765EEE"/>
    <w:rsid w:val="00766287"/>
    <w:rsid w:val="00766BC3"/>
    <w:rsid w:val="00767249"/>
    <w:rsid w:val="00767A44"/>
    <w:rsid w:val="0077090D"/>
    <w:rsid w:val="0077137D"/>
    <w:rsid w:val="00772192"/>
    <w:rsid w:val="007726D2"/>
    <w:rsid w:val="00775010"/>
    <w:rsid w:val="00776D4D"/>
    <w:rsid w:val="0077766D"/>
    <w:rsid w:val="0077799F"/>
    <w:rsid w:val="007810E3"/>
    <w:rsid w:val="007827D2"/>
    <w:rsid w:val="0078334B"/>
    <w:rsid w:val="0078408B"/>
    <w:rsid w:val="00784DFE"/>
    <w:rsid w:val="00790B4F"/>
    <w:rsid w:val="0079100F"/>
    <w:rsid w:val="00791D83"/>
    <w:rsid w:val="007920F0"/>
    <w:rsid w:val="007928B6"/>
    <w:rsid w:val="00792CC8"/>
    <w:rsid w:val="00793E28"/>
    <w:rsid w:val="00794D09"/>
    <w:rsid w:val="00796968"/>
    <w:rsid w:val="007A373C"/>
    <w:rsid w:val="007A4639"/>
    <w:rsid w:val="007A4F3D"/>
    <w:rsid w:val="007A59FF"/>
    <w:rsid w:val="007A6ACB"/>
    <w:rsid w:val="007B34A1"/>
    <w:rsid w:val="007B4C83"/>
    <w:rsid w:val="007B627D"/>
    <w:rsid w:val="007B7C8C"/>
    <w:rsid w:val="007C0AF6"/>
    <w:rsid w:val="007C3D05"/>
    <w:rsid w:val="007C3DBB"/>
    <w:rsid w:val="007C53AA"/>
    <w:rsid w:val="007C578D"/>
    <w:rsid w:val="007C5EE8"/>
    <w:rsid w:val="007C6869"/>
    <w:rsid w:val="007D2984"/>
    <w:rsid w:val="007D39F2"/>
    <w:rsid w:val="007D588F"/>
    <w:rsid w:val="007D6AFB"/>
    <w:rsid w:val="007E0B15"/>
    <w:rsid w:val="007E0D53"/>
    <w:rsid w:val="007E2F8E"/>
    <w:rsid w:val="007E506E"/>
    <w:rsid w:val="007E6BBD"/>
    <w:rsid w:val="007E6FDE"/>
    <w:rsid w:val="007E7946"/>
    <w:rsid w:val="007E7CE0"/>
    <w:rsid w:val="007F0039"/>
    <w:rsid w:val="007F0112"/>
    <w:rsid w:val="007F0A2D"/>
    <w:rsid w:val="007F10BB"/>
    <w:rsid w:val="007F3B61"/>
    <w:rsid w:val="007F3D24"/>
    <w:rsid w:val="007F4D68"/>
    <w:rsid w:val="007F4D78"/>
    <w:rsid w:val="007F524A"/>
    <w:rsid w:val="007F675C"/>
    <w:rsid w:val="007F6EA2"/>
    <w:rsid w:val="00803160"/>
    <w:rsid w:val="008036E1"/>
    <w:rsid w:val="00804F5E"/>
    <w:rsid w:val="00805C63"/>
    <w:rsid w:val="0081083F"/>
    <w:rsid w:val="0081178F"/>
    <w:rsid w:val="00811944"/>
    <w:rsid w:val="00811E72"/>
    <w:rsid w:val="00811FE7"/>
    <w:rsid w:val="00812950"/>
    <w:rsid w:val="008151AF"/>
    <w:rsid w:val="00815E08"/>
    <w:rsid w:val="00816CAF"/>
    <w:rsid w:val="00817861"/>
    <w:rsid w:val="008178E0"/>
    <w:rsid w:val="00817D77"/>
    <w:rsid w:val="008200BC"/>
    <w:rsid w:val="00820F16"/>
    <w:rsid w:val="0082158B"/>
    <w:rsid w:val="00822045"/>
    <w:rsid w:val="008223DD"/>
    <w:rsid w:val="00822884"/>
    <w:rsid w:val="008240D7"/>
    <w:rsid w:val="008264BB"/>
    <w:rsid w:val="00827C3F"/>
    <w:rsid w:val="00830BE4"/>
    <w:rsid w:val="00835D59"/>
    <w:rsid w:val="00837720"/>
    <w:rsid w:val="00840E75"/>
    <w:rsid w:val="00841976"/>
    <w:rsid w:val="0084334C"/>
    <w:rsid w:val="00844EA6"/>
    <w:rsid w:val="008451CA"/>
    <w:rsid w:val="00845EE7"/>
    <w:rsid w:val="008469B2"/>
    <w:rsid w:val="00846DFE"/>
    <w:rsid w:val="00850579"/>
    <w:rsid w:val="008511FD"/>
    <w:rsid w:val="00851641"/>
    <w:rsid w:val="00851C8E"/>
    <w:rsid w:val="00853169"/>
    <w:rsid w:val="00853F24"/>
    <w:rsid w:val="00854553"/>
    <w:rsid w:val="0085456B"/>
    <w:rsid w:val="0085723D"/>
    <w:rsid w:val="0086159D"/>
    <w:rsid w:val="008619A7"/>
    <w:rsid w:val="008627F6"/>
    <w:rsid w:val="00862FAE"/>
    <w:rsid w:val="0086458E"/>
    <w:rsid w:val="00866541"/>
    <w:rsid w:val="0087011D"/>
    <w:rsid w:val="00871016"/>
    <w:rsid w:val="00873E33"/>
    <w:rsid w:val="008741E1"/>
    <w:rsid w:val="00874AF8"/>
    <w:rsid w:val="00875B6E"/>
    <w:rsid w:val="008762BA"/>
    <w:rsid w:val="00881CBA"/>
    <w:rsid w:val="00881E4F"/>
    <w:rsid w:val="00883663"/>
    <w:rsid w:val="00885423"/>
    <w:rsid w:val="00885586"/>
    <w:rsid w:val="00892491"/>
    <w:rsid w:val="00892600"/>
    <w:rsid w:val="008937C2"/>
    <w:rsid w:val="008950D3"/>
    <w:rsid w:val="00895FF5"/>
    <w:rsid w:val="008973F6"/>
    <w:rsid w:val="008974D4"/>
    <w:rsid w:val="00897509"/>
    <w:rsid w:val="008A0F34"/>
    <w:rsid w:val="008A35FC"/>
    <w:rsid w:val="008A40F5"/>
    <w:rsid w:val="008A41C6"/>
    <w:rsid w:val="008A476E"/>
    <w:rsid w:val="008A4EE5"/>
    <w:rsid w:val="008A5513"/>
    <w:rsid w:val="008A55FD"/>
    <w:rsid w:val="008B0A35"/>
    <w:rsid w:val="008B0C93"/>
    <w:rsid w:val="008B18C0"/>
    <w:rsid w:val="008B44F1"/>
    <w:rsid w:val="008B5869"/>
    <w:rsid w:val="008B5A72"/>
    <w:rsid w:val="008C05E6"/>
    <w:rsid w:val="008C0F04"/>
    <w:rsid w:val="008C1CEA"/>
    <w:rsid w:val="008C66BA"/>
    <w:rsid w:val="008D041F"/>
    <w:rsid w:val="008D0E67"/>
    <w:rsid w:val="008D139E"/>
    <w:rsid w:val="008D3CA8"/>
    <w:rsid w:val="008D4D0D"/>
    <w:rsid w:val="008D6DEE"/>
    <w:rsid w:val="008D6E7D"/>
    <w:rsid w:val="008D7F49"/>
    <w:rsid w:val="008E1666"/>
    <w:rsid w:val="008E1B1F"/>
    <w:rsid w:val="008E3578"/>
    <w:rsid w:val="008E43A5"/>
    <w:rsid w:val="008E5E92"/>
    <w:rsid w:val="008E5EC6"/>
    <w:rsid w:val="008E6F8F"/>
    <w:rsid w:val="008E7185"/>
    <w:rsid w:val="008E7A05"/>
    <w:rsid w:val="008F0171"/>
    <w:rsid w:val="008F075B"/>
    <w:rsid w:val="008F0E27"/>
    <w:rsid w:val="008F1023"/>
    <w:rsid w:val="008F2913"/>
    <w:rsid w:val="008F721C"/>
    <w:rsid w:val="008F7A1B"/>
    <w:rsid w:val="00904C52"/>
    <w:rsid w:val="009051CD"/>
    <w:rsid w:val="009057D0"/>
    <w:rsid w:val="00907096"/>
    <w:rsid w:val="00910532"/>
    <w:rsid w:val="00911D0D"/>
    <w:rsid w:val="00913338"/>
    <w:rsid w:val="00913A6C"/>
    <w:rsid w:val="0091497B"/>
    <w:rsid w:val="0091565E"/>
    <w:rsid w:val="00916387"/>
    <w:rsid w:val="00917B7B"/>
    <w:rsid w:val="0092065A"/>
    <w:rsid w:val="009213B6"/>
    <w:rsid w:val="00921431"/>
    <w:rsid w:val="00922372"/>
    <w:rsid w:val="00922EB1"/>
    <w:rsid w:val="009237CB"/>
    <w:rsid w:val="00924A21"/>
    <w:rsid w:val="0092699F"/>
    <w:rsid w:val="009311F9"/>
    <w:rsid w:val="00932081"/>
    <w:rsid w:val="009331E5"/>
    <w:rsid w:val="00933621"/>
    <w:rsid w:val="009344FC"/>
    <w:rsid w:val="00934DD8"/>
    <w:rsid w:val="00936051"/>
    <w:rsid w:val="00936973"/>
    <w:rsid w:val="0093708E"/>
    <w:rsid w:val="00937143"/>
    <w:rsid w:val="00937D5D"/>
    <w:rsid w:val="009406C3"/>
    <w:rsid w:val="0094097B"/>
    <w:rsid w:val="00941BC0"/>
    <w:rsid w:val="0094246D"/>
    <w:rsid w:val="00943015"/>
    <w:rsid w:val="00943C7A"/>
    <w:rsid w:val="00943C82"/>
    <w:rsid w:val="00944985"/>
    <w:rsid w:val="00944C3D"/>
    <w:rsid w:val="00944CBF"/>
    <w:rsid w:val="00946F04"/>
    <w:rsid w:val="00950564"/>
    <w:rsid w:val="00950743"/>
    <w:rsid w:val="00950C4F"/>
    <w:rsid w:val="00951AC7"/>
    <w:rsid w:val="00952407"/>
    <w:rsid w:val="00952493"/>
    <w:rsid w:val="00953977"/>
    <w:rsid w:val="00953AF9"/>
    <w:rsid w:val="00954393"/>
    <w:rsid w:val="00956686"/>
    <w:rsid w:val="009578A7"/>
    <w:rsid w:val="009618AC"/>
    <w:rsid w:val="00961E02"/>
    <w:rsid w:val="00962DB3"/>
    <w:rsid w:val="00962DCD"/>
    <w:rsid w:val="00963041"/>
    <w:rsid w:val="009665FE"/>
    <w:rsid w:val="00966735"/>
    <w:rsid w:val="00972216"/>
    <w:rsid w:val="00973BD0"/>
    <w:rsid w:val="009756CC"/>
    <w:rsid w:val="009776C7"/>
    <w:rsid w:val="00981601"/>
    <w:rsid w:val="009852D7"/>
    <w:rsid w:val="009857A8"/>
    <w:rsid w:val="009864D9"/>
    <w:rsid w:val="00992255"/>
    <w:rsid w:val="009937A1"/>
    <w:rsid w:val="0099410C"/>
    <w:rsid w:val="00995094"/>
    <w:rsid w:val="00995E91"/>
    <w:rsid w:val="0099771D"/>
    <w:rsid w:val="00997DD9"/>
    <w:rsid w:val="009A0045"/>
    <w:rsid w:val="009A3C33"/>
    <w:rsid w:val="009A4EDA"/>
    <w:rsid w:val="009A51D2"/>
    <w:rsid w:val="009A5E8E"/>
    <w:rsid w:val="009A65BC"/>
    <w:rsid w:val="009A6800"/>
    <w:rsid w:val="009A6874"/>
    <w:rsid w:val="009A6A7C"/>
    <w:rsid w:val="009B0711"/>
    <w:rsid w:val="009B0B53"/>
    <w:rsid w:val="009B213A"/>
    <w:rsid w:val="009B3698"/>
    <w:rsid w:val="009B4C71"/>
    <w:rsid w:val="009B62A7"/>
    <w:rsid w:val="009B7D51"/>
    <w:rsid w:val="009C0AD8"/>
    <w:rsid w:val="009C3463"/>
    <w:rsid w:val="009C62C1"/>
    <w:rsid w:val="009C67DC"/>
    <w:rsid w:val="009D12DC"/>
    <w:rsid w:val="009D29C4"/>
    <w:rsid w:val="009D35D9"/>
    <w:rsid w:val="009D4782"/>
    <w:rsid w:val="009D50CD"/>
    <w:rsid w:val="009D5361"/>
    <w:rsid w:val="009D55FF"/>
    <w:rsid w:val="009D6022"/>
    <w:rsid w:val="009D7023"/>
    <w:rsid w:val="009D74D1"/>
    <w:rsid w:val="009D7D8C"/>
    <w:rsid w:val="009D7FB2"/>
    <w:rsid w:val="009E0253"/>
    <w:rsid w:val="009E07C3"/>
    <w:rsid w:val="009E0D3B"/>
    <w:rsid w:val="009E0D66"/>
    <w:rsid w:val="009E2FA3"/>
    <w:rsid w:val="009E3946"/>
    <w:rsid w:val="009E40FC"/>
    <w:rsid w:val="009E5DA3"/>
    <w:rsid w:val="009E63D4"/>
    <w:rsid w:val="009E70DE"/>
    <w:rsid w:val="009E74DB"/>
    <w:rsid w:val="009F0C0F"/>
    <w:rsid w:val="009F15BC"/>
    <w:rsid w:val="009F1EBA"/>
    <w:rsid w:val="009F1FF1"/>
    <w:rsid w:val="009F53F1"/>
    <w:rsid w:val="009F5E72"/>
    <w:rsid w:val="009F74B6"/>
    <w:rsid w:val="009F788B"/>
    <w:rsid w:val="00A005EE"/>
    <w:rsid w:val="00A00B1B"/>
    <w:rsid w:val="00A0118C"/>
    <w:rsid w:val="00A011EF"/>
    <w:rsid w:val="00A01A58"/>
    <w:rsid w:val="00A021CC"/>
    <w:rsid w:val="00A030F3"/>
    <w:rsid w:val="00A0334D"/>
    <w:rsid w:val="00A03D7E"/>
    <w:rsid w:val="00A10706"/>
    <w:rsid w:val="00A1131C"/>
    <w:rsid w:val="00A15339"/>
    <w:rsid w:val="00A15CD1"/>
    <w:rsid w:val="00A16003"/>
    <w:rsid w:val="00A1660B"/>
    <w:rsid w:val="00A1781F"/>
    <w:rsid w:val="00A17E70"/>
    <w:rsid w:val="00A20D97"/>
    <w:rsid w:val="00A21F80"/>
    <w:rsid w:val="00A22432"/>
    <w:rsid w:val="00A2292A"/>
    <w:rsid w:val="00A275AF"/>
    <w:rsid w:val="00A321D6"/>
    <w:rsid w:val="00A33125"/>
    <w:rsid w:val="00A34607"/>
    <w:rsid w:val="00A3740B"/>
    <w:rsid w:val="00A37928"/>
    <w:rsid w:val="00A408AC"/>
    <w:rsid w:val="00A41253"/>
    <w:rsid w:val="00A41F8E"/>
    <w:rsid w:val="00A452DF"/>
    <w:rsid w:val="00A46F37"/>
    <w:rsid w:val="00A50053"/>
    <w:rsid w:val="00A506D8"/>
    <w:rsid w:val="00A50DD2"/>
    <w:rsid w:val="00A529E2"/>
    <w:rsid w:val="00A5478A"/>
    <w:rsid w:val="00A608DA"/>
    <w:rsid w:val="00A60F0F"/>
    <w:rsid w:val="00A61054"/>
    <w:rsid w:val="00A6351D"/>
    <w:rsid w:val="00A63C34"/>
    <w:rsid w:val="00A64D3E"/>
    <w:rsid w:val="00A64EA5"/>
    <w:rsid w:val="00A65A3A"/>
    <w:rsid w:val="00A65E9A"/>
    <w:rsid w:val="00A668C3"/>
    <w:rsid w:val="00A66C35"/>
    <w:rsid w:val="00A70B02"/>
    <w:rsid w:val="00A70E79"/>
    <w:rsid w:val="00A71A45"/>
    <w:rsid w:val="00A75C58"/>
    <w:rsid w:val="00A75D52"/>
    <w:rsid w:val="00A82A10"/>
    <w:rsid w:val="00A82B44"/>
    <w:rsid w:val="00A846B4"/>
    <w:rsid w:val="00A86CF7"/>
    <w:rsid w:val="00A87501"/>
    <w:rsid w:val="00A90497"/>
    <w:rsid w:val="00A92130"/>
    <w:rsid w:val="00A94587"/>
    <w:rsid w:val="00A949E9"/>
    <w:rsid w:val="00A962E4"/>
    <w:rsid w:val="00A97A3D"/>
    <w:rsid w:val="00AA37F6"/>
    <w:rsid w:val="00AA3C7A"/>
    <w:rsid w:val="00AA4FFB"/>
    <w:rsid w:val="00AA659A"/>
    <w:rsid w:val="00AA6AF3"/>
    <w:rsid w:val="00AB230E"/>
    <w:rsid w:val="00AB2410"/>
    <w:rsid w:val="00AB5430"/>
    <w:rsid w:val="00AB557F"/>
    <w:rsid w:val="00AC280B"/>
    <w:rsid w:val="00AC2ABD"/>
    <w:rsid w:val="00AD19AC"/>
    <w:rsid w:val="00AD30D8"/>
    <w:rsid w:val="00AD39C2"/>
    <w:rsid w:val="00AD4841"/>
    <w:rsid w:val="00AD5D73"/>
    <w:rsid w:val="00AD769C"/>
    <w:rsid w:val="00AE0A1A"/>
    <w:rsid w:val="00AE35D6"/>
    <w:rsid w:val="00AE3B34"/>
    <w:rsid w:val="00AE41CE"/>
    <w:rsid w:val="00AE4906"/>
    <w:rsid w:val="00AE4960"/>
    <w:rsid w:val="00AE6AA6"/>
    <w:rsid w:val="00AE6C4A"/>
    <w:rsid w:val="00AF38E8"/>
    <w:rsid w:val="00B01C6E"/>
    <w:rsid w:val="00B0228D"/>
    <w:rsid w:val="00B1026F"/>
    <w:rsid w:val="00B107BF"/>
    <w:rsid w:val="00B12901"/>
    <w:rsid w:val="00B129C3"/>
    <w:rsid w:val="00B131AC"/>
    <w:rsid w:val="00B13A3C"/>
    <w:rsid w:val="00B141FE"/>
    <w:rsid w:val="00B14E8C"/>
    <w:rsid w:val="00B16E93"/>
    <w:rsid w:val="00B22591"/>
    <w:rsid w:val="00B2564F"/>
    <w:rsid w:val="00B274C2"/>
    <w:rsid w:val="00B27A89"/>
    <w:rsid w:val="00B30575"/>
    <w:rsid w:val="00B31B13"/>
    <w:rsid w:val="00B33F11"/>
    <w:rsid w:val="00B345EE"/>
    <w:rsid w:val="00B356BC"/>
    <w:rsid w:val="00B36553"/>
    <w:rsid w:val="00B3659A"/>
    <w:rsid w:val="00B37DEC"/>
    <w:rsid w:val="00B402EE"/>
    <w:rsid w:val="00B40504"/>
    <w:rsid w:val="00B412E5"/>
    <w:rsid w:val="00B41361"/>
    <w:rsid w:val="00B42004"/>
    <w:rsid w:val="00B440EC"/>
    <w:rsid w:val="00B4496A"/>
    <w:rsid w:val="00B449FE"/>
    <w:rsid w:val="00B46420"/>
    <w:rsid w:val="00B464E6"/>
    <w:rsid w:val="00B4697E"/>
    <w:rsid w:val="00B46CCA"/>
    <w:rsid w:val="00B47B49"/>
    <w:rsid w:val="00B51D52"/>
    <w:rsid w:val="00B53396"/>
    <w:rsid w:val="00B53FA2"/>
    <w:rsid w:val="00B54AF8"/>
    <w:rsid w:val="00B55C46"/>
    <w:rsid w:val="00B56179"/>
    <w:rsid w:val="00B56EE1"/>
    <w:rsid w:val="00B56F86"/>
    <w:rsid w:val="00B57992"/>
    <w:rsid w:val="00B614BD"/>
    <w:rsid w:val="00B61D6E"/>
    <w:rsid w:val="00B62DD5"/>
    <w:rsid w:val="00B63A94"/>
    <w:rsid w:val="00B67326"/>
    <w:rsid w:val="00B70A27"/>
    <w:rsid w:val="00B70A3C"/>
    <w:rsid w:val="00B7221A"/>
    <w:rsid w:val="00B7274C"/>
    <w:rsid w:val="00B730A0"/>
    <w:rsid w:val="00B73732"/>
    <w:rsid w:val="00B744D7"/>
    <w:rsid w:val="00B74AD2"/>
    <w:rsid w:val="00B755F0"/>
    <w:rsid w:val="00B77CD1"/>
    <w:rsid w:val="00B8192B"/>
    <w:rsid w:val="00B81AFD"/>
    <w:rsid w:val="00B81C15"/>
    <w:rsid w:val="00B82DF4"/>
    <w:rsid w:val="00B83735"/>
    <w:rsid w:val="00B874F8"/>
    <w:rsid w:val="00B94462"/>
    <w:rsid w:val="00B95C75"/>
    <w:rsid w:val="00B96712"/>
    <w:rsid w:val="00B9675B"/>
    <w:rsid w:val="00BA0977"/>
    <w:rsid w:val="00BA1379"/>
    <w:rsid w:val="00BA1722"/>
    <w:rsid w:val="00BA43F7"/>
    <w:rsid w:val="00BA524A"/>
    <w:rsid w:val="00BA67CC"/>
    <w:rsid w:val="00BA6FD9"/>
    <w:rsid w:val="00BB05A9"/>
    <w:rsid w:val="00BB1E7E"/>
    <w:rsid w:val="00BB230E"/>
    <w:rsid w:val="00BB3700"/>
    <w:rsid w:val="00BB3B37"/>
    <w:rsid w:val="00BB73C7"/>
    <w:rsid w:val="00BC1F03"/>
    <w:rsid w:val="00BC36E2"/>
    <w:rsid w:val="00BC3F88"/>
    <w:rsid w:val="00BC48C8"/>
    <w:rsid w:val="00BC4CB1"/>
    <w:rsid w:val="00BC6B76"/>
    <w:rsid w:val="00BD15AE"/>
    <w:rsid w:val="00BD2E4E"/>
    <w:rsid w:val="00BD2FDF"/>
    <w:rsid w:val="00BD48DC"/>
    <w:rsid w:val="00BD5737"/>
    <w:rsid w:val="00BD5FEB"/>
    <w:rsid w:val="00BD6932"/>
    <w:rsid w:val="00BD6B39"/>
    <w:rsid w:val="00BD6E26"/>
    <w:rsid w:val="00BD7042"/>
    <w:rsid w:val="00BE159B"/>
    <w:rsid w:val="00BE3003"/>
    <w:rsid w:val="00BE6200"/>
    <w:rsid w:val="00BE6D76"/>
    <w:rsid w:val="00BE725C"/>
    <w:rsid w:val="00BF0251"/>
    <w:rsid w:val="00BF092D"/>
    <w:rsid w:val="00BF0F21"/>
    <w:rsid w:val="00BF0F68"/>
    <w:rsid w:val="00BF24E9"/>
    <w:rsid w:val="00BF3BAF"/>
    <w:rsid w:val="00BF3EBA"/>
    <w:rsid w:val="00BF4290"/>
    <w:rsid w:val="00BF4372"/>
    <w:rsid w:val="00BF49BC"/>
    <w:rsid w:val="00BF585A"/>
    <w:rsid w:val="00BF6B4D"/>
    <w:rsid w:val="00BF723F"/>
    <w:rsid w:val="00BF75A2"/>
    <w:rsid w:val="00BF7D57"/>
    <w:rsid w:val="00BF7E05"/>
    <w:rsid w:val="00C005FD"/>
    <w:rsid w:val="00C01136"/>
    <w:rsid w:val="00C02A0D"/>
    <w:rsid w:val="00C02B18"/>
    <w:rsid w:val="00C043AE"/>
    <w:rsid w:val="00C073A3"/>
    <w:rsid w:val="00C07ABB"/>
    <w:rsid w:val="00C07B2D"/>
    <w:rsid w:val="00C07CA7"/>
    <w:rsid w:val="00C12434"/>
    <w:rsid w:val="00C12BD1"/>
    <w:rsid w:val="00C132F7"/>
    <w:rsid w:val="00C13383"/>
    <w:rsid w:val="00C13BF4"/>
    <w:rsid w:val="00C13EF9"/>
    <w:rsid w:val="00C1428A"/>
    <w:rsid w:val="00C14F47"/>
    <w:rsid w:val="00C16B79"/>
    <w:rsid w:val="00C206CD"/>
    <w:rsid w:val="00C20825"/>
    <w:rsid w:val="00C23C6C"/>
    <w:rsid w:val="00C2483E"/>
    <w:rsid w:val="00C26DB9"/>
    <w:rsid w:val="00C27346"/>
    <w:rsid w:val="00C318ED"/>
    <w:rsid w:val="00C326E2"/>
    <w:rsid w:val="00C334F1"/>
    <w:rsid w:val="00C33A43"/>
    <w:rsid w:val="00C33AE1"/>
    <w:rsid w:val="00C3485F"/>
    <w:rsid w:val="00C34B71"/>
    <w:rsid w:val="00C352C0"/>
    <w:rsid w:val="00C3555F"/>
    <w:rsid w:val="00C35AC2"/>
    <w:rsid w:val="00C3645B"/>
    <w:rsid w:val="00C4000B"/>
    <w:rsid w:val="00C4029C"/>
    <w:rsid w:val="00C418EF"/>
    <w:rsid w:val="00C4216B"/>
    <w:rsid w:val="00C4409E"/>
    <w:rsid w:val="00C443F0"/>
    <w:rsid w:val="00C4791F"/>
    <w:rsid w:val="00C479BF"/>
    <w:rsid w:val="00C502CA"/>
    <w:rsid w:val="00C50DF3"/>
    <w:rsid w:val="00C53BC8"/>
    <w:rsid w:val="00C53CBD"/>
    <w:rsid w:val="00C55212"/>
    <w:rsid w:val="00C562BA"/>
    <w:rsid w:val="00C5690D"/>
    <w:rsid w:val="00C574B6"/>
    <w:rsid w:val="00C57D00"/>
    <w:rsid w:val="00C62FC4"/>
    <w:rsid w:val="00C63044"/>
    <w:rsid w:val="00C632D9"/>
    <w:rsid w:val="00C643F7"/>
    <w:rsid w:val="00C65C81"/>
    <w:rsid w:val="00C661BB"/>
    <w:rsid w:val="00C661D6"/>
    <w:rsid w:val="00C673D8"/>
    <w:rsid w:val="00C674DD"/>
    <w:rsid w:val="00C706F6"/>
    <w:rsid w:val="00C70790"/>
    <w:rsid w:val="00C710D9"/>
    <w:rsid w:val="00C712B2"/>
    <w:rsid w:val="00C72F47"/>
    <w:rsid w:val="00C742FE"/>
    <w:rsid w:val="00C748EC"/>
    <w:rsid w:val="00C75687"/>
    <w:rsid w:val="00C77A9E"/>
    <w:rsid w:val="00C77CE3"/>
    <w:rsid w:val="00C80666"/>
    <w:rsid w:val="00C8218E"/>
    <w:rsid w:val="00C85611"/>
    <w:rsid w:val="00C85982"/>
    <w:rsid w:val="00C87266"/>
    <w:rsid w:val="00C90FCC"/>
    <w:rsid w:val="00C93134"/>
    <w:rsid w:val="00C93843"/>
    <w:rsid w:val="00C954D2"/>
    <w:rsid w:val="00C959B4"/>
    <w:rsid w:val="00C95B46"/>
    <w:rsid w:val="00C95B80"/>
    <w:rsid w:val="00C95F0E"/>
    <w:rsid w:val="00C96C04"/>
    <w:rsid w:val="00C97864"/>
    <w:rsid w:val="00CA058B"/>
    <w:rsid w:val="00CA0C4A"/>
    <w:rsid w:val="00CA2109"/>
    <w:rsid w:val="00CA3226"/>
    <w:rsid w:val="00CA32C8"/>
    <w:rsid w:val="00CA345B"/>
    <w:rsid w:val="00CA45A3"/>
    <w:rsid w:val="00CA6256"/>
    <w:rsid w:val="00CA6A7A"/>
    <w:rsid w:val="00CA6BC7"/>
    <w:rsid w:val="00CA6DDB"/>
    <w:rsid w:val="00CA721C"/>
    <w:rsid w:val="00CA7613"/>
    <w:rsid w:val="00CA7FE1"/>
    <w:rsid w:val="00CB06D7"/>
    <w:rsid w:val="00CB134E"/>
    <w:rsid w:val="00CB284C"/>
    <w:rsid w:val="00CB5A63"/>
    <w:rsid w:val="00CB5CD2"/>
    <w:rsid w:val="00CB67EA"/>
    <w:rsid w:val="00CB710C"/>
    <w:rsid w:val="00CC0AEA"/>
    <w:rsid w:val="00CC1E85"/>
    <w:rsid w:val="00CC1FF2"/>
    <w:rsid w:val="00CC4A53"/>
    <w:rsid w:val="00CD18D7"/>
    <w:rsid w:val="00CD18EE"/>
    <w:rsid w:val="00CD1F22"/>
    <w:rsid w:val="00CD4877"/>
    <w:rsid w:val="00CD4E59"/>
    <w:rsid w:val="00CD5AEA"/>
    <w:rsid w:val="00CD625E"/>
    <w:rsid w:val="00CE083A"/>
    <w:rsid w:val="00CE0CC2"/>
    <w:rsid w:val="00CE1FA9"/>
    <w:rsid w:val="00CE2DA8"/>
    <w:rsid w:val="00CE3805"/>
    <w:rsid w:val="00CE4BE3"/>
    <w:rsid w:val="00CE4D25"/>
    <w:rsid w:val="00CE52F5"/>
    <w:rsid w:val="00CE65E9"/>
    <w:rsid w:val="00CF2606"/>
    <w:rsid w:val="00CF2F39"/>
    <w:rsid w:val="00CF3484"/>
    <w:rsid w:val="00D015AB"/>
    <w:rsid w:val="00D01B95"/>
    <w:rsid w:val="00D05BDC"/>
    <w:rsid w:val="00D062E0"/>
    <w:rsid w:val="00D079CE"/>
    <w:rsid w:val="00D100E5"/>
    <w:rsid w:val="00D117C2"/>
    <w:rsid w:val="00D12ABF"/>
    <w:rsid w:val="00D1340E"/>
    <w:rsid w:val="00D15660"/>
    <w:rsid w:val="00D23EC4"/>
    <w:rsid w:val="00D25F51"/>
    <w:rsid w:val="00D263FA"/>
    <w:rsid w:val="00D26CE9"/>
    <w:rsid w:val="00D30E54"/>
    <w:rsid w:val="00D3179F"/>
    <w:rsid w:val="00D3258A"/>
    <w:rsid w:val="00D33A93"/>
    <w:rsid w:val="00D33D16"/>
    <w:rsid w:val="00D376CC"/>
    <w:rsid w:val="00D37987"/>
    <w:rsid w:val="00D43025"/>
    <w:rsid w:val="00D43667"/>
    <w:rsid w:val="00D44978"/>
    <w:rsid w:val="00D45556"/>
    <w:rsid w:val="00D4652C"/>
    <w:rsid w:val="00D46FDF"/>
    <w:rsid w:val="00D500A7"/>
    <w:rsid w:val="00D50F29"/>
    <w:rsid w:val="00D5175A"/>
    <w:rsid w:val="00D56356"/>
    <w:rsid w:val="00D56BE8"/>
    <w:rsid w:val="00D56FEF"/>
    <w:rsid w:val="00D64716"/>
    <w:rsid w:val="00D66A53"/>
    <w:rsid w:val="00D66CBD"/>
    <w:rsid w:val="00D67D7E"/>
    <w:rsid w:val="00D67FB6"/>
    <w:rsid w:val="00D7048E"/>
    <w:rsid w:val="00D70A83"/>
    <w:rsid w:val="00D70B1F"/>
    <w:rsid w:val="00D7138A"/>
    <w:rsid w:val="00D72C93"/>
    <w:rsid w:val="00D74D1B"/>
    <w:rsid w:val="00D757AB"/>
    <w:rsid w:val="00D75A8D"/>
    <w:rsid w:val="00D77917"/>
    <w:rsid w:val="00D77BEB"/>
    <w:rsid w:val="00D80E97"/>
    <w:rsid w:val="00D8116D"/>
    <w:rsid w:val="00D81B87"/>
    <w:rsid w:val="00D82463"/>
    <w:rsid w:val="00D8370F"/>
    <w:rsid w:val="00D845AA"/>
    <w:rsid w:val="00D85085"/>
    <w:rsid w:val="00D85574"/>
    <w:rsid w:val="00D863CE"/>
    <w:rsid w:val="00D87603"/>
    <w:rsid w:val="00D8785F"/>
    <w:rsid w:val="00D92C41"/>
    <w:rsid w:val="00D94640"/>
    <w:rsid w:val="00D95485"/>
    <w:rsid w:val="00D95E94"/>
    <w:rsid w:val="00D961EC"/>
    <w:rsid w:val="00D970AB"/>
    <w:rsid w:val="00DA12F6"/>
    <w:rsid w:val="00DA2471"/>
    <w:rsid w:val="00DA28CE"/>
    <w:rsid w:val="00DA4107"/>
    <w:rsid w:val="00DA5CC7"/>
    <w:rsid w:val="00DA7A2C"/>
    <w:rsid w:val="00DB13F8"/>
    <w:rsid w:val="00DB17EA"/>
    <w:rsid w:val="00DB1916"/>
    <w:rsid w:val="00DB39A0"/>
    <w:rsid w:val="00DB4B2A"/>
    <w:rsid w:val="00DC190C"/>
    <w:rsid w:val="00DC1980"/>
    <w:rsid w:val="00DC2D43"/>
    <w:rsid w:val="00DC41DC"/>
    <w:rsid w:val="00DC670F"/>
    <w:rsid w:val="00DD09D2"/>
    <w:rsid w:val="00DD1A63"/>
    <w:rsid w:val="00DD39DC"/>
    <w:rsid w:val="00DD428A"/>
    <w:rsid w:val="00DD45AE"/>
    <w:rsid w:val="00DD50E2"/>
    <w:rsid w:val="00DD524E"/>
    <w:rsid w:val="00DD63D1"/>
    <w:rsid w:val="00DE0155"/>
    <w:rsid w:val="00DE1528"/>
    <w:rsid w:val="00DE1C28"/>
    <w:rsid w:val="00DE1CA2"/>
    <w:rsid w:val="00DE2586"/>
    <w:rsid w:val="00DE265C"/>
    <w:rsid w:val="00DE30F3"/>
    <w:rsid w:val="00DE567B"/>
    <w:rsid w:val="00DE58E6"/>
    <w:rsid w:val="00DE786D"/>
    <w:rsid w:val="00DF0AFA"/>
    <w:rsid w:val="00DF1B81"/>
    <w:rsid w:val="00DF2E3C"/>
    <w:rsid w:val="00DF4348"/>
    <w:rsid w:val="00E00878"/>
    <w:rsid w:val="00E012B7"/>
    <w:rsid w:val="00E02081"/>
    <w:rsid w:val="00E039DE"/>
    <w:rsid w:val="00E05612"/>
    <w:rsid w:val="00E0568A"/>
    <w:rsid w:val="00E10F65"/>
    <w:rsid w:val="00E114D2"/>
    <w:rsid w:val="00E1166B"/>
    <w:rsid w:val="00E1235D"/>
    <w:rsid w:val="00E14D55"/>
    <w:rsid w:val="00E15EA7"/>
    <w:rsid w:val="00E1699C"/>
    <w:rsid w:val="00E17354"/>
    <w:rsid w:val="00E22D36"/>
    <w:rsid w:val="00E24076"/>
    <w:rsid w:val="00E26245"/>
    <w:rsid w:val="00E267F4"/>
    <w:rsid w:val="00E26AB2"/>
    <w:rsid w:val="00E304C5"/>
    <w:rsid w:val="00E30B78"/>
    <w:rsid w:val="00E316D6"/>
    <w:rsid w:val="00E32C95"/>
    <w:rsid w:val="00E3310F"/>
    <w:rsid w:val="00E35435"/>
    <w:rsid w:val="00E41856"/>
    <w:rsid w:val="00E419ED"/>
    <w:rsid w:val="00E43B16"/>
    <w:rsid w:val="00E44E35"/>
    <w:rsid w:val="00E477B4"/>
    <w:rsid w:val="00E510C4"/>
    <w:rsid w:val="00E52923"/>
    <w:rsid w:val="00E53118"/>
    <w:rsid w:val="00E543BF"/>
    <w:rsid w:val="00E54BA7"/>
    <w:rsid w:val="00E55047"/>
    <w:rsid w:val="00E561F0"/>
    <w:rsid w:val="00E56312"/>
    <w:rsid w:val="00E60E95"/>
    <w:rsid w:val="00E6208D"/>
    <w:rsid w:val="00E620C1"/>
    <w:rsid w:val="00E630FD"/>
    <w:rsid w:val="00E65D0B"/>
    <w:rsid w:val="00E666B2"/>
    <w:rsid w:val="00E66D47"/>
    <w:rsid w:val="00E66FAE"/>
    <w:rsid w:val="00E70371"/>
    <w:rsid w:val="00E70C4B"/>
    <w:rsid w:val="00E735C8"/>
    <w:rsid w:val="00E73993"/>
    <w:rsid w:val="00E750FA"/>
    <w:rsid w:val="00E763F9"/>
    <w:rsid w:val="00E7704C"/>
    <w:rsid w:val="00E80C2B"/>
    <w:rsid w:val="00E80FDB"/>
    <w:rsid w:val="00E815C1"/>
    <w:rsid w:val="00E83D37"/>
    <w:rsid w:val="00E84DCB"/>
    <w:rsid w:val="00E86BD3"/>
    <w:rsid w:val="00E8785C"/>
    <w:rsid w:val="00E87A28"/>
    <w:rsid w:val="00E90B48"/>
    <w:rsid w:val="00E91B06"/>
    <w:rsid w:val="00E92F1A"/>
    <w:rsid w:val="00E93915"/>
    <w:rsid w:val="00E93D57"/>
    <w:rsid w:val="00E946C5"/>
    <w:rsid w:val="00E95036"/>
    <w:rsid w:val="00E95F46"/>
    <w:rsid w:val="00E96D28"/>
    <w:rsid w:val="00E97B99"/>
    <w:rsid w:val="00E97BD4"/>
    <w:rsid w:val="00EA03D6"/>
    <w:rsid w:val="00EA1ED5"/>
    <w:rsid w:val="00EA23C9"/>
    <w:rsid w:val="00EA250C"/>
    <w:rsid w:val="00EA38E1"/>
    <w:rsid w:val="00EA4616"/>
    <w:rsid w:val="00EA53DB"/>
    <w:rsid w:val="00EA5538"/>
    <w:rsid w:val="00EA5562"/>
    <w:rsid w:val="00EA602D"/>
    <w:rsid w:val="00EB079E"/>
    <w:rsid w:val="00EB1907"/>
    <w:rsid w:val="00EB2924"/>
    <w:rsid w:val="00EB2E73"/>
    <w:rsid w:val="00EB2F39"/>
    <w:rsid w:val="00EB3C95"/>
    <w:rsid w:val="00EB410C"/>
    <w:rsid w:val="00EB4B91"/>
    <w:rsid w:val="00EB61C3"/>
    <w:rsid w:val="00EC168E"/>
    <w:rsid w:val="00EC35D8"/>
    <w:rsid w:val="00EC3E49"/>
    <w:rsid w:val="00ED08BB"/>
    <w:rsid w:val="00ED1251"/>
    <w:rsid w:val="00ED1258"/>
    <w:rsid w:val="00ED2B30"/>
    <w:rsid w:val="00ED3CBE"/>
    <w:rsid w:val="00ED47EB"/>
    <w:rsid w:val="00ED5477"/>
    <w:rsid w:val="00ED5822"/>
    <w:rsid w:val="00ED63F2"/>
    <w:rsid w:val="00ED788B"/>
    <w:rsid w:val="00ED7AD4"/>
    <w:rsid w:val="00EE1B00"/>
    <w:rsid w:val="00EE2554"/>
    <w:rsid w:val="00EE3092"/>
    <w:rsid w:val="00EE568C"/>
    <w:rsid w:val="00EE5936"/>
    <w:rsid w:val="00EF1BBC"/>
    <w:rsid w:val="00EF412E"/>
    <w:rsid w:val="00EF4B31"/>
    <w:rsid w:val="00EF7919"/>
    <w:rsid w:val="00EF7BA5"/>
    <w:rsid w:val="00F005BC"/>
    <w:rsid w:val="00F00AD1"/>
    <w:rsid w:val="00F00FCA"/>
    <w:rsid w:val="00F03067"/>
    <w:rsid w:val="00F035FD"/>
    <w:rsid w:val="00F055A0"/>
    <w:rsid w:val="00F05AB9"/>
    <w:rsid w:val="00F110C8"/>
    <w:rsid w:val="00F118F1"/>
    <w:rsid w:val="00F11B34"/>
    <w:rsid w:val="00F12223"/>
    <w:rsid w:val="00F12797"/>
    <w:rsid w:val="00F13586"/>
    <w:rsid w:val="00F13BE6"/>
    <w:rsid w:val="00F13EB6"/>
    <w:rsid w:val="00F14B0F"/>
    <w:rsid w:val="00F154C3"/>
    <w:rsid w:val="00F15EBA"/>
    <w:rsid w:val="00F21C14"/>
    <w:rsid w:val="00F21E64"/>
    <w:rsid w:val="00F220F2"/>
    <w:rsid w:val="00F226FF"/>
    <w:rsid w:val="00F2287C"/>
    <w:rsid w:val="00F234E9"/>
    <w:rsid w:val="00F2487A"/>
    <w:rsid w:val="00F24ED5"/>
    <w:rsid w:val="00F279F3"/>
    <w:rsid w:val="00F30E80"/>
    <w:rsid w:val="00F34BF5"/>
    <w:rsid w:val="00F35E7F"/>
    <w:rsid w:val="00F40422"/>
    <w:rsid w:val="00F41516"/>
    <w:rsid w:val="00F42288"/>
    <w:rsid w:val="00F42DF1"/>
    <w:rsid w:val="00F4412F"/>
    <w:rsid w:val="00F4501C"/>
    <w:rsid w:val="00F450C6"/>
    <w:rsid w:val="00F47A2D"/>
    <w:rsid w:val="00F47F70"/>
    <w:rsid w:val="00F50160"/>
    <w:rsid w:val="00F509BA"/>
    <w:rsid w:val="00F50ECD"/>
    <w:rsid w:val="00F52FF1"/>
    <w:rsid w:val="00F535B8"/>
    <w:rsid w:val="00F536FB"/>
    <w:rsid w:val="00F5774A"/>
    <w:rsid w:val="00F6009B"/>
    <w:rsid w:val="00F601D3"/>
    <w:rsid w:val="00F61172"/>
    <w:rsid w:val="00F61AB4"/>
    <w:rsid w:val="00F62E16"/>
    <w:rsid w:val="00F637B2"/>
    <w:rsid w:val="00F63848"/>
    <w:rsid w:val="00F67D93"/>
    <w:rsid w:val="00F72074"/>
    <w:rsid w:val="00F72743"/>
    <w:rsid w:val="00F736CB"/>
    <w:rsid w:val="00F73C75"/>
    <w:rsid w:val="00F74AC8"/>
    <w:rsid w:val="00F7557B"/>
    <w:rsid w:val="00F7589E"/>
    <w:rsid w:val="00F76B7A"/>
    <w:rsid w:val="00F7725A"/>
    <w:rsid w:val="00F77269"/>
    <w:rsid w:val="00F77FF8"/>
    <w:rsid w:val="00F81CF2"/>
    <w:rsid w:val="00F81F07"/>
    <w:rsid w:val="00F8311D"/>
    <w:rsid w:val="00F83A76"/>
    <w:rsid w:val="00F84FC2"/>
    <w:rsid w:val="00F86076"/>
    <w:rsid w:val="00F87555"/>
    <w:rsid w:val="00F879A2"/>
    <w:rsid w:val="00F91FB6"/>
    <w:rsid w:val="00F9404A"/>
    <w:rsid w:val="00F94380"/>
    <w:rsid w:val="00F9532E"/>
    <w:rsid w:val="00F958A8"/>
    <w:rsid w:val="00F97AE6"/>
    <w:rsid w:val="00FA0BC1"/>
    <w:rsid w:val="00FA181D"/>
    <w:rsid w:val="00FA2AAA"/>
    <w:rsid w:val="00FA40B2"/>
    <w:rsid w:val="00FA5BB8"/>
    <w:rsid w:val="00FA5CA8"/>
    <w:rsid w:val="00FB06DF"/>
    <w:rsid w:val="00FB11A2"/>
    <w:rsid w:val="00FB3A40"/>
    <w:rsid w:val="00FB3C3B"/>
    <w:rsid w:val="00FB3DE0"/>
    <w:rsid w:val="00FB5084"/>
    <w:rsid w:val="00FB5446"/>
    <w:rsid w:val="00FB75FF"/>
    <w:rsid w:val="00FB7D7B"/>
    <w:rsid w:val="00FC1322"/>
    <w:rsid w:val="00FC39AC"/>
    <w:rsid w:val="00FC3CA5"/>
    <w:rsid w:val="00FC41D9"/>
    <w:rsid w:val="00FC4DB1"/>
    <w:rsid w:val="00FC50B3"/>
    <w:rsid w:val="00FC6921"/>
    <w:rsid w:val="00FD1241"/>
    <w:rsid w:val="00FD3B6F"/>
    <w:rsid w:val="00FD45E6"/>
    <w:rsid w:val="00FD66E8"/>
    <w:rsid w:val="00FD6C20"/>
    <w:rsid w:val="00FE05CF"/>
    <w:rsid w:val="00FE26BE"/>
    <w:rsid w:val="00FE4708"/>
    <w:rsid w:val="00FE5832"/>
    <w:rsid w:val="00FF00F2"/>
    <w:rsid w:val="00FF061C"/>
    <w:rsid w:val="00FF0880"/>
    <w:rsid w:val="00FF0B70"/>
    <w:rsid w:val="00FF16FB"/>
    <w:rsid w:val="00FF1CD4"/>
    <w:rsid w:val="00FF366E"/>
    <w:rsid w:val="00FF393B"/>
    <w:rsid w:val="00FF4288"/>
    <w:rsid w:val="00FF5717"/>
    <w:rsid w:val="00FF579B"/>
    <w:rsid w:val="00FF5CAB"/>
    <w:rsid w:val="00FF60B3"/>
    <w:rsid w:val="00FF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93389D"/>
  <w15:docId w15:val="{9588263B-508F-4A83-B0B0-D06533EC7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4BD6"/>
    <w:rPr>
      <w:rFonts w:ascii="HelveticaNeueLT Pro 45 Lt" w:hAnsi="HelveticaNeueLT Pro 45 Lt"/>
      <w:color w:val="003C7D"/>
      <w:sz w:val="22"/>
      <w:szCs w:val="24"/>
    </w:rPr>
  </w:style>
  <w:style w:type="paragraph" w:styleId="Nagwek2">
    <w:name w:val="heading 2"/>
    <w:basedOn w:val="Normalny"/>
    <w:next w:val="Normalny"/>
    <w:link w:val="Nagwek2Znak"/>
    <w:qFormat/>
    <w:rsid w:val="00723C66"/>
    <w:pPr>
      <w:keepNext/>
      <w:outlineLvl w:val="1"/>
    </w:pPr>
    <w:rPr>
      <w:rFonts w:ascii="Times New Roman" w:hAnsi="Times New Roman"/>
      <w:b/>
      <w:color w:val="auto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ini">
    <w:name w:val="_mini"/>
    <w:basedOn w:val="Normalny"/>
    <w:qFormat/>
    <w:rsid w:val="00E750FA"/>
    <w:rPr>
      <w:rFonts w:ascii="Tahoma" w:hAnsi="Tahoma"/>
      <w:sz w:val="10"/>
    </w:rPr>
  </w:style>
  <w:style w:type="paragraph" w:customStyle="1" w:styleId="legal">
    <w:name w:val="_legal"/>
    <w:basedOn w:val="Normalny"/>
    <w:qFormat/>
    <w:rsid w:val="00E750FA"/>
    <w:rPr>
      <w:rFonts w:ascii="Tahoma" w:hAnsi="Tahoma"/>
      <w:sz w:val="12"/>
    </w:rPr>
  </w:style>
  <w:style w:type="paragraph" w:customStyle="1" w:styleId="nagloweksekcji">
    <w:name w:val="_naglowek sekcji"/>
    <w:basedOn w:val="Normalny"/>
    <w:qFormat/>
    <w:rsid w:val="00E750FA"/>
    <w:pPr>
      <w:framePr w:wrap="around" w:hAnchor="margin" w:x="171" w:y="1"/>
      <w:suppressOverlap/>
    </w:pPr>
    <w:rPr>
      <w:rFonts w:ascii="Tahoma" w:hAnsi="Tahoma" w:cs="Tahoma"/>
      <w:sz w:val="20"/>
      <w:szCs w:val="20"/>
    </w:rPr>
  </w:style>
  <w:style w:type="paragraph" w:customStyle="1" w:styleId="podpispodtabela">
    <w:name w:val="_podpis pod tabela"/>
    <w:basedOn w:val="Normalny"/>
    <w:qFormat/>
    <w:rsid w:val="00E750FA"/>
    <w:pPr>
      <w:framePr w:wrap="around" w:hAnchor="margin" w:x="171" w:y="1"/>
      <w:autoSpaceDE w:val="0"/>
      <w:autoSpaceDN w:val="0"/>
      <w:adjustRightInd w:val="0"/>
      <w:suppressOverlap/>
    </w:pPr>
    <w:rPr>
      <w:rFonts w:ascii="Tahoma" w:hAnsi="Tahoma" w:cs="Tahoma"/>
      <w:sz w:val="14"/>
      <w:szCs w:val="14"/>
    </w:rPr>
  </w:style>
  <w:style w:type="paragraph" w:styleId="Bezodstpw">
    <w:name w:val="No Spacing"/>
    <w:uiPriority w:val="1"/>
    <w:qFormat/>
    <w:rsid w:val="00E750FA"/>
    <w:rPr>
      <w:rFonts w:ascii="HelveticaNeueLT Pro 45 Lt" w:hAnsi="HelveticaNeueLT Pro 45 Lt"/>
      <w:color w:val="003C7D"/>
      <w:sz w:val="22"/>
      <w:szCs w:val="24"/>
    </w:rPr>
  </w:style>
  <w:style w:type="paragraph" w:customStyle="1" w:styleId="punkty">
    <w:name w:val="_punkty"/>
    <w:basedOn w:val="nagloweksekcji"/>
    <w:qFormat/>
    <w:rsid w:val="00603420"/>
    <w:pPr>
      <w:framePr w:wrap="around"/>
    </w:pPr>
    <w:rPr>
      <w:sz w:val="18"/>
    </w:rPr>
  </w:style>
  <w:style w:type="table" w:styleId="Tabela-Siatka">
    <w:name w:val="Table Grid"/>
    <w:basedOn w:val="Standardowy"/>
    <w:uiPriority w:val="59"/>
    <w:rsid w:val="00E03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qFormat/>
    <w:rsid w:val="00853169"/>
    <w:pPr>
      <w:numPr>
        <w:ilvl w:val="1"/>
      </w:numPr>
    </w:pPr>
    <w:rPr>
      <w:rFonts w:ascii="Arial" w:hAnsi="Arial"/>
      <w:i/>
      <w:iCs/>
      <w:color w:val="4F81BD"/>
      <w:spacing w:val="15"/>
      <w:sz w:val="24"/>
      <w:lang w:val="x-none"/>
    </w:rPr>
  </w:style>
  <w:style w:type="character" w:customStyle="1" w:styleId="PodtytuZnak">
    <w:name w:val="Podtytuł Znak"/>
    <w:link w:val="Podtytu"/>
    <w:rsid w:val="00853169"/>
    <w:rPr>
      <w:rFonts w:ascii="Arial" w:eastAsia="Times New Roman" w:hAnsi="Arial" w:cs="Times New Roman"/>
      <w:i/>
      <w:iCs/>
      <w:color w:val="4F81BD"/>
      <w:spacing w:val="15"/>
      <w:sz w:val="24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853169"/>
    <w:rPr>
      <w:i/>
      <w:iCs/>
      <w:color w:val="000000"/>
      <w:sz w:val="20"/>
      <w:lang w:val="x-none"/>
    </w:rPr>
  </w:style>
  <w:style w:type="character" w:customStyle="1" w:styleId="CytatZnak">
    <w:name w:val="Cytat Znak"/>
    <w:link w:val="Cytat"/>
    <w:uiPriority w:val="29"/>
    <w:rsid w:val="00853169"/>
    <w:rPr>
      <w:rFonts w:ascii="HelveticaNeueLT Pro 45 Lt" w:hAnsi="HelveticaNeueLT Pro 45 Lt" w:cs="Times New Roman"/>
      <w:i/>
      <w:iCs/>
      <w:color w:val="000000"/>
      <w:szCs w:val="24"/>
      <w:lang w:eastAsia="pl-PL"/>
    </w:rPr>
  </w:style>
  <w:style w:type="paragraph" w:styleId="Tytu">
    <w:name w:val="Title"/>
    <w:aliases w:val="__normal"/>
    <w:basedOn w:val="Normalny"/>
    <w:next w:val="Normalny"/>
    <w:link w:val="TytuZnak"/>
    <w:uiPriority w:val="99"/>
    <w:qFormat/>
    <w:rsid w:val="00D376CC"/>
    <w:pPr>
      <w:spacing w:line="227" w:lineRule="exact"/>
      <w:contextualSpacing/>
    </w:pPr>
    <w:rPr>
      <w:rFonts w:ascii="Tahoma" w:hAnsi="Tahoma"/>
      <w:color w:val="000000"/>
      <w:spacing w:val="5"/>
      <w:kern w:val="20"/>
      <w:sz w:val="20"/>
      <w:szCs w:val="52"/>
      <w:lang w:val="x-none"/>
    </w:rPr>
  </w:style>
  <w:style w:type="character" w:customStyle="1" w:styleId="TytuZnak">
    <w:name w:val="Tytuł Znak"/>
    <w:aliases w:val="__normal Znak"/>
    <w:link w:val="Tytu"/>
    <w:uiPriority w:val="99"/>
    <w:rsid w:val="00D376CC"/>
    <w:rPr>
      <w:rFonts w:ascii="Tahoma" w:eastAsia="Times New Roman" w:hAnsi="Tahoma" w:cs="Times New Roman"/>
      <w:color w:val="000000"/>
      <w:spacing w:val="5"/>
      <w:kern w:val="20"/>
      <w:sz w:val="20"/>
      <w:szCs w:val="52"/>
      <w:lang w:eastAsia="pl-PL"/>
    </w:rPr>
  </w:style>
  <w:style w:type="paragraph" w:customStyle="1" w:styleId="tytul-normal">
    <w:name w:val="__tytul-normal"/>
    <w:basedOn w:val="Tytu"/>
    <w:link w:val="tytul-normalZnak"/>
    <w:qFormat/>
    <w:rsid w:val="00170630"/>
    <w:pPr>
      <w:spacing w:line="240" w:lineRule="exact"/>
    </w:pPr>
    <w:rPr>
      <w:color w:val="003C7D"/>
      <w:spacing w:val="0"/>
      <w:sz w:val="21"/>
    </w:rPr>
  </w:style>
  <w:style w:type="character" w:customStyle="1" w:styleId="tytul-normalZnak">
    <w:name w:val="__tytul-normal Znak"/>
    <w:link w:val="tytul-normal"/>
    <w:rsid w:val="00170630"/>
    <w:rPr>
      <w:rFonts w:ascii="Tahoma" w:hAnsi="Tahoma"/>
      <w:color w:val="003C7D"/>
      <w:kern w:val="20"/>
      <w:sz w:val="21"/>
      <w:szCs w:val="52"/>
      <w:lang w:val="x-none"/>
    </w:rPr>
  </w:style>
  <w:style w:type="paragraph" w:customStyle="1" w:styleId="tytul-bold">
    <w:name w:val="__tytul-bold"/>
    <w:basedOn w:val="Tytu"/>
    <w:link w:val="tytul-boldZnak"/>
    <w:qFormat/>
    <w:rsid w:val="00CE2DA8"/>
    <w:pPr>
      <w:spacing w:line="260" w:lineRule="exact"/>
    </w:pPr>
    <w:rPr>
      <w:b/>
      <w:caps/>
      <w:color w:val="003C7D"/>
      <w:sz w:val="21"/>
    </w:rPr>
  </w:style>
  <w:style w:type="character" w:customStyle="1" w:styleId="tytul-boldZnak">
    <w:name w:val="__tytul-bold Znak"/>
    <w:link w:val="tytul-bold"/>
    <w:rsid w:val="00CE2DA8"/>
    <w:rPr>
      <w:rFonts w:ascii="Tahoma" w:hAnsi="Tahoma"/>
      <w:b/>
      <w:caps/>
      <w:color w:val="003C7D"/>
      <w:spacing w:val="5"/>
      <w:kern w:val="20"/>
      <w:sz w:val="21"/>
      <w:szCs w:val="52"/>
      <w:lang w:val="x-none"/>
    </w:rPr>
  </w:style>
  <w:style w:type="paragraph" w:customStyle="1" w:styleId="opisypol">
    <w:name w:val="__opisy_pol"/>
    <w:basedOn w:val="Tytu"/>
    <w:link w:val="opisypolZnak"/>
    <w:qFormat/>
    <w:rsid w:val="006F419A"/>
    <w:pPr>
      <w:spacing w:line="180" w:lineRule="exact"/>
    </w:pPr>
    <w:rPr>
      <w:color w:val="003C7D"/>
      <w:spacing w:val="0"/>
      <w:sz w:val="14"/>
    </w:rPr>
  </w:style>
  <w:style w:type="character" w:customStyle="1" w:styleId="opisypolZnak">
    <w:name w:val="__opisy_pol Znak"/>
    <w:link w:val="opisypol"/>
    <w:rsid w:val="006F419A"/>
    <w:rPr>
      <w:rFonts w:ascii="Tahoma" w:hAnsi="Tahoma"/>
      <w:color w:val="003C7D"/>
      <w:kern w:val="20"/>
      <w:sz w:val="14"/>
      <w:szCs w:val="52"/>
      <w:lang w:val="x-none"/>
    </w:rPr>
  </w:style>
  <w:style w:type="paragraph" w:customStyle="1" w:styleId="naglowkisekcji">
    <w:name w:val="__naglowki_sekcji"/>
    <w:basedOn w:val="Tytu"/>
    <w:link w:val="naglowkisekcjiZnak"/>
    <w:qFormat/>
    <w:rsid w:val="00087491"/>
    <w:rPr>
      <w:color w:val="003C7D"/>
      <w:sz w:val="21"/>
    </w:rPr>
  </w:style>
  <w:style w:type="character" w:customStyle="1" w:styleId="naglowkisekcjiZnak">
    <w:name w:val="__naglowki_sekcji Znak"/>
    <w:link w:val="naglowkisekcji"/>
    <w:rsid w:val="00087491"/>
    <w:rPr>
      <w:rFonts w:ascii="Tahoma" w:hAnsi="Tahoma"/>
      <w:color w:val="003C7D"/>
      <w:spacing w:val="5"/>
      <w:kern w:val="20"/>
      <w:sz w:val="21"/>
      <w:szCs w:val="52"/>
      <w:lang w:val="x-none"/>
    </w:rPr>
  </w:style>
  <w:style w:type="paragraph" w:customStyle="1" w:styleId="przypisy">
    <w:name w:val="__przypisy"/>
    <w:basedOn w:val="Tytu"/>
    <w:link w:val="przypisyZnak"/>
    <w:qFormat/>
    <w:rsid w:val="004A668A"/>
    <w:pPr>
      <w:spacing w:line="140" w:lineRule="exact"/>
    </w:pPr>
    <w:rPr>
      <w:color w:val="003C7D"/>
      <w:spacing w:val="3"/>
      <w:sz w:val="12"/>
    </w:rPr>
  </w:style>
  <w:style w:type="character" w:customStyle="1" w:styleId="przypisyZnak">
    <w:name w:val="__przypisy Znak"/>
    <w:link w:val="przypisy"/>
    <w:rsid w:val="004A668A"/>
    <w:rPr>
      <w:rFonts w:ascii="Tahoma" w:hAnsi="Tahoma"/>
      <w:color w:val="003C7D"/>
      <w:spacing w:val="3"/>
      <w:kern w:val="20"/>
      <w:sz w:val="12"/>
      <w:szCs w:val="52"/>
      <w:lang w:val="x-none"/>
    </w:rPr>
  </w:style>
  <w:style w:type="paragraph" w:customStyle="1" w:styleId="stopka">
    <w:name w:val="__stopka"/>
    <w:basedOn w:val="Tytu"/>
    <w:link w:val="stopkaZnak"/>
    <w:qFormat/>
    <w:rsid w:val="0051658B"/>
    <w:pPr>
      <w:spacing w:line="160" w:lineRule="exact"/>
      <w:ind w:left="567"/>
    </w:pPr>
    <w:rPr>
      <w:sz w:val="13"/>
    </w:rPr>
  </w:style>
  <w:style w:type="character" w:customStyle="1" w:styleId="stopkaZnak">
    <w:name w:val="__stopka Znak"/>
    <w:link w:val="stopka"/>
    <w:rsid w:val="0051658B"/>
    <w:rPr>
      <w:rFonts w:ascii="Tahoma" w:eastAsia="Times New Roman" w:hAnsi="Tahoma" w:cs="Times New Roman"/>
      <w:color w:val="000000"/>
      <w:spacing w:val="5"/>
      <w:kern w:val="20"/>
      <w:sz w:val="13"/>
      <w:szCs w:val="52"/>
      <w:lang w:eastAsia="pl-PL"/>
    </w:rPr>
  </w:style>
  <w:style w:type="paragraph" w:customStyle="1" w:styleId="numerwniosku">
    <w:name w:val="__numer_wniosku"/>
    <w:basedOn w:val="Tytu"/>
    <w:link w:val="numerwnioskuZnak"/>
    <w:qFormat/>
    <w:rsid w:val="00D376CC"/>
    <w:pPr>
      <w:spacing w:line="250" w:lineRule="exact"/>
    </w:pPr>
  </w:style>
  <w:style w:type="character" w:customStyle="1" w:styleId="numerwnioskuZnak">
    <w:name w:val="__numer_wniosku Znak"/>
    <w:link w:val="numerwniosku"/>
    <w:rsid w:val="00D376CC"/>
    <w:rPr>
      <w:rFonts w:ascii="Tahoma" w:eastAsia="Times New Roman" w:hAnsi="Tahoma" w:cs="Times New Roman"/>
      <w:color w:val="000000"/>
      <w:spacing w:val="5"/>
      <w:kern w:val="20"/>
      <w:sz w:val="20"/>
      <w:szCs w:val="5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6F64"/>
    <w:pPr>
      <w:tabs>
        <w:tab w:val="center" w:pos="4536"/>
        <w:tab w:val="right" w:pos="9072"/>
      </w:tabs>
    </w:pPr>
    <w:rPr>
      <w:sz w:val="20"/>
      <w:lang w:val="x-none"/>
    </w:rPr>
  </w:style>
  <w:style w:type="character" w:customStyle="1" w:styleId="NagwekZnak">
    <w:name w:val="Nagłówek Znak"/>
    <w:link w:val="Nagwek"/>
    <w:uiPriority w:val="99"/>
    <w:rsid w:val="00156F64"/>
    <w:rPr>
      <w:rFonts w:ascii="HelveticaNeueLT Pro 45 Lt" w:hAnsi="HelveticaNeueLT Pro 45 Lt" w:cs="Times New Roman"/>
      <w:color w:val="003C7D"/>
      <w:szCs w:val="24"/>
      <w:lang w:eastAsia="pl-PL"/>
    </w:rPr>
  </w:style>
  <w:style w:type="paragraph" w:styleId="Stopka0">
    <w:name w:val="footer"/>
    <w:basedOn w:val="Normalny"/>
    <w:link w:val="StopkaZnak0"/>
    <w:uiPriority w:val="99"/>
    <w:unhideWhenUsed/>
    <w:rsid w:val="00156F64"/>
    <w:pPr>
      <w:tabs>
        <w:tab w:val="center" w:pos="4536"/>
        <w:tab w:val="right" w:pos="9072"/>
      </w:tabs>
    </w:pPr>
    <w:rPr>
      <w:sz w:val="20"/>
      <w:lang w:val="x-none"/>
    </w:rPr>
  </w:style>
  <w:style w:type="character" w:customStyle="1" w:styleId="StopkaZnak0">
    <w:name w:val="Stopka Znak"/>
    <w:link w:val="Stopka0"/>
    <w:uiPriority w:val="99"/>
    <w:rsid w:val="00156F64"/>
    <w:rPr>
      <w:rFonts w:ascii="HelveticaNeueLT Pro 45 Lt" w:hAnsi="HelveticaNeueLT Pro 45 Lt" w:cs="Times New Roman"/>
      <w:color w:val="003C7D"/>
      <w:szCs w:val="24"/>
      <w:lang w:eastAsia="pl-PL"/>
    </w:rPr>
  </w:style>
  <w:style w:type="paragraph" w:customStyle="1" w:styleId="PZUNiebieskiiTahoma">
    <w:name w:val="PZU_Niebieski_i_Tahoma"/>
    <w:basedOn w:val="Normalny"/>
    <w:link w:val="PZUNiebieskiiTahomaZnak"/>
    <w:qFormat/>
    <w:rsid w:val="0051658B"/>
    <w:pPr>
      <w:ind w:right="5"/>
    </w:pPr>
    <w:rPr>
      <w:rFonts w:ascii="Tahoma" w:hAnsi="Tahoma"/>
      <w:color w:val="06376C"/>
      <w:sz w:val="18"/>
      <w:szCs w:val="18"/>
      <w:lang w:val="x-none" w:eastAsia="x-none"/>
    </w:rPr>
  </w:style>
  <w:style w:type="character" w:customStyle="1" w:styleId="PZUNiebieskiiTahomaZnak">
    <w:name w:val="PZU_Niebieski_i_Tahoma Znak"/>
    <w:link w:val="PZUNiebieskiiTahoma"/>
    <w:locked/>
    <w:rsid w:val="0051658B"/>
    <w:rPr>
      <w:rFonts w:ascii="Tahoma" w:hAnsi="Tahoma" w:cs="Times New Roman"/>
      <w:color w:val="06376C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3C4B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3C3C4B"/>
    <w:rPr>
      <w:rFonts w:ascii="Tahoma" w:hAnsi="Tahoma" w:cs="Tahoma"/>
      <w:color w:val="003C7D"/>
      <w:sz w:val="16"/>
      <w:szCs w:val="16"/>
      <w:lang w:eastAsia="pl-PL"/>
    </w:rPr>
  </w:style>
  <w:style w:type="paragraph" w:customStyle="1" w:styleId="data">
    <w:name w:val="__data"/>
    <w:basedOn w:val="tytul-bold"/>
    <w:qFormat/>
    <w:rsid w:val="00F8311D"/>
    <w:pPr>
      <w:jc w:val="center"/>
    </w:pPr>
    <w:rPr>
      <w:color w:val="7F7F7F"/>
      <w:sz w:val="18"/>
    </w:rPr>
  </w:style>
  <w:style w:type="paragraph" w:styleId="Tekstpodstawowy">
    <w:name w:val="Body Text"/>
    <w:basedOn w:val="Normalny"/>
    <w:link w:val="TekstpodstawowyZnak"/>
    <w:rsid w:val="00370610"/>
    <w:rPr>
      <w:rFonts w:ascii="Times New Roman" w:hAnsi="Times New Roman"/>
      <w:b/>
      <w:bCs/>
      <w:color w:val="auto"/>
      <w:sz w:val="20"/>
      <w:lang w:val="x-none"/>
    </w:rPr>
  </w:style>
  <w:style w:type="character" w:customStyle="1" w:styleId="TekstpodstawowyZnak">
    <w:name w:val="Tekst podstawowy Znak"/>
    <w:link w:val="Tekstpodstawowy"/>
    <w:rsid w:val="00370610"/>
    <w:rPr>
      <w:rFonts w:ascii="Times New Roman" w:hAnsi="Times New Roman" w:cs="Times New Roman"/>
      <w:b/>
      <w:bCs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052F2D"/>
    <w:pPr>
      <w:spacing w:after="120" w:line="480" w:lineRule="auto"/>
      <w:ind w:left="283"/>
    </w:pPr>
    <w:rPr>
      <w:rFonts w:ascii="Times New Roman" w:hAnsi="Times New Roman"/>
      <w:color w:val="auto"/>
      <w:sz w:val="24"/>
      <w:lang w:val="x-none"/>
    </w:rPr>
  </w:style>
  <w:style w:type="character" w:customStyle="1" w:styleId="Tekstpodstawowywcity2Znak">
    <w:name w:val="Tekst podstawowy wcięty 2 Znak"/>
    <w:link w:val="Tekstpodstawowywcity2"/>
    <w:rsid w:val="00052F2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ZUStopka">
    <w:name w:val="PZU Stopka"/>
    <w:basedOn w:val="Normalny"/>
    <w:qFormat/>
    <w:rsid w:val="00962DB3"/>
    <w:pPr>
      <w:spacing w:line="160" w:lineRule="exact"/>
    </w:pPr>
    <w:rPr>
      <w:rFonts w:ascii="Tahoma" w:eastAsia="Calibri" w:hAnsi="Tahoma"/>
      <w:sz w:val="13"/>
      <w:szCs w:val="22"/>
      <w:lang w:eastAsia="en-US"/>
    </w:rPr>
  </w:style>
  <w:style w:type="paragraph" w:styleId="Tekstkomentarza">
    <w:name w:val="annotation text"/>
    <w:basedOn w:val="Normalny"/>
    <w:link w:val="TekstkomentarzaZnak"/>
    <w:uiPriority w:val="99"/>
    <w:rsid w:val="006F1BF8"/>
    <w:rPr>
      <w:rFonts w:ascii="Times New Roman" w:hAnsi="Times New Roman"/>
      <w:color w:val="auto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6F1BF8"/>
    <w:rPr>
      <w:rFonts w:ascii="Times New Roman" w:hAnsi="Times New Roman"/>
    </w:rPr>
  </w:style>
  <w:style w:type="character" w:styleId="Odwoaniedokomentarza">
    <w:name w:val="annotation reference"/>
    <w:uiPriority w:val="99"/>
    <w:semiHidden/>
    <w:rsid w:val="00516A41"/>
    <w:rPr>
      <w:sz w:val="16"/>
    </w:rPr>
  </w:style>
  <w:style w:type="paragraph" w:customStyle="1" w:styleId="PZUTabelanaglowek">
    <w:name w:val="PZU Tabela naglowek"/>
    <w:basedOn w:val="Normalny"/>
    <w:qFormat/>
    <w:rsid w:val="00245570"/>
    <w:pPr>
      <w:spacing w:line="200" w:lineRule="exact"/>
    </w:pPr>
    <w:rPr>
      <w:rFonts w:ascii="Tahoma" w:eastAsia="Calibri" w:hAnsi="Tahoma" w:cs="Tahoma"/>
      <w:b/>
      <w:color w:val="4BACC6"/>
      <w:sz w:val="14"/>
      <w:szCs w:val="13"/>
      <w:lang w:eastAsia="en-US"/>
    </w:rPr>
  </w:style>
  <w:style w:type="character" w:customStyle="1" w:styleId="Nagwek2Znak">
    <w:name w:val="Nagłówek 2 Znak"/>
    <w:link w:val="Nagwek2"/>
    <w:rsid w:val="00723C66"/>
    <w:rPr>
      <w:rFonts w:ascii="Times New Roman" w:hAnsi="Times New Roman"/>
      <w:b/>
    </w:rPr>
  </w:style>
  <w:style w:type="paragraph" w:styleId="Poprawka">
    <w:name w:val="Revision"/>
    <w:hidden/>
    <w:uiPriority w:val="99"/>
    <w:semiHidden/>
    <w:rsid w:val="00F62E16"/>
    <w:rPr>
      <w:rFonts w:ascii="HelveticaNeueLT Pro 45 Lt" w:hAnsi="HelveticaNeueLT Pro 45 Lt"/>
      <w:color w:val="003C7D"/>
      <w:sz w:val="22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A5B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FA5BB8"/>
    <w:rPr>
      <w:rFonts w:ascii="HelveticaNeueLT Pro 45 Lt" w:hAnsi="HelveticaNeueLT Pro 45 Lt"/>
      <w:color w:val="003C7D"/>
      <w:sz w:val="22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3A61E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3A61E1"/>
    <w:rPr>
      <w:rFonts w:ascii="HelveticaNeueLT Pro 45 Lt" w:hAnsi="HelveticaNeueLT Pro 45 Lt"/>
      <w:color w:val="003C7D"/>
      <w:sz w:val="22"/>
      <w:szCs w:val="24"/>
    </w:rPr>
  </w:style>
  <w:style w:type="paragraph" w:styleId="Tekstprzypisudolnego">
    <w:name w:val="footnote text"/>
    <w:basedOn w:val="Normalny"/>
    <w:link w:val="TekstprzypisudolnegoZnak"/>
    <w:semiHidden/>
    <w:rsid w:val="00625089"/>
    <w:pPr>
      <w:jc w:val="both"/>
    </w:pPr>
    <w:rPr>
      <w:rFonts w:ascii="Goudy Old Style CE ATT" w:hAnsi="Goudy Old Style CE ATT"/>
      <w:color w:val="auto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25089"/>
    <w:rPr>
      <w:rFonts w:ascii="Goudy Old Style CE ATT" w:hAnsi="Goudy Old Style CE ATT"/>
    </w:rPr>
  </w:style>
  <w:style w:type="paragraph" w:styleId="Tekstpodstawowy3">
    <w:name w:val="Body Text 3"/>
    <w:basedOn w:val="Normalny"/>
    <w:link w:val="Tekstpodstawowy3Znak"/>
    <w:rsid w:val="006D43D7"/>
    <w:pPr>
      <w:spacing w:after="120"/>
    </w:pPr>
    <w:rPr>
      <w:rFonts w:ascii="Times New Roman" w:hAnsi="Times New Roman"/>
      <w:color w:val="auto"/>
      <w:sz w:val="16"/>
      <w:szCs w:val="16"/>
    </w:rPr>
  </w:style>
  <w:style w:type="character" w:customStyle="1" w:styleId="Tekstpodstawowy3Znak">
    <w:name w:val="Tekst podstawowy 3 Znak"/>
    <w:link w:val="Tekstpodstawowy3"/>
    <w:rsid w:val="006D43D7"/>
    <w:rPr>
      <w:rFonts w:ascii="Times New Roman" w:hAnsi="Times New Roman"/>
      <w:sz w:val="16"/>
      <w:szCs w:val="16"/>
    </w:rPr>
  </w:style>
  <w:style w:type="paragraph" w:customStyle="1" w:styleId="Default">
    <w:name w:val="Default"/>
    <w:rsid w:val="00ED47E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1253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41253"/>
    <w:rPr>
      <w:rFonts w:ascii="HelveticaNeueLT Pro 45 Lt" w:hAnsi="HelveticaNeueLT Pro 45 Lt"/>
      <w:color w:val="003C7D"/>
    </w:rPr>
  </w:style>
  <w:style w:type="character" w:styleId="Odwoanieprzypisukocowego">
    <w:name w:val="endnote reference"/>
    <w:uiPriority w:val="99"/>
    <w:semiHidden/>
    <w:unhideWhenUsed/>
    <w:rsid w:val="00A41253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41253"/>
    <w:rPr>
      <w:rFonts w:ascii="HelveticaNeueLT Pro 45 Lt" w:hAnsi="HelveticaNeueLT Pro 45 Lt"/>
      <w:b/>
      <w:bCs/>
      <w:color w:val="003C7D"/>
      <w:lang w:val="pl-PL" w:eastAsia="pl-PL"/>
    </w:rPr>
  </w:style>
  <w:style w:type="character" w:customStyle="1" w:styleId="TematkomentarzaZnak">
    <w:name w:val="Temat komentarza Znak"/>
    <w:link w:val="Tematkomentarza"/>
    <w:uiPriority w:val="99"/>
    <w:semiHidden/>
    <w:rsid w:val="00A41253"/>
    <w:rPr>
      <w:rFonts w:ascii="HelveticaNeueLT Pro 45 Lt" w:hAnsi="HelveticaNeueLT Pro 45 Lt"/>
      <w:b/>
      <w:bCs/>
      <w:color w:val="003C7D"/>
    </w:rPr>
  </w:style>
  <w:style w:type="character" w:styleId="Odwoanieprzypisudolnego">
    <w:name w:val="footnote reference"/>
    <w:semiHidden/>
    <w:rsid w:val="000058D2"/>
    <w:rPr>
      <w:vertAlign w:val="superscript"/>
    </w:rPr>
  </w:style>
  <w:style w:type="paragraph" w:customStyle="1" w:styleId="Stopka1">
    <w:name w:val="Stopka1"/>
    <w:basedOn w:val="Normalny"/>
    <w:rsid w:val="00FF1CD4"/>
    <w:pPr>
      <w:widowControl w:val="0"/>
    </w:pPr>
    <w:rPr>
      <w:rFonts w:ascii="Times New Roman" w:hAnsi="Times New Roman"/>
      <w:color w:val="auto"/>
      <w:sz w:val="24"/>
      <w:szCs w:val="20"/>
    </w:rPr>
  </w:style>
  <w:style w:type="paragraph" w:styleId="Akapitzlist">
    <w:name w:val="List Paragraph"/>
    <w:basedOn w:val="Normalny"/>
    <w:uiPriority w:val="34"/>
    <w:qFormat/>
    <w:rsid w:val="005904E4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892600"/>
    <w:rPr>
      <w:rFonts w:ascii="Tahoma" w:eastAsia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7">
    <w:name w:val="Pa7"/>
    <w:basedOn w:val="Normalny"/>
    <w:next w:val="Normalny"/>
    <w:uiPriority w:val="99"/>
    <w:rsid w:val="001A7B72"/>
    <w:pPr>
      <w:autoSpaceDE w:val="0"/>
      <w:autoSpaceDN w:val="0"/>
      <w:adjustRightInd w:val="0"/>
      <w:spacing w:line="141" w:lineRule="atLeast"/>
    </w:pPr>
    <w:rPr>
      <w:rFonts w:ascii="Tahoma" w:eastAsia="Calibri" w:hAnsi="Tahoma" w:cs="Tahoma"/>
      <w:color w:val="auto"/>
      <w:sz w:val="24"/>
      <w:lang w:eastAsia="en-US"/>
    </w:rPr>
  </w:style>
  <w:style w:type="character" w:customStyle="1" w:styleId="A8">
    <w:name w:val="A8"/>
    <w:uiPriority w:val="99"/>
    <w:rsid w:val="001A7B72"/>
    <w:rPr>
      <w:color w:val="000000"/>
      <w:sz w:val="12"/>
      <w:szCs w:val="12"/>
    </w:rPr>
  </w:style>
  <w:style w:type="paragraph" w:customStyle="1" w:styleId="Podstawowyakapitowy">
    <w:name w:val="[Podstawowy akapitowy]"/>
    <w:basedOn w:val="Normalny"/>
    <w:uiPriority w:val="99"/>
    <w:rsid w:val="00015234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customStyle="1" w:styleId="Brakstyluakapitowego">
    <w:name w:val="[Brak stylu akapitowego]"/>
    <w:rsid w:val="000F2B1D"/>
    <w:pPr>
      <w:autoSpaceDE w:val="0"/>
      <w:autoSpaceDN w:val="0"/>
      <w:adjustRightInd w:val="0"/>
      <w:spacing w:line="288" w:lineRule="auto"/>
      <w:textAlignment w:val="center"/>
    </w:pPr>
    <w:rPr>
      <w:rFonts w:ascii="Tahoma" w:hAnsi="Tahoma" w:cs="Tahoma"/>
      <w:color w:val="000000"/>
      <w:sz w:val="24"/>
      <w:szCs w:val="24"/>
    </w:rPr>
  </w:style>
  <w:style w:type="paragraph" w:customStyle="1" w:styleId="TableText">
    <w:name w:val="Table Text"/>
    <w:basedOn w:val="Normalny"/>
    <w:rsid w:val="000F2B1D"/>
    <w:rPr>
      <w:rFonts w:ascii="Times New Roman" w:hAnsi="Times New Roman"/>
      <w:noProof/>
      <w:color w:val="auto"/>
      <w:sz w:val="24"/>
      <w:szCs w:val="20"/>
    </w:rPr>
  </w:style>
  <w:style w:type="paragraph" w:customStyle="1" w:styleId="PODPISRUBRYKA">
    <w:name w:val="PODPIS RUBRYKA"/>
    <w:basedOn w:val="Normalny"/>
    <w:uiPriority w:val="99"/>
    <w:rsid w:val="006735EE"/>
    <w:pPr>
      <w:suppressAutoHyphens/>
      <w:autoSpaceDE w:val="0"/>
      <w:autoSpaceDN w:val="0"/>
      <w:adjustRightInd w:val="0"/>
      <w:spacing w:line="160" w:lineRule="atLeast"/>
      <w:textAlignment w:val="center"/>
    </w:pPr>
    <w:rPr>
      <w:rFonts w:ascii="Tahoma" w:hAnsi="Tahoma" w:cs="Tahoma"/>
      <w:color w:val="0000B2"/>
      <w:sz w:val="14"/>
      <w:szCs w:val="14"/>
    </w:rPr>
  </w:style>
  <w:style w:type="character" w:customStyle="1" w:styleId="A4">
    <w:name w:val="A4"/>
    <w:uiPriority w:val="99"/>
    <w:rsid w:val="009D50CD"/>
    <w:rPr>
      <w:b/>
      <w:bCs/>
      <w:color w:val="033379"/>
      <w:sz w:val="11"/>
      <w:szCs w:val="11"/>
    </w:rPr>
  </w:style>
  <w:style w:type="character" w:styleId="Tekstzastpczy">
    <w:name w:val="Placeholder Text"/>
    <w:uiPriority w:val="99"/>
    <w:semiHidden/>
    <w:rsid w:val="006F419A"/>
    <w:rPr>
      <w:color w:val="808080"/>
    </w:rPr>
  </w:style>
  <w:style w:type="character" w:styleId="Hipercze">
    <w:name w:val="Hyperlink"/>
    <w:uiPriority w:val="99"/>
    <w:unhideWhenUsed/>
    <w:rsid w:val="006C5647"/>
    <w:rPr>
      <w:color w:val="9BBB59"/>
      <w:u w:val="single"/>
    </w:rPr>
  </w:style>
  <w:style w:type="character" w:customStyle="1" w:styleId="cf01">
    <w:name w:val="cf01"/>
    <w:rsid w:val="001C47CA"/>
    <w:rPr>
      <w:rFonts w:ascii="Segoe UI" w:hAnsi="Segoe UI" w:cs="Segoe UI" w:hint="default"/>
      <w:color w:val="080808"/>
      <w:sz w:val="18"/>
      <w:szCs w:val="18"/>
    </w:rPr>
  </w:style>
  <w:style w:type="paragraph" w:customStyle="1" w:styleId="pf0">
    <w:name w:val="pf0"/>
    <w:basedOn w:val="Normalny"/>
    <w:rsid w:val="006430C4"/>
    <w:pPr>
      <w:spacing w:before="100" w:beforeAutospacing="1" w:after="100" w:afterAutospacing="1"/>
    </w:pPr>
    <w:rPr>
      <w:rFonts w:ascii="Times New Roman" w:hAnsi="Times New Roman"/>
      <w:color w:val="auto"/>
      <w:sz w:val="24"/>
    </w:rPr>
  </w:style>
  <w:style w:type="character" w:customStyle="1" w:styleId="cf11">
    <w:name w:val="cf11"/>
    <w:rsid w:val="006430C4"/>
    <w:rPr>
      <w:rFonts w:ascii="Segoe UI" w:hAnsi="Segoe UI" w:cs="Segoe UI" w:hint="default"/>
      <w:color w:val="003C7D"/>
      <w:sz w:val="18"/>
      <w:szCs w:val="18"/>
      <w:shd w:val="clear" w:color="auto" w:fill="FFFF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4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09B635-6A3B-4FDD-86AE-1BBD2B7AAF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C6BC5E-C0E3-42D2-8B61-EF8E27C541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4CD1399-F820-47F0-BDB7-4750FCCFF4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4FD2CAF-0498-46C0-B92A-219CE9D8094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0</TotalTime>
  <Pages>2</Pages>
  <Words>1063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uwolek@pzu.pl</dc:creator>
  <cp:keywords/>
  <cp:lastModifiedBy>Borkowski Krzysztof (Grupa PZU)</cp:lastModifiedBy>
  <cp:revision>2</cp:revision>
  <cp:lastPrinted>2025-02-12T08:03:00Z</cp:lastPrinted>
  <dcterms:created xsi:type="dcterms:W3CDTF">2025-11-13T11:37:00Z</dcterms:created>
  <dcterms:modified xsi:type="dcterms:W3CDTF">2025-11-13T11:37:00Z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2023-07-11T13:32:00Z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12d03a20-f49d-4b03-b478-08038972e7f1</vt:lpwstr>
  </property>
  <property fmtid="{D5CDD505-2E9C-101B-9397-08002B2CF9AE}" pid="8" name="MSIP_Label_ad6fd914-8286-453e-8cdd-01ba4c22f429_ContentBits">
    <vt:lpwstr>0</vt:lpwstr>
  </property>
</Properties>
</file>