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A7455" w14:textId="2F56EAA5" w:rsidR="00281BFB" w:rsidRPr="007D2A8E" w:rsidRDefault="00ED4D3E" w:rsidP="005A76FB">
      <w:pPr>
        <w:spacing w:after="0" w:line="282" w:lineRule="exact"/>
        <w:ind w:left="60"/>
        <w:rPr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A6278C0" wp14:editId="28382A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9525" r="0" b="12700"/>
                <wp:wrapNone/>
                <wp:docPr id="1170970237" name="polygon20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8 w 96"/>
                            <a:gd name="T1" fmla="*/ 0 h 1140"/>
                            <a:gd name="T2" fmla="*/ 48 w 96"/>
                            <a:gd name="T3" fmla="*/ 0 h 1140"/>
                            <a:gd name="T4" fmla="*/ 48 w 96"/>
                            <a:gd name="T5" fmla="*/ 1140 h 11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6" h="1140">
                              <a:moveTo>
                                <a:pt x="48" y="0"/>
                              </a:moveTo>
                              <a:lnTo>
                                <a:pt x="48" y="0"/>
                              </a:lnTo>
                              <a:lnTo>
                                <a:pt x="48" y="114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BE9E78" id="polygon200" o:spid="_x0000_s1026" style="position:absolute;margin-left:0;margin-top:0;width:50pt;height:50pt;z-index:251651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,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" path="m48,r,l48,1140e">
                <v:stroke joinstyle="miter"/>
                <v:path o:connecttype="custom" o:connectlocs="317500,0;317500,0;317500,635000" o:connectangles="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800F652" wp14:editId="46FB4DE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39906793" name="polygon20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9C223" id="polygon201" o:spid="_x0000_s1026" style="position:absolute;margin-left:0;margin-top:0;width:50pt;height:50pt;z-index:251652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" path="m,96r,l96,96r,l96,r,l,,,,,96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7F68CDD" wp14:editId="27B175CB">
                <wp:simplePos x="0" y="0"/>
                <wp:positionH relativeFrom="page">
                  <wp:posOffset>4855210</wp:posOffset>
                </wp:positionH>
                <wp:positionV relativeFrom="page">
                  <wp:posOffset>5961380</wp:posOffset>
                </wp:positionV>
                <wp:extent cx="12065" cy="12065"/>
                <wp:effectExtent l="0" t="1905" r="0" b="0"/>
                <wp:wrapNone/>
                <wp:docPr id="3701909" name="WS_polygon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2DE5F" id="WS_polygon201" o:spid="_x0000_s1026" style="position:absolute;margin-left:382.3pt;margin-top:469.4pt;width:.95pt;height: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" path="m,96r,l96,96r,l96,r,l,,,,,96e" fillcolor="black" stroked="f">
                <v:stroke joinstyle="miter"/>
                <v:path o:connecttype="custom" o:connectlocs="0,12065;0,12065;12065,12065;12065,12065;12065,0;12065,0;0,0;0,0;0,12065" o:connectangles="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886FBC2" wp14:editId="5421896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68083875" name="polygon20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206C8" id="polygon202" o:spid="_x0000_s1026" style="position:absolute;margin-left:0;margin-top:0;width:50pt;height:50pt;z-index:251653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" path="m,96r,l96,96r,l96,r,l,,,,,96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D753CE2" wp14:editId="265CEFD3">
                <wp:simplePos x="0" y="0"/>
                <wp:positionH relativeFrom="page">
                  <wp:posOffset>4855210</wp:posOffset>
                </wp:positionH>
                <wp:positionV relativeFrom="page">
                  <wp:posOffset>5961380</wp:posOffset>
                </wp:positionV>
                <wp:extent cx="12065" cy="12065"/>
                <wp:effectExtent l="0" t="1905" r="0" b="0"/>
                <wp:wrapNone/>
                <wp:docPr id="2072500884" name="WS_polygon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31544" id="WS_polygon202" o:spid="_x0000_s1026" style="position:absolute;margin-left:382.3pt;margin-top:469.4pt;width:.95pt;height: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" path="m,96r,l96,96r,l96,r,l,,,,,96e" fillcolor="black" stroked="f">
                <v:stroke joinstyle="miter"/>
                <v:path o:connecttype="custom" o:connectlocs="0,12065;0,12065;12065,12065;12065,12065;12065,0;12065,0;0,0;0,0;0,12065" o:connectangles="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5AD8A3C" wp14:editId="7AD5E57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2107213807" name="polygon20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4618"/>
                            <a:gd name="T1" fmla="*/ 48 h 96"/>
                            <a:gd name="T2" fmla="*/ 0 w 14618"/>
                            <a:gd name="T3" fmla="*/ 48 h 96"/>
                            <a:gd name="T4" fmla="*/ 14618 w 14618"/>
                            <a:gd name="T5" fmla="*/ 48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4618" h="96">
                              <a:moveTo>
                                <a:pt x="0" y="48"/>
                              </a:moveTo>
                              <a:lnTo>
                                <a:pt x="0" y="48"/>
                              </a:lnTo>
                              <a:lnTo>
                                <a:pt x="14618" y="4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E3E49" id="polygon203" o:spid="_x0000_s1026" style="position:absolute;margin-left:0;margin-top:0;width:50pt;height:50pt;z-index:251654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618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" path="m,48r,l14618,48e">
                <v:stroke joinstyle="miter"/>
                <v:path o:connecttype="custom" o:connectlocs="0,317500;0,317500;635000,317500" o:connectangles="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A66B0C8" wp14:editId="5C54E0E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9525" r="0" b="12700"/>
                <wp:wrapNone/>
                <wp:docPr id="2012367777" name="polygon20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8 w 96"/>
                            <a:gd name="T1" fmla="*/ 0 h 1140"/>
                            <a:gd name="T2" fmla="*/ 48 w 96"/>
                            <a:gd name="T3" fmla="*/ 0 h 1140"/>
                            <a:gd name="T4" fmla="*/ 48 w 96"/>
                            <a:gd name="T5" fmla="*/ 1140 h 11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6" h="1140">
                              <a:moveTo>
                                <a:pt x="48" y="0"/>
                              </a:moveTo>
                              <a:lnTo>
                                <a:pt x="48" y="0"/>
                              </a:lnTo>
                              <a:lnTo>
                                <a:pt x="48" y="114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A01CB" id="polygon204" o:spid="_x0000_s1026" style="position:absolute;margin-left:0;margin-top:0;width:50pt;height:50pt;z-index:25165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,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" path="m48,r,l48,1140e">
                <v:stroke joinstyle="miter"/>
                <v:path o:connecttype="custom" o:connectlocs="317500,0;317500,0;317500,635000" o:connectangles="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1C5F8BA" wp14:editId="4E00EE6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011159543" name="polygon20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53D57" id="polygon205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" path="m,96r,l96,96r,l96,r,l,,,,,96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2E3C27F" wp14:editId="7D66055B">
                <wp:simplePos x="0" y="0"/>
                <wp:positionH relativeFrom="page">
                  <wp:posOffset>6724015</wp:posOffset>
                </wp:positionH>
                <wp:positionV relativeFrom="page">
                  <wp:posOffset>5961380</wp:posOffset>
                </wp:positionV>
                <wp:extent cx="12065" cy="12065"/>
                <wp:effectExtent l="0" t="1905" r="0" b="0"/>
                <wp:wrapNone/>
                <wp:docPr id="544030662" name="WS_polygon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B78CC" id="WS_polygon205" o:spid="_x0000_s1026" style="position:absolute;margin-left:529.45pt;margin-top:469.4pt;width:.95pt;height:.9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" path="m,96r,l96,96r,l96,r,l,,,,,96e" fillcolor="black" stroked="f">
                <v:stroke joinstyle="miter"/>
                <v:path o:connecttype="custom" o:connectlocs="0,12065;0,12065;12065,12065;12065,12065;12065,0;12065,0;0,0;0,0;0,12065" o:connectangles="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A9748E" wp14:editId="0D2D79E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79305972" name="polygon20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0C2489" id="polygon206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" path="m,96r,l96,96r,l96,r,l,,,,,96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DE92D26" wp14:editId="2024CC81">
                <wp:simplePos x="0" y="0"/>
                <wp:positionH relativeFrom="page">
                  <wp:posOffset>6724015</wp:posOffset>
                </wp:positionH>
                <wp:positionV relativeFrom="page">
                  <wp:posOffset>5961380</wp:posOffset>
                </wp:positionV>
                <wp:extent cx="12065" cy="12065"/>
                <wp:effectExtent l="0" t="1905" r="0" b="0"/>
                <wp:wrapNone/>
                <wp:docPr id="2093768704" name="WS_polygon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4C850" id="WS_polygon206" o:spid="_x0000_s1026" style="position:absolute;margin-left:529.45pt;margin-top:469.4pt;width:.95pt;height:.9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" path="m,96r,l96,96r,l96,r,l,,,,,96e" fillcolor="black" stroked="f">
                <v:stroke joinstyle="miter"/>
                <v:path o:connecttype="custom" o:connectlocs="0,12065;0,12065;12065,12065;12065,12065;12065,0;12065,0;0,0;0,0;0,12065" o:connectangles="0,0,0,0,0,0,0,0,0"/>
                <w10:wrap anchorx="page" anchory="page"/>
              </v:shape>
            </w:pict>
          </mc:Fallback>
        </mc:AlternateContent>
      </w:r>
      <w:r w:rsidRPr="007D2A8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Imię:</w:t>
      </w:r>
      <w:r w:rsidRPr="007D2A8E">
        <w:rPr>
          <w:rFonts w:ascii="Calibri" w:hAnsi="Calibri" w:cs="Calibri"/>
          <w:noProof/>
          <w:color w:val="000000"/>
          <w:spacing w:val="-3"/>
          <w:sz w:val="18"/>
          <w:lang w:val="pl-PL"/>
        </w:rPr>
        <w:t> </w:t>
      </w:r>
      <w:r w:rsidRPr="007D2A8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……………………………………………</w:t>
      </w:r>
    </w:p>
    <w:p w14:paraId="6B5DBC5D" w14:textId="77777777" w:rsidR="00281BFB" w:rsidRPr="007D2A8E" w:rsidRDefault="00000000" w:rsidP="005A76FB">
      <w:pPr>
        <w:spacing w:after="0" w:line="341" w:lineRule="exact"/>
        <w:ind w:left="60"/>
        <w:rPr>
          <w:lang w:val="pl-PL"/>
        </w:rPr>
      </w:pPr>
      <w:r w:rsidRPr="007D2A8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Nazwisko:</w:t>
      </w:r>
      <w:r w:rsidRPr="007D2A8E">
        <w:rPr>
          <w:rFonts w:ascii="Calibri" w:hAnsi="Calibri" w:cs="Calibri"/>
          <w:noProof/>
          <w:color w:val="000000"/>
          <w:spacing w:val="-4"/>
          <w:sz w:val="18"/>
          <w:lang w:val="pl-PL"/>
        </w:rPr>
        <w:t> </w:t>
      </w:r>
      <w:r w:rsidRPr="007D2A8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……………………………………</w:t>
      </w:r>
    </w:p>
    <w:p w14:paraId="061033AD" w14:textId="77777777" w:rsidR="00281BFB" w:rsidRPr="007D2A8E" w:rsidRDefault="00000000" w:rsidP="005A76FB">
      <w:pPr>
        <w:spacing w:after="0" w:line="338" w:lineRule="exact"/>
        <w:ind w:left="60"/>
        <w:rPr>
          <w:lang w:val="pl-PL"/>
        </w:rPr>
      </w:pPr>
      <w:r w:rsidRPr="007D2A8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PESEL:</w:t>
      </w:r>
      <w:r w:rsidRPr="007D2A8E">
        <w:rPr>
          <w:rFonts w:ascii="Calibri" w:hAnsi="Calibri" w:cs="Calibri"/>
          <w:noProof/>
          <w:color w:val="000000"/>
          <w:spacing w:val="-4"/>
          <w:sz w:val="18"/>
          <w:lang w:val="pl-PL"/>
        </w:rPr>
        <w:t> </w:t>
      </w:r>
      <w:r w:rsidRPr="007D2A8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…………………………………………</w:t>
      </w:r>
    </w:p>
    <w:p w14:paraId="788725D8" w14:textId="526E41DA" w:rsidR="007D2A8E" w:rsidRPr="007D2A8E" w:rsidRDefault="007D2A8E" w:rsidP="007D2A8E">
      <w:pPr>
        <w:spacing w:after="0" w:line="341" w:lineRule="exact"/>
        <w:ind w:left="360"/>
        <w:jc w:val="right"/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</w:pPr>
      <w:r w:rsidRPr="007D2A8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TECHNIKUM NR 3</w:t>
      </w:r>
    </w:p>
    <w:p w14:paraId="286B803C" w14:textId="77777777" w:rsidR="007D2A8E" w:rsidRPr="007D2A8E" w:rsidRDefault="007D2A8E" w:rsidP="007D2A8E">
      <w:pPr>
        <w:spacing w:after="0" w:line="341" w:lineRule="exact"/>
        <w:ind w:left="360"/>
        <w:jc w:val="right"/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</w:pPr>
      <w:r w:rsidRPr="007D2A8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NIP:5792285451</w:t>
      </w:r>
    </w:p>
    <w:p w14:paraId="58EF2FEF" w14:textId="77777777" w:rsidR="007D2A8E" w:rsidRDefault="007D2A8E" w:rsidP="007D2A8E">
      <w:pPr>
        <w:spacing w:after="0" w:line="341" w:lineRule="exact"/>
        <w:ind w:left="360"/>
        <w:jc w:val="right"/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</w:pPr>
      <w:r w:rsidRPr="007D2A8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 xml:space="preserve">Aleja Wojska Polskiego 502 , </w:t>
      </w:r>
    </w:p>
    <w:p w14:paraId="3F2344AE" w14:textId="6AE11BAA" w:rsidR="007D2A8E" w:rsidRPr="007D2A8E" w:rsidRDefault="007D2A8E" w:rsidP="007D2A8E">
      <w:pPr>
        <w:spacing w:after="0" w:line="341" w:lineRule="exact"/>
        <w:ind w:left="360"/>
        <w:jc w:val="right"/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</w:pPr>
      <w:r w:rsidRPr="007D2A8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82-200 Malbork</w:t>
      </w:r>
    </w:p>
    <w:p w14:paraId="4FFB51C0" w14:textId="66EF6CA5" w:rsidR="00ED4D3E" w:rsidRPr="00ED4D3E" w:rsidRDefault="00ED4D3E" w:rsidP="007D2A8E">
      <w:pPr>
        <w:spacing w:after="0" w:line="341" w:lineRule="exact"/>
        <w:ind w:left="720"/>
        <w:jc w:val="right"/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</w:pPr>
    </w:p>
    <w:p w14:paraId="721AB15D" w14:textId="77777777" w:rsidR="00281BFB" w:rsidRPr="00ED4D3E" w:rsidRDefault="00000000" w:rsidP="005A76FB">
      <w:pPr>
        <w:spacing w:after="0" w:line="341" w:lineRule="exact"/>
        <w:ind w:left="60" w:firstLine="7118"/>
        <w:rPr>
          <w:lang w:val="pl-PL"/>
        </w:rPr>
      </w:pP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zwany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dalej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Pracodawcą</w:t>
      </w:r>
    </w:p>
    <w:p w14:paraId="0513277D" w14:textId="77777777" w:rsidR="00281BFB" w:rsidRPr="00ED4D3E" w:rsidRDefault="00000000" w:rsidP="005A76FB">
      <w:pPr>
        <w:spacing w:after="0" w:line="338" w:lineRule="exact"/>
        <w:ind w:left="60"/>
        <w:rPr>
          <w:lang w:val="pl-PL"/>
        </w:rPr>
      </w:pP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ZGODA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NA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DOKONYWANIE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POTRĄCEŃ*</w:t>
      </w:r>
    </w:p>
    <w:p w14:paraId="4ADEA3C7" w14:textId="77777777" w:rsidR="00281BFB" w:rsidRPr="00ED4D3E" w:rsidRDefault="00281BFB" w:rsidP="005A76FB">
      <w:pPr>
        <w:spacing w:after="0" w:line="240" w:lineRule="exact"/>
        <w:ind w:left="60"/>
        <w:rPr>
          <w:lang w:val="pl-PL"/>
        </w:rPr>
      </w:pPr>
    </w:p>
    <w:p w14:paraId="11B275F5" w14:textId="1B4DDDB4" w:rsidR="007D2A8E" w:rsidRPr="00ED4D3E" w:rsidRDefault="00000000" w:rsidP="007D2A8E">
      <w:pPr>
        <w:spacing w:after="0" w:line="260" w:lineRule="exact"/>
        <w:ind w:left="60"/>
        <w:rPr>
          <w:lang w:val="pl-PL"/>
        </w:rPr>
      </w:pP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Wyrażam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zgodę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na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comiesięczne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potrącanie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z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mojego</w:t>
      </w:r>
      <w:r w:rsidRPr="00ED4D3E">
        <w:rPr>
          <w:rFonts w:ascii="Calibri" w:hAnsi="Calibri" w:cs="Calibri"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wynagrodzenia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za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pracę,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wynagrodzenia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za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czas</w:t>
      </w:r>
      <w:r w:rsidRPr="00ED4D3E">
        <w:rPr>
          <w:rFonts w:ascii="Calibri" w:hAnsi="Calibri" w:cs="Calibri"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choroby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i</w:t>
      </w:r>
      <w:r w:rsidR="007D2A8E" w:rsidRPr="007D2A8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 xml:space="preserve"> </w:t>
      </w:r>
      <w:r w:rsidR="007D2A8E"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zasiłków</w:t>
      </w:r>
      <w:r w:rsidR="007D2A8E"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="007D2A8E"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z</w:t>
      </w:r>
      <w:r w:rsidR="007D2A8E" w:rsidRPr="00ED4D3E">
        <w:rPr>
          <w:rFonts w:ascii="Calibri" w:hAnsi="Calibri" w:cs="Calibri"/>
          <w:noProof/>
          <w:color w:val="000000"/>
          <w:spacing w:val="-4"/>
          <w:sz w:val="18"/>
          <w:lang w:val="pl-PL"/>
        </w:rPr>
        <w:t> </w:t>
      </w:r>
      <w:r w:rsidR="007D2A8E"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ubezpieczenia</w:t>
      </w:r>
      <w:r w:rsidR="007D2A8E"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="007D2A8E"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społecznego</w:t>
      </w:r>
      <w:r w:rsidR="007D2A8E" w:rsidRPr="00ED4D3E">
        <w:rPr>
          <w:rFonts w:ascii="Calibri" w:hAnsi="Calibri" w:cs="Calibri"/>
          <w:noProof/>
          <w:color w:val="000000"/>
          <w:spacing w:val="-4"/>
          <w:sz w:val="18"/>
          <w:lang w:val="pl-PL"/>
        </w:rPr>
        <w:t> </w:t>
      </w:r>
      <w:r w:rsidR="007D2A8E"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oraz</w:t>
      </w:r>
      <w:r w:rsidR="007D2A8E"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="007D2A8E"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wszystkich</w:t>
      </w:r>
      <w:r w:rsidR="007D2A8E"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="007D2A8E"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innych</w:t>
      </w:r>
      <w:r w:rsidR="007D2A8E"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="007D2A8E"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należności</w:t>
      </w:r>
      <w:r w:rsidR="007D2A8E" w:rsidRPr="00ED4D3E">
        <w:rPr>
          <w:rFonts w:ascii="Calibri" w:hAnsi="Calibri" w:cs="Calibri"/>
          <w:noProof/>
          <w:color w:val="000000"/>
          <w:spacing w:val="-7"/>
          <w:sz w:val="18"/>
          <w:lang w:val="pl-PL"/>
        </w:rPr>
        <w:t> </w:t>
      </w:r>
      <w:r w:rsidR="007D2A8E"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przysługujących</w:t>
      </w:r>
      <w:r w:rsidR="007D2A8E"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="007D2A8E"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od</w:t>
      </w:r>
      <w:r w:rsidR="007D2A8E" w:rsidRPr="00ED4D3E">
        <w:rPr>
          <w:rFonts w:ascii="Calibri" w:hAnsi="Calibri" w:cs="Calibri"/>
          <w:noProof/>
          <w:color w:val="000000"/>
          <w:spacing w:val="-7"/>
          <w:sz w:val="18"/>
          <w:lang w:val="pl-PL"/>
        </w:rPr>
        <w:t> </w:t>
      </w:r>
      <w:r w:rsidR="007D2A8E"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pracodawcy</w:t>
      </w:r>
      <w:r w:rsidR="007D2A8E" w:rsidRPr="00ED4D3E">
        <w:rPr>
          <w:rFonts w:ascii="Calibri" w:hAnsi="Calibri" w:cs="Calibri"/>
          <w:noProof/>
          <w:color w:val="000000"/>
          <w:spacing w:val="-6"/>
          <w:sz w:val="18"/>
          <w:lang w:val="pl-PL"/>
        </w:rPr>
        <w:t> </w:t>
      </w:r>
      <w:r w:rsidR="007D2A8E"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następujących</w:t>
      </w:r>
    </w:p>
    <w:p w14:paraId="0663ECAF" w14:textId="77777777" w:rsidR="007D2A8E" w:rsidRPr="00ED4D3E" w:rsidRDefault="007D2A8E" w:rsidP="007D2A8E">
      <w:pPr>
        <w:spacing w:after="0" w:line="259" w:lineRule="exact"/>
        <w:ind w:left="60"/>
        <w:rPr>
          <w:lang w:val="pl-PL"/>
        </w:rPr>
      </w:pP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kwot</w:t>
      </w:r>
      <w:r w:rsidRPr="00ED4D3E">
        <w:rPr>
          <w:rFonts w:ascii="Calibri" w:hAnsi="Calibri" w:cs="Calibri"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tytułem</w:t>
      </w:r>
      <w:r w:rsidRPr="00ED4D3E">
        <w:rPr>
          <w:rFonts w:ascii="Calibri" w:hAnsi="Calibri" w:cs="Calibri"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finansowanej</w:t>
      </w:r>
      <w:r w:rsidRPr="00ED4D3E">
        <w:rPr>
          <w:rFonts w:ascii="Calibri" w:hAnsi="Calibri" w:cs="Calibri"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przeze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mnie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składki</w:t>
      </w:r>
      <w:r w:rsidRPr="00ED4D3E">
        <w:rPr>
          <w:rFonts w:ascii="Calibri" w:hAnsi="Calibri" w:cs="Calibri"/>
          <w:noProof/>
          <w:color w:val="000000"/>
          <w:spacing w:val="-7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w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umowie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grupowego</w:t>
      </w:r>
      <w:r w:rsidRPr="00ED4D3E">
        <w:rPr>
          <w:rFonts w:ascii="Calibri" w:hAnsi="Calibri" w:cs="Calibri"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ubezpieczenia:</w:t>
      </w:r>
    </w:p>
    <w:tbl>
      <w:tblPr>
        <w:tblpPr w:leftFromText="180" w:rightFromText="180" w:vertAnchor="page" w:horzAnchor="margin" w:tblpY="7109"/>
        <w:tblW w:w="10080" w:type="dxa"/>
        <w:tblLayout w:type="fixed"/>
        <w:tblLook w:val="04A0" w:firstRow="1" w:lastRow="0" w:firstColumn="1" w:lastColumn="0" w:noHBand="0" w:noVBand="1"/>
      </w:tblPr>
      <w:tblGrid>
        <w:gridCol w:w="3594"/>
        <w:gridCol w:w="3215"/>
        <w:gridCol w:w="3271"/>
      </w:tblGrid>
      <w:tr w:rsidR="007D2A8E" w14:paraId="50907A12" w14:textId="77777777" w:rsidTr="007D2A8E">
        <w:trPr>
          <w:trHeight w:hRule="exact" w:val="297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148E898" w14:textId="77777777" w:rsidR="007D2A8E" w:rsidRDefault="007D2A8E" w:rsidP="007D2A8E">
            <w:pPr>
              <w:spacing w:after="0" w:line="263" w:lineRule="exact"/>
              <w:ind w:left="108" w:right="-239"/>
            </w:pPr>
            <w:bookmarkStart w:id="0" w:name="1"/>
            <w:bookmarkEnd w:id="0"/>
            <w:r>
              <w:rPr>
                <w:rFonts w:ascii="Source Sans Pro" w:hAnsi="Source Sans Pro" w:cs="Source Sans Pro"/>
                <w:b/>
                <w:noProof/>
                <w:color w:val="000000"/>
                <w:w w:val="95"/>
                <w:sz w:val="18"/>
              </w:rPr>
              <w:t>Nazwa</w:t>
            </w:r>
            <w:r>
              <w:rPr>
                <w:rFonts w:ascii="Calibri" w:hAnsi="Calibri" w:cs="Calibri"/>
                <w:b/>
                <w:noProof/>
                <w:color w:val="000000"/>
                <w:spacing w:val="-7"/>
                <w:sz w:val="18"/>
              </w:rPr>
              <w:t> </w:t>
            </w:r>
            <w:r>
              <w:rPr>
                <w:rFonts w:ascii="Source Sans Pro" w:hAnsi="Source Sans Pro" w:cs="Source Sans Pro"/>
                <w:b/>
                <w:noProof/>
                <w:color w:val="000000"/>
                <w:w w:val="95"/>
                <w:sz w:val="18"/>
              </w:rPr>
              <w:t>ubezpieczenia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5100E60" w14:textId="77777777" w:rsidR="007D2A8E" w:rsidRDefault="007D2A8E" w:rsidP="007D2A8E">
            <w:pPr>
              <w:spacing w:after="0" w:line="263" w:lineRule="exact"/>
              <w:ind w:left="108" w:right="-239"/>
            </w:pPr>
            <w:r>
              <w:rPr>
                <w:rFonts w:ascii="Source Sans Pro" w:hAnsi="Source Sans Pro" w:cs="Source Sans Pro"/>
                <w:b/>
                <w:noProof/>
                <w:color w:val="000000"/>
                <w:w w:val="95"/>
                <w:sz w:val="18"/>
              </w:rPr>
              <w:t>Kwota</w:t>
            </w:r>
            <w:r>
              <w:rPr>
                <w:rFonts w:ascii="Calibri" w:hAnsi="Calibri" w:cs="Calibri"/>
                <w:b/>
                <w:noProof/>
                <w:color w:val="000000"/>
                <w:spacing w:val="-4"/>
                <w:sz w:val="18"/>
              </w:rPr>
              <w:t> </w:t>
            </w:r>
            <w:r>
              <w:rPr>
                <w:rFonts w:ascii="Source Sans Pro" w:hAnsi="Source Sans Pro" w:cs="Source Sans Pro"/>
                <w:b/>
                <w:noProof/>
                <w:color w:val="000000"/>
                <w:spacing w:val="-1"/>
                <w:w w:val="95"/>
                <w:sz w:val="18"/>
              </w:rPr>
              <w:t>składki**</w:t>
            </w: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40435CB" w14:textId="77777777" w:rsidR="007D2A8E" w:rsidRDefault="007D2A8E" w:rsidP="007D2A8E">
            <w:pPr>
              <w:spacing w:after="0" w:line="263" w:lineRule="exact"/>
              <w:ind w:left="108" w:right="-239"/>
            </w:pPr>
            <w:r>
              <w:rPr>
                <w:rFonts w:ascii="Source Sans Pro" w:hAnsi="Source Sans Pro" w:cs="Source Sans Pro"/>
                <w:b/>
                <w:noProof/>
                <w:color w:val="000000"/>
                <w:w w:val="95"/>
                <w:sz w:val="18"/>
              </w:rPr>
              <w:t>Polisa/polisy</w:t>
            </w:r>
            <w:r>
              <w:rPr>
                <w:rFonts w:ascii="Calibri" w:hAnsi="Calibri" w:cs="Calibri"/>
                <w:b/>
                <w:noProof/>
                <w:color w:val="000000"/>
                <w:spacing w:val="-6"/>
                <w:sz w:val="18"/>
              </w:rPr>
              <w:t> </w:t>
            </w:r>
            <w:r>
              <w:rPr>
                <w:rFonts w:ascii="Source Sans Pro" w:hAnsi="Source Sans Pro" w:cs="Source Sans Pro"/>
                <w:b/>
                <w:noProof/>
                <w:color w:val="000000"/>
                <w:spacing w:val="-1"/>
                <w:w w:val="95"/>
                <w:sz w:val="18"/>
              </w:rPr>
              <w:t>nr</w:t>
            </w:r>
          </w:p>
        </w:tc>
      </w:tr>
      <w:tr w:rsidR="007D2A8E" w:rsidRPr="007D2A8E" w14:paraId="20AEB31A" w14:textId="77777777" w:rsidTr="007D2A8E">
        <w:trPr>
          <w:trHeight w:hRule="exact" w:val="294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51A7EFC3" w14:textId="77777777" w:rsidR="007D2A8E" w:rsidRPr="00ED4D3E" w:rsidRDefault="007D2A8E" w:rsidP="007D2A8E">
            <w:pPr>
              <w:spacing w:after="0" w:line="263" w:lineRule="exact"/>
              <w:ind w:left="108" w:right="-239"/>
              <w:rPr>
                <w:lang w:val="pl-PL"/>
              </w:rPr>
            </w:pPr>
            <w:r w:rsidRPr="00ED4D3E"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 xml:space="preserve">PZU na </w:t>
            </w: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>Ż</w:t>
            </w:r>
            <w:r w:rsidRPr="00ED4D3E"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>ycie</w:t>
            </w: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 xml:space="preserve"> PLUS</w:t>
            </w:r>
            <w:r w:rsidRPr="00ED4D3E"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 xml:space="preserve"> 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2A5E2E8" w14:textId="51A42211" w:rsidR="007D2A8E" w:rsidRPr="00ED4D3E" w:rsidRDefault="007D2A8E" w:rsidP="007D2A8E">
            <w:pPr>
              <w:spacing w:line="263" w:lineRule="exact"/>
              <w:rPr>
                <w:lang w:val="pl-PL"/>
              </w:rPr>
            </w:pPr>
            <w:r>
              <w:rPr>
                <w:lang w:val="pl-PL"/>
              </w:rPr>
              <w:t xml:space="preserve"> </w:t>
            </w: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0FEBAAC" w14:textId="77777777" w:rsidR="007D2A8E" w:rsidRDefault="007D2A8E" w:rsidP="007D2A8E">
            <w:pPr>
              <w:spacing w:line="263" w:lineRule="exact"/>
              <w:rPr>
                <w:lang w:val="pl-PL"/>
              </w:rPr>
            </w:pPr>
          </w:p>
          <w:p w14:paraId="674C0A89" w14:textId="77777777" w:rsidR="007D2A8E" w:rsidRDefault="007D2A8E" w:rsidP="007D2A8E">
            <w:pPr>
              <w:spacing w:line="263" w:lineRule="exact"/>
              <w:rPr>
                <w:lang w:val="pl-PL"/>
              </w:rPr>
            </w:pPr>
          </w:p>
          <w:p w14:paraId="6B3D107E" w14:textId="77777777" w:rsidR="007D2A8E" w:rsidRPr="00ED4D3E" w:rsidRDefault="007D2A8E" w:rsidP="007D2A8E">
            <w:pPr>
              <w:spacing w:line="263" w:lineRule="exact"/>
              <w:rPr>
                <w:lang w:val="pl-PL"/>
              </w:rPr>
            </w:pPr>
          </w:p>
        </w:tc>
      </w:tr>
      <w:tr w:rsidR="007D2A8E" w14:paraId="2ED470BE" w14:textId="77777777" w:rsidTr="007D2A8E">
        <w:trPr>
          <w:trHeight w:hRule="exact" w:val="297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919B3B3" w14:textId="77777777" w:rsidR="007D2A8E" w:rsidRDefault="007D2A8E" w:rsidP="007D2A8E">
            <w:pPr>
              <w:spacing w:after="0" w:line="266" w:lineRule="exact"/>
              <w:ind w:left="108" w:right="-239"/>
            </w:pP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</w:rPr>
              <w:t>PZU</w:t>
            </w:r>
            <w:r>
              <w:rPr>
                <w:rFonts w:ascii="Calibri" w:hAnsi="Calibri" w:cs="Calibri"/>
                <w:noProof/>
                <w:color w:val="000000"/>
                <w:spacing w:val="-6"/>
                <w:sz w:val="18"/>
              </w:rPr>
              <w:t> </w:t>
            </w: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</w:rPr>
              <w:t>W</w:t>
            </w:r>
            <w:r>
              <w:rPr>
                <w:rFonts w:ascii="Calibri" w:hAnsi="Calibri" w:cs="Calibri"/>
                <w:noProof/>
                <w:color w:val="000000"/>
                <w:spacing w:val="-5"/>
                <w:sz w:val="18"/>
              </w:rPr>
              <w:t> </w:t>
            </w:r>
            <w:r>
              <w:rPr>
                <w:rFonts w:ascii="Source Sans Pro" w:hAnsi="Source Sans Pro" w:cs="Source Sans Pro"/>
                <w:noProof/>
                <w:color w:val="000000"/>
                <w:sz w:val="18"/>
              </w:rPr>
              <w:t>RAZIE</w:t>
            </w:r>
            <w:r>
              <w:rPr>
                <w:rFonts w:ascii="Calibri" w:hAnsi="Calibri" w:cs="Calibri"/>
                <w:noProof/>
                <w:color w:val="000000"/>
                <w:spacing w:val="-4"/>
                <w:sz w:val="18"/>
              </w:rPr>
              <w:t> </w:t>
            </w: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</w:rPr>
              <w:t>WYPADKU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A0FD044" w14:textId="77777777" w:rsidR="007D2A8E" w:rsidRDefault="007D2A8E" w:rsidP="007D2A8E">
            <w:pPr>
              <w:spacing w:line="266" w:lineRule="exact"/>
            </w:pP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BB58C4E" w14:textId="77777777" w:rsidR="007D2A8E" w:rsidRDefault="007D2A8E" w:rsidP="007D2A8E">
            <w:pPr>
              <w:spacing w:line="266" w:lineRule="exact"/>
            </w:pPr>
          </w:p>
        </w:tc>
      </w:tr>
      <w:tr w:rsidR="007D2A8E" w14:paraId="0B8E7378" w14:textId="77777777" w:rsidTr="007D2A8E">
        <w:trPr>
          <w:trHeight w:hRule="exact" w:val="297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6F5EBC9" w14:textId="77777777" w:rsidR="007D2A8E" w:rsidRDefault="007D2A8E" w:rsidP="007D2A8E">
            <w:pPr>
              <w:spacing w:after="0" w:line="263" w:lineRule="exact"/>
              <w:ind w:left="108" w:right="-239"/>
            </w:pPr>
            <w:r>
              <w:t>PZU OCHRONA DLA DZIECKA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36351CA" w14:textId="77777777" w:rsidR="007D2A8E" w:rsidRDefault="007D2A8E" w:rsidP="007D2A8E">
            <w:pPr>
              <w:spacing w:line="263" w:lineRule="exact"/>
            </w:pP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54458F11" w14:textId="77777777" w:rsidR="007D2A8E" w:rsidRDefault="007D2A8E" w:rsidP="007D2A8E">
            <w:pPr>
              <w:spacing w:line="263" w:lineRule="exact"/>
            </w:pPr>
          </w:p>
        </w:tc>
      </w:tr>
      <w:tr w:rsidR="007D2A8E" w14:paraId="7BAA4FF5" w14:textId="77777777" w:rsidTr="007D2A8E">
        <w:trPr>
          <w:trHeight w:hRule="exact" w:val="294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2F07278" w14:textId="77777777" w:rsidR="007D2A8E" w:rsidRDefault="007D2A8E" w:rsidP="007D2A8E">
            <w:pPr>
              <w:spacing w:after="0" w:line="263" w:lineRule="exact"/>
              <w:ind w:left="108" w:right="-239"/>
            </w:pP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</w:rPr>
              <w:t>PZU WSPRACIE DLA RODZINY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D64686C" w14:textId="77777777" w:rsidR="007D2A8E" w:rsidRDefault="007D2A8E" w:rsidP="007D2A8E">
            <w:pPr>
              <w:spacing w:line="263" w:lineRule="exact"/>
            </w:pP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006B067" w14:textId="77777777" w:rsidR="007D2A8E" w:rsidRDefault="007D2A8E" w:rsidP="007D2A8E">
            <w:pPr>
              <w:spacing w:line="263" w:lineRule="exact"/>
            </w:pPr>
          </w:p>
        </w:tc>
      </w:tr>
      <w:tr w:rsidR="007D2A8E" w:rsidRPr="007D2A8E" w14:paraId="533BEE47" w14:textId="77777777" w:rsidTr="007D2A8E">
        <w:trPr>
          <w:trHeight w:hRule="exact" w:val="297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FCA6376" w14:textId="77777777" w:rsidR="007D2A8E" w:rsidRPr="00ED4D3E" w:rsidRDefault="007D2A8E" w:rsidP="007D2A8E">
            <w:pPr>
              <w:spacing w:after="0" w:line="266" w:lineRule="exact"/>
              <w:ind w:left="108" w:right="-239"/>
              <w:rPr>
                <w:lang w:val="pl-PL"/>
              </w:rPr>
            </w:pPr>
            <w:r w:rsidRPr="00ED4D3E">
              <w:rPr>
                <w:lang w:val="pl-PL"/>
              </w:rPr>
              <w:t>PZU Wsparcie na wypadek n</w:t>
            </w:r>
            <w:r>
              <w:rPr>
                <w:lang w:val="pl-PL"/>
              </w:rPr>
              <w:t>owotworu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25690A4" w14:textId="77777777" w:rsidR="007D2A8E" w:rsidRPr="00ED4D3E" w:rsidRDefault="007D2A8E" w:rsidP="007D2A8E">
            <w:pPr>
              <w:spacing w:line="266" w:lineRule="exact"/>
              <w:rPr>
                <w:lang w:val="pl-PL"/>
              </w:rPr>
            </w:pP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F7B732" w14:textId="77777777" w:rsidR="007D2A8E" w:rsidRPr="00ED4D3E" w:rsidRDefault="007D2A8E" w:rsidP="007D2A8E">
            <w:pPr>
              <w:spacing w:line="266" w:lineRule="exact"/>
              <w:rPr>
                <w:lang w:val="pl-PL"/>
              </w:rPr>
            </w:pPr>
          </w:p>
        </w:tc>
      </w:tr>
      <w:tr w:rsidR="007D2A8E" w14:paraId="0EAF8409" w14:textId="77777777" w:rsidTr="007D2A8E">
        <w:trPr>
          <w:trHeight w:hRule="exact" w:val="297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D30F009" w14:textId="77777777" w:rsidR="007D2A8E" w:rsidRDefault="007D2A8E" w:rsidP="007D2A8E">
            <w:pPr>
              <w:spacing w:after="0" w:line="263" w:lineRule="exact"/>
              <w:ind w:left="108" w:right="-239"/>
            </w:pP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</w:rPr>
              <w:t>PZU Wsparcie po wypadku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97565BC" w14:textId="77777777" w:rsidR="007D2A8E" w:rsidRDefault="007D2A8E" w:rsidP="007D2A8E">
            <w:pPr>
              <w:spacing w:line="263" w:lineRule="exact"/>
            </w:pP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7CC9651" w14:textId="77777777" w:rsidR="007D2A8E" w:rsidRDefault="007D2A8E" w:rsidP="007D2A8E">
            <w:pPr>
              <w:spacing w:line="263" w:lineRule="exact"/>
            </w:pPr>
          </w:p>
        </w:tc>
      </w:tr>
      <w:tr w:rsidR="007D2A8E" w:rsidRPr="007D2A8E" w14:paraId="1A3D7506" w14:textId="77777777" w:rsidTr="007D2A8E">
        <w:trPr>
          <w:trHeight w:hRule="exact" w:val="297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E69023E" w14:textId="77777777" w:rsidR="007D2A8E" w:rsidRPr="007D2A8E" w:rsidRDefault="007D2A8E" w:rsidP="007D2A8E">
            <w:pPr>
              <w:spacing w:after="0" w:line="263" w:lineRule="exact"/>
              <w:ind w:left="108" w:right="-239"/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</w:pPr>
            <w:r w:rsidRPr="007D2A8E"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 xml:space="preserve">PZU </w:t>
            </w:r>
            <w:r w:rsidRPr="00ED4D3E"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>Wsparcie d</w:t>
            </w: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>la bliskich Plus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D87EE79" w14:textId="77777777" w:rsidR="007D2A8E" w:rsidRDefault="007D2A8E" w:rsidP="007D2A8E">
            <w:pPr>
              <w:spacing w:line="263" w:lineRule="exact"/>
              <w:rPr>
                <w:lang w:val="pl-PL"/>
              </w:rPr>
            </w:pPr>
          </w:p>
          <w:p w14:paraId="02D46BCE" w14:textId="77777777" w:rsidR="007D2A8E" w:rsidRDefault="007D2A8E" w:rsidP="007D2A8E">
            <w:pPr>
              <w:spacing w:line="263" w:lineRule="exact"/>
              <w:rPr>
                <w:lang w:val="pl-PL"/>
              </w:rPr>
            </w:pPr>
          </w:p>
          <w:p w14:paraId="2A387B21" w14:textId="77777777" w:rsidR="007D2A8E" w:rsidRDefault="007D2A8E" w:rsidP="007D2A8E">
            <w:pPr>
              <w:spacing w:line="263" w:lineRule="exact"/>
              <w:rPr>
                <w:lang w:val="pl-PL"/>
              </w:rPr>
            </w:pPr>
          </w:p>
          <w:p w14:paraId="53D86ACB" w14:textId="77777777" w:rsidR="007D2A8E" w:rsidRPr="007D2A8E" w:rsidRDefault="007D2A8E" w:rsidP="007D2A8E">
            <w:pPr>
              <w:spacing w:line="263" w:lineRule="exact"/>
              <w:rPr>
                <w:lang w:val="pl-PL"/>
              </w:rPr>
            </w:pP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085DB5E" w14:textId="77777777" w:rsidR="007D2A8E" w:rsidRPr="007D2A8E" w:rsidRDefault="007D2A8E" w:rsidP="007D2A8E">
            <w:pPr>
              <w:spacing w:line="263" w:lineRule="exact"/>
              <w:rPr>
                <w:lang w:val="pl-PL"/>
              </w:rPr>
            </w:pPr>
          </w:p>
        </w:tc>
      </w:tr>
    </w:tbl>
    <w:p w14:paraId="5A3DDA10" w14:textId="427B9D49" w:rsidR="00281BFB" w:rsidRPr="00ED4D3E" w:rsidRDefault="00281BFB" w:rsidP="005A76FB">
      <w:pPr>
        <w:spacing w:after="0" w:line="259" w:lineRule="exact"/>
        <w:ind w:left="60"/>
        <w:rPr>
          <w:lang w:val="pl-PL"/>
        </w:rPr>
      </w:pPr>
    </w:p>
    <w:p w14:paraId="30C952BB" w14:textId="77777777" w:rsidR="00281BFB" w:rsidRPr="00ED4D3E" w:rsidRDefault="00281BFB" w:rsidP="005A76FB">
      <w:pPr>
        <w:widowControl/>
        <w:rPr>
          <w:lang w:val="pl-PL"/>
        </w:rPr>
        <w:sectPr w:rsidR="00281BFB" w:rsidRPr="00ED4D3E" w:rsidSect="005A76FB">
          <w:type w:val="continuous"/>
          <w:pgSz w:w="11906" w:h="16839"/>
          <w:pgMar w:top="1357" w:right="996" w:bottom="1117" w:left="1356" w:header="0" w:footer="0" w:gutter="0"/>
          <w:cols w:space="708" w:equalWidth="0">
            <w:col w:w="9553" w:space="0"/>
          </w:cols>
          <w:docGrid w:type="lines" w:linePitch="312"/>
        </w:sectPr>
      </w:pPr>
    </w:p>
    <w:p w14:paraId="36779FCF" w14:textId="77777777" w:rsidR="00281BFB" w:rsidRPr="00ED4D3E" w:rsidRDefault="00281BFB" w:rsidP="005A76FB">
      <w:pPr>
        <w:spacing w:after="0" w:line="240" w:lineRule="exact"/>
        <w:ind w:left="60"/>
        <w:rPr>
          <w:lang w:val="pl-PL"/>
        </w:rPr>
      </w:pPr>
    </w:p>
    <w:p w14:paraId="263A93CE" w14:textId="77777777" w:rsidR="00281BFB" w:rsidRPr="00ED4D3E" w:rsidRDefault="00281BFB" w:rsidP="005A76FB">
      <w:pPr>
        <w:spacing w:after="0" w:line="240" w:lineRule="exact"/>
        <w:ind w:left="60"/>
        <w:rPr>
          <w:lang w:val="pl-PL"/>
        </w:rPr>
      </w:pPr>
    </w:p>
    <w:p w14:paraId="304503E1" w14:textId="77777777" w:rsidR="00281BFB" w:rsidRPr="00ED4D3E" w:rsidRDefault="00281BFB" w:rsidP="005A76FB">
      <w:pPr>
        <w:spacing w:after="0" w:line="240" w:lineRule="exact"/>
        <w:ind w:left="60"/>
        <w:rPr>
          <w:lang w:val="pl-PL"/>
        </w:rPr>
      </w:pPr>
    </w:p>
    <w:p w14:paraId="62B2917F" w14:textId="69228C82" w:rsidR="00281BFB" w:rsidRPr="00ED4D3E" w:rsidRDefault="00281BFB" w:rsidP="005A76FB">
      <w:pPr>
        <w:spacing w:after="0" w:line="240" w:lineRule="exact"/>
        <w:ind w:left="60"/>
        <w:rPr>
          <w:lang w:val="pl-PL"/>
        </w:rPr>
      </w:pPr>
    </w:p>
    <w:p w14:paraId="7784AF44" w14:textId="1FE8DCDF" w:rsidR="00281BFB" w:rsidRPr="00ED4D3E" w:rsidRDefault="00281BFB" w:rsidP="005A76FB">
      <w:pPr>
        <w:spacing w:after="0" w:line="473" w:lineRule="exact"/>
        <w:ind w:left="60"/>
        <w:rPr>
          <w:lang w:val="pl-PL"/>
        </w:rPr>
      </w:pPr>
    </w:p>
    <w:p w14:paraId="59033DBF" w14:textId="7359863B" w:rsidR="00281BFB" w:rsidRDefault="00281BFB" w:rsidP="005A76FB">
      <w:pPr>
        <w:spacing w:after="0" w:line="240" w:lineRule="exact"/>
        <w:ind w:left="60" w:firstLine="6410"/>
        <w:rPr>
          <w:lang w:val="pl-PL"/>
        </w:rPr>
      </w:pPr>
    </w:p>
    <w:p w14:paraId="2C85CBFF" w14:textId="6410FA2E" w:rsidR="00976AA7" w:rsidRDefault="00976AA7" w:rsidP="005A76FB">
      <w:pPr>
        <w:spacing w:after="0" w:line="240" w:lineRule="exact"/>
        <w:ind w:left="60" w:firstLine="6410"/>
        <w:rPr>
          <w:lang w:val="pl-PL"/>
        </w:rPr>
      </w:pPr>
    </w:p>
    <w:p w14:paraId="3E98F3CA" w14:textId="4C7F7B25" w:rsidR="00976AA7" w:rsidRDefault="007D2A8E" w:rsidP="005A76FB">
      <w:pPr>
        <w:spacing w:after="0" w:line="240" w:lineRule="exact"/>
        <w:ind w:left="60" w:firstLine="6410"/>
        <w:rPr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098D23B" wp14:editId="61D3E20C">
                <wp:simplePos x="0" y="0"/>
                <wp:positionH relativeFrom="margin">
                  <wp:posOffset>6055115</wp:posOffset>
                </wp:positionH>
                <wp:positionV relativeFrom="page">
                  <wp:posOffset>6704148</wp:posOffset>
                </wp:positionV>
                <wp:extent cx="12065" cy="144780"/>
                <wp:effectExtent l="0" t="0" r="26035" b="26670"/>
                <wp:wrapNone/>
                <wp:docPr id="1767222322" name="WS_polygon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44780"/>
                        </a:xfrm>
                        <a:custGeom>
                          <a:avLst/>
                          <a:gdLst>
                            <a:gd name="T0" fmla="*/ 48 w 96"/>
                            <a:gd name="T1" fmla="*/ 0 h 1140"/>
                            <a:gd name="T2" fmla="*/ 48 w 96"/>
                            <a:gd name="T3" fmla="*/ 0 h 1140"/>
                            <a:gd name="T4" fmla="*/ 48 w 96"/>
                            <a:gd name="T5" fmla="*/ 1140 h 11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6" h="1140">
                              <a:moveTo>
                                <a:pt x="48" y="0"/>
                              </a:moveTo>
                              <a:lnTo>
                                <a:pt x="48" y="0"/>
                              </a:lnTo>
                              <a:lnTo>
                                <a:pt x="48" y="114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AE893" id="WS_polygon204" o:spid="_x0000_s1026" style="position:absolute;margin-left:476.8pt;margin-top:527.9pt;width:.95pt;height:11.4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coordsize="96,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" path="m48,r,l48,1140e" strokeweight="1pt">
                <v:fill opacity="0"/>
                <v:stroke joinstyle="miter"/>
                <v:path o:connecttype="custom" o:connectlocs="6033,0;6033,0;6033,144780" o:connectangles="0,0,0"/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EBF327F" wp14:editId="525A40F3">
                <wp:simplePos x="0" y="0"/>
                <wp:positionH relativeFrom="page">
                  <wp:posOffset>5060680</wp:posOffset>
                </wp:positionH>
                <wp:positionV relativeFrom="page">
                  <wp:posOffset>6706147</wp:posOffset>
                </wp:positionV>
                <wp:extent cx="12065" cy="144780"/>
                <wp:effectExtent l="6985" t="9525" r="9525" b="7620"/>
                <wp:wrapNone/>
                <wp:docPr id="1538839502" name="WS_polygon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44780"/>
                        </a:xfrm>
                        <a:custGeom>
                          <a:avLst/>
                          <a:gdLst>
                            <a:gd name="T0" fmla="*/ 48 w 96"/>
                            <a:gd name="T1" fmla="*/ 0 h 1140"/>
                            <a:gd name="T2" fmla="*/ 48 w 96"/>
                            <a:gd name="T3" fmla="*/ 0 h 1140"/>
                            <a:gd name="T4" fmla="*/ 48 w 96"/>
                            <a:gd name="T5" fmla="*/ 1140 h 11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6" h="1140">
                              <a:moveTo>
                                <a:pt x="48" y="0"/>
                              </a:moveTo>
                              <a:lnTo>
                                <a:pt x="48" y="0"/>
                              </a:lnTo>
                              <a:lnTo>
                                <a:pt x="48" y="114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142D2" id="WS_polygon200" o:spid="_x0000_s1026" style="position:absolute;margin-left:398.5pt;margin-top:528.05pt;width:.95pt;height:11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,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" path="m48,r,l48,1140e" strokeweight="1pt">
                <v:fill opacity="0"/>
                <v:stroke joinstyle="miter"/>
                <v:path o:connecttype="custom" o:connectlocs="6033,0;6033,0;6033,144780" o:connectangles="0,0,0"/>
                <w10:wrap anchorx="page" anchory="page"/>
              </v:shape>
            </w:pict>
          </mc:Fallback>
        </mc:AlternateContent>
      </w:r>
    </w:p>
    <w:p w14:paraId="2A96A8BF" w14:textId="221F461C" w:rsidR="00976AA7" w:rsidRDefault="007D2A8E" w:rsidP="00976AA7">
      <w:pPr>
        <w:spacing w:after="0" w:line="222" w:lineRule="exact"/>
        <w:ind w:left="60" w:firstLine="6410"/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9CFB70" wp14:editId="4C2CD327">
                <wp:simplePos x="0" y="0"/>
                <wp:positionH relativeFrom="margin">
                  <wp:align>right</wp:align>
                </wp:positionH>
                <wp:positionV relativeFrom="page">
                  <wp:posOffset>6839484</wp:posOffset>
                </wp:positionV>
                <wp:extent cx="1856740" cy="12065"/>
                <wp:effectExtent l="0" t="0" r="10160" b="26035"/>
                <wp:wrapNone/>
                <wp:docPr id="637105257" name="WS_polygon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12065"/>
                        </a:xfrm>
                        <a:custGeom>
                          <a:avLst/>
                          <a:gdLst>
                            <a:gd name="T0" fmla="*/ 0 w 14618"/>
                            <a:gd name="T1" fmla="*/ 48 h 96"/>
                            <a:gd name="T2" fmla="*/ 0 w 14618"/>
                            <a:gd name="T3" fmla="*/ 48 h 96"/>
                            <a:gd name="T4" fmla="*/ 14618 w 14618"/>
                            <a:gd name="T5" fmla="*/ 48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4618" h="96">
                              <a:moveTo>
                                <a:pt x="0" y="48"/>
                              </a:moveTo>
                              <a:lnTo>
                                <a:pt x="0" y="48"/>
                              </a:lnTo>
                              <a:lnTo>
                                <a:pt x="14618" y="48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CE744" id="WS_polygon203" o:spid="_x0000_s1026" style="position:absolute;margin-left:95pt;margin-top:538.55pt;width:146.2pt;height:.9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coordsize="14618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" path="m,48r,l14618,48e" strokeweight="1pt">
                <v:fill opacity="0"/>
                <v:stroke joinstyle="miter"/>
                <v:path o:connecttype="custom" o:connectlocs="0,6033;0,6033;1856740,6033" o:connectangles="0,0,0"/>
                <w10:wrap anchorx="margin" anchory="page"/>
              </v:shape>
            </w:pict>
          </mc:Fallback>
        </mc:AlternateContent>
      </w:r>
    </w:p>
    <w:p w14:paraId="10252628" w14:textId="7C357A02" w:rsidR="00976AA7" w:rsidRPr="00ED4D3E" w:rsidRDefault="00976AA7" w:rsidP="00976AA7">
      <w:pPr>
        <w:spacing w:after="0" w:line="222" w:lineRule="exact"/>
        <w:ind w:left="60" w:firstLine="6410"/>
        <w:rPr>
          <w:lang w:val="pl-PL"/>
        </w:rPr>
      </w:pP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Data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i</w:t>
      </w:r>
      <w:r w:rsidRPr="00ED4D3E">
        <w:rPr>
          <w:rFonts w:ascii="Calibri" w:hAnsi="Calibri" w:cs="Calibri"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czytelny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podpis</w:t>
      </w:r>
      <w:r w:rsidRPr="00ED4D3E">
        <w:rPr>
          <w:rFonts w:ascii="Calibri" w:hAnsi="Calibri" w:cs="Calibri"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pracownika</w:t>
      </w:r>
    </w:p>
    <w:p w14:paraId="40139C27" w14:textId="77777777" w:rsidR="00976AA7" w:rsidRPr="00ED4D3E" w:rsidRDefault="00976AA7" w:rsidP="005A76FB">
      <w:pPr>
        <w:spacing w:after="0" w:line="240" w:lineRule="exact"/>
        <w:ind w:left="60" w:firstLine="6410"/>
        <w:rPr>
          <w:lang w:val="pl-PL"/>
        </w:rPr>
      </w:pPr>
    </w:p>
    <w:p w14:paraId="6C64A0BA" w14:textId="102A6D6D" w:rsidR="00281BFB" w:rsidRPr="00ED4D3E" w:rsidRDefault="00000000" w:rsidP="005A76FB">
      <w:pPr>
        <w:spacing w:after="0" w:line="439" w:lineRule="exact"/>
        <w:ind w:left="60"/>
        <w:rPr>
          <w:lang w:val="pl-PL"/>
        </w:rPr>
      </w:pP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*</w:t>
      </w:r>
      <w:r w:rsidRPr="00ED4D3E">
        <w:rPr>
          <w:rFonts w:ascii="Calibri" w:hAnsi="Calibri" w:cs="Calibri"/>
          <w:b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Oświadczenie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składane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pracodawcy,</w:t>
      </w:r>
      <w:r w:rsidRPr="00ED4D3E">
        <w:rPr>
          <w:rFonts w:ascii="Calibri" w:hAnsi="Calibri" w:cs="Calibri"/>
          <w:b/>
          <w:noProof/>
          <w:color w:val="000000"/>
          <w:spacing w:val="-1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brak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konieczności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przesyłania</w:t>
      </w:r>
      <w:r w:rsidRPr="00ED4D3E">
        <w:rPr>
          <w:rFonts w:ascii="Calibri" w:hAnsi="Calibri" w:cs="Calibri"/>
          <w:b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2"/>
          <w:w w:val="95"/>
          <w:sz w:val="18"/>
          <w:lang w:val="pl-PL"/>
        </w:rPr>
        <w:t>do</w:t>
      </w:r>
      <w:r w:rsidRPr="00ED4D3E">
        <w:rPr>
          <w:rFonts w:ascii="Calibri" w:hAnsi="Calibri" w:cs="Calibri"/>
          <w:b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PZU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Życie</w:t>
      </w:r>
      <w:r w:rsidRPr="00ED4D3E">
        <w:rPr>
          <w:rFonts w:ascii="Calibri" w:hAnsi="Calibri" w:cs="Calibri"/>
          <w:b/>
          <w:noProof/>
          <w:color w:val="000000"/>
          <w:spacing w:val="-7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SA.</w:t>
      </w:r>
    </w:p>
    <w:p w14:paraId="6B76DF54" w14:textId="77777777" w:rsidR="00281BFB" w:rsidRPr="00ED4D3E" w:rsidRDefault="00000000" w:rsidP="005A76FB">
      <w:pPr>
        <w:spacing w:after="0" w:line="226" w:lineRule="exact"/>
        <w:ind w:left="60"/>
        <w:rPr>
          <w:lang w:val="pl-PL"/>
        </w:rPr>
      </w:pP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**</w:t>
      </w:r>
      <w:r w:rsidRPr="00ED4D3E">
        <w:rPr>
          <w:rFonts w:ascii="Calibri" w:hAnsi="Calibri" w:cs="Calibri"/>
          <w:b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Suma</w:t>
      </w:r>
      <w:r w:rsidRPr="00ED4D3E">
        <w:rPr>
          <w:rFonts w:ascii="Calibri" w:hAnsi="Calibri" w:cs="Calibri"/>
          <w:b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składek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za</w:t>
      </w:r>
      <w:r w:rsidRPr="00ED4D3E">
        <w:rPr>
          <w:rFonts w:ascii="Calibri" w:hAnsi="Calibri" w:cs="Calibri"/>
          <w:b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ubezpieczonego,</w:t>
      </w:r>
      <w:r w:rsidRPr="00ED4D3E">
        <w:rPr>
          <w:rFonts w:ascii="Calibri" w:hAnsi="Calibri" w:cs="Calibri"/>
          <w:b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ubezpieczonych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bliskich</w:t>
      </w:r>
      <w:r w:rsidRPr="00ED4D3E">
        <w:rPr>
          <w:rFonts w:ascii="Calibri" w:hAnsi="Calibri" w:cs="Calibri"/>
          <w:b/>
          <w:noProof/>
          <w:color w:val="000000"/>
          <w:spacing w:val="-7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oraz</w:t>
      </w:r>
      <w:r w:rsidRPr="00ED4D3E">
        <w:rPr>
          <w:rFonts w:ascii="Calibri" w:hAnsi="Calibri" w:cs="Calibri"/>
          <w:b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współubezpieczonych.</w:t>
      </w:r>
    </w:p>
    <w:sectPr w:rsidR="00281BFB" w:rsidRPr="00ED4D3E" w:rsidSect="005A76FB">
      <w:type w:val="continuous"/>
      <w:pgSz w:w="11906" w:h="16839"/>
      <w:pgMar w:top="1357" w:right="996" w:bottom="1117" w:left="1356" w:header="0" w:footer="0" w:gutter="0"/>
      <w:cols w:space="708" w:equalWidth="0">
        <w:col w:w="9553" w:space="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20B41" w14:textId="77777777" w:rsidR="00F15518" w:rsidRDefault="00F15518">
      <w:pPr>
        <w:spacing w:after="0" w:line="240" w:lineRule="auto"/>
      </w:pPr>
      <w:r>
        <w:separator/>
      </w:r>
    </w:p>
  </w:endnote>
  <w:endnote w:type="continuationSeparator" w:id="0">
    <w:p w14:paraId="3291B0AA" w14:textId="77777777" w:rsidR="00F15518" w:rsidRDefault="00F15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B91F2" w14:textId="77777777" w:rsidR="00F15518" w:rsidRDefault="00F15518">
      <w:pPr>
        <w:spacing w:after="0" w:line="240" w:lineRule="auto"/>
      </w:pPr>
      <w:r>
        <w:separator/>
      </w:r>
    </w:p>
  </w:footnote>
  <w:footnote w:type="continuationSeparator" w:id="0">
    <w:p w14:paraId="51B43FF8" w14:textId="77777777" w:rsidR="00F15518" w:rsidRDefault="00F155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01F0F"/>
    <w:multiLevelType w:val="multilevel"/>
    <w:tmpl w:val="7B9A2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C77F5C"/>
    <w:multiLevelType w:val="multilevel"/>
    <w:tmpl w:val="7C66C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0977017">
    <w:abstractNumId w:val="0"/>
  </w:num>
  <w:num w:numId="2" w16cid:durableId="1973243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bordersDoNotSurroundHeader/>
  <w:bordersDoNotSurroundFooter/>
  <w:proofState w:spelling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E2F"/>
    <w:rsid w:val="00281BFB"/>
    <w:rsid w:val="00325E2F"/>
    <w:rsid w:val="005E4B99"/>
    <w:rsid w:val="007D2A8E"/>
    <w:rsid w:val="007F1C1F"/>
    <w:rsid w:val="00976AA7"/>
    <w:rsid w:val="00B11F42"/>
    <w:rsid w:val="00C67E10"/>
    <w:rsid w:val="00ED4D3E"/>
    <w:rsid w:val="00F1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5D12BA"/>
  <w15:docId w15:val="{C3C391A0-EF2A-4837-8A78-4B042833E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102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8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2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4</TotalTime>
  <Pages>1</Pages>
  <Words>141</Words>
  <Characters>850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Niedziela Agnieszka (Grupa PZU)</dc:creator>
  <cp:keywords/>
  <dc:description/>
  <cp:lastModifiedBy>Niedziela Agnieszka (Grupa PZU)</cp:lastModifiedBy>
  <cp:revision>2</cp:revision>
  <dcterms:created xsi:type="dcterms:W3CDTF">2025-04-27T16:02:00Z</dcterms:created>
  <dcterms:modified xsi:type="dcterms:W3CDTF">2025-04-27T16:02:00Z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2025-04-27T12:03:21Z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b228505a-64ff-4be7-bf0d-8cd11ffd384a</vt:lpwstr>
  </property>
  <property fmtid="{D5CDD505-2E9C-101B-9397-08002B2CF9AE}" pid="8" name="MSIP_Label_ad6fd914-8286-453e-8cdd-01ba4c22f429_ContentBits">
    <vt:lpwstr>0</vt:lpwstr>
  </property>
</Properties>
</file>