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X="-47" w:tblpY="3953"/>
        <w:tblW w:w="10080" w:type="dxa"/>
        <w:tblLayout w:type="fixed"/>
        <w:tblLook w:val="04A0" w:firstRow="1" w:lastRow="0" w:firstColumn="1" w:lastColumn="0" w:noHBand="0" w:noVBand="1"/>
      </w:tblPr>
      <w:tblGrid>
        <w:gridCol w:w="3594"/>
        <w:gridCol w:w="3215"/>
        <w:gridCol w:w="3271"/>
      </w:tblGrid>
      <w:tr w:rsidR="00AD10A2" w14:paraId="02DBE1FA" w14:textId="77777777" w:rsidTr="00ED4D3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C1117C1" w14:textId="77777777" w:rsidR="00000000" w:rsidRDefault="00000000" w:rsidP="005A76FB">
            <w:pPr>
              <w:spacing w:after="0" w:line="263" w:lineRule="exact"/>
              <w:ind w:left="108" w:right="-239"/>
            </w:pPr>
            <w:bookmarkStart w:id="0" w:name="1"/>
            <w:bookmarkEnd w:id="0"/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Nazwa</w:t>
            </w:r>
            <w:r>
              <w:rPr>
                <w:rFonts w:ascii="Calibri" w:hAnsi="Calibri" w:cs="Calibri"/>
                <w:b/>
                <w:noProof/>
                <w:color w:val="000000"/>
                <w:spacing w:val="-7"/>
                <w:sz w:val="18"/>
              </w:rPr>
              <w:t> </w:t>
            </w:r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ubezpieczenia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6C90CB8" w14:textId="77777777" w:rsidR="00000000" w:rsidRDefault="00000000" w:rsidP="005A76FB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Kwota</w:t>
            </w:r>
            <w:r>
              <w:rPr>
                <w:rFonts w:ascii="Calibri" w:hAnsi="Calibri" w:cs="Calibri"/>
                <w:b/>
                <w:noProof/>
                <w:color w:val="000000"/>
                <w:spacing w:val="-4"/>
                <w:sz w:val="18"/>
              </w:rPr>
              <w:t> </w:t>
            </w:r>
            <w:r>
              <w:rPr>
                <w:rFonts w:ascii="Source Sans Pro" w:hAnsi="Source Sans Pro" w:cs="Source Sans Pro"/>
                <w:b/>
                <w:noProof/>
                <w:color w:val="000000"/>
                <w:spacing w:val="-1"/>
                <w:w w:val="95"/>
                <w:sz w:val="18"/>
              </w:rPr>
              <w:t>składki**</w:t>
            </w: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9F9E53A" w14:textId="77777777" w:rsidR="00000000" w:rsidRDefault="00000000" w:rsidP="005A76FB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b/>
                <w:noProof/>
                <w:color w:val="000000"/>
                <w:w w:val="95"/>
                <w:sz w:val="18"/>
              </w:rPr>
              <w:t>Polisa/polisy</w:t>
            </w:r>
            <w:r>
              <w:rPr>
                <w:rFonts w:ascii="Calibri" w:hAnsi="Calibri" w:cs="Calibri"/>
                <w:b/>
                <w:noProof/>
                <w:color w:val="000000"/>
                <w:spacing w:val="-6"/>
                <w:sz w:val="18"/>
              </w:rPr>
              <w:t> </w:t>
            </w:r>
            <w:r>
              <w:rPr>
                <w:rFonts w:ascii="Source Sans Pro" w:hAnsi="Source Sans Pro" w:cs="Source Sans Pro"/>
                <w:b/>
                <w:noProof/>
                <w:color w:val="000000"/>
                <w:spacing w:val="-1"/>
                <w:w w:val="95"/>
                <w:sz w:val="18"/>
              </w:rPr>
              <w:t>nr</w:t>
            </w:r>
          </w:p>
        </w:tc>
      </w:tr>
      <w:tr w:rsidR="00AD10A2" w:rsidRPr="00ED4D3E" w14:paraId="55DD9EDE" w14:textId="77777777" w:rsidTr="00ED4D3E">
        <w:trPr>
          <w:trHeight w:hRule="exact" w:val="294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878E9B2" w14:textId="4941807E" w:rsidR="00000000" w:rsidRPr="00ED4D3E" w:rsidRDefault="00ED4D3E" w:rsidP="005A76FB">
            <w:pPr>
              <w:spacing w:after="0" w:line="263" w:lineRule="exact"/>
              <w:ind w:left="108" w:right="-239"/>
              <w:rPr>
                <w:lang w:val="pl-PL"/>
              </w:rPr>
            </w:pPr>
            <w:r w:rsidRPr="00ED4D3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 xml:space="preserve">PZU na 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>Ż</w:t>
            </w:r>
            <w:r w:rsidRPr="00ED4D3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>ycie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 xml:space="preserve"> PLUS</w:t>
            </w:r>
            <w:r w:rsidRPr="00ED4D3E"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 xml:space="preserve"> + Wsparcie d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  <w:lang w:val="pl-PL"/>
              </w:rPr>
              <w:t>la bliskich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1AA1C25" w14:textId="77777777" w:rsidR="00000000" w:rsidRPr="00ED4D3E" w:rsidRDefault="00000000" w:rsidP="005A76FB">
            <w:pPr>
              <w:spacing w:line="263" w:lineRule="exact"/>
              <w:rPr>
                <w:lang w:val="pl-PL"/>
              </w:rPr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43AA872" w14:textId="77777777" w:rsidR="00000000" w:rsidRDefault="00000000" w:rsidP="005A76FB">
            <w:pPr>
              <w:spacing w:line="263" w:lineRule="exact"/>
              <w:rPr>
                <w:lang w:val="pl-PL"/>
              </w:rPr>
            </w:pPr>
          </w:p>
          <w:p w14:paraId="0C89812E" w14:textId="77777777" w:rsidR="00ED4D3E" w:rsidRDefault="00ED4D3E" w:rsidP="005A76FB">
            <w:pPr>
              <w:spacing w:line="263" w:lineRule="exact"/>
              <w:rPr>
                <w:lang w:val="pl-PL"/>
              </w:rPr>
            </w:pPr>
          </w:p>
          <w:p w14:paraId="5606970D" w14:textId="77777777" w:rsidR="00ED4D3E" w:rsidRPr="00ED4D3E" w:rsidRDefault="00ED4D3E" w:rsidP="005A76FB">
            <w:pPr>
              <w:spacing w:line="263" w:lineRule="exact"/>
              <w:rPr>
                <w:lang w:val="pl-PL"/>
              </w:rPr>
            </w:pPr>
          </w:p>
        </w:tc>
      </w:tr>
      <w:tr w:rsidR="00AD10A2" w14:paraId="21D37476" w14:textId="77777777" w:rsidTr="00ED4D3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2249FFD" w14:textId="6BE73605" w:rsidR="00000000" w:rsidRDefault="00ED4D3E" w:rsidP="005A76FB">
            <w:pPr>
              <w:spacing w:after="0" w:line="266" w:lineRule="exact"/>
              <w:ind w:left="108" w:right="-239"/>
            </w:pP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PZU</w:t>
            </w:r>
            <w:r>
              <w:rPr>
                <w:rFonts w:ascii="Calibri" w:hAnsi="Calibri" w:cs="Calibri"/>
                <w:noProof/>
                <w:color w:val="000000"/>
                <w:spacing w:val="-6"/>
                <w:sz w:val="18"/>
              </w:rPr>
              <w:t> 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W</w:t>
            </w:r>
            <w:r>
              <w:rPr>
                <w:rFonts w:ascii="Calibri" w:hAnsi="Calibri" w:cs="Calibri"/>
                <w:noProof/>
                <w:color w:val="000000"/>
                <w:spacing w:val="-5"/>
                <w:sz w:val="18"/>
              </w:rPr>
              <w:t> </w:t>
            </w:r>
            <w:r>
              <w:rPr>
                <w:rFonts w:ascii="Source Sans Pro" w:hAnsi="Source Sans Pro" w:cs="Source Sans Pro"/>
                <w:noProof/>
                <w:color w:val="000000"/>
                <w:sz w:val="18"/>
              </w:rPr>
              <w:t>RAZIE</w:t>
            </w:r>
            <w:r>
              <w:rPr>
                <w:rFonts w:ascii="Calibri" w:hAnsi="Calibri" w:cs="Calibri"/>
                <w:noProof/>
                <w:color w:val="000000"/>
                <w:spacing w:val="-4"/>
                <w:sz w:val="18"/>
              </w:rPr>
              <w:t> </w:t>
            </w: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WYPADKU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21A719F" w14:textId="77777777" w:rsidR="00000000" w:rsidRDefault="00000000" w:rsidP="005A76FB">
            <w:pPr>
              <w:spacing w:line="266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B85A9E5" w14:textId="77777777" w:rsidR="00000000" w:rsidRDefault="00000000" w:rsidP="005A76FB">
            <w:pPr>
              <w:spacing w:line="266" w:lineRule="exact"/>
            </w:pPr>
          </w:p>
        </w:tc>
      </w:tr>
      <w:tr w:rsidR="00AD10A2" w14:paraId="1ACA8571" w14:textId="77777777" w:rsidTr="00ED4D3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827842B" w14:textId="4D0F0A09" w:rsidR="00000000" w:rsidRDefault="00ED4D3E" w:rsidP="005A76FB">
            <w:pPr>
              <w:spacing w:after="0" w:line="263" w:lineRule="exact"/>
              <w:ind w:left="108" w:right="-239"/>
            </w:pPr>
            <w:r>
              <w:t>PZU OCHRONA DLA DZIECKA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F065364" w14:textId="77777777" w:rsidR="00000000" w:rsidRDefault="00000000" w:rsidP="005A76FB">
            <w:pPr>
              <w:spacing w:line="263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0BA0124" w14:textId="77777777" w:rsidR="00000000" w:rsidRDefault="00000000" w:rsidP="005A76FB">
            <w:pPr>
              <w:spacing w:line="263" w:lineRule="exact"/>
            </w:pPr>
          </w:p>
        </w:tc>
      </w:tr>
      <w:tr w:rsidR="00AD10A2" w14:paraId="3ADCC3DB" w14:textId="77777777" w:rsidTr="00ED4D3E">
        <w:trPr>
          <w:trHeight w:hRule="exact" w:val="294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66DFED7" w14:textId="30A00420" w:rsidR="00000000" w:rsidRDefault="00ED4D3E" w:rsidP="005A76FB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PZU WSPRACIE DLA RODZINY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24D66030" w14:textId="77777777" w:rsidR="00000000" w:rsidRDefault="00000000" w:rsidP="005A76FB">
            <w:pPr>
              <w:spacing w:line="263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F34E25C" w14:textId="77777777" w:rsidR="00000000" w:rsidRDefault="00000000" w:rsidP="005A76FB">
            <w:pPr>
              <w:spacing w:line="263" w:lineRule="exact"/>
            </w:pPr>
          </w:p>
        </w:tc>
      </w:tr>
      <w:tr w:rsidR="00AD10A2" w:rsidRPr="00ED4D3E" w14:paraId="57DACFDE" w14:textId="77777777" w:rsidTr="00ED4D3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25279A2" w14:textId="509A4E6A" w:rsidR="00000000" w:rsidRPr="00ED4D3E" w:rsidRDefault="00ED4D3E" w:rsidP="005A76FB">
            <w:pPr>
              <w:spacing w:after="0" w:line="266" w:lineRule="exact"/>
              <w:ind w:left="108" w:right="-239"/>
              <w:rPr>
                <w:lang w:val="pl-PL"/>
              </w:rPr>
            </w:pPr>
            <w:r w:rsidRPr="00ED4D3E">
              <w:rPr>
                <w:lang w:val="pl-PL"/>
              </w:rPr>
              <w:t>PZU Wsparcie na wypadek n</w:t>
            </w:r>
            <w:r>
              <w:rPr>
                <w:lang w:val="pl-PL"/>
              </w:rPr>
              <w:t>owotworu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11103DB" w14:textId="77777777" w:rsidR="00000000" w:rsidRPr="00ED4D3E" w:rsidRDefault="00000000" w:rsidP="005A76FB">
            <w:pPr>
              <w:spacing w:line="266" w:lineRule="exact"/>
              <w:rPr>
                <w:lang w:val="pl-PL"/>
              </w:rPr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4CDD7C1" w14:textId="77777777" w:rsidR="00000000" w:rsidRPr="00ED4D3E" w:rsidRDefault="00000000" w:rsidP="005A76FB">
            <w:pPr>
              <w:spacing w:line="266" w:lineRule="exact"/>
              <w:rPr>
                <w:lang w:val="pl-PL"/>
              </w:rPr>
            </w:pPr>
          </w:p>
        </w:tc>
      </w:tr>
      <w:tr w:rsidR="00AD10A2" w14:paraId="7BC86027" w14:textId="77777777" w:rsidTr="00ED4D3E">
        <w:trPr>
          <w:trHeight w:hRule="exact" w:val="297"/>
        </w:trPr>
        <w:tc>
          <w:tcPr>
            <w:tcW w:w="3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655FCE" w14:textId="207B1C30" w:rsidR="00000000" w:rsidRDefault="00ED4D3E" w:rsidP="005A76FB">
            <w:pPr>
              <w:spacing w:after="0" w:line="263" w:lineRule="exact"/>
              <w:ind w:left="108" w:right="-239"/>
            </w:pPr>
            <w:r>
              <w:rPr>
                <w:rFonts w:ascii="Source Sans Pro" w:hAnsi="Source Sans Pro" w:cs="Source Sans Pro"/>
                <w:noProof/>
                <w:color w:val="000000"/>
                <w:spacing w:val="-1"/>
                <w:sz w:val="18"/>
              </w:rPr>
              <w:t>PZU Wsparcie po wypadku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C190161" w14:textId="77777777" w:rsidR="00000000" w:rsidRDefault="00000000" w:rsidP="005A76FB">
            <w:pPr>
              <w:spacing w:line="263" w:lineRule="exact"/>
            </w:pPr>
          </w:p>
        </w:tc>
        <w:tc>
          <w:tcPr>
            <w:tcW w:w="3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656D222" w14:textId="77777777" w:rsidR="00000000" w:rsidRDefault="00000000" w:rsidP="005A76FB">
            <w:pPr>
              <w:spacing w:line="263" w:lineRule="exact"/>
            </w:pPr>
          </w:p>
        </w:tc>
      </w:tr>
    </w:tbl>
    <w:p w14:paraId="484A7455" w14:textId="619D9DEB" w:rsidR="00000000" w:rsidRDefault="00ED4D3E" w:rsidP="005A76FB">
      <w:pPr>
        <w:spacing w:after="0" w:line="282" w:lineRule="exact"/>
        <w:ind w:left="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A6278C0" wp14:editId="28382A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9525" r="0" b="12700"/>
                <wp:wrapNone/>
                <wp:docPr id="1170970237" name="polygon20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BE9E78" id="polygon200" o:spid="_x0000_s1026"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" path="m48,r,l48,1140e">
                <v:stroke joinstyle="miter"/>
                <v:path o:connecttype="custom" o:connectlocs="317500,0;317500,0;317500,635000" o:connectangles="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EBF327F" wp14:editId="32CE9658">
                <wp:simplePos x="0" y="0"/>
                <wp:positionH relativeFrom="page">
                  <wp:posOffset>4855210</wp:posOffset>
                </wp:positionH>
                <wp:positionV relativeFrom="page">
                  <wp:posOffset>5816600</wp:posOffset>
                </wp:positionV>
                <wp:extent cx="12065" cy="144780"/>
                <wp:effectExtent l="6985" t="9525" r="9525" b="7620"/>
                <wp:wrapNone/>
                <wp:docPr id="1538839502" name="WS_polygon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4478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77737" id="WS_polygon200" o:spid="_x0000_s1026" style="position:absolute;margin-left:382.3pt;margin-top:458pt;width:.95pt;height:11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" path="m48,r,l48,1140e" strokeweight="1pt">
                <v:fill opacity="0"/>
                <v:stroke joinstyle="miter"/>
                <v:path o:connecttype="custom" o:connectlocs="6033,0;6033,0;6033,144780" o:connectangles="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800F652" wp14:editId="33855A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39906793" name="polygon20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09D25" id="polygon201" o:spid="_x0000_s1026" style="position:absolute;margin-left:0;margin-top:0;width:50pt;height:50pt;z-index:25165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7F68CDD" wp14:editId="27B175CB">
                <wp:simplePos x="0" y="0"/>
                <wp:positionH relativeFrom="page">
                  <wp:posOffset>4855210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3701909" name="WS_polygon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2DE5F" id="WS_polygon201" o:spid="_x0000_s1026" style="position:absolute;margin-left:382.3pt;margin-top:469.4pt;width:.95pt;height: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886FBC2" wp14:editId="5421896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68083875" name="polygon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206C8" id="polygon202" o:spid="_x0000_s1026"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D753CE2" wp14:editId="265CEFD3">
                <wp:simplePos x="0" y="0"/>
                <wp:positionH relativeFrom="page">
                  <wp:posOffset>4855210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2072500884" name="WS_polygon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31544" id="WS_polygon202" o:spid="_x0000_s1026" style="position:absolute;margin-left:382.3pt;margin-top:469.4pt;width:.95pt;height: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5AD8A3C" wp14:editId="7AD5E57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2107213807" name="polygon20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4618"/>
                            <a:gd name="T1" fmla="*/ 48 h 96"/>
                            <a:gd name="T2" fmla="*/ 0 w 14618"/>
                            <a:gd name="T3" fmla="*/ 48 h 96"/>
                            <a:gd name="T4" fmla="*/ 14618 w 14618"/>
                            <a:gd name="T5" fmla="*/ 48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4618" h="96">
                              <a:moveTo>
                                <a:pt x="0" y="48"/>
                              </a:moveTo>
                              <a:lnTo>
                                <a:pt x="0" y="48"/>
                              </a:lnTo>
                              <a:lnTo>
                                <a:pt x="14618" y="48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E3E49" id="polygon203" o:spid="_x0000_s1026" style="position:absolute;margin-left:0;margin-top:0;width:50pt;height:50pt;z-index:25165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618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" path="m,48r,l14618,48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9CFB70" wp14:editId="4463C826">
                <wp:simplePos x="0" y="0"/>
                <wp:positionH relativeFrom="page">
                  <wp:posOffset>4867275</wp:posOffset>
                </wp:positionH>
                <wp:positionV relativeFrom="page">
                  <wp:posOffset>5961380</wp:posOffset>
                </wp:positionV>
                <wp:extent cx="1856740" cy="12065"/>
                <wp:effectExtent l="9525" t="1905" r="10160" b="5080"/>
                <wp:wrapNone/>
                <wp:docPr id="637105257" name="WS_polygon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12065"/>
                        </a:xfrm>
                        <a:custGeom>
                          <a:avLst/>
                          <a:gdLst>
                            <a:gd name="T0" fmla="*/ 0 w 14618"/>
                            <a:gd name="T1" fmla="*/ 48 h 96"/>
                            <a:gd name="T2" fmla="*/ 0 w 14618"/>
                            <a:gd name="T3" fmla="*/ 48 h 96"/>
                            <a:gd name="T4" fmla="*/ 14618 w 14618"/>
                            <a:gd name="T5" fmla="*/ 48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4618" h="96">
                              <a:moveTo>
                                <a:pt x="0" y="48"/>
                              </a:moveTo>
                              <a:lnTo>
                                <a:pt x="0" y="48"/>
                              </a:lnTo>
                              <a:lnTo>
                                <a:pt x="14618" y="48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CDA06" id="WS_polygon203" o:spid="_x0000_s1026" style="position:absolute;margin-left:383.25pt;margin-top:469.4pt;width:146.2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618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" path="m,48r,l14618,48e" strokeweight="1pt">
                <v:fill opacity="0"/>
                <v:stroke joinstyle="miter"/>
                <v:path o:connecttype="custom" o:connectlocs="0,6033;0,6033;1856740,6033" o:connectangles="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A66B0C8" wp14:editId="5C4E8D9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9525" r="0" b="12700"/>
                <wp:wrapNone/>
                <wp:docPr id="2012367777" name="polygon20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EBA90" id="polygon204" o:spid="_x0000_s1026"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" path="m48,r,l48,1140e">
                <v:stroke joinstyle="miter"/>
                <v:path o:connecttype="custom" o:connectlocs="317500,0;317500,0;317500,635000" o:connectangles="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098D23B" wp14:editId="2F761FEB">
                <wp:simplePos x="0" y="0"/>
                <wp:positionH relativeFrom="page">
                  <wp:posOffset>6724015</wp:posOffset>
                </wp:positionH>
                <wp:positionV relativeFrom="page">
                  <wp:posOffset>5816600</wp:posOffset>
                </wp:positionV>
                <wp:extent cx="12065" cy="144780"/>
                <wp:effectExtent l="8890" t="9525" r="7620" b="7620"/>
                <wp:wrapNone/>
                <wp:docPr id="1767222322" name="WS_polygon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44780"/>
                        </a:xfrm>
                        <a:custGeom>
                          <a:avLst/>
                          <a:gdLst>
                            <a:gd name="T0" fmla="*/ 48 w 96"/>
                            <a:gd name="T1" fmla="*/ 0 h 1140"/>
                            <a:gd name="T2" fmla="*/ 48 w 96"/>
                            <a:gd name="T3" fmla="*/ 0 h 1140"/>
                            <a:gd name="T4" fmla="*/ 48 w 96"/>
                            <a:gd name="T5" fmla="*/ 1140 h 1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" h="1140">
                              <a:moveTo>
                                <a:pt x="48" y="0"/>
                              </a:moveTo>
                              <a:lnTo>
                                <a:pt x="48" y="0"/>
                              </a:lnTo>
                              <a:lnTo>
                                <a:pt x="48" y="114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04859" id="WS_polygon204" o:spid="_x0000_s1026" style="position:absolute;margin-left:529.45pt;margin-top:458pt;width:.95pt;height:11.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" path="m48,r,l48,1140e" strokeweight="1pt">
                <v:fill opacity="0"/>
                <v:stroke joinstyle="miter"/>
                <v:path o:connecttype="custom" o:connectlocs="6033,0;6033,0;6033,144780" o:connectangles="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C5F8BA" wp14:editId="7373B2B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011159543" name="polygon20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6E99F" id="polygon205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2E3C27F" wp14:editId="7D66055B">
                <wp:simplePos x="0" y="0"/>
                <wp:positionH relativeFrom="page">
                  <wp:posOffset>6724015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544030662" name="WS_polygon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B78CC" id="WS_polygon205" o:spid="_x0000_s1026" style="position:absolute;margin-left:529.45pt;margin-top:469.4pt;width:.95pt;height: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A9748E" wp14:editId="0D2D79E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79305972" name="polygon20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C2489" id="polygon206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" path="m,96r,l96,96r,l96,r,l,,,,,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DE92D26" wp14:editId="2024CC81">
                <wp:simplePos x="0" y="0"/>
                <wp:positionH relativeFrom="page">
                  <wp:posOffset>6724015</wp:posOffset>
                </wp:positionH>
                <wp:positionV relativeFrom="page">
                  <wp:posOffset>5961380</wp:posOffset>
                </wp:positionV>
                <wp:extent cx="12065" cy="12065"/>
                <wp:effectExtent l="0" t="1905" r="0" b="0"/>
                <wp:wrapNone/>
                <wp:docPr id="2093768704" name="WS_polygon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*/ 0 w 96"/>
                            <a:gd name="T1" fmla="*/ 96 h 96"/>
                            <a:gd name="T2" fmla="*/ 0 w 96"/>
                            <a:gd name="T3" fmla="*/ 96 h 96"/>
                            <a:gd name="T4" fmla="*/ 96 w 96"/>
                            <a:gd name="T5" fmla="*/ 96 h 96"/>
                            <a:gd name="T6" fmla="*/ 96 w 96"/>
                            <a:gd name="T7" fmla="*/ 96 h 96"/>
                            <a:gd name="T8" fmla="*/ 96 w 96"/>
                            <a:gd name="T9" fmla="*/ 0 h 96"/>
                            <a:gd name="T10" fmla="*/ 96 w 96"/>
                            <a:gd name="T11" fmla="*/ 0 h 96"/>
                            <a:gd name="T12" fmla="*/ 0 w 96"/>
                            <a:gd name="T13" fmla="*/ 0 h 96"/>
                            <a:gd name="T14" fmla="*/ 0 w 96"/>
                            <a:gd name="T15" fmla="*/ 0 h 96"/>
                            <a:gd name="T16" fmla="*/ 0 w 96"/>
                            <a:gd name="T17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96" h="96">
                              <a:moveTo>
                                <a:pt x="0" y="96"/>
                              </a:moveTo>
                              <a:lnTo>
                                <a:pt x="0" y="96"/>
                              </a:lnTo>
                              <a:lnTo>
                                <a:pt x="96" y="96"/>
                              </a:lnTo>
                              <a:lnTo>
                                <a:pt x="96" y="96"/>
                              </a:lnTo>
                              <a:lnTo>
                                <a:pt x="96" y="0"/>
                              </a:lnTo>
                              <a:lnTo>
                                <a:pt x="96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9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4C850" id="WS_polygon206" o:spid="_x0000_s1026" style="position:absolute;margin-left:529.45pt;margin-top:469.4pt;width:.95pt;height: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" path="m,96r,l96,96r,l96,r,l,,,,,96e" fillcolor="black" stroked="f">
                <v:stroke joinstyle="miter"/>
                <v:path o:connecttype="custom" o:connectlocs="0,12065;0,12065;12065,12065;12065,12065;12065,0;12065,0;0,0;0,0;0,12065" o:connectangles="0,0,0,0,0,0,0,0,0"/>
                <w10:wrap anchorx="page" anchory="page"/>
              </v:shape>
            </w:pict>
          </mc:Fallback>
        </mc:AlternateContent>
      </w:r>
      <w:r w:rsidR="00000000">
        <w:rPr>
          <w:rFonts w:ascii="Source Sans Pro" w:hAnsi="Source Sans Pro" w:cs="Source Sans Pro"/>
          <w:b/>
          <w:noProof/>
          <w:color w:val="000000"/>
          <w:w w:val="95"/>
          <w:sz w:val="18"/>
        </w:rPr>
        <w:t>Imię:</w:t>
      </w:r>
      <w:r w:rsidR="00000000">
        <w:rPr>
          <w:rFonts w:ascii="Calibri" w:hAnsi="Calibri" w:cs="Calibri"/>
          <w:noProof/>
          <w:color w:val="000000"/>
          <w:spacing w:val="-3"/>
          <w:sz w:val="18"/>
        </w:rPr>
        <w:t> </w:t>
      </w:r>
      <w:r w:rsidR="00000000">
        <w:rPr>
          <w:rFonts w:ascii="Source Sans Pro" w:hAnsi="Source Sans Pro" w:cs="Source Sans Pro"/>
          <w:noProof/>
          <w:color w:val="000000"/>
          <w:spacing w:val="-1"/>
          <w:sz w:val="18"/>
        </w:rPr>
        <w:t>……………………………………………</w:t>
      </w:r>
    </w:p>
    <w:p w14:paraId="6B5DBC5D" w14:textId="77777777" w:rsidR="00000000" w:rsidRDefault="00000000" w:rsidP="005A76FB">
      <w:pPr>
        <w:spacing w:after="0" w:line="341" w:lineRule="exact"/>
        <w:ind w:left="60"/>
      </w:pPr>
      <w:r>
        <w:rPr>
          <w:rFonts w:ascii="Source Sans Pro" w:hAnsi="Source Sans Pro" w:cs="Source Sans Pro"/>
          <w:b/>
          <w:noProof/>
          <w:color w:val="000000"/>
          <w:w w:val="95"/>
          <w:sz w:val="18"/>
        </w:rPr>
        <w:t>Nazwisko:</w:t>
      </w:r>
      <w:r>
        <w:rPr>
          <w:rFonts w:ascii="Calibri" w:hAnsi="Calibri" w:cs="Calibri"/>
          <w:noProof/>
          <w:color w:val="000000"/>
          <w:spacing w:val="-4"/>
          <w:sz w:val="18"/>
        </w:rPr>
        <w:t> </w:t>
      </w:r>
      <w:r>
        <w:rPr>
          <w:rFonts w:ascii="Source Sans Pro" w:hAnsi="Source Sans Pro" w:cs="Source Sans Pro"/>
          <w:noProof/>
          <w:color w:val="000000"/>
          <w:spacing w:val="-1"/>
          <w:sz w:val="18"/>
        </w:rPr>
        <w:t>……………………………………</w:t>
      </w:r>
    </w:p>
    <w:p w14:paraId="061033AD" w14:textId="77777777" w:rsidR="00000000" w:rsidRDefault="00000000" w:rsidP="005A76FB">
      <w:pPr>
        <w:spacing w:after="0" w:line="338" w:lineRule="exact"/>
        <w:ind w:left="60"/>
      </w:pPr>
      <w:r>
        <w:rPr>
          <w:rFonts w:ascii="Source Sans Pro" w:hAnsi="Source Sans Pro" w:cs="Source Sans Pro"/>
          <w:b/>
          <w:noProof/>
          <w:color w:val="000000"/>
          <w:w w:val="95"/>
          <w:sz w:val="18"/>
        </w:rPr>
        <w:t>PESEL:</w:t>
      </w:r>
      <w:r>
        <w:rPr>
          <w:rFonts w:ascii="Calibri" w:hAnsi="Calibri" w:cs="Calibri"/>
          <w:noProof/>
          <w:color w:val="000000"/>
          <w:spacing w:val="-4"/>
          <w:sz w:val="18"/>
        </w:rPr>
        <w:t> </w:t>
      </w:r>
      <w:r>
        <w:rPr>
          <w:rFonts w:ascii="Source Sans Pro" w:hAnsi="Source Sans Pro" w:cs="Source Sans Pro"/>
          <w:noProof/>
          <w:color w:val="000000"/>
          <w:spacing w:val="-1"/>
          <w:sz w:val="18"/>
        </w:rPr>
        <w:t>…………………………………………</w:t>
      </w:r>
    </w:p>
    <w:p w14:paraId="569F5D12" w14:textId="15FED64E" w:rsidR="00ED4D3E" w:rsidRPr="00ED4D3E" w:rsidRDefault="00ED4D3E" w:rsidP="00ED4D3E">
      <w:pPr>
        <w:spacing w:after="0" w:line="341" w:lineRule="exact"/>
        <w:ind w:left="720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JK PROROL SPÓŁKA Z OGRANICZONĄ ODPOWIEDZIALNOŚCIĄ</w:t>
      </w:r>
    </w:p>
    <w:p w14:paraId="3AC26DCE" w14:textId="5E056991" w:rsidR="00ED4D3E" w:rsidRPr="00ED4D3E" w:rsidRDefault="00ED4D3E" w:rsidP="00ED4D3E">
      <w:pPr>
        <w:spacing w:after="0" w:line="341" w:lineRule="exact"/>
        <w:ind w:left="60" w:firstLine="7118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Czernin B/N, 82-400 Sztum</w:t>
      </w:r>
    </w:p>
    <w:p w14:paraId="4FFB51C0" w14:textId="77777777" w:rsidR="00ED4D3E" w:rsidRPr="00ED4D3E" w:rsidRDefault="00ED4D3E" w:rsidP="00ED4D3E">
      <w:pPr>
        <w:spacing w:after="0" w:line="341" w:lineRule="exact"/>
        <w:ind w:left="720"/>
        <w:jc w:val="right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REGON:220117750</w:t>
      </w:r>
    </w:p>
    <w:p w14:paraId="721AB15D" w14:textId="77777777" w:rsidR="00000000" w:rsidRPr="00ED4D3E" w:rsidRDefault="00000000" w:rsidP="005A76FB">
      <w:pPr>
        <w:spacing w:after="0" w:line="341" w:lineRule="exact"/>
        <w:ind w:left="60" w:firstLine="7118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z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wany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dalej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Pracodawcą</w:t>
      </w:r>
    </w:p>
    <w:p w14:paraId="0513277D" w14:textId="77777777" w:rsidR="00000000" w:rsidRPr="00ED4D3E" w:rsidRDefault="00000000" w:rsidP="005A76FB">
      <w:pPr>
        <w:spacing w:after="0" w:line="338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ZGODA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NA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DOKONYWANIE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POTRĄCEŃ*</w:t>
      </w:r>
    </w:p>
    <w:p w14:paraId="4ADEA3C7" w14:textId="77777777" w:rsidR="00000000" w:rsidRPr="00ED4D3E" w:rsidRDefault="00000000" w:rsidP="005A76FB">
      <w:pPr>
        <w:spacing w:after="0" w:line="240" w:lineRule="exact"/>
        <w:ind w:left="60"/>
        <w:rPr>
          <w:lang w:val="pl-PL"/>
        </w:rPr>
      </w:pPr>
    </w:p>
    <w:p w14:paraId="5A3DDA10" w14:textId="77777777" w:rsidR="00000000" w:rsidRPr="00ED4D3E" w:rsidRDefault="00000000" w:rsidP="005A76FB">
      <w:pPr>
        <w:spacing w:after="0" w:line="259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Wyrażam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zgodę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na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comiesięczne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potrącanie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z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mojego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wynagrodzenia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za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pracę,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wynagrodzenia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za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czas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choroby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i</w:t>
      </w:r>
    </w:p>
    <w:p w14:paraId="11E390AD" w14:textId="77777777" w:rsidR="00000000" w:rsidRPr="00ED4D3E" w:rsidRDefault="00000000" w:rsidP="005A76FB">
      <w:pPr>
        <w:spacing w:after="0" w:line="260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zasiłków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z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ubezpieczenia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społecznego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oraz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wszystkich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innych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należności</w:t>
      </w:r>
      <w:r w:rsidRPr="00ED4D3E">
        <w:rPr>
          <w:rFonts w:ascii="Calibri" w:hAnsi="Calibri" w:cs="Calibri"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przysługujących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od</w:t>
      </w:r>
      <w:r w:rsidRPr="00ED4D3E">
        <w:rPr>
          <w:rFonts w:ascii="Calibri" w:hAnsi="Calibri" w:cs="Calibri"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pracodawcy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następujących</w:t>
      </w:r>
    </w:p>
    <w:p w14:paraId="6231EFCC" w14:textId="77777777" w:rsidR="00000000" w:rsidRPr="00ED4D3E" w:rsidRDefault="00000000" w:rsidP="005A76FB">
      <w:pPr>
        <w:spacing w:after="0" w:line="259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kwot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tytułem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finansowanej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przeze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mnie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składki</w:t>
      </w:r>
      <w:r w:rsidRPr="00ED4D3E">
        <w:rPr>
          <w:rFonts w:ascii="Calibri" w:hAnsi="Calibri" w:cs="Calibri"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w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umowie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grupowego</w:t>
      </w:r>
      <w:r w:rsidRPr="00ED4D3E">
        <w:rPr>
          <w:rFonts w:ascii="Calibri" w:hAnsi="Calibri" w:cs="Calibri"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ubezpieczenia:</w:t>
      </w:r>
    </w:p>
    <w:p w14:paraId="30C952BB" w14:textId="77777777" w:rsidR="00000000" w:rsidRPr="00ED4D3E" w:rsidRDefault="00000000" w:rsidP="005A76FB">
      <w:pPr>
        <w:widowControl/>
        <w:rPr>
          <w:lang w:val="pl-PL"/>
        </w:rPr>
        <w:sectPr w:rsidR="005A76FB" w:rsidRPr="00ED4D3E" w:rsidSect="005A76FB">
          <w:type w:val="continuous"/>
          <w:pgSz w:w="11906" w:h="16839"/>
          <w:pgMar w:top="1357" w:right="996" w:bottom="1117" w:left="1356" w:header="0" w:footer="0" w:gutter="0"/>
          <w:cols w:space="708" w:equalWidth="0">
            <w:col w:w="9553" w:space="0"/>
          </w:cols>
          <w:docGrid w:type="lines" w:linePitch="312"/>
        </w:sectPr>
      </w:pPr>
    </w:p>
    <w:p w14:paraId="36779FCF" w14:textId="77777777" w:rsidR="00000000" w:rsidRPr="00ED4D3E" w:rsidRDefault="00000000" w:rsidP="005A76FB">
      <w:pPr>
        <w:spacing w:after="0" w:line="240" w:lineRule="exact"/>
        <w:ind w:left="60"/>
        <w:rPr>
          <w:lang w:val="pl-PL"/>
        </w:rPr>
      </w:pPr>
    </w:p>
    <w:p w14:paraId="263A93CE" w14:textId="77777777" w:rsidR="00000000" w:rsidRPr="00ED4D3E" w:rsidRDefault="00000000" w:rsidP="005A76FB">
      <w:pPr>
        <w:spacing w:after="0" w:line="240" w:lineRule="exact"/>
        <w:ind w:left="60"/>
        <w:rPr>
          <w:lang w:val="pl-PL"/>
        </w:rPr>
      </w:pPr>
    </w:p>
    <w:p w14:paraId="304503E1" w14:textId="77777777" w:rsidR="00000000" w:rsidRPr="00ED4D3E" w:rsidRDefault="00000000" w:rsidP="005A76FB">
      <w:pPr>
        <w:spacing w:after="0" w:line="240" w:lineRule="exact"/>
        <w:ind w:left="60"/>
        <w:rPr>
          <w:lang w:val="pl-PL"/>
        </w:rPr>
      </w:pPr>
    </w:p>
    <w:p w14:paraId="62B2917F" w14:textId="77777777" w:rsidR="00000000" w:rsidRPr="00ED4D3E" w:rsidRDefault="00000000" w:rsidP="005A76FB">
      <w:pPr>
        <w:spacing w:after="0" w:line="240" w:lineRule="exact"/>
        <w:ind w:left="60"/>
        <w:rPr>
          <w:lang w:val="pl-PL"/>
        </w:rPr>
      </w:pPr>
    </w:p>
    <w:p w14:paraId="7784AF44" w14:textId="77777777" w:rsidR="00000000" w:rsidRPr="00ED4D3E" w:rsidRDefault="00000000" w:rsidP="005A76FB">
      <w:pPr>
        <w:spacing w:after="0" w:line="473" w:lineRule="exact"/>
        <w:ind w:left="60"/>
        <w:rPr>
          <w:lang w:val="pl-PL"/>
        </w:rPr>
      </w:pPr>
    </w:p>
    <w:p w14:paraId="59033DBF" w14:textId="207FCB0E" w:rsidR="00000000" w:rsidRDefault="00000000" w:rsidP="005A76FB">
      <w:pPr>
        <w:spacing w:after="0" w:line="240" w:lineRule="exact"/>
        <w:ind w:left="60" w:firstLine="6410"/>
        <w:rPr>
          <w:lang w:val="pl-PL"/>
        </w:rPr>
      </w:pPr>
    </w:p>
    <w:p w14:paraId="2C85CBFF" w14:textId="77777777" w:rsidR="00976AA7" w:rsidRDefault="00976AA7" w:rsidP="005A76FB">
      <w:pPr>
        <w:spacing w:after="0" w:line="240" w:lineRule="exact"/>
        <w:ind w:left="60" w:firstLine="6410"/>
        <w:rPr>
          <w:lang w:val="pl-PL"/>
        </w:rPr>
      </w:pPr>
    </w:p>
    <w:p w14:paraId="3E98F3CA" w14:textId="77777777" w:rsidR="00976AA7" w:rsidRDefault="00976AA7" w:rsidP="005A76FB">
      <w:pPr>
        <w:spacing w:after="0" w:line="240" w:lineRule="exact"/>
        <w:ind w:left="60" w:firstLine="6410"/>
        <w:rPr>
          <w:lang w:val="pl-PL"/>
        </w:rPr>
      </w:pPr>
    </w:p>
    <w:p w14:paraId="2A96A8BF" w14:textId="77777777" w:rsidR="00976AA7" w:rsidRDefault="00976AA7" w:rsidP="00976AA7">
      <w:pPr>
        <w:spacing w:after="0" w:line="222" w:lineRule="exact"/>
        <w:ind w:left="60" w:firstLine="6410"/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</w:pPr>
    </w:p>
    <w:p w14:paraId="10252628" w14:textId="7C357A02" w:rsidR="00976AA7" w:rsidRPr="00ED4D3E" w:rsidRDefault="00976AA7" w:rsidP="00976AA7">
      <w:pPr>
        <w:spacing w:after="0" w:line="222" w:lineRule="exact"/>
        <w:ind w:left="60" w:firstLine="6410"/>
        <w:rPr>
          <w:lang w:val="pl-PL"/>
        </w:rPr>
      </w:pP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Data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i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pacing w:val="-1"/>
          <w:sz w:val="18"/>
          <w:lang w:val="pl-PL"/>
        </w:rPr>
        <w:t>czytelny</w:t>
      </w:r>
      <w:r w:rsidRPr="00ED4D3E">
        <w:rPr>
          <w:rFonts w:ascii="Calibri" w:hAnsi="Calibri" w:cs="Calibri"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podpis</w:t>
      </w:r>
      <w:r w:rsidRPr="00ED4D3E">
        <w:rPr>
          <w:rFonts w:ascii="Calibri" w:hAnsi="Calibri" w:cs="Calibri"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noProof/>
          <w:color w:val="000000"/>
          <w:sz w:val="18"/>
          <w:lang w:val="pl-PL"/>
        </w:rPr>
        <w:t>pracownika</w:t>
      </w:r>
    </w:p>
    <w:p w14:paraId="40139C27" w14:textId="77777777" w:rsidR="00976AA7" w:rsidRPr="00ED4D3E" w:rsidRDefault="00976AA7" w:rsidP="005A76FB">
      <w:pPr>
        <w:spacing w:after="0" w:line="240" w:lineRule="exact"/>
        <w:ind w:left="60" w:firstLine="6410"/>
        <w:rPr>
          <w:lang w:val="pl-PL"/>
        </w:rPr>
      </w:pPr>
    </w:p>
    <w:p w14:paraId="6C64A0BA" w14:textId="102A6D6D" w:rsidR="00000000" w:rsidRPr="00ED4D3E" w:rsidRDefault="00000000" w:rsidP="005A76FB">
      <w:pPr>
        <w:spacing w:after="0" w:line="439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*</w:t>
      </w:r>
      <w:r w:rsidRPr="00ED4D3E">
        <w:rPr>
          <w:rFonts w:ascii="Calibri" w:hAnsi="Calibri" w:cs="Calibri"/>
          <w:b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Oświadczenie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składane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pracodawcy,</w:t>
      </w:r>
      <w:r w:rsidRPr="00ED4D3E">
        <w:rPr>
          <w:rFonts w:ascii="Calibri" w:hAnsi="Calibri" w:cs="Calibri"/>
          <w:b/>
          <w:noProof/>
          <w:color w:val="000000"/>
          <w:spacing w:val="-1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brak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konieczności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przesyłania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2"/>
          <w:w w:val="95"/>
          <w:sz w:val="18"/>
          <w:lang w:val="pl-PL"/>
        </w:rPr>
        <w:t>do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PZU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Życie</w:t>
      </w:r>
      <w:r w:rsidRPr="00ED4D3E">
        <w:rPr>
          <w:rFonts w:ascii="Calibri" w:hAnsi="Calibri" w:cs="Calibri"/>
          <w:b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SA.</w:t>
      </w:r>
    </w:p>
    <w:p w14:paraId="6B76DF54" w14:textId="77777777" w:rsidR="00000000" w:rsidRPr="00ED4D3E" w:rsidRDefault="00000000" w:rsidP="005A76FB">
      <w:pPr>
        <w:spacing w:after="0" w:line="226" w:lineRule="exact"/>
        <w:ind w:left="60"/>
        <w:rPr>
          <w:lang w:val="pl-PL"/>
        </w:rPr>
      </w:pP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**</w:t>
      </w:r>
      <w:r w:rsidRPr="00ED4D3E">
        <w:rPr>
          <w:rFonts w:ascii="Calibri" w:hAnsi="Calibri" w:cs="Calibri"/>
          <w:b/>
          <w:noProof/>
          <w:color w:val="000000"/>
          <w:spacing w:val="-6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Suma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składek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za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ubezpieczonego,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ubezpieczonych</w:t>
      </w:r>
      <w:r w:rsidRPr="00ED4D3E">
        <w:rPr>
          <w:rFonts w:ascii="Calibri" w:hAnsi="Calibri" w:cs="Calibri"/>
          <w:b/>
          <w:noProof/>
          <w:color w:val="000000"/>
          <w:spacing w:val="-5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bliskich</w:t>
      </w:r>
      <w:r w:rsidRPr="00ED4D3E">
        <w:rPr>
          <w:rFonts w:ascii="Calibri" w:hAnsi="Calibri" w:cs="Calibri"/>
          <w:b/>
          <w:noProof/>
          <w:color w:val="000000"/>
          <w:spacing w:val="-7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w w:val="95"/>
          <w:sz w:val="18"/>
          <w:lang w:val="pl-PL"/>
        </w:rPr>
        <w:t>oraz</w:t>
      </w:r>
      <w:r w:rsidRPr="00ED4D3E">
        <w:rPr>
          <w:rFonts w:ascii="Calibri" w:hAnsi="Calibri" w:cs="Calibri"/>
          <w:b/>
          <w:noProof/>
          <w:color w:val="000000"/>
          <w:spacing w:val="-4"/>
          <w:sz w:val="18"/>
          <w:lang w:val="pl-PL"/>
        </w:rPr>
        <w:t> </w:t>
      </w:r>
      <w:r w:rsidRPr="00ED4D3E">
        <w:rPr>
          <w:rFonts w:ascii="Source Sans Pro" w:hAnsi="Source Sans Pro" w:cs="Source Sans Pro"/>
          <w:b/>
          <w:noProof/>
          <w:color w:val="000000"/>
          <w:spacing w:val="-1"/>
          <w:w w:val="95"/>
          <w:sz w:val="18"/>
          <w:lang w:val="pl-PL"/>
        </w:rPr>
        <w:t>współubezpieczonych.</w:t>
      </w:r>
    </w:p>
    <w:sectPr w:rsidR="005A76FB" w:rsidRPr="00ED4D3E" w:rsidSect="005A76FB">
      <w:type w:val="continuous"/>
      <w:pgSz w:w="11906" w:h="16839"/>
      <w:pgMar w:top="1357" w:right="996" w:bottom="1117" w:left="1356" w:header="0" w:footer="0" w:gutter="0"/>
      <w:cols w:space="708" w:equalWidth="0">
        <w:col w:w="9553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27862" w14:textId="77777777" w:rsidR="00C67E10" w:rsidRDefault="00C67E10">
      <w:pPr>
        <w:spacing w:after="0" w:line="240" w:lineRule="auto"/>
      </w:pPr>
      <w:r>
        <w:separator/>
      </w:r>
    </w:p>
  </w:endnote>
  <w:endnote w:type="continuationSeparator" w:id="0">
    <w:p w14:paraId="4A69B87E" w14:textId="77777777" w:rsidR="00C67E10" w:rsidRDefault="00C67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E4412" w14:textId="77777777" w:rsidR="00C67E10" w:rsidRDefault="00C67E10">
      <w:pPr>
        <w:spacing w:after="0" w:line="240" w:lineRule="auto"/>
      </w:pPr>
      <w:r>
        <w:separator/>
      </w:r>
    </w:p>
  </w:footnote>
  <w:footnote w:type="continuationSeparator" w:id="0">
    <w:p w14:paraId="038B6C6F" w14:textId="77777777" w:rsidR="00C67E10" w:rsidRDefault="00C67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01F0F"/>
    <w:multiLevelType w:val="multilevel"/>
    <w:tmpl w:val="7B9A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977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E2F"/>
    <w:rsid w:val="00325E2F"/>
    <w:rsid w:val="005E4B99"/>
    <w:rsid w:val="007F1C1F"/>
    <w:rsid w:val="00976AA7"/>
    <w:rsid w:val="00B11F42"/>
    <w:rsid w:val="00C67E10"/>
    <w:rsid w:val="00ED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5D12BA"/>
  <w15:docId w15:val="{C3C391A0-EF2A-4837-8A78-4B042833E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8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8</TotalTime>
  <Pages>1</Pages>
  <Words>141</Words>
  <Characters>850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Niedziela Agnieszka (Grupa PZU)</dc:creator>
  <cp:keywords/>
  <dc:description/>
  <cp:lastModifiedBy>Niedziela Agnieszka (Grupa PZU)</cp:lastModifiedBy>
  <cp:revision>3</cp:revision>
  <dcterms:created xsi:type="dcterms:W3CDTF">2025-04-27T12:03:00Z</dcterms:created>
  <dcterms:modified xsi:type="dcterms:W3CDTF">2025-04-27T12:04:00Z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2025-04-27T12:03:21Z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b228505a-64ff-4be7-bf0d-8cd11ffd384a</vt:lpwstr>
  </property>
  <property fmtid="{D5CDD505-2E9C-101B-9397-08002B2CF9AE}" pid="8" name="MSIP_Label_ad6fd914-8286-453e-8cdd-01ba4c22f429_ContentBits">
    <vt:lpwstr>0</vt:lpwstr>
  </property>
</Properties>
</file>