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8C72D" w14:textId="77777777" w:rsidR="00726892" w:rsidRDefault="00271286">
      <w:pPr>
        <w:spacing w:after="89" w:line="267" w:lineRule="auto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 xml:space="preserve">Imię: </w:t>
      </w:r>
      <w:r>
        <w:rPr>
          <w:rFonts w:ascii="Source Sans Pro" w:eastAsia="Source Sans Pro" w:hAnsi="Source Sans Pro" w:cs="Source Sans Pro"/>
          <w:sz w:val="18"/>
        </w:rPr>
        <w:t xml:space="preserve">…………………………………………… </w:t>
      </w:r>
    </w:p>
    <w:p w14:paraId="793DD2D9" w14:textId="77777777" w:rsidR="00726892" w:rsidRDefault="00271286">
      <w:pPr>
        <w:spacing w:after="89" w:line="267" w:lineRule="auto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 xml:space="preserve">Nazwisko: </w:t>
      </w:r>
      <w:r>
        <w:rPr>
          <w:rFonts w:ascii="Source Sans Pro" w:eastAsia="Source Sans Pro" w:hAnsi="Source Sans Pro" w:cs="Source Sans Pro"/>
          <w:sz w:val="18"/>
        </w:rPr>
        <w:t xml:space="preserve">…………………………………… </w:t>
      </w:r>
    </w:p>
    <w:p w14:paraId="53CED64D" w14:textId="77777777" w:rsidR="00726892" w:rsidRDefault="00271286">
      <w:pPr>
        <w:spacing w:after="89" w:line="267" w:lineRule="auto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 xml:space="preserve">PESEL: </w:t>
      </w:r>
      <w:r>
        <w:rPr>
          <w:rFonts w:ascii="Source Sans Pro" w:eastAsia="Source Sans Pro" w:hAnsi="Source Sans Pro" w:cs="Source Sans Pro"/>
          <w:sz w:val="18"/>
        </w:rPr>
        <w:t xml:space="preserve">………………………………………… </w:t>
      </w:r>
    </w:p>
    <w:p w14:paraId="41003166" w14:textId="77777777" w:rsidR="00726892" w:rsidRDefault="00271286">
      <w:pPr>
        <w:spacing w:after="95"/>
        <w:ind w:left="10" w:right="-15" w:hanging="10"/>
        <w:jc w:val="right"/>
      </w:pPr>
      <w:r>
        <w:rPr>
          <w:rFonts w:ascii="Source Sans Pro" w:eastAsia="Source Sans Pro" w:hAnsi="Source Sans Pro" w:cs="Source Sans Pro"/>
          <w:sz w:val="18"/>
        </w:rPr>
        <w:t xml:space="preserve">……………………………………………… </w:t>
      </w:r>
    </w:p>
    <w:p w14:paraId="3F73DF56" w14:textId="77777777" w:rsidR="00726892" w:rsidRDefault="00271286">
      <w:pPr>
        <w:spacing w:after="94"/>
        <w:ind w:right="5"/>
        <w:jc w:val="center"/>
      </w:pPr>
      <w:r>
        <w:rPr>
          <w:rFonts w:ascii="Source Sans Pro" w:eastAsia="Source Sans Pro" w:hAnsi="Source Sans Pro" w:cs="Source Sans Pro"/>
          <w:sz w:val="18"/>
        </w:rPr>
        <w:t xml:space="preserve">                                                                                                                                                                  ul. ………………………………………… </w:t>
      </w:r>
    </w:p>
    <w:p w14:paraId="5B4BB271" w14:textId="77777777" w:rsidR="00726892" w:rsidRDefault="00271286">
      <w:pPr>
        <w:spacing w:after="95"/>
        <w:ind w:left="10" w:right="-15" w:hanging="10"/>
        <w:jc w:val="right"/>
      </w:pPr>
      <w:r>
        <w:rPr>
          <w:rFonts w:ascii="Source Sans Pro" w:eastAsia="Source Sans Pro" w:hAnsi="Source Sans Pro" w:cs="Source Sans Pro"/>
          <w:sz w:val="18"/>
        </w:rPr>
        <w:t xml:space="preserve">……………………………………………… </w:t>
      </w:r>
    </w:p>
    <w:p w14:paraId="02098ED8" w14:textId="77777777" w:rsidR="00726892" w:rsidRDefault="00271286">
      <w:pPr>
        <w:spacing w:after="94"/>
        <w:ind w:right="2"/>
        <w:jc w:val="right"/>
      </w:pPr>
      <w:r>
        <w:rPr>
          <w:rFonts w:ascii="Source Sans Pro" w:eastAsia="Source Sans Pro" w:hAnsi="Source Sans Pro" w:cs="Source Sans Pro"/>
          <w:b/>
          <w:sz w:val="18"/>
        </w:rPr>
        <w:t xml:space="preserve">zwany dalej Pracodawcą  </w:t>
      </w:r>
    </w:p>
    <w:p w14:paraId="43B99643" w14:textId="77777777" w:rsidR="00726892" w:rsidRDefault="00271286">
      <w:pPr>
        <w:spacing w:after="255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 xml:space="preserve">ZGODA NA DOKONYWANIE POTRĄCEŃ* </w:t>
      </w:r>
    </w:p>
    <w:p w14:paraId="41C65F1C" w14:textId="77777777" w:rsidR="00726892" w:rsidRDefault="00271286">
      <w:pPr>
        <w:spacing w:after="8" w:line="267" w:lineRule="auto"/>
        <w:ind w:left="-5" w:hanging="10"/>
      </w:pPr>
      <w:r>
        <w:rPr>
          <w:rFonts w:ascii="Source Sans Pro" w:eastAsia="Source Sans Pro" w:hAnsi="Source Sans Pro" w:cs="Source Sans Pro"/>
          <w:sz w:val="18"/>
        </w:rPr>
        <w:t xml:space="preserve">Wyrażam zgodę na comiesięczne potrącanie z mojego wynagrodzenia za pracę, wynagrodzenia za czas choroby i zasiłków z ubezpieczenia społecznego oraz wszystkich innych należności przysługujących od pracodawcy następujących kwot tytułem finansowanej przeze mnie składki w umowie grupowego ubezpieczenia: </w:t>
      </w:r>
    </w:p>
    <w:p w14:paraId="723B8CAF" w14:textId="77777777" w:rsidR="00726892" w:rsidRDefault="00271286">
      <w:pPr>
        <w:spacing w:after="0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tbl>
      <w:tblPr>
        <w:tblStyle w:val="TableGrid"/>
        <w:tblW w:w="9290" w:type="dxa"/>
        <w:tblInd w:w="-108" w:type="dxa"/>
        <w:tblCellMar>
          <w:top w:w="8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312"/>
        <w:gridCol w:w="2963"/>
        <w:gridCol w:w="3015"/>
      </w:tblGrid>
      <w:tr w:rsidR="00726892" w14:paraId="242D7A79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911BC5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Nazwa ubezpieczenia 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33AB1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Kwota składki**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F8852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Polisa/polisy nr </w:t>
            </w:r>
          </w:p>
        </w:tc>
      </w:tr>
      <w:tr w:rsidR="00726892" w14:paraId="6B706CA3" w14:textId="77777777" w:rsidTr="00271286">
        <w:trPr>
          <w:trHeight w:val="278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02EC6" w14:textId="75547B24" w:rsidR="00726892" w:rsidRDefault="0002025B">
            <w:r>
              <w:rPr>
                <w:rFonts w:ascii="Source Sans Pro" w:eastAsia="Source Sans Pro" w:hAnsi="Source Sans Pro" w:cs="Source Sans Pro"/>
                <w:sz w:val="18"/>
              </w:rPr>
              <w:t>PZU na Życie Plus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F5253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5FF50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</w:tr>
      <w:tr w:rsidR="00726892" w14:paraId="432E2949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DF6E59" w14:textId="77777777" w:rsidR="00726892" w:rsidRDefault="00271286">
            <w:r>
              <w:rPr>
                <w:rFonts w:ascii="Source Sans Pro" w:eastAsia="Source Sans Pro" w:hAnsi="Source Sans Pro" w:cs="Source Sans Pro"/>
                <w:sz w:val="18"/>
              </w:rPr>
              <w:t xml:space="preserve">PZU W RAZIE WYPADKU 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9954C7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6274A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</w:tr>
      <w:tr w:rsidR="00726892" w14:paraId="6178A585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2A278" w14:textId="04B8284E" w:rsidR="00726892" w:rsidRDefault="00271286">
            <w:r>
              <w:rPr>
                <w:rFonts w:ascii="Source Sans Pro" w:eastAsia="Source Sans Pro" w:hAnsi="Source Sans Pro" w:cs="Source Sans Pro"/>
                <w:sz w:val="18"/>
              </w:rPr>
              <w:t xml:space="preserve">OCHRONA DLA DZIECKA 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FC456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2C02EB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</w:tr>
      <w:tr w:rsidR="00726892" w14:paraId="088322E5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F1BD7" w14:textId="7EA2D2AE" w:rsidR="00726892" w:rsidRDefault="00271286">
            <w:r>
              <w:rPr>
                <w:rFonts w:ascii="Source Sans Pro" w:eastAsia="Source Sans Pro" w:hAnsi="Source Sans Pro" w:cs="Source Sans Pro"/>
                <w:sz w:val="18"/>
              </w:rPr>
              <w:t>WSPARCIE DLA RODZINY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BD33C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36D40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</w:tr>
      <w:tr w:rsidR="0002025B" w14:paraId="6BF73A1F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29BD69" w14:textId="232FF0D8" w:rsidR="0002025B" w:rsidRDefault="0002025B">
            <w:pPr>
              <w:rPr>
                <w:rFonts w:ascii="Source Sans Pro" w:eastAsia="Source Sans Pro" w:hAnsi="Source Sans Pro" w:cs="Source Sans Pro"/>
                <w:sz w:val="18"/>
              </w:rPr>
            </w:pPr>
            <w:r>
              <w:rPr>
                <w:rFonts w:ascii="Source Sans Pro" w:eastAsia="Source Sans Pro" w:hAnsi="Source Sans Pro" w:cs="Source Sans Pro"/>
                <w:sz w:val="18"/>
              </w:rPr>
              <w:t>WSPARCIE DLA BLISKICH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43CAA" w14:textId="77777777" w:rsidR="0002025B" w:rsidRDefault="0002025B">
            <w:pPr>
              <w:rPr>
                <w:rFonts w:ascii="Source Sans Pro" w:eastAsia="Source Sans Pro" w:hAnsi="Source Sans Pro" w:cs="Source Sans Pro"/>
                <w:b/>
                <w:sz w:val="18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7FF3A" w14:textId="77777777" w:rsidR="0002025B" w:rsidRDefault="0002025B">
            <w:pPr>
              <w:rPr>
                <w:rFonts w:ascii="Source Sans Pro" w:eastAsia="Source Sans Pro" w:hAnsi="Source Sans Pro" w:cs="Source Sans Pro"/>
                <w:b/>
                <w:sz w:val="18"/>
              </w:rPr>
            </w:pPr>
          </w:p>
        </w:tc>
      </w:tr>
      <w:tr w:rsidR="00726892" w14:paraId="5B4DE404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E5B5F" w14:textId="2EB7B693" w:rsidR="00726892" w:rsidRDefault="00271286">
            <w:r>
              <w:rPr>
                <w:rFonts w:ascii="Source Sans Pro" w:eastAsia="Source Sans Pro" w:hAnsi="Source Sans Pro" w:cs="Source Sans Pro"/>
                <w:sz w:val="18"/>
              </w:rPr>
              <w:t xml:space="preserve">WSPARCIE NA WYPADEK NOWOTWORU 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41D7C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BECF2" w14:textId="77777777" w:rsidR="00726892" w:rsidRDefault="00271286">
            <w:r>
              <w:rPr>
                <w:rFonts w:ascii="Source Sans Pro" w:eastAsia="Source Sans Pro" w:hAnsi="Source Sans Pro" w:cs="Source Sans Pro"/>
                <w:b/>
                <w:sz w:val="18"/>
              </w:rPr>
              <w:t xml:space="preserve"> </w:t>
            </w:r>
          </w:p>
        </w:tc>
      </w:tr>
      <w:tr w:rsidR="00813272" w14:paraId="5F9F0398" w14:textId="77777777" w:rsidTr="00271286">
        <w:trPr>
          <w:trHeight w:val="281"/>
        </w:trPr>
        <w:tc>
          <w:tcPr>
            <w:tcW w:w="33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294BA" w14:textId="2F155F30" w:rsidR="00813272" w:rsidRDefault="00813272">
            <w:pPr>
              <w:rPr>
                <w:rFonts w:ascii="Source Sans Pro" w:eastAsia="Source Sans Pro" w:hAnsi="Source Sans Pro" w:cs="Source Sans Pro"/>
                <w:sz w:val="18"/>
              </w:rPr>
            </w:pPr>
            <w:r>
              <w:rPr>
                <w:rFonts w:ascii="Source Sans Pro" w:eastAsia="Source Sans Pro" w:hAnsi="Source Sans Pro" w:cs="Source Sans Pro"/>
                <w:sz w:val="18"/>
              </w:rPr>
              <w:t>OPIEKA MEDYCZNA</w:t>
            </w:r>
          </w:p>
        </w:tc>
        <w:tc>
          <w:tcPr>
            <w:tcW w:w="29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05F10" w14:textId="77777777" w:rsidR="00813272" w:rsidRDefault="00813272">
            <w:pPr>
              <w:rPr>
                <w:rFonts w:ascii="Source Sans Pro" w:eastAsia="Source Sans Pro" w:hAnsi="Source Sans Pro" w:cs="Source Sans Pro"/>
                <w:b/>
                <w:sz w:val="18"/>
              </w:rPr>
            </w:pPr>
          </w:p>
        </w:tc>
        <w:tc>
          <w:tcPr>
            <w:tcW w:w="3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BCB32" w14:textId="77777777" w:rsidR="00813272" w:rsidRDefault="00813272">
            <w:pPr>
              <w:rPr>
                <w:rFonts w:ascii="Source Sans Pro" w:eastAsia="Source Sans Pro" w:hAnsi="Source Sans Pro" w:cs="Source Sans Pro"/>
                <w:b/>
                <w:sz w:val="18"/>
              </w:rPr>
            </w:pPr>
          </w:p>
        </w:tc>
      </w:tr>
    </w:tbl>
    <w:p w14:paraId="56316111" w14:textId="77777777" w:rsidR="00726892" w:rsidRDefault="00271286">
      <w:pPr>
        <w:spacing w:after="15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p w14:paraId="3F65AD6E" w14:textId="77777777" w:rsidR="00726892" w:rsidRDefault="00271286">
      <w:pPr>
        <w:spacing w:after="17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p w14:paraId="3ABB3026" w14:textId="77777777" w:rsidR="00726892" w:rsidRDefault="00271286">
      <w:pPr>
        <w:spacing w:after="15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p w14:paraId="3A32FDD1" w14:textId="77777777" w:rsidR="00726892" w:rsidRDefault="00271286">
      <w:pPr>
        <w:spacing w:after="0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tbl>
      <w:tblPr>
        <w:tblStyle w:val="TableGrid"/>
        <w:tblW w:w="2943" w:type="dxa"/>
        <w:tblInd w:w="6239" w:type="dxa"/>
        <w:tblCellMar>
          <w:top w:w="4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943"/>
      </w:tblGrid>
      <w:tr w:rsidR="00726892" w14:paraId="22B9F142" w14:textId="77777777">
        <w:trPr>
          <w:trHeight w:val="238"/>
        </w:trPr>
        <w:tc>
          <w:tcPr>
            <w:tcW w:w="294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016DD" w14:textId="77777777" w:rsidR="00726892" w:rsidRDefault="00271286">
            <w:r>
              <w:rPr>
                <w:rFonts w:ascii="Source Sans Pro" w:eastAsia="Source Sans Pro" w:hAnsi="Source Sans Pro" w:cs="Source Sans Pro"/>
                <w:sz w:val="18"/>
              </w:rPr>
              <w:t xml:space="preserve"> </w:t>
            </w:r>
          </w:p>
        </w:tc>
      </w:tr>
    </w:tbl>
    <w:p w14:paraId="526923B4" w14:textId="77777777" w:rsidR="00726892" w:rsidRDefault="00271286">
      <w:pPr>
        <w:spacing w:after="0"/>
        <w:ind w:right="101"/>
        <w:jc w:val="right"/>
      </w:pPr>
      <w:r>
        <w:rPr>
          <w:rFonts w:ascii="Source Sans Pro" w:eastAsia="Source Sans Pro" w:hAnsi="Source Sans Pro" w:cs="Source Sans Pro"/>
          <w:sz w:val="18"/>
        </w:rPr>
        <w:t xml:space="preserve"> Data i czytelny podpis pracownika </w:t>
      </w:r>
    </w:p>
    <w:p w14:paraId="268B891C" w14:textId="77777777" w:rsidR="00726892" w:rsidRDefault="00271286">
      <w:pPr>
        <w:spacing w:after="0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p w14:paraId="5217AD0B" w14:textId="77777777" w:rsidR="00726892" w:rsidRDefault="00271286">
      <w:pPr>
        <w:spacing w:after="0"/>
      </w:pPr>
      <w:r>
        <w:rPr>
          <w:rFonts w:ascii="Source Sans Pro" w:eastAsia="Source Sans Pro" w:hAnsi="Source Sans Pro" w:cs="Source Sans Pro"/>
          <w:sz w:val="18"/>
        </w:rPr>
        <w:t xml:space="preserve"> </w:t>
      </w:r>
    </w:p>
    <w:p w14:paraId="71566FD6" w14:textId="77777777" w:rsidR="00726892" w:rsidRDefault="00271286">
      <w:pPr>
        <w:spacing w:after="0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 xml:space="preserve">* Oświadczenie składane pracodawcy, brak konieczności przesyłania do PZU Życie SA. </w:t>
      </w:r>
    </w:p>
    <w:p w14:paraId="1C0D53B7" w14:textId="77777777" w:rsidR="00726892" w:rsidRDefault="00271286">
      <w:pPr>
        <w:spacing w:after="0"/>
        <w:ind w:left="-5" w:hanging="10"/>
      </w:pPr>
      <w:r>
        <w:rPr>
          <w:rFonts w:ascii="Source Sans Pro" w:eastAsia="Source Sans Pro" w:hAnsi="Source Sans Pro" w:cs="Source Sans Pro"/>
          <w:b/>
          <w:sz w:val="18"/>
        </w:rPr>
        <w:t>** Suma składek za ubezpieczonego, ubezpieczonych bliskich oraz współubezpieczonych.</w:t>
      </w:r>
      <w:r>
        <w:t xml:space="preserve"> </w:t>
      </w:r>
    </w:p>
    <w:p w14:paraId="46514768" w14:textId="77777777" w:rsidR="00726892" w:rsidRDefault="00271286">
      <w:pPr>
        <w:spacing w:after="0"/>
      </w:pPr>
      <w:r>
        <w:t xml:space="preserve"> </w:t>
      </w:r>
    </w:p>
    <w:p w14:paraId="372D35E7" w14:textId="77777777" w:rsidR="00726892" w:rsidRDefault="00271286">
      <w:pPr>
        <w:spacing w:after="0"/>
      </w:pPr>
      <w:r>
        <w:t xml:space="preserve"> </w:t>
      </w:r>
    </w:p>
    <w:p w14:paraId="5C799F94" w14:textId="77777777" w:rsidR="00726892" w:rsidRDefault="00271286">
      <w:pPr>
        <w:spacing w:after="0"/>
      </w:pPr>
      <w:r>
        <w:t xml:space="preserve"> </w:t>
      </w:r>
    </w:p>
    <w:sectPr w:rsidR="00726892">
      <w:pgSz w:w="11906" w:h="16838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1E3FC" w14:textId="77777777" w:rsidR="001C5832" w:rsidRDefault="001C5832" w:rsidP="00813272">
      <w:pPr>
        <w:spacing w:after="0" w:line="240" w:lineRule="auto"/>
      </w:pPr>
      <w:r>
        <w:separator/>
      </w:r>
    </w:p>
  </w:endnote>
  <w:endnote w:type="continuationSeparator" w:id="0">
    <w:p w14:paraId="607ACC8A" w14:textId="77777777" w:rsidR="001C5832" w:rsidRDefault="001C5832" w:rsidP="00813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AD333" w14:textId="77777777" w:rsidR="001C5832" w:rsidRDefault="001C5832" w:rsidP="00813272">
      <w:pPr>
        <w:spacing w:after="0" w:line="240" w:lineRule="auto"/>
      </w:pPr>
      <w:r>
        <w:separator/>
      </w:r>
    </w:p>
  </w:footnote>
  <w:footnote w:type="continuationSeparator" w:id="0">
    <w:p w14:paraId="50D1C497" w14:textId="77777777" w:rsidR="001C5832" w:rsidRDefault="001C5832" w:rsidP="008132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892"/>
    <w:rsid w:val="0002025B"/>
    <w:rsid w:val="00022BA4"/>
    <w:rsid w:val="001C5832"/>
    <w:rsid w:val="00271286"/>
    <w:rsid w:val="00726892"/>
    <w:rsid w:val="00813272"/>
    <w:rsid w:val="00C65213"/>
    <w:rsid w:val="00CD5422"/>
    <w:rsid w:val="00D8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20DBEF"/>
  <w15:docId w15:val="{11B69B4A-47D7-4CEA-A0DE-36661CE2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customNormal</Template>
  <TotalTime>2</TotalTime>
  <Pages>1</Pages>
  <Words>160</Words>
  <Characters>966</Characters>
  <Application>Microsoft Office Word</Application>
  <DocSecurity>0</DocSecurity>
  <Lines>8</Lines>
  <Paragraphs>2</Paragraphs>
  <ScaleCrop>false</ScaleCrop>
  <Company>Grupa PZU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Dzbeńska Kamila (Grupa PZU)</dc:creator>
  <cp:keywords/>
  <cp:lastModifiedBy>Wtorek Elwira (Grupa PZU)</cp:lastModifiedBy>
  <cp:revision>2</cp:revision>
  <dcterms:created xsi:type="dcterms:W3CDTF">2025-07-02T10:54:00Z</dcterms:created>
  <dcterms:modified xsi:type="dcterms:W3CDTF">2025-07-02T10:54:00Z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d6fd914-8286-453e-8cdd-01ba4c22f429_Enabled">
    <vt:lpwstr>true</vt:lpwstr>
  </property>
  <property fmtid="{D5CDD505-2E9C-101B-9397-08002B2CF9AE}" pid="3" name="MSIP_Label_ad6fd914-8286-453e-8cdd-01ba4c22f429_SetDate">
    <vt:lpwstr>2023-12-04T10:54:46Z</vt:lpwstr>
  </property>
  <property fmtid="{D5CDD505-2E9C-101B-9397-08002B2CF9AE}" pid="4" name="MSIP_Label_ad6fd914-8286-453e-8cdd-01ba4c22f429_Method">
    <vt:lpwstr>Standard</vt:lpwstr>
  </property>
  <property fmtid="{D5CDD505-2E9C-101B-9397-08002B2CF9AE}" pid="5" name="MSIP_Label_ad6fd914-8286-453e-8cdd-01ba4c22f429_Name">
    <vt:lpwstr>Informacja chroniona</vt:lpwstr>
  </property>
  <property fmtid="{D5CDD505-2E9C-101B-9397-08002B2CF9AE}" pid="6" name="MSIP_Label_ad6fd914-8286-453e-8cdd-01ba4c22f429_SiteId">
    <vt:lpwstr>70494a27-b38e-4c71-aa33-8d5d48639f41</vt:lpwstr>
  </property>
  <property fmtid="{D5CDD505-2E9C-101B-9397-08002B2CF9AE}" pid="7" name="MSIP_Label_ad6fd914-8286-453e-8cdd-01ba4c22f429_ActionId">
    <vt:lpwstr>8f52f5b4-c143-4e2f-a0b8-25360f443f1c</vt:lpwstr>
  </property>
  <property fmtid="{D5CDD505-2E9C-101B-9397-08002B2CF9AE}" pid="8" name="MSIP_Label_ad6fd914-8286-453e-8cdd-01ba4c22f429_ContentBits">
    <vt:lpwstr>0</vt:lpwstr>
  </property>
</Properties>
</file>