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91E8F" w14:textId="77777777" w:rsidR="00083D93" w:rsidRPr="00083D93" w:rsidRDefault="00083D93" w:rsidP="00C41A48">
      <w:pPr>
        <w:ind w:left="32" w:right="0"/>
        <w:jc w:val="center"/>
        <w:rPr>
          <w:rFonts w:asciiTheme="minorHAnsi" w:hAnsiTheme="minorHAnsi"/>
          <w:sz w:val="20"/>
        </w:rPr>
      </w:pPr>
    </w:p>
    <w:p w14:paraId="73ABF4AF" w14:textId="1BC58201" w:rsidR="00C41A48" w:rsidRPr="00083D93" w:rsidRDefault="00C41A48" w:rsidP="00C41A48">
      <w:pPr>
        <w:ind w:left="32" w:right="0"/>
        <w:jc w:val="center"/>
        <w:rPr>
          <w:rFonts w:asciiTheme="minorHAnsi" w:hAnsiTheme="minorHAnsi"/>
        </w:rPr>
      </w:pPr>
      <w:r w:rsidRPr="00083D93">
        <w:rPr>
          <w:rFonts w:asciiTheme="minorHAnsi" w:hAnsiTheme="minorHAnsi"/>
          <w:sz w:val="20"/>
        </w:rPr>
        <w:t>WNIOSEK O DOK</w:t>
      </w:r>
      <w:r w:rsidR="00424285" w:rsidRPr="00083D93">
        <w:rPr>
          <w:rFonts w:asciiTheme="minorHAnsi" w:hAnsiTheme="minorHAnsi"/>
          <w:sz w:val="20"/>
        </w:rPr>
        <w:t>O</w:t>
      </w:r>
      <w:r w:rsidRPr="00083D93">
        <w:rPr>
          <w:rFonts w:asciiTheme="minorHAnsi" w:hAnsiTheme="minorHAnsi"/>
          <w:sz w:val="20"/>
        </w:rPr>
        <w:t xml:space="preserve">NYWANIE POTRĄCEŃ Z WYNAGRODZENIA PRZEZ PRACODAWCĘ  </w:t>
      </w:r>
    </w:p>
    <w:p w14:paraId="26D6CA72" w14:textId="069DB798" w:rsidR="00C41A48" w:rsidRDefault="00424285" w:rsidP="00C41A48">
      <w:pPr>
        <w:spacing w:line="242" w:lineRule="auto"/>
        <w:ind w:left="1657" w:right="1535"/>
        <w:jc w:val="center"/>
        <w:rPr>
          <w:rFonts w:asciiTheme="minorHAnsi" w:hAnsiTheme="minorHAnsi"/>
          <w:sz w:val="20"/>
        </w:rPr>
      </w:pPr>
      <w:r w:rsidRPr="00083D93">
        <w:rPr>
          <w:rFonts w:asciiTheme="minorHAnsi" w:hAnsiTheme="minorHAnsi"/>
          <w:sz w:val="20"/>
        </w:rPr>
        <w:t>GRUPOWE UBEZPIECZENIE NA ŻYCIE</w:t>
      </w:r>
    </w:p>
    <w:p w14:paraId="116D3DAC" w14:textId="77777777" w:rsidR="00575B91" w:rsidRPr="00083D93" w:rsidRDefault="00575B91" w:rsidP="00C41A48">
      <w:pPr>
        <w:spacing w:line="242" w:lineRule="auto"/>
        <w:ind w:left="1657" w:right="1535"/>
        <w:jc w:val="center"/>
        <w:rPr>
          <w:rFonts w:asciiTheme="minorHAnsi" w:hAnsiTheme="minorHAnsi"/>
        </w:rPr>
      </w:pPr>
    </w:p>
    <w:p w14:paraId="19214E69" w14:textId="3B86DEEA" w:rsidR="00C41A48" w:rsidRPr="00083D93" w:rsidRDefault="00C41A48" w:rsidP="00490DF3">
      <w:pPr>
        <w:spacing w:line="360" w:lineRule="auto"/>
        <w:ind w:right="0"/>
        <w:jc w:val="left"/>
        <w:rPr>
          <w:rFonts w:asciiTheme="minorHAnsi" w:hAnsiTheme="minorHAnsi"/>
          <w:b w:val="0"/>
          <w:sz w:val="20"/>
        </w:rPr>
      </w:pPr>
    </w:p>
    <w:p w14:paraId="2D154ABF" w14:textId="45D01205" w:rsidR="00C41A48" w:rsidRPr="00083D93" w:rsidRDefault="00C41A48" w:rsidP="00083D93">
      <w:pPr>
        <w:spacing w:line="360" w:lineRule="auto"/>
        <w:ind w:left="77" w:right="0"/>
        <w:jc w:val="left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>Imię:</w:t>
      </w:r>
      <w:r w:rsidRPr="00083D93">
        <w:rPr>
          <w:rFonts w:asciiTheme="minorHAnsi" w:hAnsiTheme="minorHAnsi"/>
          <w:b w:val="0"/>
          <w:sz w:val="20"/>
        </w:rPr>
        <w:tab/>
      </w:r>
      <w:r w:rsidRPr="00083D93">
        <w:rPr>
          <w:rFonts w:asciiTheme="minorHAnsi" w:hAnsiTheme="minorHAnsi"/>
          <w:b w:val="0"/>
          <w:sz w:val="20"/>
        </w:rPr>
        <w:tab/>
        <w:t xml:space="preserve"> _______________________</w:t>
      </w:r>
      <w:r w:rsidR="00083D93">
        <w:rPr>
          <w:rFonts w:asciiTheme="minorHAnsi" w:hAnsiTheme="minorHAnsi"/>
          <w:b w:val="0"/>
          <w:sz w:val="20"/>
        </w:rPr>
        <w:t>_________</w:t>
      </w:r>
      <w:r w:rsidRPr="00083D93">
        <w:rPr>
          <w:rFonts w:asciiTheme="minorHAnsi" w:hAnsiTheme="minorHAnsi"/>
          <w:b w:val="0"/>
          <w:sz w:val="20"/>
        </w:rPr>
        <w:t xml:space="preserve">_                                                         </w:t>
      </w:r>
    </w:p>
    <w:p w14:paraId="24E14054" w14:textId="1144070E" w:rsidR="00C41A48" w:rsidRPr="00083D93" w:rsidRDefault="00C41A48" w:rsidP="00083D93">
      <w:pPr>
        <w:spacing w:line="360" w:lineRule="auto"/>
        <w:ind w:left="77" w:right="0"/>
        <w:jc w:val="left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>Nazwisko:</w:t>
      </w:r>
      <w:r w:rsidRPr="00083D93">
        <w:rPr>
          <w:rFonts w:asciiTheme="minorHAnsi" w:hAnsiTheme="minorHAnsi"/>
          <w:b w:val="0"/>
          <w:sz w:val="20"/>
        </w:rPr>
        <w:tab/>
        <w:t xml:space="preserve"> _______________________</w:t>
      </w:r>
      <w:r w:rsidR="00083D93">
        <w:rPr>
          <w:rFonts w:asciiTheme="minorHAnsi" w:hAnsiTheme="minorHAnsi"/>
          <w:b w:val="0"/>
          <w:sz w:val="20"/>
        </w:rPr>
        <w:t>_________</w:t>
      </w:r>
      <w:r w:rsidRPr="00083D93">
        <w:rPr>
          <w:rFonts w:asciiTheme="minorHAnsi" w:hAnsiTheme="minorHAnsi"/>
          <w:b w:val="0"/>
          <w:sz w:val="20"/>
        </w:rPr>
        <w:t xml:space="preserve">_                                                   </w:t>
      </w:r>
    </w:p>
    <w:p w14:paraId="66A2DB16" w14:textId="08B478D8" w:rsidR="00C41A48" w:rsidRDefault="00C41A48" w:rsidP="00490DF3">
      <w:pPr>
        <w:spacing w:line="360" w:lineRule="auto"/>
        <w:ind w:left="77" w:right="0"/>
        <w:jc w:val="left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>PESEL:</w:t>
      </w:r>
      <w:r w:rsidRPr="00083D93">
        <w:rPr>
          <w:rFonts w:asciiTheme="minorHAnsi" w:hAnsiTheme="minorHAnsi"/>
          <w:b w:val="0"/>
          <w:sz w:val="20"/>
        </w:rPr>
        <w:tab/>
      </w:r>
      <w:r w:rsidRPr="00083D93">
        <w:rPr>
          <w:rFonts w:asciiTheme="minorHAnsi" w:hAnsiTheme="minorHAnsi"/>
          <w:b w:val="0"/>
          <w:sz w:val="20"/>
        </w:rPr>
        <w:tab/>
        <w:t>________________________</w:t>
      </w:r>
      <w:r w:rsidR="00083D93">
        <w:rPr>
          <w:rFonts w:asciiTheme="minorHAnsi" w:hAnsiTheme="minorHAnsi"/>
          <w:b w:val="0"/>
          <w:sz w:val="20"/>
        </w:rPr>
        <w:t>________</w:t>
      </w:r>
      <w:r w:rsidRPr="00083D93">
        <w:rPr>
          <w:rFonts w:asciiTheme="minorHAnsi" w:hAnsiTheme="minorHAnsi"/>
          <w:b w:val="0"/>
          <w:sz w:val="20"/>
        </w:rPr>
        <w:t xml:space="preserve">_                             </w:t>
      </w:r>
    </w:p>
    <w:p w14:paraId="04461C2F" w14:textId="77777777" w:rsidR="00575B91" w:rsidRPr="00083D93" w:rsidRDefault="00575B91" w:rsidP="00490DF3">
      <w:pPr>
        <w:spacing w:line="360" w:lineRule="auto"/>
        <w:ind w:left="77" w:right="0"/>
        <w:jc w:val="left"/>
        <w:rPr>
          <w:rFonts w:asciiTheme="minorHAnsi" w:hAnsiTheme="minorHAnsi"/>
          <w:b w:val="0"/>
          <w:sz w:val="20"/>
        </w:rPr>
      </w:pPr>
    </w:p>
    <w:p w14:paraId="1452FCF7" w14:textId="52A64B8E" w:rsidR="00C41A48" w:rsidRDefault="00575B91" w:rsidP="00490DF3">
      <w:pPr>
        <w:ind w:left="77" w:right="0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  <w:b w:val="0"/>
          <w:sz w:val="20"/>
        </w:rPr>
        <w:t>KLIMAT SOLEC SPÓŁKA Z OGRANICZONĄ ODPOWIEDZIALNOŚCIĄ</w:t>
      </w:r>
    </w:p>
    <w:p w14:paraId="60933C65" w14:textId="77777777" w:rsidR="00575B91" w:rsidRDefault="00575B91" w:rsidP="00490DF3">
      <w:pPr>
        <w:ind w:left="77" w:right="0"/>
        <w:rPr>
          <w:rFonts w:asciiTheme="minorHAnsi" w:hAnsiTheme="minorHAnsi"/>
          <w:b w:val="0"/>
          <w:sz w:val="20"/>
        </w:rPr>
      </w:pPr>
    </w:p>
    <w:p w14:paraId="08819F6F" w14:textId="77777777" w:rsidR="00490DF3" w:rsidRPr="00490DF3" w:rsidRDefault="00490DF3" w:rsidP="00490DF3">
      <w:pPr>
        <w:ind w:left="77" w:right="0"/>
        <w:rPr>
          <w:rFonts w:asciiTheme="minorHAnsi" w:hAnsiTheme="minorHAnsi"/>
          <w:b w:val="0"/>
          <w:sz w:val="20"/>
        </w:rPr>
      </w:pPr>
    </w:p>
    <w:p w14:paraId="2DC9C133" w14:textId="1CD19269" w:rsidR="00C41A48" w:rsidRPr="00083D93" w:rsidRDefault="00C41A48" w:rsidP="00C41A48">
      <w:pPr>
        <w:spacing w:after="187" w:line="242" w:lineRule="auto"/>
        <w:ind w:left="77" w:right="45"/>
        <w:jc w:val="both"/>
        <w:rPr>
          <w:rFonts w:asciiTheme="minorHAnsi" w:hAnsiTheme="minorHAnsi"/>
          <w:sz w:val="16"/>
        </w:rPr>
      </w:pPr>
      <w:r w:rsidRPr="00083D93">
        <w:rPr>
          <w:rFonts w:asciiTheme="minorHAnsi" w:hAnsiTheme="minorHAnsi"/>
          <w:b w:val="0"/>
          <w:sz w:val="20"/>
        </w:rPr>
        <w:t xml:space="preserve">W związku z przystąpieniem do dobrowolnego ubezpieczenia w PZU Życie, wyrażam zgodę na potrącenie </w:t>
      </w:r>
      <w:r w:rsidRPr="00083D93">
        <w:rPr>
          <w:rFonts w:asciiTheme="minorHAnsi" w:hAnsiTheme="minorHAnsi"/>
          <w:b w:val="0"/>
          <w:sz w:val="20"/>
        </w:rPr>
        <w:br/>
        <w:t>z mojego wynagrodzenia za pracę sumy poniższych kwot składek w trybie miesięcznym:</w:t>
      </w:r>
      <w:r w:rsidRPr="00083D93">
        <w:rPr>
          <w:rFonts w:asciiTheme="minorHAnsi" w:hAnsiTheme="minorHAnsi"/>
          <w:sz w:val="16"/>
        </w:rPr>
        <w:t xml:space="preserve"> </w:t>
      </w:r>
    </w:p>
    <w:p w14:paraId="595C9A22" w14:textId="4F70C862" w:rsidR="00C41A48" w:rsidRPr="00083D93" w:rsidRDefault="00C41A48" w:rsidP="00083D93">
      <w:pPr>
        <w:spacing w:line="239" w:lineRule="auto"/>
        <w:ind w:right="-24"/>
        <w:jc w:val="center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 xml:space="preserve">Zaznacz wariant ubezpieczenia wybrany przez Ciebie i (jeśli dotyczy) Członka Rodziny </w:t>
      </w:r>
      <w:r w:rsidR="00083D93" w:rsidRPr="00083D93">
        <w:rPr>
          <w:rFonts w:asciiTheme="minorHAnsi" w:hAnsiTheme="minorHAnsi"/>
          <w:b w:val="0"/>
          <w:sz w:val="20"/>
        </w:rPr>
        <w:br/>
      </w:r>
      <w:r w:rsidRPr="00083D93">
        <w:rPr>
          <w:rFonts w:asciiTheme="minorHAnsi" w:hAnsiTheme="minorHAnsi"/>
          <w:bCs/>
          <w:sz w:val="20"/>
        </w:rPr>
        <w:t>Zaznacz X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396"/>
        <w:gridCol w:w="1510"/>
        <w:gridCol w:w="1510"/>
        <w:gridCol w:w="1510"/>
        <w:gridCol w:w="1510"/>
        <w:gridCol w:w="1510"/>
        <w:gridCol w:w="1510"/>
      </w:tblGrid>
      <w:tr w:rsidR="00083D93" w:rsidRPr="00083D93" w14:paraId="2FCE83D2" w14:textId="77777777" w:rsidTr="00201282">
        <w:tc>
          <w:tcPr>
            <w:tcW w:w="668" w:type="pct"/>
            <w:vMerge w:val="restart"/>
            <w:vAlign w:val="center"/>
          </w:tcPr>
          <w:p w14:paraId="13192247" w14:textId="6DDD1F0C" w:rsidR="00C41A48" w:rsidRPr="00083D93" w:rsidRDefault="00424285" w:rsidP="00C41A48">
            <w:pPr>
              <w:ind w:right="35"/>
              <w:jc w:val="left"/>
              <w:rPr>
                <w:rFonts w:asciiTheme="minorHAnsi" w:hAnsiTheme="minorHAnsi"/>
              </w:rPr>
            </w:pPr>
            <w:r w:rsidRPr="00083D93">
              <w:rPr>
                <w:rFonts w:asciiTheme="minorHAnsi" w:hAnsiTheme="minorHAnsi"/>
                <w:sz w:val="16"/>
              </w:rPr>
              <w:t>WARIANT</w:t>
            </w:r>
          </w:p>
          <w:p w14:paraId="5091FF17" w14:textId="4644AC79" w:rsidR="00C41A48" w:rsidRPr="00083D93" w:rsidRDefault="00C41A48" w:rsidP="00C41A48">
            <w:pPr>
              <w:ind w:right="0"/>
              <w:jc w:val="left"/>
              <w:rPr>
                <w:rFonts w:asciiTheme="minorHAnsi" w:hAnsiTheme="minorHAnsi"/>
                <w:sz w:val="16"/>
              </w:rPr>
            </w:pPr>
            <w:r w:rsidRPr="00083D93">
              <w:rPr>
                <w:rFonts w:asciiTheme="minorHAnsi" w:hAnsiTheme="minorHAnsi"/>
                <w:sz w:val="16"/>
              </w:rPr>
              <w:t>PODSTAWOWY</w:t>
            </w:r>
          </w:p>
        </w:tc>
        <w:tc>
          <w:tcPr>
            <w:tcW w:w="722" w:type="pct"/>
          </w:tcPr>
          <w:p w14:paraId="0BF3EF0C" w14:textId="7EC4BCE8" w:rsidR="00C41A48" w:rsidRPr="00083D93" w:rsidRDefault="00424285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Wybrany wariant</w:t>
            </w:r>
          </w:p>
        </w:tc>
        <w:tc>
          <w:tcPr>
            <w:tcW w:w="722" w:type="pct"/>
          </w:tcPr>
          <w:p w14:paraId="28266319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Składka</w:t>
            </w:r>
          </w:p>
        </w:tc>
        <w:tc>
          <w:tcPr>
            <w:tcW w:w="722" w:type="pct"/>
          </w:tcPr>
          <w:p w14:paraId="63B47159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Pracownik</w:t>
            </w:r>
          </w:p>
        </w:tc>
        <w:tc>
          <w:tcPr>
            <w:tcW w:w="722" w:type="pct"/>
          </w:tcPr>
          <w:p w14:paraId="1C6D572C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Małżonek/ Partner</w:t>
            </w:r>
          </w:p>
        </w:tc>
        <w:tc>
          <w:tcPr>
            <w:tcW w:w="722" w:type="pct"/>
          </w:tcPr>
          <w:p w14:paraId="29B605C8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Pełnoletnie dziecko</w:t>
            </w:r>
          </w:p>
        </w:tc>
        <w:tc>
          <w:tcPr>
            <w:tcW w:w="722" w:type="pct"/>
          </w:tcPr>
          <w:p w14:paraId="4708987B" w14:textId="38CAF9D0" w:rsidR="00C41A48" w:rsidRPr="00083D93" w:rsidRDefault="00C70D6F" w:rsidP="00981AA5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>
              <w:rPr>
                <w:rFonts w:asciiTheme="minorHAnsi" w:hAnsiTheme="minorHAnsi"/>
                <w:bCs/>
                <w:sz w:val="20"/>
              </w:rPr>
              <w:t>Liczba</w:t>
            </w:r>
            <w:r w:rsidR="00C41A48" w:rsidRPr="00083D93">
              <w:rPr>
                <w:rFonts w:asciiTheme="minorHAnsi" w:hAnsiTheme="minorHAnsi"/>
                <w:bCs/>
                <w:sz w:val="20"/>
              </w:rPr>
              <w:t xml:space="preserve"> </w:t>
            </w:r>
            <w:r w:rsidR="00083D93" w:rsidRPr="00083D93">
              <w:rPr>
                <w:rFonts w:asciiTheme="minorHAnsi" w:hAnsiTheme="minorHAnsi"/>
                <w:bCs/>
                <w:sz w:val="20"/>
              </w:rPr>
              <w:t xml:space="preserve">dzieci </w:t>
            </w:r>
          </w:p>
        </w:tc>
      </w:tr>
      <w:tr w:rsidR="00083D93" w:rsidRPr="00083D93" w14:paraId="0C4BCB07" w14:textId="77777777" w:rsidTr="00201282">
        <w:tc>
          <w:tcPr>
            <w:tcW w:w="668" w:type="pct"/>
            <w:vMerge/>
          </w:tcPr>
          <w:p w14:paraId="49EE9746" w14:textId="53377F3D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22" w:type="pct"/>
          </w:tcPr>
          <w:p w14:paraId="612E3723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22" w:type="pct"/>
          </w:tcPr>
          <w:p w14:paraId="45062A55" w14:textId="7A6F96B1" w:rsidR="00C41A48" w:rsidRPr="00083D93" w:rsidRDefault="00575B91" w:rsidP="00083D93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55,55</w:t>
            </w:r>
            <w:r w:rsidR="00C41A48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558591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1892D8F2" w14:textId="4EC5313D" w:rsidR="00C41A48" w:rsidRPr="00083D93" w:rsidRDefault="00201282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347293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54997C20" w14:textId="4E8FE1E4" w:rsidR="00C41A48" w:rsidRPr="00083D93" w:rsidRDefault="000A6B54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676030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1F3BCB04" w14:textId="0BB4C82A" w:rsidR="00C41A48" w:rsidRPr="00083D93" w:rsidRDefault="000A6B54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22" w:type="pct"/>
          </w:tcPr>
          <w:p w14:paraId="53E827CD" w14:textId="77777777" w:rsidR="00C41A48" w:rsidRPr="00083D93" w:rsidRDefault="00C41A48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DA2241" w:rsidRPr="00083D93" w14:paraId="4D78B7C3" w14:textId="77777777" w:rsidTr="00201282">
        <w:tc>
          <w:tcPr>
            <w:tcW w:w="668" w:type="pct"/>
            <w:vMerge/>
          </w:tcPr>
          <w:p w14:paraId="492ADE7A" w14:textId="77777777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22" w:type="pct"/>
          </w:tcPr>
          <w:p w14:paraId="0CA5C22B" w14:textId="63CD0D63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22" w:type="pct"/>
          </w:tcPr>
          <w:p w14:paraId="4E16A8E9" w14:textId="4336608F" w:rsidR="00DA2241" w:rsidRDefault="004C6777" w:rsidP="00083D93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7</w:t>
            </w:r>
            <w:r w:rsidR="00575B91">
              <w:rPr>
                <w:rFonts w:asciiTheme="minorHAnsi" w:hAnsiTheme="minorHAnsi"/>
                <w:b w:val="0"/>
                <w:sz w:val="20"/>
              </w:rPr>
              <w:t>1</w:t>
            </w:r>
            <w:r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737741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565AE2D0" w14:textId="25A5BCA8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098994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77BC1C2D" w14:textId="332D6337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658462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0691E9A8" w14:textId="2C11B259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22" w:type="pct"/>
          </w:tcPr>
          <w:p w14:paraId="26BD7686" w14:textId="77777777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DA2241" w:rsidRPr="00083D93" w14:paraId="33039AD6" w14:textId="77777777" w:rsidTr="00201282">
        <w:tc>
          <w:tcPr>
            <w:tcW w:w="668" w:type="pct"/>
            <w:vMerge/>
          </w:tcPr>
          <w:p w14:paraId="76CE9BF3" w14:textId="77777777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22" w:type="pct"/>
          </w:tcPr>
          <w:p w14:paraId="6F41AF70" w14:textId="3C46E06B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Wariant III</w:t>
            </w:r>
          </w:p>
        </w:tc>
        <w:tc>
          <w:tcPr>
            <w:tcW w:w="722" w:type="pct"/>
          </w:tcPr>
          <w:p w14:paraId="45F446C3" w14:textId="6D32803E" w:rsidR="00DA2241" w:rsidRDefault="004C6777" w:rsidP="00083D93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102</w:t>
            </w:r>
            <w:r w:rsidR="00575B91">
              <w:rPr>
                <w:rFonts w:asciiTheme="minorHAnsi" w:hAnsiTheme="minorHAnsi"/>
                <w:b w:val="0"/>
                <w:sz w:val="20"/>
              </w:rPr>
              <w:t>,90</w:t>
            </w:r>
            <w:r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997878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474B700B" w14:textId="569EAF89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561562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34164198" w14:textId="6719CFFE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2078775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2" w:type="pct"/>
                <w:vAlign w:val="center"/>
              </w:tcPr>
              <w:p w14:paraId="54DF37C3" w14:textId="2F6E7862" w:rsidR="00DA2241" w:rsidRDefault="004C6777" w:rsidP="00201282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22" w:type="pct"/>
          </w:tcPr>
          <w:p w14:paraId="126B21FD" w14:textId="77777777" w:rsidR="00DA2241" w:rsidRPr="00083D93" w:rsidRDefault="00DA2241" w:rsidP="00981AA5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2192FB43" w14:textId="77777777" w:rsidR="00C41A48" w:rsidRPr="00083D93" w:rsidRDefault="00C41A48" w:rsidP="00C41A48">
      <w:pPr>
        <w:ind w:left="1673" w:right="0"/>
        <w:jc w:val="left"/>
        <w:rPr>
          <w:rFonts w:asciiTheme="minorHAnsi" w:hAnsiTheme="minorHAnsi"/>
          <w:sz w:val="18"/>
        </w:rPr>
      </w:pPr>
    </w:p>
    <w:p w14:paraId="6D2D9475" w14:textId="5D6DB818" w:rsidR="000A6B54" w:rsidRPr="00083D93" w:rsidRDefault="00C41A48" w:rsidP="00083D93">
      <w:pPr>
        <w:ind w:right="-24"/>
        <w:jc w:val="center"/>
        <w:rPr>
          <w:rFonts w:asciiTheme="minorHAnsi" w:hAnsiTheme="minorHAnsi"/>
          <w:sz w:val="20"/>
          <w:szCs w:val="16"/>
        </w:rPr>
      </w:pPr>
      <w:r w:rsidRPr="00083D93">
        <w:rPr>
          <w:rFonts w:asciiTheme="minorHAnsi" w:hAnsiTheme="minorHAnsi"/>
          <w:sz w:val="20"/>
          <w:szCs w:val="16"/>
        </w:rPr>
        <w:t xml:space="preserve">PAKIETY DODATKOWE / </w:t>
      </w:r>
      <w:r w:rsidRPr="00083D93">
        <w:rPr>
          <w:rFonts w:asciiTheme="minorHAnsi" w:hAnsiTheme="minorHAnsi"/>
          <w:b w:val="0"/>
          <w:bCs/>
          <w:sz w:val="20"/>
          <w:szCs w:val="16"/>
        </w:rPr>
        <w:t>PO WYBRANIU PAKIETU PODSTAWOWEGO</w:t>
      </w:r>
    </w:p>
    <w:p w14:paraId="32161D1E" w14:textId="451EBA81" w:rsidR="00424285" w:rsidRPr="00083D93" w:rsidRDefault="00424285" w:rsidP="00D27BF5">
      <w:pPr>
        <w:ind w:right="118"/>
        <w:jc w:val="both"/>
        <w:rPr>
          <w:rFonts w:asciiTheme="minorHAnsi" w:hAnsiTheme="minorHAnsi"/>
          <w:b w:val="0"/>
          <w:bCs/>
          <w:sz w:val="20"/>
          <w:szCs w:val="16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424285" w:rsidRPr="00083D93" w14:paraId="3AC5FA87" w14:textId="77777777" w:rsidTr="00201282">
        <w:tc>
          <w:tcPr>
            <w:tcW w:w="714" w:type="pct"/>
            <w:vAlign w:val="center"/>
          </w:tcPr>
          <w:p w14:paraId="08AA0A3A" w14:textId="77777777" w:rsidR="00424285" w:rsidRPr="00083D93" w:rsidRDefault="00424285" w:rsidP="00424285">
            <w:pPr>
              <w:ind w:right="0"/>
              <w:jc w:val="left"/>
              <w:rPr>
                <w:rFonts w:asciiTheme="minorHAnsi" w:hAnsiTheme="minorHAnsi"/>
                <w:sz w:val="16"/>
              </w:rPr>
            </w:pPr>
          </w:p>
        </w:tc>
        <w:tc>
          <w:tcPr>
            <w:tcW w:w="714" w:type="pct"/>
          </w:tcPr>
          <w:p w14:paraId="7E56F6F5" w14:textId="48FDB9F1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Wybrany wariant</w:t>
            </w:r>
          </w:p>
        </w:tc>
        <w:tc>
          <w:tcPr>
            <w:tcW w:w="715" w:type="pct"/>
            <w:vAlign w:val="center"/>
          </w:tcPr>
          <w:p w14:paraId="694D156E" w14:textId="0B999545" w:rsidR="00424285" w:rsidRPr="00083D93" w:rsidRDefault="00424285" w:rsidP="00424285">
            <w:pPr>
              <w:ind w:right="0"/>
              <w:jc w:val="center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Składka</w:t>
            </w:r>
          </w:p>
        </w:tc>
        <w:tc>
          <w:tcPr>
            <w:tcW w:w="715" w:type="pct"/>
          </w:tcPr>
          <w:p w14:paraId="4D3C03B0" w14:textId="1C2A97DA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Pracownik</w:t>
            </w:r>
          </w:p>
        </w:tc>
        <w:tc>
          <w:tcPr>
            <w:tcW w:w="714" w:type="pct"/>
          </w:tcPr>
          <w:p w14:paraId="126651E7" w14:textId="081F99D9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Małżonek/ Partner</w:t>
            </w:r>
          </w:p>
        </w:tc>
        <w:tc>
          <w:tcPr>
            <w:tcW w:w="715" w:type="pct"/>
          </w:tcPr>
          <w:p w14:paraId="7A60D206" w14:textId="3AC1D47C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 w:rsidRPr="00083D93">
              <w:rPr>
                <w:rFonts w:asciiTheme="minorHAnsi" w:hAnsiTheme="minorHAnsi"/>
                <w:bCs/>
                <w:sz w:val="20"/>
              </w:rPr>
              <w:t>Pełnoletnie dziecko</w:t>
            </w:r>
          </w:p>
        </w:tc>
        <w:tc>
          <w:tcPr>
            <w:tcW w:w="715" w:type="pct"/>
          </w:tcPr>
          <w:p w14:paraId="6F66187A" w14:textId="69FE9EA0" w:rsidR="00424285" w:rsidRPr="00083D93" w:rsidRDefault="00C70D6F" w:rsidP="00C41A48">
            <w:pPr>
              <w:ind w:right="0"/>
              <w:jc w:val="left"/>
              <w:rPr>
                <w:rFonts w:asciiTheme="minorHAnsi" w:hAnsiTheme="minorHAnsi"/>
                <w:bCs/>
                <w:sz w:val="20"/>
              </w:rPr>
            </w:pPr>
            <w:r>
              <w:rPr>
                <w:rFonts w:asciiTheme="minorHAnsi" w:hAnsiTheme="minorHAnsi"/>
                <w:bCs/>
                <w:sz w:val="20"/>
              </w:rPr>
              <w:t xml:space="preserve">Liczba </w:t>
            </w:r>
            <w:r w:rsidR="00083D93" w:rsidRPr="00083D93">
              <w:rPr>
                <w:rFonts w:asciiTheme="minorHAnsi" w:hAnsiTheme="minorHAnsi"/>
                <w:bCs/>
                <w:sz w:val="20"/>
              </w:rPr>
              <w:t xml:space="preserve">dzieci </w:t>
            </w:r>
          </w:p>
        </w:tc>
      </w:tr>
      <w:tr w:rsidR="00424285" w:rsidRPr="00083D93" w14:paraId="04792930" w14:textId="77777777" w:rsidTr="00201282">
        <w:tc>
          <w:tcPr>
            <w:tcW w:w="714" w:type="pct"/>
            <w:vMerge w:val="restart"/>
            <w:vAlign w:val="center"/>
          </w:tcPr>
          <w:p w14:paraId="791AC6C1" w14:textId="149AB1F9" w:rsidR="00424285" w:rsidRPr="00083D93" w:rsidRDefault="00424285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OCHRONA DLA DZIECKA</w:t>
            </w:r>
          </w:p>
        </w:tc>
        <w:tc>
          <w:tcPr>
            <w:tcW w:w="714" w:type="pct"/>
          </w:tcPr>
          <w:p w14:paraId="12039F8C" w14:textId="09756E72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300C7DB3" w14:textId="63C324CA" w:rsidR="00424285" w:rsidRPr="00083D93" w:rsidRDefault="00424285" w:rsidP="00424285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</w:t>
            </w:r>
            <w:r w:rsidR="004C6777">
              <w:rPr>
                <w:rFonts w:asciiTheme="minorHAnsi" w:hAnsiTheme="minorHAnsi"/>
                <w:b w:val="0"/>
                <w:sz w:val="20"/>
              </w:rPr>
              <w:t>1</w:t>
            </w:r>
            <w:r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518429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6A3F0C93" w14:textId="302D3F57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54449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0FD2475C" w14:textId="2C39F595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757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110853BD" w14:textId="1E75E793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7813FCC" w14:textId="77777777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DA2241" w:rsidRPr="00083D93" w14:paraId="1A6CC58E" w14:textId="77777777" w:rsidTr="00201282">
        <w:tc>
          <w:tcPr>
            <w:tcW w:w="714" w:type="pct"/>
            <w:vMerge/>
            <w:vAlign w:val="center"/>
          </w:tcPr>
          <w:p w14:paraId="2673000E" w14:textId="77777777" w:rsidR="00DA2241" w:rsidRPr="00083D93" w:rsidRDefault="00DA2241" w:rsidP="000A6B54">
            <w:pPr>
              <w:ind w:right="0"/>
              <w:jc w:val="center"/>
              <w:rPr>
                <w:rFonts w:asciiTheme="minorHAnsi" w:hAnsiTheme="minorHAnsi"/>
                <w:sz w:val="16"/>
              </w:rPr>
            </w:pPr>
          </w:p>
        </w:tc>
        <w:tc>
          <w:tcPr>
            <w:tcW w:w="714" w:type="pct"/>
          </w:tcPr>
          <w:p w14:paraId="24D5CE23" w14:textId="05E791EF" w:rsidR="00DA2241" w:rsidRPr="00083D93" w:rsidRDefault="00DA2241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3951DF45" w14:textId="40546CB6" w:rsidR="00DA2241" w:rsidRPr="00083D93" w:rsidRDefault="004C6777" w:rsidP="00424285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15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129080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14EF29A5" w14:textId="3E68CD2A" w:rsidR="00DA2241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423559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361D4EAC" w14:textId="13C08799" w:rsidR="00DA2241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088690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1D5FEB03" w14:textId="47CDE026" w:rsidR="00DA2241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3C7935B" w14:textId="77777777" w:rsidR="00DA2241" w:rsidRPr="00083D93" w:rsidRDefault="00DA2241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424285" w:rsidRPr="00083D93" w14:paraId="01890926" w14:textId="77777777" w:rsidTr="00201282">
        <w:tc>
          <w:tcPr>
            <w:tcW w:w="714" w:type="pct"/>
            <w:vMerge/>
            <w:vAlign w:val="center"/>
          </w:tcPr>
          <w:p w14:paraId="45C0307C" w14:textId="77777777" w:rsidR="00424285" w:rsidRPr="00083D93" w:rsidRDefault="00424285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740977C5" w14:textId="1FD62CF5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  <w:r w:rsidR="00DA2241">
              <w:rPr>
                <w:rFonts w:asciiTheme="minorHAnsi" w:hAnsiTheme="minorHAnsi"/>
                <w:b w:val="0"/>
                <w:sz w:val="20"/>
              </w:rPr>
              <w:t>I</w:t>
            </w:r>
          </w:p>
        </w:tc>
        <w:tc>
          <w:tcPr>
            <w:tcW w:w="715" w:type="pct"/>
            <w:vAlign w:val="center"/>
          </w:tcPr>
          <w:p w14:paraId="2A44B827" w14:textId="2CBB11AC" w:rsidR="00424285" w:rsidRPr="00083D93" w:rsidRDefault="004C6777" w:rsidP="00424285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23</w:t>
            </w:r>
            <w:r w:rsidR="00424285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513748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2959861D" w14:textId="44249A3B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927414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6A7AC71F" w14:textId="6895FFC3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485038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335E022" w14:textId="74EEAAEC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44E43318" w14:textId="77777777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424285" w:rsidRPr="00083D93" w14:paraId="547DB83D" w14:textId="77777777" w:rsidTr="00201282">
        <w:tc>
          <w:tcPr>
            <w:tcW w:w="714" w:type="pct"/>
            <w:vMerge/>
            <w:vAlign w:val="center"/>
          </w:tcPr>
          <w:p w14:paraId="16B6A27A" w14:textId="77777777" w:rsidR="00424285" w:rsidRPr="00083D93" w:rsidRDefault="00424285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43F892B5" w14:textId="4B0D2E6B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  <w:r w:rsidR="00DA2241">
              <w:rPr>
                <w:rFonts w:asciiTheme="minorHAnsi" w:hAnsiTheme="minorHAnsi"/>
                <w:b w:val="0"/>
                <w:sz w:val="20"/>
              </w:rPr>
              <w:t>V</w:t>
            </w:r>
          </w:p>
        </w:tc>
        <w:tc>
          <w:tcPr>
            <w:tcW w:w="715" w:type="pct"/>
            <w:vAlign w:val="center"/>
          </w:tcPr>
          <w:p w14:paraId="32210581" w14:textId="20C5F9C8" w:rsidR="00424285" w:rsidRPr="00083D93" w:rsidRDefault="004C6777" w:rsidP="00424285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35</w:t>
            </w:r>
            <w:r w:rsidR="00424285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77037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37DCE5A1" w14:textId="7E650B15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157385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30621B12" w14:textId="20F3B653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04857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3EB54340" w14:textId="3D25ADE6" w:rsidR="00424285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4AE1D38D" w14:textId="77777777" w:rsidR="00424285" w:rsidRPr="00083D93" w:rsidRDefault="00424285" w:rsidP="00C41A48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78F114D4" w14:textId="77777777" w:rsidR="000A6B54" w:rsidRPr="00083D93" w:rsidRDefault="000A6B54" w:rsidP="000A6B54">
      <w:pPr>
        <w:jc w:val="both"/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0A6B54" w:rsidRPr="00083D93" w14:paraId="38B9092D" w14:textId="77777777" w:rsidTr="00201282">
        <w:tc>
          <w:tcPr>
            <w:tcW w:w="714" w:type="pct"/>
            <w:vMerge w:val="restart"/>
            <w:vAlign w:val="center"/>
          </w:tcPr>
          <w:p w14:paraId="4A76908F" w14:textId="017B1DB4" w:rsidR="000A6B54" w:rsidRPr="00083D93" w:rsidRDefault="000A6B54" w:rsidP="000A6B54">
            <w:pPr>
              <w:spacing w:line="238" w:lineRule="auto"/>
              <w:ind w:right="0"/>
              <w:jc w:val="center"/>
              <w:rPr>
                <w:rFonts w:asciiTheme="minorHAnsi" w:hAnsiTheme="minorHAnsi"/>
              </w:rPr>
            </w:pPr>
            <w:r w:rsidRPr="00083D93">
              <w:rPr>
                <w:rFonts w:asciiTheme="minorHAnsi" w:hAnsiTheme="minorHAnsi"/>
                <w:sz w:val="16"/>
              </w:rPr>
              <w:t xml:space="preserve">WSPARCIE </w:t>
            </w:r>
            <w:r w:rsidR="00BE5E36">
              <w:rPr>
                <w:rFonts w:asciiTheme="minorHAnsi" w:hAnsiTheme="minorHAnsi"/>
                <w:sz w:val="16"/>
              </w:rPr>
              <w:br/>
              <w:t xml:space="preserve">W </w:t>
            </w:r>
            <w:r w:rsidRPr="00083D93">
              <w:rPr>
                <w:rFonts w:asciiTheme="minorHAnsi" w:hAnsiTheme="minorHAnsi"/>
                <w:sz w:val="16"/>
              </w:rPr>
              <w:t>RAZIE</w:t>
            </w:r>
          </w:p>
          <w:p w14:paraId="58B944E5" w14:textId="4194A739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NOWOTWORU</w:t>
            </w:r>
          </w:p>
        </w:tc>
        <w:tc>
          <w:tcPr>
            <w:tcW w:w="714" w:type="pct"/>
          </w:tcPr>
          <w:p w14:paraId="5694FAC1" w14:textId="1988E78C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2C6497BB" w14:textId="36431A7A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</w:t>
            </w:r>
            <w:r w:rsidR="004C6777">
              <w:rPr>
                <w:rFonts w:asciiTheme="minorHAnsi" w:hAnsiTheme="minorHAnsi"/>
                <w:b w:val="0"/>
                <w:sz w:val="20"/>
              </w:rPr>
              <w:t>1</w:t>
            </w:r>
            <w:r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81321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2A1D9DB4" w14:textId="0F4BB351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2125687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4D37C1C8" w14:textId="4EA3F951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753284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6F11E2C1" w14:textId="6A6C865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1C3502CC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1BD7A03B" w14:textId="77777777" w:rsidTr="00201282">
        <w:tc>
          <w:tcPr>
            <w:tcW w:w="714" w:type="pct"/>
            <w:vMerge/>
            <w:vAlign w:val="center"/>
          </w:tcPr>
          <w:p w14:paraId="422FCBAA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3EA50E40" w14:textId="342797EA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5D2090C1" w14:textId="6D0C1D76" w:rsidR="000A6B54" w:rsidRPr="00083D93" w:rsidRDefault="004C6777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21</w:t>
            </w:r>
            <w:r w:rsidR="000A6B54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866899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55E1E58" w14:textId="04B5E03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21666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46BEF4D4" w14:textId="0A74634D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059785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26C34135" w14:textId="01A4944C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2BA96014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4C6777" w:rsidRPr="00083D93" w14:paraId="752D16C3" w14:textId="77777777" w:rsidTr="00201282">
        <w:tc>
          <w:tcPr>
            <w:tcW w:w="714" w:type="pct"/>
            <w:vMerge/>
            <w:vAlign w:val="center"/>
          </w:tcPr>
          <w:p w14:paraId="0AB078BD" w14:textId="77777777" w:rsidR="004C6777" w:rsidRPr="00083D93" w:rsidRDefault="004C6777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2F14B404" w14:textId="3C4C1A93" w:rsidR="004C6777" w:rsidRPr="00083D93" w:rsidRDefault="004C6777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Wariant III</w:t>
            </w:r>
          </w:p>
        </w:tc>
        <w:tc>
          <w:tcPr>
            <w:tcW w:w="715" w:type="pct"/>
            <w:vAlign w:val="center"/>
          </w:tcPr>
          <w:p w14:paraId="484AD0A0" w14:textId="3EE4E713" w:rsidR="004C6777" w:rsidRPr="00083D93" w:rsidRDefault="004C6777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31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214372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7932556D" w14:textId="5ACDF76A" w:rsidR="004C6777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866796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1B04257E" w14:textId="7CC5BBB4" w:rsidR="004C6777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625734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91F2606" w14:textId="0A41077D" w:rsidR="004C6777" w:rsidRDefault="004C6777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B026017" w14:textId="77777777" w:rsidR="004C6777" w:rsidRPr="00083D93" w:rsidRDefault="004C6777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1C10307A" w14:textId="77777777" w:rsidTr="00201282">
        <w:tc>
          <w:tcPr>
            <w:tcW w:w="714" w:type="pct"/>
            <w:vMerge/>
            <w:vAlign w:val="center"/>
          </w:tcPr>
          <w:p w14:paraId="7F1A41BA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2D586865" w14:textId="43B4B594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  <w:r w:rsidR="004C6777">
              <w:rPr>
                <w:rFonts w:asciiTheme="minorHAnsi" w:hAnsiTheme="minorHAnsi"/>
                <w:b w:val="0"/>
                <w:sz w:val="20"/>
              </w:rPr>
              <w:t>V</w:t>
            </w:r>
          </w:p>
        </w:tc>
        <w:tc>
          <w:tcPr>
            <w:tcW w:w="715" w:type="pct"/>
            <w:vAlign w:val="center"/>
          </w:tcPr>
          <w:p w14:paraId="33A9ACDB" w14:textId="46DECA99" w:rsidR="000A6B54" w:rsidRPr="00083D93" w:rsidRDefault="004C6777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>
              <w:rPr>
                <w:rFonts w:asciiTheme="minorHAnsi" w:hAnsiTheme="minorHAnsi"/>
                <w:b w:val="0"/>
                <w:sz w:val="20"/>
              </w:rPr>
              <w:t>47</w:t>
            </w:r>
            <w:r w:rsidR="000A6B54" w:rsidRPr="00083D93">
              <w:rPr>
                <w:rFonts w:asciiTheme="minorHAnsi" w:hAnsiTheme="minorHAnsi"/>
                <w:b w:val="0"/>
                <w:sz w:val="20"/>
              </w:rPr>
              <w:t xml:space="preserve">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597090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F590FF3" w14:textId="50D2538B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545870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66C58E34" w14:textId="2BC91C4A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135837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3ED522F" w14:textId="3B59FFD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276A121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53B8FA3B" w14:textId="77777777" w:rsidR="000A6B54" w:rsidRPr="00083D93" w:rsidRDefault="000A6B54">
      <w:pPr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0A6B54" w:rsidRPr="00083D93" w14:paraId="4F60AC57" w14:textId="77777777" w:rsidTr="00201282">
        <w:tc>
          <w:tcPr>
            <w:tcW w:w="714" w:type="pct"/>
            <w:vMerge w:val="restart"/>
            <w:vAlign w:val="center"/>
          </w:tcPr>
          <w:p w14:paraId="7B6224E0" w14:textId="6A5A8DA9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WSPARCIE DLA RODZINY</w:t>
            </w:r>
          </w:p>
        </w:tc>
        <w:tc>
          <w:tcPr>
            <w:tcW w:w="714" w:type="pct"/>
          </w:tcPr>
          <w:p w14:paraId="7F2D8D12" w14:textId="1FCCD9F8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1189FABB" w14:textId="17CF4F56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5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1605845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75648FE7" w14:textId="75DFB3D0" w:rsidR="000A6B54" w:rsidRPr="00083D93" w:rsidRDefault="00BE5E36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>
                  <w:rPr>
                    <w:rFonts w:ascii="MS Gothic" w:eastAsia="MS Gothic" w:hAnsi="MS Gothic" w:hint="eastAsia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164086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2DF1850F" w14:textId="59C19C9C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225572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258A58E8" w14:textId="45FE3059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4781888F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7361ED05" w14:textId="77777777" w:rsidTr="00201282">
        <w:tc>
          <w:tcPr>
            <w:tcW w:w="714" w:type="pct"/>
            <w:vMerge/>
            <w:vAlign w:val="center"/>
          </w:tcPr>
          <w:p w14:paraId="20B477C4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46635C84" w14:textId="10D2D32B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6CE10446" w14:textId="07236106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921949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F6DE6D8" w14:textId="1150630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415018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063DB83A" w14:textId="3142AF45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2027778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8D12EB0" w14:textId="09A9AF6F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5BF8D075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0FE552EF" w14:textId="77777777" w:rsidTr="00201282">
        <w:tc>
          <w:tcPr>
            <w:tcW w:w="714" w:type="pct"/>
            <w:vMerge/>
            <w:vAlign w:val="center"/>
          </w:tcPr>
          <w:p w14:paraId="4507726D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49BDA08E" w14:textId="02FBCFF6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III</w:t>
            </w:r>
          </w:p>
        </w:tc>
        <w:tc>
          <w:tcPr>
            <w:tcW w:w="715" w:type="pct"/>
            <w:vAlign w:val="center"/>
          </w:tcPr>
          <w:p w14:paraId="0AC54314" w14:textId="734DE14B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15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477994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CAB016D" w14:textId="70CE87F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862667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57627E0D" w14:textId="2CAFD114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686668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788A8F30" w14:textId="4CF875CA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76A415CD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7FB34794" w14:textId="77777777" w:rsidR="000A6B54" w:rsidRPr="00083D93" w:rsidRDefault="000A6B54" w:rsidP="000A6B54">
      <w:pPr>
        <w:jc w:val="both"/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0A6B54" w:rsidRPr="00083D93" w14:paraId="06FA1311" w14:textId="77777777" w:rsidTr="00201282">
        <w:tc>
          <w:tcPr>
            <w:tcW w:w="714" w:type="pct"/>
            <w:vMerge w:val="restart"/>
            <w:vAlign w:val="center"/>
          </w:tcPr>
          <w:p w14:paraId="4B7E0558" w14:textId="5E2A0969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W RAZIE WYPA</w:t>
            </w:r>
            <w:r w:rsidR="00F6609A">
              <w:rPr>
                <w:rFonts w:asciiTheme="minorHAnsi" w:hAnsiTheme="minorHAnsi"/>
                <w:sz w:val="16"/>
              </w:rPr>
              <w:t>D</w:t>
            </w:r>
            <w:r w:rsidRPr="00083D93">
              <w:rPr>
                <w:rFonts w:asciiTheme="minorHAnsi" w:hAnsiTheme="minorHAnsi"/>
                <w:sz w:val="16"/>
              </w:rPr>
              <w:t>KU</w:t>
            </w:r>
          </w:p>
        </w:tc>
        <w:tc>
          <w:tcPr>
            <w:tcW w:w="714" w:type="pct"/>
          </w:tcPr>
          <w:p w14:paraId="3C9FD929" w14:textId="4CDC2CE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5B5ACBB7" w14:textId="02C956D8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6,50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2089116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54612CE" w14:textId="2E96F804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538429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2C4C552F" w14:textId="2AEAC169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443150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76CB894" w14:textId="2BF76C5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70F1CAB2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50998290" w14:textId="77777777" w:rsidTr="00201282">
        <w:tc>
          <w:tcPr>
            <w:tcW w:w="714" w:type="pct"/>
            <w:vMerge/>
            <w:vAlign w:val="center"/>
          </w:tcPr>
          <w:p w14:paraId="010A3704" w14:textId="77777777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7FED4A79" w14:textId="35B376E8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4D4F02BD" w14:textId="01153B91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12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51308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6B28D88F" w14:textId="2A83CE6B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370501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1908E63B" w14:textId="24689648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677254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057517B7" w14:textId="3C90CEEE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781B7662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1BCDEB2F" w14:textId="77777777" w:rsidR="000A6B54" w:rsidRPr="00083D93" w:rsidRDefault="000A6B54">
      <w:pPr>
        <w:rPr>
          <w:rFonts w:asciiTheme="minorHAnsi" w:hAnsiTheme="minorHAnsi"/>
          <w:sz w:val="10"/>
          <w:szCs w:val="1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494"/>
        <w:gridCol w:w="1493"/>
        <w:gridCol w:w="1495"/>
        <w:gridCol w:w="1495"/>
        <w:gridCol w:w="1493"/>
        <w:gridCol w:w="1495"/>
        <w:gridCol w:w="1491"/>
      </w:tblGrid>
      <w:tr w:rsidR="000A6B54" w:rsidRPr="00083D93" w14:paraId="4508564F" w14:textId="77777777" w:rsidTr="00201282">
        <w:tc>
          <w:tcPr>
            <w:tcW w:w="714" w:type="pct"/>
            <w:vMerge w:val="restart"/>
            <w:vAlign w:val="center"/>
          </w:tcPr>
          <w:p w14:paraId="7181CA3A" w14:textId="3E4300EE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sz w:val="16"/>
              </w:rPr>
              <w:t>WSPARCIE PO WYPADKU</w:t>
            </w:r>
          </w:p>
        </w:tc>
        <w:tc>
          <w:tcPr>
            <w:tcW w:w="714" w:type="pct"/>
          </w:tcPr>
          <w:p w14:paraId="1B37F8C0" w14:textId="32C54E80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</w:t>
            </w:r>
          </w:p>
        </w:tc>
        <w:tc>
          <w:tcPr>
            <w:tcW w:w="715" w:type="pct"/>
            <w:vAlign w:val="center"/>
          </w:tcPr>
          <w:p w14:paraId="4D4EA3F5" w14:textId="6227734E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6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992296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5CF4CF69" w14:textId="7B93D5E3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229763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36C5CE14" w14:textId="116CAFC3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884912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5D7FB46C" w14:textId="1F523507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0739874D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08114A4F" w14:textId="77777777" w:rsidTr="00201282">
        <w:tc>
          <w:tcPr>
            <w:tcW w:w="714" w:type="pct"/>
            <w:vMerge/>
          </w:tcPr>
          <w:p w14:paraId="1E4AF329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3C5F4117" w14:textId="566159B1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</w:t>
            </w:r>
          </w:p>
        </w:tc>
        <w:tc>
          <w:tcPr>
            <w:tcW w:w="715" w:type="pct"/>
            <w:vAlign w:val="center"/>
          </w:tcPr>
          <w:p w14:paraId="2D50EDFE" w14:textId="1E7F70F2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10,50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48646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14C6EC90" w14:textId="360A86CA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591289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2E6E0823" w14:textId="135C04DD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1603377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4E3AE68E" w14:textId="5335B131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44ABA622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  <w:tr w:rsidR="000A6B54" w:rsidRPr="00083D93" w14:paraId="3B756511" w14:textId="77777777" w:rsidTr="00201282">
        <w:tc>
          <w:tcPr>
            <w:tcW w:w="714" w:type="pct"/>
            <w:vMerge/>
          </w:tcPr>
          <w:p w14:paraId="619667A6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  <w:tc>
          <w:tcPr>
            <w:tcW w:w="714" w:type="pct"/>
          </w:tcPr>
          <w:p w14:paraId="621335DA" w14:textId="6FBAC94B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Wariant III</w:t>
            </w:r>
          </w:p>
        </w:tc>
        <w:tc>
          <w:tcPr>
            <w:tcW w:w="715" w:type="pct"/>
            <w:vAlign w:val="center"/>
          </w:tcPr>
          <w:p w14:paraId="1605D147" w14:textId="1A1CC630" w:rsidR="000A6B54" w:rsidRPr="00083D93" w:rsidRDefault="000A6B54" w:rsidP="000A6B54">
            <w:pPr>
              <w:ind w:right="0"/>
              <w:jc w:val="center"/>
              <w:rPr>
                <w:rFonts w:asciiTheme="minorHAnsi" w:hAnsiTheme="minorHAnsi"/>
                <w:b w:val="0"/>
                <w:sz w:val="20"/>
              </w:rPr>
            </w:pPr>
            <w:r w:rsidRPr="00083D93">
              <w:rPr>
                <w:rFonts w:asciiTheme="minorHAnsi" w:hAnsiTheme="minorHAnsi"/>
                <w:b w:val="0"/>
                <w:sz w:val="20"/>
              </w:rPr>
              <w:t>14,50 zł</w:t>
            </w:r>
          </w:p>
        </w:tc>
        <w:sdt>
          <w:sdtPr>
            <w:rPr>
              <w:rFonts w:asciiTheme="minorHAnsi" w:hAnsiTheme="minorHAnsi"/>
              <w:b w:val="0"/>
              <w:sz w:val="20"/>
            </w:rPr>
            <w:id w:val="-171533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783A458A" w14:textId="14F7A44A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738159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  <w:vAlign w:val="center"/>
              </w:tcPr>
              <w:p w14:paraId="6E8ABA8A" w14:textId="0B9F7AE2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/>
              <w:b w:val="0"/>
              <w:sz w:val="20"/>
            </w:rPr>
            <w:id w:val="-1682509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5" w:type="pct"/>
                <w:vAlign w:val="center"/>
              </w:tcPr>
              <w:p w14:paraId="5B232044" w14:textId="02C6328D" w:rsidR="000A6B54" w:rsidRPr="00083D93" w:rsidRDefault="000A6B54" w:rsidP="000A6B54">
                <w:pPr>
                  <w:ind w:right="0"/>
                  <w:jc w:val="center"/>
                  <w:rPr>
                    <w:rFonts w:asciiTheme="minorHAnsi" w:hAnsiTheme="minorHAnsi"/>
                    <w:b w:val="0"/>
                    <w:sz w:val="20"/>
                  </w:rPr>
                </w:pPr>
                <w:r w:rsidRPr="00083D93">
                  <w:rPr>
                    <w:rFonts w:asciiTheme="minorHAnsi" w:eastAsia="MS Gothic" w:hAnsiTheme="minorHAnsi"/>
                    <w:b w:val="0"/>
                    <w:sz w:val="20"/>
                  </w:rPr>
                  <w:t>☐</w:t>
                </w:r>
              </w:p>
            </w:tc>
          </w:sdtContent>
        </w:sdt>
        <w:tc>
          <w:tcPr>
            <w:tcW w:w="715" w:type="pct"/>
          </w:tcPr>
          <w:p w14:paraId="6D99AC57" w14:textId="77777777" w:rsidR="000A6B54" w:rsidRPr="00083D93" w:rsidRDefault="000A6B54" w:rsidP="000A6B54">
            <w:pPr>
              <w:ind w:right="0"/>
              <w:jc w:val="left"/>
              <w:rPr>
                <w:rFonts w:asciiTheme="minorHAnsi" w:hAnsiTheme="minorHAnsi"/>
                <w:b w:val="0"/>
                <w:sz w:val="20"/>
              </w:rPr>
            </w:pPr>
          </w:p>
        </w:tc>
      </w:tr>
    </w:tbl>
    <w:p w14:paraId="40E71736" w14:textId="77777777" w:rsidR="00424285" w:rsidRPr="00D27BF5" w:rsidRDefault="00424285" w:rsidP="00424285">
      <w:pPr>
        <w:jc w:val="both"/>
        <w:rPr>
          <w:rFonts w:asciiTheme="minorHAnsi" w:hAnsiTheme="minorHAnsi"/>
          <w:sz w:val="10"/>
          <w:szCs w:val="10"/>
        </w:rPr>
      </w:pPr>
    </w:p>
    <w:p w14:paraId="6AD59478" w14:textId="77777777" w:rsidR="00490DF3" w:rsidRDefault="00490DF3" w:rsidP="00490DF3">
      <w:pPr>
        <w:spacing w:after="23"/>
        <w:ind w:right="0"/>
        <w:jc w:val="left"/>
        <w:rPr>
          <w:rFonts w:asciiTheme="minorHAnsi" w:hAnsiTheme="minorHAnsi"/>
        </w:rPr>
      </w:pPr>
    </w:p>
    <w:p w14:paraId="421A04B8" w14:textId="77777777" w:rsidR="00575B91" w:rsidRDefault="00575B91" w:rsidP="00490DF3">
      <w:pPr>
        <w:spacing w:after="23"/>
        <w:ind w:right="0"/>
        <w:jc w:val="left"/>
        <w:rPr>
          <w:rFonts w:asciiTheme="minorHAnsi" w:hAnsiTheme="minorHAnsi"/>
        </w:rPr>
      </w:pPr>
    </w:p>
    <w:p w14:paraId="7C72452F" w14:textId="6F2B4A7D" w:rsidR="00424285" w:rsidRPr="00083D93" w:rsidRDefault="00424285" w:rsidP="00490DF3">
      <w:pPr>
        <w:spacing w:after="23"/>
        <w:ind w:right="0"/>
        <w:jc w:val="left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sz w:val="16"/>
        </w:rPr>
        <w:t>Ł</w:t>
      </w:r>
      <w:r w:rsidRPr="00083D93">
        <w:rPr>
          <w:rFonts w:asciiTheme="minorHAnsi" w:hAnsiTheme="minorHAnsi"/>
          <w:b w:val="0"/>
          <w:sz w:val="20"/>
        </w:rPr>
        <w:t xml:space="preserve">ączna składka </w:t>
      </w:r>
      <w:r w:rsidR="000A6B54" w:rsidRPr="00083D93">
        <w:rPr>
          <w:rFonts w:asciiTheme="minorHAnsi" w:hAnsiTheme="minorHAnsi"/>
          <w:b w:val="0"/>
          <w:sz w:val="20"/>
        </w:rPr>
        <w:t xml:space="preserve">miesięczna </w:t>
      </w:r>
      <w:r w:rsidRPr="00083D93">
        <w:rPr>
          <w:rFonts w:asciiTheme="minorHAnsi" w:hAnsiTheme="minorHAnsi"/>
          <w:b w:val="0"/>
          <w:sz w:val="20"/>
        </w:rPr>
        <w:t xml:space="preserve">do potrącenia za wszystkie osoby zgłoszone do ubezpieczenia_ _ _ _ _ _ _ _ _ _ _ _ _ _ _ </w:t>
      </w:r>
      <w:r w:rsidR="000A6B54" w:rsidRPr="00083D93">
        <w:rPr>
          <w:rFonts w:asciiTheme="minorHAnsi" w:hAnsiTheme="minorHAnsi"/>
          <w:b w:val="0"/>
          <w:sz w:val="20"/>
        </w:rPr>
        <w:t xml:space="preserve">_ _ _ </w:t>
      </w:r>
      <w:r w:rsidRPr="00083D93">
        <w:rPr>
          <w:rFonts w:asciiTheme="minorHAnsi" w:hAnsiTheme="minorHAnsi"/>
          <w:b w:val="0"/>
          <w:sz w:val="20"/>
        </w:rPr>
        <w:t xml:space="preserve">zł  </w:t>
      </w:r>
    </w:p>
    <w:p w14:paraId="6BE966BF" w14:textId="77777777" w:rsidR="00424285" w:rsidRPr="00083D93" w:rsidRDefault="00424285" w:rsidP="00490DF3">
      <w:pPr>
        <w:spacing w:after="23"/>
        <w:ind w:right="0"/>
        <w:jc w:val="both"/>
        <w:rPr>
          <w:rFonts w:asciiTheme="minorHAnsi" w:hAnsiTheme="minorHAnsi"/>
          <w:b w:val="0"/>
          <w:i/>
          <w:sz w:val="20"/>
        </w:rPr>
      </w:pPr>
    </w:p>
    <w:p w14:paraId="46D522B8" w14:textId="41914DF6" w:rsidR="00424285" w:rsidRPr="00083D93" w:rsidRDefault="00424285" w:rsidP="00424285">
      <w:pPr>
        <w:spacing w:after="23"/>
        <w:ind w:left="77" w:right="0"/>
        <w:rPr>
          <w:rFonts w:asciiTheme="minorHAnsi" w:hAnsiTheme="minorHAnsi"/>
        </w:rPr>
      </w:pPr>
      <w:r w:rsidRPr="00083D93">
        <w:rPr>
          <w:rFonts w:asciiTheme="minorHAnsi" w:hAnsiTheme="minorHAnsi"/>
          <w:b w:val="0"/>
          <w:i/>
          <w:sz w:val="20"/>
        </w:rPr>
        <w:t>Data i Czytelny podpis Pracownika</w:t>
      </w:r>
    </w:p>
    <w:p w14:paraId="7EA051D8" w14:textId="77777777" w:rsidR="00424285" w:rsidRPr="00083D93" w:rsidRDefault="00424285" w:rsidP="00424285">
      <w:pPr>
        <w:ind w:left="38" w:right="0"/>
        <w:rPr>
          <w:rFonts w:asciiTheme="minorHAnsi" w:hAnsiTheme="minorHAnsi"/>
          <w:b w:val="0"/>
          <w:sz w:val="22"/>
        </w:rPr>
      </w:pPr>
    </w:p>
    <w:p w14:paraId="370C51F0" w14:textId="77777777" w:rsidR="00083D93" w:rsidRPr="00083D93" w:rsidRDefault="00083D93" w:rsidP="00083D93">
      <w:pPr>
        <w:ind w:right="-24"/>
        <w:rPr>
          <w:rFonts w:asciiTheme="minorHAnsi" w:hAnsiTheme="minorHAnsi"/>
          <w:b w:val="0"/>
          <w:sz w:val="20"/>
        </w:rPr>
      </w:pPr>
    </w:p>
    <w:p w14:paraId="044E0A20" w14:textId="7ABAF965" w:rsidR="00424285" w:rsidRPr="00083D93" w:rsidRDefault="000A6B54" w:rsidP="00083D93">
      <w:pPr>
        <w:ind w:right="-24"/>
        <w:rPr>
          <w:rFonts w:asciiTheme="minorHAnsi" w:hAnsiTheme="minorHAnsi"/>
          <w:b w:val="0"/>
          <w:sz w:val="20"/>
        </w:rPr>
      </w:pPr>
      <w:r w:rsidRPr="00083D93">
        <w:rPr>
          <w:rFonts w:asciiTheme="minorHAnsi" w:hAnsiTheme="minorHAnsi"/>
          <w:b w:val="0"/>
          <w:sz w:val="20"/>
        </w:rPr>
        <w:t>_ _ _ _ _ _ _ _ _ _ _ _ _ _ _ __ _ _ _ _ _ _ _ _ _ _ _ _ _ _ _</w:t>
      </w:r>
    </w:p>
    <w:sectPr w:rsidR="00424285" w:rsidRPr="00083D93" w:rsidSect="00424285">
      <w:pgSz w:w="11906" w:h="16838"/>
      <w:pgMar w:top="720" w:right="720" w:bottom="720" w:left="720" w:header="708" w:footer="708" w:gutter="0"/>
      <w:cols w:space="708"/>
      <w:docGrid w:linePitch="4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A48"/>
    <w:rsid w:val="00083D93"/>
    <w:rsid w:val="0009729B"/>
    <w:rsid w:val="000A6B54"/>
    <w:rsid w:val="00100A78"/>
    <w:rsid w:val="0015290C"/>
    <w:rsid w:val="001E54CE"/>
    <w:rsid w:val="00201282"/>
    <w:rsid w:val="002F2655"/>
    <w:rsid w:val="00391809"/>
    <w:rsid w:val="00424285"/>
    <w:rsid w:val="00490DF3"/>
    <w:rsid w:val="004C6777"/>
    <w:rsid w:val="00575B91"/>
    <w:rsid w:val="00916FAE"/>
    <w:rsid w:val="00972480"/>
    <w:rsid w:val="00A021F4"/>
    <w:rsid w:val="00B8743D"/>
    <w:rsid w:val="00BE5E36"/>
    <w:rsid w:val="00C41A48"/>
    <w:rsid w:val="00C70D6F"/>
    <w:rsid w:val="00CA1478"/>
    <w:rsid w:val="00D22C68"/>
    <w:rsid w:val="00D27BF5"/>
    <w:rsid w:val="00DA2241"/>
    <w:rsid w:val="00E67A6F"/>
    <w:rsid w:val="00F6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5E542"/>
  <w15:chartTrackingRefBased/>
  <w15:docId w15:val="{4C8B7250-67A4-4E0F-B16B-394ECBAB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A48"/>
    <w:pPr>
      <w:spacing w:after="0" w:line="259" w:lineRule="auto"/>
      <w:ind w:right="1869"/>
      <w:jc w:val="right"/>
    </w:pPr>
    <w:rPr>
      <w:rFonts w:ascii="Calibri" w:eastAsia="Calibri" w:hAnsi="Calibri" w:cs="Calibri"/>
      <w:b/>
      <w:color w:val="000000"/>
      <w:sz w:val="3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41A48"/>
    <w:pPr>
      <w:keepNext/>
      <w:keepLines/>
      <w:spacing w:before="360" w:after="80" w:line="278" w:lineRule="auto"/>
      <w:ind w:right="0"/>
      <w:jc w:val="left"/>
      <w:outlineLvl w:val="0"/>
    </w:pPr>
    <w:rPr>
      <w:rFonts w:asciiTheme="majorHAnsi" w:eastAsiaTheme="majorEastAsia" w:hAnsiTheme="majorHAnsi" w:cstheme="majorBidi"/>
      <w:b w:val="0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1A48"/>
    <w:pPr>
      <w:keepNext/>
      <w:keepLines/>
      <w:spacing w:before="160" w:after="80" w:line="278" w:lineRule="auto"/>
      <w:ind w:right="0"/>
      <w:jc w:val="left"/>
      <w:outlineLvl w:val="1"/>
    </w:pPr>
    <w:rPr>
      <w:rFonts w:asciiTheme="majorHAnsi" w:eastAsiaTheme="majorEastAsia" w:hAnsiTheme="majorHAnsi" w:cstheme="majorBidi"/>
      <w:b w:val="0"/>
      <w:color w:val="0F4761" w:themeColor="accent1" w:themeShade="BF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1A48"/>
    <w:pPr>
      <w:keepNext/>
      <w:keepLines/>
      <w:spacing w:before="160" w:after="80" w:line="278" w:lineRule="auto"/>
      <w:ind w:right="0"/>
      <w:jc w:val="left"/>
      <w:outlineLvl w:val="2"/>
    </w:pPr>
    <w:rPr>
      <w:rFonts w:asciiTheme="minorHAnsi" w:eastAsiaTheme="majorEastAsia" w:hAnsiTheme="minorHAnsi" w:cstheme="majorBidi"/>
      <w:b w:val="0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1A48"/>
    <w:pPr>
      <w:keepNext/>
      <w:keepLines/>
      <w:spacing w:before="80" w:after="40" w:line="278" w:lineRule="auto"/>
      <w:ind w:right="0"/>
      <w:jc w:val="left"/>
      <w:outlineLvl w:val="3"/>
    </w:pPr>
    <w:rPr>
      <w:rFonts w:asciiTheme="minorHAnsi" w:eastAsiaTheme="majorEastAsia" w:hAnsiTheme="minorHAnsi" w:cstheme="majorBidi"/>
      <w:b w:val="0"/>
      <w:i/>
      <w:iCs/>
      <w:color w:val="0F4761" w:themeColor="accent1" w:themeShade="BF"/>
      <w:sz w:val="24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1A48"/>
    <w:pPr>
      <w:keepNext/>
      <w:keepLines/>
      <w:spacing w:before="80" w:after="40" w:line="278" w:lineRule="auto"/>
      <w:ind w:right="0"/>
      <w:jc w:val="left"/>
      <w:outlineLvl w:val="4"/>
    </w:pPr>
    <w:rPr>
      <w:rFonts w:asciiTheme="minorHAnsi" w:eastAsiaTheme="majorEastAsia" w:hAnsiTheme="minorHAnsi" w:cstheme="majorBidi"/>
      <w:b w:val="0"/>
      <w:color w:val="0F4761" w:themeColor="accent1" w:themeShade="BF"/>
      <w:sz w:val="24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1A48"/>
    <w:pPr>
      <w:keepNext/>
      <w:keepLines/>
      <w:spacing w:before="40" w:line="278" w:lineRule="auto"/>
      <w:ind w:right="0"/>
      <w:jc w:val="left"/>
      <w:outlineLvl w:val="5"/>
    </w:pPr>
    <w:rPr>
      <w:rFonts w:asciiTheme="minorHAnsi" w:eastAsiaTheme="majorEastAsia" w:hAnsiTheme="minorHAnsi" w:cstheme="majorBidi"/>
      <w:b w:val="0"/>
      <w:i/>
      <w:iCs/>
      <w:color w:val="595959" w:themeColor="text1" w:themeTint="A6"/>
      <w:sz w:val="24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1A48"/>
    <w:pPr>
      <w:keepNext/>
      <w:keepLines/>
      <w:spacing w:before="40" w:line="278" w:lineRule="auto"/>
      <w:ind w:right="0"/>
      <w:jc w:val="left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sz w:val="24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1A48"/>
    <w:pPr>
      <w:keepNext/>
      <w:keepLines/>
      <w:spacing w:line="278" w:lineRule="auto"/>
      <w:ind w:right="0"/>
      <w:jc w:val="left"/>
      <w:outlineLvl w:val="7"/>
    </w:pPr>
    <w:rPr>
      <w:rFonts w:asciiTheme="minorHAnsi" w:eastAsiaTheme="majorEastAsia" w:hAnsiTheme="minorHAnsi" w:cstheme="majorBidi"/>
      <w:b w:val="0"/>
      <w:i/>
      <w:iCs/>
      <w:color w:val="272727" w:themeColor="text1" w:themeTint="D8"/>
      <w:sz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1A48"/>
    <w:pPr>
      <w:keepNext/>
      <w:keepLines/>
      <w:spacing w:line="278" w:lineRule="auto"/>
      <w:ind w:right="0"/>
      <w:jc w:val="left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sz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1A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1A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1A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1A4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1A4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1A4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1A4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1A4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1A4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1A48"/>
    <w:pPr>
      <w:spacing w:after="80" w:line="240" w:lineRule="auto"/>
      <w:ind w:right="0"/>
      <w:contextualSpacing/>
      <w:jc w:val="left"/>
    </w:pPr>
    <w:rPr>
      <w:rFonts w:asciiTheme="majorHAnsi" w:eastAsiaTheme="majorEastAsia" w:hAnsiTheme="majorHAnsi" w:cstheme="majorBidi"/>
      <w:b w:val="0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C41A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1A48"/>
    <w:pPr>
      <w:numPr>
        <w:ilvl w:val="1"/>
      </w:numPr>
      <w:spacing w:after="160" w:line="278" w:lineRule="auto"/>
      <w:ind w:right="0"/>
      <w:jc w:val="left"/>
    </w:pPr>
    <w:rPr>
      <w:rFonts w:asciiTheme="minorHAnsi" w:eastAsiaTheme="majorEastAsia" w:hAnsiTheme="minorHAnsi" w:cstheme="majorBidi"/>
      <w:b w:val="0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C41A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1A48"/>
    <w:pPr>
      <w:spacing w:before="160" w:after="160" w:line="278" w:lineRule="auto"/>
      <w:ind w:right="0"/>
      <w:jc w:val="center"/>
    </w:pPr>
    <w:rPr>
      <w:rFonts w:asciiTheme="minorHAnsi" w:eastAsiaTheme="minorHAnsi" w:hAnsiTheme="minorHAnsi" w:cstheme="minorBidi"/>
      <w:b w:val="0"/>
      <w:i/>
      <w:iCs/>
      <w:color w:val="404040" w:themeColor="text1" w:themeTint="BF"/>
      <w:sz w:val="24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C41A4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1A48"/>
    <w:pPr>
      <w:spacing w:after="160" w:line="278" w:lineRule="auto"/>
      <w:ind w:left="720" w:right="0"/>
      <w:contextualSpacing/>
      <w:jc w:val="left"/>
    </w:pPr>
    <w:rPr>
      <w:rFonts w:asciiTheme="minorHAnsi" w:eastAsiaTheme="minorHAnsi" w:hAnsiTheme="minorHAnsi" w:cstheme="minorBidi"/>
      <w:b w:val="0"/>
      <w:color w:val="auto"/>
      <w:sz w:val="24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C41A4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1A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b w:val="0"/>
      <w:i/>
      <w:iCs/>
      <w:color w:val="0F4761" w:themeColor="accent1" w:themeShade="BF"/>
      <w:sz w:val="24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1A4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1A48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C41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13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BUZ Bydgoszcz</dc:creator>
  <cp:keywords/>
  <dc:description/>
  <cp:lastModifiedBy>Włodarczyk Radosław (Grupa PZU)</cp:lastModifiedBy>
  <cp:revision>6</cp:revision>
  <dcterms:created xsi:type="dcterms:W3CDTF">2026-01-15T14:11:00Z</dcterms:created>
  <dcterms:modified xsi:type="dcterms:W3CDTF">2026-01-20T10:42:00Z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2026-01-15T14:05:05Z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32a79c8b-b429-4d2a-a363-3837ec877cb9</vt:lpwstr>
  </property>
  <property fmtid="{D5CDD505-2E9C-101B-9397-08002B2CF9AE}" pid="8" name="MSIP_Label_ad6fd914-8286-453e-8cdd-01ba4c22f429_ContentBits">
    <vt:lpwstr>0</vt:lpwstr>
  </property>
</Properties>
</file>