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91E8F" w14:textId="77777777" w:rsidR="00083D93" w:rsidRPr="00083D93" w:rsidRDefault="00083D93" w:rsidP="00C41A48">
      <w:pPr>
        <w:ind w:left="32" w:right="0"/>
        <w:jc w:val="center"/>
        <w:rPr>
          <w:rFonts w:asciiTheme="minorHAnsi" w:hAnsiTheme="minorHAnsi"/>
          <w:sz w:val="20"/>
        </w:rPr>
      </w:pPr>
    </w:p>
    <w:p w14:paraId="73ABF4AF" w14:textId="1BC58201" w:rsidR="00C41A48" w:rsidRPr="00083D93" w:rsidRDefault="00C41A48" w:rsidP="00C41A48">
      <w:pPr>
        <w:ind w:left="32" w:right="0"/>
        <w:jc w:val="center"/>
        <w:rPr>
          <w:rFonts w:asciiTheme="minorHAnsi" w:hAnsiTheme="minorHAnsi"/>
        </w:rPr>
      </w:pPr>
      <w:r w:rsidRPr="00083D93">
        <w:rPr>
          <w:rFonts w:asciiTheme="minorHAnsi" w:hAnsiTheme="minorHAnsi"/>
          <w:sz w:val="20"/>
        </w:rPr>
        <w:t>WNIOSEK O DOK</w:t>
      </w:r>
      <w:r w:rsidR="00424285" w:rsidRPr="00083D93">
        <w:rPr>
          <w:rFonts w:asciiTheme="minorHAnsi" w:hAnsiTheme="minorHAnsi"/>
          <w:sz w:val="20"/>
        </w:rPr>
        <w:t>O</w:t>
      </w:r>
      <w:r w:rsidRPr="00083D93">
        <w:rPr>
          <w:rFonts w:asciiTheme="minorHAnsi" w:hAnsiTheme="minorHAnsi"/>
          <w:sz w:val="20"/>
        </w:rPr>
        <w:t xml:space="preserve">NYWANIE POTRĄCEŃ Z WYNAGRODZENIA PRZEZ PRACODAWCĘ  </w:t>
      </w:r>
    </w:p>
    <w:p w14:paraId="26D6CA72" w14:textId="069DB798" w:rsidR="00C41A48" w:rsidRPr="00083D93" w:rsidRDefault="00424285" w:rsidP="00C41A48">
      <w:pPr>
        <w:spacing w:line="242" w:lineRule="auto"/>
        <w:ind w:left="1657" w:right="1535"/>
        <w:jc w:val="center"/>
        <w:rPr>
          <w:rFonts w:asciiTheme="minorHAnsi" w:hAnsiTheme="minorHAnsi"/>
        </w:rPr>
      </w:pPr>
      <w:r w:rsidRPr="00083D93">
        <w:rPr>
          <w:rFonts w:asciiTheme="minorHAnsi" w:hAnsiTheme="minorHAnsi"/>
          <w:sz w:val="20"/>
        </w:rPr>
        <w:t>GRUPOWE UBEZPIECZENIE NA ŻYCIE</w:t>
      </w:r>
    </w:p>
    <w:p w14:paraId="19214E69" w14:textId="3B86DEEA" w:rsidR="00C41A48" w:rsidRPr="00083D93" w:rsidRDefault="00C41A48" w:rsidP="00490DF3">
      <w:pPr>
        <w:spacing w:line="360" w:lineRule="auto"/>
        <w:ind w:right="0"/>
        <w:jc w:val="left"/>
        <w:rPr>
          <w:rFonts w:asciiTheme="minorHAnsi" w:hAnsiTheme="minorHAnsi"/>
          <w:b w:val="0"/>
          <w:sz w:val="20"/>
        </w:rPr>
      </w:pPr>
    </w:p>
    <w:p w14:paraId="2D154ABF" w14:textId="45D01205" w:rsidR="00C41A48" w:rsidRPr="00083D93" w:rsidRDefault="00C41A48" w:rsidP="00083D9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Imię:</w:t>
      </w:r>
      <w:r w:rsidRPr="00083D93">
        <w:rPr>
          <w:rFonts w:asciiTheme="minorHAnsi" w:hAnsiTheme="minorHAnsi"/>
          <w:b w:val="0"/>
          <w:sz w:val="20"/>
        </w:rPr>
        <w:tab/>
      </w:r>
      <w:r w:rsidRPr="00083D93">
        <w:rPr>
          <w:rFonts w:asciiTheme="minorHAnsi" w:hAnsiTheme="minorHAnsi"/>
          <w:b w:val="0"/>
          <w:sz w:val="20"/>
        </w:rPr>
        <w:tab/>
        <w:t xml:space="preserve"> _______________________</w:t>
      </w:r>
      <w:r w:rsidR="00083D93">
        <w:rPr>
          <w:rFonts w:asciiTheme="minorHAnsi" w:hAnsiTheme="minorHAnsi"/>
          <w:b w:val="0"/>
          <w:sz w:val="20"/>
        </w:rPr>
        <w:t>_________</w:t>
      </w:r>
      <w:r w:rsidRPr="00083D93">
        <w:rPr>
          <w:rFonts w:asciiTheme="minorHAnsi" w:hAnsiTheme="minorHAnsi"/>
          <w:b w:val="0"/>
          <w:sz w:val="20"/>
        </w:rPr>
        <w:t xml:space="preserve">_                                                         </w:t>
      </w:r>
    </w:p>
    <w:p w14:paraId="24E14054" w14:textId="1144070E" w:rsidR="00C41A48" w:rsidRPr="00083D93" w:rsidRDefault="00C41A48" w:rsidP="00083D9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Nazwisko:</w:t>
      </w:r>
      <w:r w:rsidRPr="00083D93">
        <w:rPr>
          <w:rFonts w:asciiTheme="minorHAnsi" w:hAnsiTheme="minorHAnsi"/>
          <w:b w:val="0"/>
          <w:sz w:val="20"/>
        </w:rPr>
        <w:tab/>
        <w:t xml:space="preserve"> _______________________</w:t>
      </w:r>
      <w:r w:rsidR="00083D93">
        <w:rPr>
          <w:rFonts w:asciiTheme="minorHAnsi" w:hAnsiTheme="minorHAnsi"/>
          <w:b w:val="0"/>
          <w:sz w:val="20"/>
        </w:rPr>
        <w:t>_________</w:t>
      </w:r>
      <w:r w:rsidRPr="00083D93">
        <w:rPr>
          <w:rFonts w:asciiTheme="minorHAnsi" w:hAnsiTheme="minorHAnsi"/>
          <w:b w:val="0"/>
          <w:sz w:val="20"/>
        </w:rPr>
        <w:t xml:space="preserve">_                                                   </w:t>
      </w:r>
    </w:p>
    <w:p w14:paraId="66A2DB16" w14:textId="08B478D8" w:rsidR="00C41A48" w:rsidRPr="00083D93" w:rsidRDefault="00C41A48" w:rsidP="00490DF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PESEL:</w:t>
      </w:r>
      <w:r w:rsidRPr="00083D93">
        <w:rPr>
          <w:rFonts w:asciiTheme="minorHAnsi" w:hAnsiTheme="minorHAnsi"/>
          <w:b w:val="0"/>
          <w:sz w:val="20"/>
        </w:rPr>
        <w:tab/>
      </w:r>
      <w:r w:rsidRPr="00083D93">
        <w:rPr>
          <w:rFonts w:asciiTheme="minorHAnsi" w:hAnsiTheme="minorHAnsi"/>
          <w:b w:val="0"/>
          <w:sz w:val="20"/>
        </w:rPr>
        <w:tab/>
        <w:t>________________________</w:t>
      </w:r>
      <w:r w:rsidR="00083D93">
        <w:rPr>
          <w:rFonts w:asciiTheme="minorHAnsi" w:hAnsiTheme="minorHAnsi"/>
          <w:b w:val="0"/>
          <w:sz w:val="20"/>
        </w:rPr>
        <w:t>________</w:t>
      </w:r>
      <w:r w:rsidRPr="00083D93">
        <w:rPr>
          <w:rFonts w:asciiTheme="minorHAnsi" w:hAnsiTheme="minorHAnsi"/>
          <w:b w:val="0"/>
          <w:sz w:val="20"/>
        </w:rPr>
        <w:t xml:space="preserve">_                             </w:t>
      </w:r>
    </w:p>
    <w:p w14:paraId="1452FCF7" w14:textId="5CAF2C89" w:rsidR="00C41A48" w:rsidRDefault="00DA2241" w:rsidP="00490DF3">
      <w:pPr>
        <w:ind w:left="77" w:right="0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Wojewódzka Stacja Sanitarno-Epidemiologiczna w Bydgoszczy</w:t>
      </w:r>
    </w:p>
    <w:p w14:paraId="08819F6F" w14:textId="77777777" w:rsidR="00490DF3" w:rsidRPr="00490DF3" w:rsidRDefault="00490DF3" w:rsidP="00490DF3">
      <w:pPr>
        <w:ind w:left="77" w:right="0"/>
        <w:rPr>
          <w:rFonts w:asciiTheme="minorHAnsi" w:hAnsiTheme="minorHAnsi"/>
          <w:b w:val="0"/>
          <w:sz w:val="20"/>
        </w:rPr>
      </w:pPr>
    </w:p>
    <w:p w14:paraId="2DC9C133" w14:textId="2F7BB086" w:rsidR="00C41A48" w:rsidRPr="00083D93" w:rsidRDefault="00C41A48" w:rsidP="00C41A48">
      <w:pPr>
        <w:spacing w:after="187" w:line="242" w:lineRule="auto"/>
        <w:ind w:left="77" w:right="45"/>
        <w:jc w:val="both"/>
        <w:rPr>
          <w:rFonts w:asciiTheme="minorHAnsi" w:hAnsiTheme="minorHAnsi"/>
          <w:sz w:val="16"/>
        </w:rPr>
      </w:pPr>
      <w:r w:rsidRPr="00083D93">
        <w:rPr>
          <w:rFonts w:asciiTheme="minorHAnsi" w:hAnsiTheme="minorHAnsi"/>
          <w:b w:val="0"/>
          <w:sz w:val="20"/>
        </w:rPr>
        <w:t xml:space="preserve">W związku z przystąpieniem do dobrowolnego ubezpieczenia w PZU Życie, wyrażam zgodę na potrącenie </w:t>
      </w:r>
      <w:r w:rsidRPr="00083D93">
        <w:rPr>
          <w:rFonts w:asciiTheme="minorHAnsi" w:hAnsiTheme="minorHAnsi"/>
          <w:b w:val="0"/>
          <w:sz w:val="20"/>
        </w:rPr>
        <w:br/>
        <w:t xml:space="preserve">z mojego wynagrodzenia za pracę, zasiłków chorobowych, macierzyńskich, sumy poniższych kwot składek </w:t>
      </w:r>
      <w:r w:rsidRPr="00083D93">
        <w:rPr>
          <w:rFonts w:asciiTheme="minorHAnsi" w:hAnsiTheme="minorHAnsi"/>
          <w:b w:val="0"/>
          <w:sz w:val="20"/>
        </w:rPr>
        <w:br/>
        <w:t>w trybie miesięcznym:</w:t>
      </w:r>
      <w:r w:rsidRPr="00083D93">
        <w:rPr>
          <w:rFonts w:asciiTheme="minorHAnsi" w:hAnsiTheme="minorHAnsi"/>
          <w:sz w:val="16"/>
        </w:rPr>
        <w:t xml:space="preserve"> </w:t>
      </w:r>
    </w:p>
    <w:p w14:paraId="595C9A22" w14:textId="4F70C862" w:rsidR="00C41A48" w:rsidRPr="00083D93" w:rsidRDefault="00C41A48" w:rsidP="00083D93">
      <w:pPr>
        <w:spacing w:line="239" w:lineRule="auto"/>
        <w:ind w:right="-24"/>
        <w:jc w:val="center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 xml:space="preserve">Zaznacz wariant ubezpieczenia wybrany przez Ciebie i (jeśli dotyczy) Członka Rodziny </w:t>
      </w:r>
      <w:r w:rsidR="00083D93" w:rsidRPr="00083D93">
        <w:rPr>
          <w:rFonts w:asciiTheme="minorHAnsi" w:hAnsiTheme="minorHAnsi"/>
          <w:b w:val="0"/>
          <w:sz w:val="20"/>
        </w:rPr>
        <w:br/>
      </w:r>
      <w:r w:rsidRPr="00083D93">
        <w:rPr>
          <w:rFonts w:asciiTheme="minorHAnsi" w:hAnsiTheme="minorHAnsi"/>
          <w:bCs/>
          <w:sz w:val="20"/>
        </w:rPr>
        <w:t>Zaznacz X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96"/>
        <w:gridCol w:w="1510"/>
        <w:gridCol w:w="1510"/>
        <w:gridCol w:w="1510"/>
        <w:gridCol w:w="1510"/>
        <w:gridCol w:w="1510"/>
        <w:gridCol w:w="1510"/>
      </w:tblGrid>
      <w:tr w:rsidR="00083D93" w:rsidRPr="00083D93" w14:paraId="2FCE83D2" w14:textId="77777777" w:rsidTr="00201282">
        <w:tc>
          <w:tcPr>
            <w:tcW w:w="668" w:type="pct"/>
            <w:vMerge w:val="restart"/>
            <w:vAlign w:val="center"/>
          </w:tcPr>
          <w:p w14:paraId="13192247" w14:textId="6DDD1F0C" w:rsidR="00C41A48" w:rsidRPr="00083D93" w:rsidRDefault="00424285" w:rsidP="00C41A48">
            <w:pPr>
              <w:ind w:right="35"/>
              <w:jc w:val="left"/>
              <w:rPr>
                <w:rFonts w:asciiTheme="minorHAnsi" w:hAnsiTheme="minorHAnsi"/>
              </w:rPr>
            </w:pPr>
            <w:r w:rsidRPr="00083D93">
              <w:rPr>
                <w:rFonts w:asciiTheme="minorHAnsi" w:hAnsiTheme="minorHAnsi"/>
                <w:sz w:val="16"/>
              </w:rPr>
              <w:t>WARIANT</w:t>
            </w:r>
          </w:p>
          <w:p w14:paraId="5091FF17" w14:textId="4644AC79" w:rsidR="00C41A48" w:rsidRPr="00083D93" w:rsidRDefault="00C41A48" w:rsidP="00C41A48">
            <w:pPr>
              <w:ind w:right="0"/>
              <w:jc w:val="left"/>
              <w:rPr>
                <w:rFonts w:asciiTheme="minorHAnsi" w:hAnsiTheme="minorHAnsi"/>
                <w:sz w:val="16"/>
              </w:rPr>
            </w:pPr>
            <w:r w:rsidRPr="00083D93">
              <w:rPr>
                <w:rFonts w:asciiTheme="minorHAnsi" w:hAnsiTheme="minorHAnsi"/>
                <w:sz w:val="16"/>
              </w:rPr>
              <w:t>PODSTAWOWY</w:t>
            </w:r>
          </w:p>
        </w:tc>
        <w:tc>
          <w:tcPr>
            <w:tcW w:w="722" w:type="pct"/>
          </w:tcPr>
          <w:p w14:paraId="0BF3EF0C" w14:textId="7EC4BCE8" w:rsidR="00C41A48" w:rsidRPr="00083D93" w:rsidRDefault="00424285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Wybrany wariant</w:t>
            </w:r>
          </w:p>
        </w:tc>
        <w:tc>
          <w:tcPr>
            <w:tcW w:w="722" w:type="pct"/>
          </w:tcPr>
          <w:p w14:paraId="28266319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Składka</w:t>
            </w:r>
          </w:p>
        </w:tc>
        <w:tc>
          <w:tcPr>
            <w:tcW w:w="722" w:type="pct"/>
          </w:tcPr>
          <w:p w14:paraId="63B47159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Pracownik</w:t>
            </w:r>
          </w:p>
        </w:tc>
        <w:tc>
          <w:tcPr>
            <w:tcW w:w="722" w:type="pct"/>
          </w:tcPr>
          <w:p w14:paraId="1C6D572C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Małżonek/ Partner</w:t>
            </w:r>
          </w:p>
        </w:tc>
        <w:tc>
          <w:tcPr>
            <w:tcW w:w="722" w:type="pct"/>
          </w:tcPr>
          <w:p w14:paraId="29B605C8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Pełnoletnie dziecko</w:t>
            </w:r>
          </w:p>
        </w:tc>
        <w:tc>
          <w:tcPr>
            <w:tcW w:w="722" w:type="pct"/>
          </w:tcPr>
          <w:p w14:paraId="4708987B" w14:textId="38CAF9D0" w:rsidR="00C41A48" w:rsidRPr="00083D93" w:rsidRDefault="00C70D6F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>
              <w:rPr>
                <w:rFonts w:asciiTheme="minorHAnsi" w:hAnsiTheme="minorHAnsi"/>
                <w:bCs/>
                <w:sz w:val="20"/>
              </w:rPr>
              <w:t>Liczba</w:t>
            </w:r>
            <w:r w:rsidR="00C41A48" w:rsidRPr="00083D93">
              <w:rPr>
                <w:rFonts w:asciiTheme="minorHAnsi" w:hAnsiTheme="minorHAnsi"/>
                <w:bCs/>
                <w:sz w:val="20"/>
              </w:rPr>
              <w:t xml:space="preserve"> </w:t>
            </w:r>
            <w:r w:rsidR="00083D93" w:rsidRPr="00083D93">
              <w:rPr>
                <w:rFonts w:asciiTheme="minorHAnsi" w:hAnsiTheme="minorHAnsi"/>
                <w:bCs/>
                <w:sz w:val="20"/>
              </w:rPr>
              <w:t xml:space="preserve">dzieci </w:t>
            </w:r>
          </w:p>
        </w:tc>
      </w:tr>
      <w:tr w:rsidR="00083D93" w:rsidRPr="00083D93" w14:paraId="0C4BCB07" w14:textId="77777777" w:rsidTr="00201282">
        <w:tc>
          <w:tcPr>
            <w:tcW w:w="668" w:type="pct"/>
            <w:vMerge/>
          </w:tcPr>
          <w:p w14:paraId="49EE9746" w14:textId="53377F3D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612E3723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22" w:type="pct"/>
          </w:tcPr>
          <w:p w14:paraId="45062A55" w14:textId="09DC663C" w:rsidR="00C41A48" w:rsidRPr="00083D93" w:rsidRDefault="00DA2241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63</w:t>
            </w:r>
            <w:r w:rsidR="00C41A48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558591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1892D8F2" w14:textId="4EC5313D" w:rsidR="00C41A48" w:rsidRPr="00083D93" w:rsidRDefault="00201282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347293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54997C20" w14:textId="4E8FE1E4" w:rsidR="00C41A48" w:rsidRPr="00083D93" w:rsidRDefault="000A6B54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76030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1F3BCB04" w14:textId="0BB4C82A" w:rsidR="00C41A48" w:rsidRPr="00083D93" w:rsidRDefault="000A6B54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53E827CD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DA2241" w:rsidRPr="00083D93" w14:paraId="4D78B7C3" w14:textId="77777777" w:rsidTr="00201282">
        <w:tc>
          <w:tcPr>
            <w:tcW w:w="668" w:type="pct"/>
            <w:vMerge/>
          </w:tcPr>
          <w:p w14:paraId="492ADE7A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0CA5C22B" w14:textId="63CD0D63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22" w:type="pct"/>
          </w:tcPr>
          <w:p w14:paraId="4E16A8E9" w14:textId="036A620A" w:rsidR="00DA2241" w:rsidRDefault="004C6777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70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737741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565AE2D0" w14:textId="25A5BCA8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098994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77BC1C2D" w14:textId="332D6337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65846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0691E9A8" w14:textId="2C11B259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26BD7686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DA2241" w:rsidRPr="00083D93" w14:paraId="33039AD6" w14:textId="77777777" w:rsidTr="00201282">
        <w:tc>
          <w:tcPr>
            <w:tcW w:w="668" w:type="pct"/>
            <w:vMerge/>
          </w:tcPr>
          <w:p w14:paraId="76CE9BF3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6F41AF70" w14:textId="3C46E06B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22" w:type="pct"/>
          </w:tcPr>
          <w:p w14:paraId="45F446C3" w14:textId="6C33344D" w:rsidR="00DA2241" w:rsidRDefault="004C6777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102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997878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474B700B" w14:textId="569EAF89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561562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34164198" w14:textId="6719CFFE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2078775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54DF37C3" w14:textId="2F6E7862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126B21FD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15290C" w:rsidRPr="00083D93" w14:paraId="7CA098D0" w14:textId="77777777" w:rsidTr="00DA2241">
        <w:trPr>
          <w:trHeight w:val="200"/>
        </w:trPr>
        <w:tc>
          <w:tcPr>
            <w:tcW w:w="668" w:type="pct"/>
            <w:vMerge/>
          </w:tcPr>
          <w:p w14:paraId="52B88011" w14:textId="77777777" w:rsidR="0015290C" w:rsidRPr="00083D93" w:rsidRDefault="0015290C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0B15F2AE" w14:textId="04E1ECAD" w:rsidR="0015290C" w:rsidRPr="00083D93" w:rsidRDefault="0015290C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  <w:r w:rsidR="00DA2241">
              <w:rPr>
                <w:rFonts w:asciiTheme="minorHAnsi" w:hAnsiTheme="minorHAnsi"/>
                <w:b w:val="0"/>
                <w:sz w:val="20"/>
              </w:rPr>
              <w:t>V</w:t>
            </w:r>
          </w:p>
        </w:tc>
        <w:tc>
          <w:tcPr>
            <w:tcW w:w="722" w:type="pct"/>
          </w:tcPr>
          <w:p w14:paraId="640BC344" w14:textId="6E7A7DA6" w:rsidR="0015290C" w:rsidRPr="00083D93" w:rsidRDefault="004C6777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 xml:space="preserve">117 </w:t>
            </w:r>
            <w:r w:rsidR="0015290C" w:rsidRPr="00083D93">
              <w:rPr>
                <w:rFonts w:asciiTheme="minorHAnsi" w:hAnsiTheme="minorHAnsi"/>
                <w:b w:val="0"/>
                <w:sz w:val="20"/>
              </w:rPr>
              <w:t>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23283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324F018A" w14:textId="7C74A8BA" w:rsidR="0015290C" w:rsidRPr="00083D93" w:rsidRDefault="0015290C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28540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1BFACBF3" w14:textId="4009A1C8" w:rsidR="0015290C" w:rsidRPr="00083D93" w:rsidRDefault="0015290C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658733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7F6EE152" w14:textId="4CE4CD7D" w:rsidR="0015290C" w:rsidRPr="00083D93" w:rsidRDefault="0015290C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5BC701E5" w14:textId="77777777" w:rsidR="0015290C" w:rsidRPr="00083D93" w:rsidRDefault="0015290C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2192FB43" w14:textId="77777777" w:rsidR="00C41A48" w:rsidRPr="00083D93" w:rsidRDefault="00C41A48" w:rsidP="00C41A48">
      <w:pPr>
        <w:ind w:left="1673" w:right="0"/>
        <w:jc w:val="left"/>
        <w:rPr>
          <w:rFonts w:asciiTheme="minorHAnsi" w:hAnsiTheme="minorHAnsi"/>
          <w:sz w:val="18"/>
        </w:rPr>
      </w:pPr>
    </w:p>
    <w:p w14:paraId="6D2D9475" w14:textId="5D6DB818" w:rsidR="000A6B54" w:rsidRPr="00083D93" w:rsidRDefault="00C41A48" w:rsidP="00083D93">
      <w:pPr>
        <w:ind w:right="-24"/>
        <w:jc w:val="center"/>
        <w:rPr>
          <w:rFonts w:asciiTheme="minorHAnsi" w:hAnsiTheme="minorHAnsi"/>
          <w:sz w:val="20"/>
          <w:szCs w:val="16"/>
        </w:rPr>
      </w:pPr>
      <w:r w:rsidRPr="00083D93">
        <w:rPr>
          <w:rFonts w:asciiTheme="minorHAnsi" w:hAnsiTheme="minorHAnsi"/>
          <w:sz w:val="20"/>
          <w:szCs w:val="16"/>
        </w:rPr>
        <w:t xml:space="preserve">PAKIETY DODATKOWE / </w:t>
      </w:r>
      <w:r w:rsidRPr="00083D93">
        <w:rPr>
          <w:rFonts w:asciiTheme="minorHAnsi" w:hAnsiTheme="minorHAnsi"/>
          <w:b w:val="0"/>
          <w:bCs/>
          <w:sz w:val="20"/>
          <w:szCs w:val="16"/>
        </w:rPr>
        <w:t>PO WYBRANIU PAKIETU PODSTAWOWEGO</w:t>
      </w:r>
    </w:p>
    <w:p w14:paraId="32161D1E" w14:textId="451EBA81" w:rsidR="00424285" w:rsidRPr="00083D93" w:rsidRDefault="00424285" w:rsidP="00D27BF5">
      <w:pPr>
        <w:ind w:right="118"/>
        <w:jc w:val="both"/>
        <w:rPr>
          <w:rFonts w:asciiTheme="minorHAnsi" w:hAnsiTheme="minorHAnsi"/>
          <w:b w:val="0"/>
          <w:bCs/>
          <w:sz w:val="20"/>
          <w:szCs w:val="16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424285" w:rsidRPr="00083D93" w14:paraId="3AC5FA87" w14:textId="77777777" w:rsidTr="00201282">
        <w:tc>
          <w:tcPr>
            <w:tcW w:w="714" w:type="pct"/>
            <w:vAlign w:val="center"/>
          </w:tcPr>
          <w:p w14:paraId="08AA0A3A" w14:textId="77777777" w:rsidR="00424285" w:rsidRPr="00083D93" w:rsidRDefault="00424285" w:rsidP="00424285">
            <w:pPr>
              <w:ind w:right="0"/>
              <w:jc w:val="left"/>
              <w:rPr>
                <w:rFonts w:asciiTheme="minorHAnsi" w:hAnsiTheme="minorHAnsi"/>
                <w:sz w:val="16"/>
              </w:rPr>
            </w:pPr>
          </w:p>
        </w:tc>
        <w:tc>
          <w:tcPr>
            <w:tcW w:w="714" w:type="pct"/>
          </w:tcPr>
          <w:p w14:paraId="7E56F6F5" w14:textId="48FDB9F1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Wybrany wariant</w:t>
            </w:r>
          </w:p>
        </w:tc>
        <w:tc>
          <w:tcPr>
            <w:tcW w:w="715" w:type="pct"/>
            <w:vAlign w:val="center"/>
          </w:tcPr>
          <w:p w14:paraId="694D156E" w14:textId="0B999545" w:rsidR="00424285" w:rsidRPr="00083D93" w:rsidRDefault="00424285" w:rsidP="00424285">
            <w:pPr>
              <w:ind w:right="0"/>
              <w:jc w:val="center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Składka</w:t>
            </w:r>
          </w:p>
        </w:tc>
        <w:tc>
          <w:tcPr>
            <w:tcW w:w="715" w:type="pct"/>
          </w:tcPr>
          <w:p w14:paraId="4D3C03B0" w14:textId="1C2A97DA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Pracownik</w:t>
            </w:r>
          </w:p>
        </w:tc>
        <w:tc>
          <w:tcPr>
            <w:tcW w:w="714" w:type="pct"/>
          </w:tcPr>
          <w:p w14:paraId="126651E7" w14:textId="081F99D9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Małżonek/ Partner</w:t>
            </w:r>
          </w:p>
        </w:tc>
        <w:tc>
          <w:tcPr>
            <w:tcW w:w="715" w:type="pct"/>
          </w:tcPr>
          <w:p w14:paraId="7A60D206" w14:textId="3AC1D47C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Pełnoletnie dziecko</w:t>
            </w:r>
          </w:p>
        </w:tc>
        <w:tc>
          <w:tcPr>
            <w:tcW w:w="715" w:type="pct"/>
          </w:tcPr>
          <w:p w14:paraId="6F66187A" w14:textId="69FE9EA0" w:rsidR="00424285" w:rsidRPr="00083D93" w:rsidRDefault="00C70D6F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>
              <w:rPr>
                <w:rFonts w:asciiTheme="minorHAnsi" w:hAnsiTheme="minorHAnsi"/>
                <w:bCs/>
                <w:sz w:val="20"/>
              </w:rPr>
              <w:t xml:space="preserve">Liczba </w:t>
            </w:r>
            <w:r w:rsidR="00083D93" w:rsidRPr="00083D93">
              <w:rPr>
                <w:rFonts w:asciiTheme="minorHAnsi" w:hAnsiTheme="minorHAnsi"/>
                <w:bCs/>
                <w:sz w:val="20"/>
              </w:rPr>
              <w:t xml:space="preserve">dzieci </w:t>
            </w:r>
          </w:p>
        </w:tc>
      </w:tr>
      <w:tr w:rsidR="00424285" w:rsidRPr="00083D93" w14:paraId="04792930" w14:textId="77777777" w:rsidTr="00201282">
        <w:tc>
          <w:tcPr>
            <w:tcW w:w="714" w:type="pct"/>
            <w:vMerge w:val="restart"/>
            <w:vAlign w:val="center"/>
          </w:tcPr>
          <w:p w14:paraId="791AC6C1" w14:textId="149AB1F9" w:rsidR="00424285" w:rsidRPr="00083D93" w:rsidRDefault="00424285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OCHRONA DLA DZIECKA</w:t>
            </w:r>
          </w:p>
        </w:tc>
        <w:tc>
          <w:tcPr>
            <w:tcW w:w="714" w:type="pct"/>
          </w:tcPr>
          <w:p w14:paraId="12039F8C" w14:textId="09756E72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300C7DB3" w14:textId="63C324CA" w:rsidR="00424285" w:rsidRPr="00083D93" w:rsidRDefault="00424285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</w:t>
            </w:r>
            <w:r w:rsidR="004C6777">
              <w:rPr>
                <w:rFonts w:asciiTheme="minorHAnsi" w:hAnsiTheme="minorHAnsi"/>
                <w:b w:val="0"/>
                <w:sz w:val="20"/>
              </w:rPr>
              <w:t>1</w:t>
            </w:r>
            <w:r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518429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6A3F0C93" w14:textId="302D3F57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54449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0FD2475C" w14:textId="2C39F595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757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10853BD" w14:textId="1E75E793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7813FCC" w14:textId="77777777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DA2241" w:rsidRPr="00083D93" w14:paraId="1A6CC58E" w14:textId="77777777" w:rsidTr="00201282">
        <w:tc>
          <w:tcPr>
            <w:tcW w:w="714" w:type="pct"/>
            <w:vMerge/>
            <w:vAlign w:val="center"/>
          </w:tcPr>
          <w:p w14:paraId="2673000E" w14:textId="77777777" w:rsidR="00DA2241" w:rsidRPr="00083D93" w:rsidRDefault="00DA2241" w:rsidP="000A6B54">
            <w:pPr>
              <w:ind w:right="0"/>
              <w:jc w:val="center"/>
              <w:rPr>
                <w:rFonts w:asciiTheme="minorHAnsi" w:hAnsiTheme="minorHAnsi"/>
                <w:sz w:val="16"/>
              </w:rPr>
            </w:pPr>
          </w:p>
        </w:tc>
        <w:tc>
          <w:tcPr>
            <w:tcW w:w="714" w:type="pct"/>
          </w:tcPr>
          <w:p w14:paraId="24D5CE23" w14:textId="05E791EF" w:rsidR="00DA2241" w:rsidRPr="00083D93" w:rsidRDefault="00DA2241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3951DF45" w14:textId="40546CB6" w:rsidR="00DA2241" w:rsidRPr="00083D93" w:rsidRDefault="004C6777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15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129080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4EF29A5" w14:textId="3E68CD2A" w:rsidR="00DA2241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423559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361D4EAC" w14:textId="13C08799" w:rsidR="00DA2241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088690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D5FEB03" w14:textId="47CDE026" w:rsidR="00DA2241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3C7935B" w14:textId="77777777" w:rsidR="00DA2241" w:rsidRPr="00083D93" w:rsidRDefault="00DA2241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24285" w:rsidRPr="00083D93" w14:paraId="01890926" w14:textId="77777777" w:rsidTr="00201282">
        <w:tc>
          <w:tcPr>
            <w:tcW w:w="714" w:type="pct"/>
            <w:vMerge/>
            <w:vAlign w:val="center"/>
          </w:tcPr>
          <w:p w14:paraId="45C0307C" w14:textId="77777777" w:rsidR="00424285" w:rsidRPr="00083D93" w:rsidRDefault="00424285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740977C5" w14:textId="1FD62CF5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  <w:r w:rsidR="00DA2241">
              <w:rPr>
                <w:rFonts w:asciiTheme="minorHAnsi" w:hAnsiTheme="minorHAnsi"/>
                <w:b w:val="0"/>
                <w:sz w:val="20"/>
              </w:rPr>
              <w:t>I</w:t>
            </w:r>
          </w:p>
        </w:tc>
        <w:tc>
          <w:tcPr>
            <w:tcW w:w="715" w:type="pct"/>
            <w:vAlign w:val="center"/>
          </w:tcPr>
          <w:p w14:paraId="2A44B827" w14:textId="2CBB11AC" w:rsidR="00424285" w:rsidRPr="00083D93" w:rsidRDefault="004C6777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23</w:t>
            </w:r>
            <w:r w:rsidR="00424285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513748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959861D" w14:textId="44249A3B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927414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6A7AC71F" w14:textId="6895FFC3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485038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335E022" w14:textId="74EEAAEC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4E43318" w14:textId="77777777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24285" w:rsidRPr="00083D93" w14:paraId="547DB83D" w14:textId="77777777" w:rsidTr="00201282">
        <w:tc>
          <w:tcPr>
            <w:tcW w:w="714" w:type="pct"/>
            <w:vMerge/>
            <w:vAlign w:val="center"/>
          </w:tcPr>
          <w:p w14:paraId="16B6A27A" w14:textId="77777777" w:rsidR="00424285" w:rsidRPr="00083D93" w:rsidRDefault="00424285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43F892B5" w14:textId="4B0D2E6B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  <w:r w:rsidR="00DA2241">
              <w:rPr>
                <w:rFonts w:asciiTheme="minorHAnsi" w:hAnsiTheme="minorHAnsi"/>
                <w:b w:val="0"/>
                <w:sz w:val="20"/>
              </w:rPr>
              <w:t>V</w:t>
            </w:r>
          </w:p>
        </w:tc>
        <w:tc>
          <w:tcPr>
            <w:tcW w:w="715" w:type="pct"/>
            <w:vAlign w:val="center"/>
          </w:tcPr>
          <w:p w14:paraId="32210581" w14:textId="20C5F9C8" w:rsidR="00424285" w:rsidRPr="00083D93" w:rsidRDefault="004C6777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35</w:t>
            </w:r>
            <w:r w:rsidR="00424285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77037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37DCE5A1" w14:textId="7E650B15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157385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30621B12" w14:textId="20F3B653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04857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3EB54340" w14:textId="3D25ADE6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AE1D38D" w14:textId="77777777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78F114D4" w14:textId="77777777" w:rsidR="000A6B54" w:rsidRPr="00083D93" w:rsidRDefault="000A6B54" w:rsidP="000A6B54">
      <w:pPr>
        <w:jc w:val="both"/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38B9092D" w14:textId="77777777" w:rsidTr="00201282">
        <w:tc>
          <w:tcPr>
            <w:tcW w:w="714" w:type="pct"/>
            <w:vMerge w:val="restart"/>
            <w:vAlign w:val="center"/>
          </w:tcPr>
          <w:p w14:paraId="4A76908F" w14:textId="017B1DB4" w:rsidR="000A6B54" w:rsidRPr="00083D93" w:rsidRDefault="000A6B54" w:rsidP="000A6B54">
            <w:pPr>
              <w:spacing w:line="238" w:lineRule="auto"/>
              <w:ind w:right="0"/>
              <w:jc w:val="center"/>
              <w:rPr>
                <w:rFonts w:asciiTheme="minorHAnsi" w:hAnsiTheme="minorHAnsi"/>
              </w:rPr>
            </w:pPr>
            <w:r w:rsidRPr="00083D93">
              <w:rPr>
                <w:rFonts w:asciiTheme="minorHAnsi" w:hAnsiTheme="minorHAnsi"/>
                <w:sz w:val="16"/>
              </w:rPr>
              <w:t xml:space="preserve">WSPARCIE </w:t>
            </w:r>
            <w:r w:rsidR="00BE5E36">
              <w:rPr>
                <w:rFonts w:asciiTheme="minorHAnsi" w:hAnsiTheme="minorHAnsi"/>
                <w:sz w:val="16"/>
              </w:rPr>
              <w:br/>
              <w:t xml:space="preserve">W </w:t>
            </w:r>
            <w:r w:rsidRPr="00083D93">
              <w:rPr>
                <w:rFonts w:asciiTheme="minorHAnsi" w:hAnsiTheme="minorHAnsi"/>
                <w:sz w:val="16"/>
              </w:rPr>
              <w:t>RAZIE</w:t>
            </w:r>
          </w:p>
          <w:p w14:paraId="58B944E5" w14:textId="4194A739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NOWOTWORU</w:t>
            </w:r>
          </w:p>
        </w:tc>
        <w:tc>
          <w:tcPr>
            <w:tcW w:w="714" w:type="pct"/>
          </w:tcPr>
          <w:p w14:paraId="5694FAC1" w14:textId="1988E78C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2C6497BB" w14:textId="36431A7A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</w:t>
            </w:r>
            <w:r w:rsidR="004C6777">
              <w:rPr>
                <w:rFonts w:asciiTheme="minorHAnsi" w:hAnsiTheme="minorHAnsi"/>
                <w:b w:val="0"/>
                <w:sz w:val="20"/>
              </w:rPr>
              <w:t>1</w:t>
            </w:r>
            <w:r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81321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A1D9DB4" w14:textId="0F4BB351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2125687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4D37C1C8" w14:textId="4EA3F951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753284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6F11E2C1" w14:textId="6A6C865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1C3502CC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1BD7A03B" w14:textId="77777777" w:rsidTr="00201282">
        <w:tc>
          <w:tcPr>
            <w:tcW w:w="714" w:type="pct"/>
            <w:vMerge/>
            <w:vAlign w:val="center"/>
          </w:tcPr>
          <w:p w14:paraId="422FCBAA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3EA50E40" w14:textId="342797EA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5D2090C1" w14:textId="6D0C1D76" w:rsidR="000A6B54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21</w:t>
            </w:r>
            <w:r w:rsidR="000A6B54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866899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55E1E58" w14:textId="04B5E03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21666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46BEF4D4" w14:textId="0A74634D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059785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6C34135" w14:textId="01A4944C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2BA96014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C6777" w:rsidRPr="00083D93" w14:paraId="752D16C3" w14:textId="77777777" w:rsidTr="00201282">
        <w:tc>
          <w:tcPr>
            <w:tcW w:w="714" w:type="pct"/>
            <w:vMerge/>
            <w:vAlign w:val="center"/>
          </w:tcPr>
          <w:p w14:paraId="0AB078BD" w14:textId="77777777" w:rsidR="004C6777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2F14B404" w14:textId="3C4C1A93" w:rsidR="004C6777" w:rsidRPr="00083D93" w:rsidRDefault="004C6777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15" w:type="pct"/>
            <w:vAlign w:val="center"/>
          </w:tcPr>
          <w:p w14:paraId="484AD0A0" w14:textId="3EE4E713" w:rsidR="004C6777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31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214372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932556D" w14:textId="5ACDF76A" w:rsidR="004C6777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866796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1B04257E" w14:textId="7CC5BBB4" w:rsidR="004C6777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625734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91F2606" w14:textId="0A41077D" w:rsidR="004C6777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B026017" w14:textId="77777777" w:rsidR="004C6777" w:rsidRPr="00083D93" w:rsidRDefault="004C6777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1C10307A" w14:textId="77777777" w:rsidTr="00201282">
        <w:tc>
          <w:tcPr>
            <w:tcW w:w="714" w:type="pct"/>
            <w:vMerge/>
            <w:vAlign w:val="center"/>
          </w:tcPr>
          <w:p w14:paraId="7F1A41BA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2D586865" w14:textId="43B4B594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  <w:r w:rsidR="004C6777">
              <w:rPr>
                <w:rFonts w:asciiTheme="minorHAnsi" w:hAnsiTheme="minorHAnsi"/>
                <w:b w:val="0"/>
                <w:sz w:val="20"/>
              </w:rPr>
              <w:t>V</w:t>
            </w:r>
          </w:p>
        </w:tc>
        <w:tc>
          <w:tcPr>
            <w:tcW w:w="715" w:type="pct"/>
            <w:vAlign w:val="center"/>
          </w:tcPr>
          <w:p w14:paraId="33A9ACDB" w14:textId="46DECA99" w:rsidR="000A6B54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47</w:t>
            </w:r>
            <w:r w:rsidR="000A6B54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597090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F590FF3" w14:textId="50D2538B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545870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66C58E34" w14:textId="2BC91C4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135837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3ED522F" w14:textId="3B59FFD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276A121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53B8FA3B" w14:textId="77777777" w:rsidR="000A6B54" w:rsidRPr="00083D93" w:rsidRDefault="000A6B54">
      <w:pPr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4F60AC57" w14:textId="77777777" w:rsidTr="00201282">
        <w:tc>
          <w:tcPr>
            <w:tcW w:w="714" w:type="pct"/>
            <w:vMerge w:val="restart"/>
            <w:vAlign w:val="center"/>
          </w:tcPr>
          <w:p w14:paraId="7B6224E0" w14:textId="6A5A8DA9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WSPARCIE DLA RODZINY</w:t>
            </w:r>
          </w:p>
        </w:tc>
        <w:tc>
          <w:tcPr>
            <w:tcW w:w="714" w:type="pct"/>
          </w:tcPr>
          <w:p w14:paraId="7F2D8D12" w14:textId="1FCCD9F8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1189FABB" w14:textId="17CF4F56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5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605845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5648FE7" w14:textId="75DFB3D0" w:rsidR="000A6B54" w:rsidRPr="00083D93" w:rsidRDefault="00BE5E36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164086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2DF1850F" w14:textId="59C19C9C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225572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58A58E8" w14:textId="45FE3059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781888F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7361ED05" w14:textId="77777777" w:rsidTr="00201282">
        <w:tc>
          <w:tcPr>
            <w:tcW w:w="714" w:type="pct"/>
            <w:vMerge/>
            <w:vAlign w:val="center"/>
          </w:tcPr>
          <w:p w14:paraId="20B477C4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46635C84" w14:textId="10D2D32B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6CE10446" w14:textId="07236106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921949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F6DE6D8" w14:textId="1150630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415018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063DB83A" w14:textId="3142AF45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2027778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8D12EB0" w14:textId="09A9AF6F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5BF8D075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0FE552EF" w14:textId="77777777" w:rsidTr="00201282">
        <w:tc>
          <w:tcPr>
            <w:tcW w:w="714" w:type="pct"/>
            <w:vMerge/>
            <w:vAlign w:val="center"/>
          </w:tcPr>
          <w:p w14:paraId="4507726D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49BDA08E" w14:textId="02FBCFF6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15" w:type="pct"/>
            <w:vAlign w:val="center"/>
          </w:tcPr>
          <w:p w14:paraId="0AC54314" w14:textId="734DE14B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15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477994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CAB016D" w14:textId="70CE87F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862667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57627E0D" w14:textId="2CAFD114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86668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88A8F30" w14:textId="4CF875C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76A415CD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7FB34794" w14:textId="77777777" w:rsidR="000A6B54" w:rsidRPr="00083D93" w:rsidRDefault="000A6B54" w:rsidP="000A6B54">
      <w:pPr>
        <w:jc w:val="both"/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06FA1311" w14:textId="77777777" w:rsidTr="00201282">
        <w:tc>
          <w:tcPr>
            <w:tcW w:w="714" w:type="pct"/>
            <w:vMerge w:val="restart"/>
            <w:vAlign w:val="center"/>
          </w:tcPr>
          <w:p w14:paraId="4B7E0558" w14:textId="5E2A0969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 RAZIE WYPA</w:t>
            </w:r>
            <w:r w:rsidR="00F6609A">
              <w:rPr>
                <w:rFonts w:asciiTheme="minorHAnsi" w:hAnsiTheme="minorHAnsi"/>
                <w:sz w:val="16"/>
              </w:rPr>
              <w:t>D</w:t>
            </w:r>
            <w:r w:rsidRPr="00083D93">
              <w:rPr>
                <w:rFonts w:asciiTheme="minorHAnsi" w:hAnsiTheme="minorHAnsi"/>
                <w:sz w:val="16"/>
              </w:rPr>
              <w:t>KU</w:t>
            </w:r>
          </w:p>
        </w:tc>
        <w:tc>
          <w:tcPr>
            <w:tcW w:w="714" w:type="pct"/>
          </w:tcPr>
          <w:p w14:paraId="3C9FD929" w14:textId="4CDC2CE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5B5ACBB7" w14:textId="02C956D8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6,50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208911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54612CE" w14:textId="2E96F804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538429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2C4C552F" w14:textId="2AEAC169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443150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76CB894" w14:textId="2BF76C5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70F1CAB2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50998290" w14:textId="77777777" w:rsidTr="00201282">
        <w:tc>
          <w:tcPr>
            <w:tcW w:w="714" w:type="pct"/>
            <w:vMerge/>
            <w:vAlign w:val="center"/>
          </w:tcPr>
          <w:p w14:paraId="010A3704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7FED4A79" w14:textId="35B376E8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4D4F02BD" w14:textId="01153B91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12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51308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6B28D88F" w14:textId="2A83CE6B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370501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1908E63B" w14:textId="2468964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77254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57517B7" w14:textId="3C90CEEE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781B7662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1BCDEB2F" w14:textId="77777777" w:rsidR="000A6B54" w:rsidRPr="00083D93" w:rsidRDefault="000A6B54">
      <w:pPr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4508564F" w14:textId="77777777" w:rsidTr="00201282">
        <w:tc>
          <w:tcPr>
            <w:tcW w:w="714" w:type="pct"/>
            <w:vMerge w:val="restart"/>
            <w:vAlign w:val="center"/>
          </w:tcPr>
          <w:p w14:paraId="7181CA3A" w14:textId="3E4300EE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WSPARCIE PO WYPADKU</w:t>
            </w:r>
          </w:p>
        </w:tc>
        <w:tc>
          <w:tcPr>
            <w:tcW w:w="714" w:type="pct"/>
          </w:tcPr>
          <w:p w14:paraId="1B37F8C0" w14:textId="32C54E80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4D4EA3F5" w14:textId="6227734E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6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992296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5CF4CF69" w14:textId="7B93D5E3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229763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36C5CE14" w14:textId="116CAFC3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884912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5D7FB46C" w14:textId="1F523507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739874D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08114A4F" w14:textId="77777777" w:rsidTr="00201282">
        <w:tc>
          <w:tcPr>
            <w:tcW w:w="714" w:type="pct"/>
            <w:vMerge/>
          </w:tcPr>
          <w:p w14:paraId="1E4AF329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3C5F4117" w14:textId="566159B1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2D50EDFE" w14:textId="1E7F70F2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10,50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48646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4C6EC90" w14:textId="360A86C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591289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2E6E0823" w14:textId="135C04DD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603377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E3AE68E" w14:textId="5335B131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4ABA622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3B756511" w14:textId="77777777" w:rsidTr="00201282">
        <w:tc>
          <w:tcPr>
            <w:tcW w:w="714" w:type="pct"/>
            <w:vMerge/>
          </w:tcPr>
          <w:p w14:paraId="619667A6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621335DA" w14:textId="6FBAC94B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15" w:type="pct"/>
            <w:vAlign w:val="center"/>
          </w:tcPr>
          <w:p w14:paraId="1605D147" w14:textId="1A1CC630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14,50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71533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83A458A" w14:textId="14F7A44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738159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6E8ABA8A" w14:textId="0B9F7AE2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82509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5B232044" w14:textId="02C6328D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6D99AC57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40E71736" w14:textId="77777777" w:rsidR="00424285" w:rsidRPr="00D27BF5" w:rsidRDefault="00424285" w:rsidP="00424285">
      <w:pPr>
        <w:jc w:val="both"/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490DF3" w:rsidRPr="00083D93" w14:paraId="04FD98D1" w14:textId="77777777" w:rsidTr="0083213A">
        <w:tc>
          <w:tcPr>
            <w:tcW w:w="714" w:type="pct"/>
            <w:vMerge w:val="restart"/>
            <w:vAlign w:val="center"/>
          </w:tcPr>
          <w:p w14:paraId="128F6661" w14:textId="1567C353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</w:t>
            </w:r>
            <w:r>
              <w:rPr>
                <w:rFonts w:asciiTheme="minorHAnsi" w:hAnsiTheme="minorHAnsi"/>
                <w:sz w:val="16"/>
              </w:rPr>
              <w:t>SPARCIE DLA BLISKICH PLUS</w:t>
            </w:r>
          </w:p>
        </w:tc>
        <w:tc>
          <w:tcPr>
            <w:tcW w:w="714" w:type="pct"/>
          </w:tcPr>
          <w:p w14:paraId="225754C2" w14:textId="77777777" w:rsidR="00490DF3" w:rsidRPr="00083D93" w:rsidRDefault="00490DF3" w:rsidP="0083213A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0B5B4ED4" w14:textId="3068098E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12</w:t>
            </w:r>
            <w:r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123458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8EBBEE8" w14:textId="77777777" w:rsidR="00490DF3" w:rsidRPr="00083D93" w:rsidRDefault="00490DF3" w:rsidP="0083213A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4" w:type="pct"/>
            <w:vAlign w:val="center"/>
          </w:tcPr>
          <w:p w14:paraId="1707A459" w14:textId="21732A74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5" w:type="pct"/>
            <w:vAlign w:val="center"/>
          </w:tcPr>
          <w:p w14:paraId="1B38AA8C" w14:textId="2945C7F7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5" w:type="pct"/>
          </w:tcPr>
          <w:p w14:paraId="67F389E2" w14:textId="77777777" w:rsidR="00490DF3" w:rsidRPr="00083D93" w:rsidRDefault="00490DF3" w:rsidP="0083213A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90DF3" w:rsidRPr="00083D93" w14:paraId="7A6628CF" w14:textId="77777777" w:rsidTr="0083213A">
        <w:tc>
          <w:tcPr>
            <w:tcW w:w="714" w:type="pct"/>
            <w:vMerge/>
            <w:vAlign w:val="center"/>
          </w:tcPr>
          <w:p w14:paraId="0FDC4B1E" w14:textId="77777777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113A726D" w14:textId="77777777" w:rsidR="00490DF3" w:rsidRPr="00083D93" w:rsidRDefault="00490DF3" w:rsidP="0083213A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0A447FBD" w14:textId="0B4D9CD9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</w:t>
            </w:r>
            <w:r>
              <w:rPr>
                <w:rFonts w:asciiTheme="minorHAnsi" w:hAnsiTheme="minorHAnsi"/>
                <w:b w:val="0"/>
                <w:sz w:val="20"/>
              </w:rPr>
              <w:t>7</w:t>
            </w:r>
            <w:r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98720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0E53BB9" w14:textId="77777777" w:rsidR="00490DF3" w:rsidRPr="00083D93" w:rsidRDefault="00490DF3" w:rsidP="0083213A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4" w:type="pct"/>
            <w:vAlign w:val="center"/>
          </w:tcPr>
          <w:p w14:paraId="7530D550" w14:textId="5C790281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5" w:type="pct"/>
            <w:vAlign w:val="center"/>
          </w:tcPr>
          <w:p w14:paraId="6D74453D" w14:textId="5DE00549" w:rsidR="00490DF3" w:rsidRPr="00083D93" w:rsidRDefault="00490DF3" w:rsidP="0083213A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5" w:type="pct"/>
          </w:tcPr>
          <w:p w14:paraId="20911F30" w14:textId="77777777" w:rsidR="00490DF3" w:rsidRPr="00083D93" w:rsidRDefault="00490DF3" w:rsidP="0083213A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6AD59478" w14:textId="77777777" w:rsidR="00490DF3" w:rsidRDefault="00490DF3" w:rsidP="00490DF3">
      <w:pPr>
        <w:spacing w:after="23"/>
        <w:ind w:right="0"/>
        <w:jc w:val="left"/>
        <w:rPr>
          <w:rFonts w:asciiTheme="minorHAnsi" w:hAnsiTheme="minorHAnsi"/>
        </w:rPr>
      </w:pPr>
    </w:p>
    <w:p w14:paraId="7C72452F" w14:textId="6F2B4A7D" w:rsidR="00424285" w:rsidRPr="00083D93" w:rsidRDefault="00424285" w:rsidP="00490DF3">
      <w:pPr>
        <w:spacing w:after="23"/>
        <w:ind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sz w:val="16"/>
        </w:rPr>
        <w:t>Ł</w:t>
      </w:r>
      <w:r w:rsidRPr="00083D93">
        <w:rPr>
          <w:rFonts w:asciiTheme="minorHAnsi" w:hAnsiTheme="minorHAnsi"/>
          <w:b w:val="0"/>
          <w:sz w:val="20"/>
        </w:rPr>
        <w:t xml:space="preserve">ączna składka </w:t>
      </w:r>
      <w:r w:rsidR="000A6B54" w:rsidRPr="00083D93">
        <w:rPr>
          <w:rFonts w:asciiTheme="minorHAnsi" w:hAnsiTheme="minorHAnsi"/>
          <w:b w:val="0"/>
          <w:sz w:val="20"/>
        </w:rPr>
        <w:t xml:space="preserve">miesięczna </w:t>
      </w:r>
      <w:r w:rsidRPr="00083D93">
        <w:rPr>
          <w:rFonts w:asciiTheme="minorHAnsi" w:hAnsiTheme="minorHAnsi"/>
          <w:b w:val="0"/>
          <w:sz w:val="20"/>
        </w:rPr>
        <w:t xml:space="preserve">do potrącenia za wszystkie osoby zgłoszone do ubezpieczenia_ _ _ _ _ _ _ _ _ _ _ _ _ _ _ </w:t>
      </w:r>
      <w:r w:rsidR="000A6B54" w:rsidRPr="00083D93">
        <w:rPr>
          <w:rFonts w:asciiTheme="minorHAnsi" w:hAnsiTheme="minorHAnsi"/>
          <w:b w:val="0"/>
          <w:sz w:val="20"/>
        </w:rPr>
        <w:t xml:space="preserve">_ _ _ </w:t>
      </w:r>
      <w:r w:rsidRPr="00083D93">
        <w:rPr>
          <w:rFonts w:asciiTheme="minorHAnsi" w:hAnsiTheme="minorHAnsi"/>
          <w:b w:val="0"/>
          <w:sz w:val="20"/>
        </w:rPr>
        <w:t xml:space="preserve">zł  </w:t>
      </w:r>
    </w:p>
    <w:p w14:paraId="6BE966BF" w14:textId="77777777" w:rsidR="00424285" w:rsidRPr="00083D93" w:rsidRDefault="00424285" w:rsidP="00490DF3">
      <w:pPr>
        <w:spacing w:after="23"/>
        <w:ind w:right="0"/>
        <w:jc w:val="both"/>
        <w:rPr>
          <w:rFonts w:asciiTheme="minorHAnsi" w:hAnsiTheme="minorHAnsi"/>
          <w:b w:val="0"/>
          <w:i/>
          <w:sz w:val="20"/>
        </w:rPr>
      </w:pPr>
    </w:p>
    <w:p w14:paraId="46D522B8" w14:textId="41914DF6" w:rsidR="00424285" w:rsidRPr="00083D93" w:rsidRDefault="00424285" w:rsidP="00424285">
      <w:pPr>
        <w:spacing w:after="23"/>
        <w:ind w:left="77" w:right="0"/>
        <w:rPr>
          <w:rFonts w:asciiTheme="minorHAnsi" w:hAnsiTheme="minorHAnsi"/>
        </w:rPr>
      </w:pPr>
      <w:r w:rsidRPr="00083D93">
        <w:rPr>
          <w:rFonts w:asciiTheme="minorHAnsi" w:hAnsiTheme="minorHAnsi"/>
          <w:b w:val="0"/>
          <w:i/>
          <w:sz w:val="20"/>
        </w:rPr>
        <w:t>Data i Czytelny podpis Pracownika</w:t>
      </w:r>
    </w:p>
    <w:p w14:paraId="7EA051D8" w14:textId="77777777" w:rsidR="00424285" w:rsidRPr="00083D93" w:rsidRDefault="00424285" w:rsidP="00424285">
      <w:pPr>
        <w:ind w:left="38" w:right="0"/>
        <w:rPr>
          <w:rFonts w:asciiTheme="minorHAnsi" w:hAnsiTheme="minorHAnsi"/>
          <w:b w:val="0"/>
          <w:sz w:val="22"/>
        </w:rPr>
      </w:pPr>
    </w:p>
    <w:p w14:paraId="370C51F0" w14:textId="77777777" w:rsidR="00083D93" w:rsidRPr="00083D93" w:rsidRDefault="00083D93" w:rsidP="00083D93">
      <w:pPr>
        <w:ind w:right="-24"/>
        <w:rPr>
          <w:rFonts w:asciiTheme="minorHAnsi" w:hAnsiTheme="minorHAnsi"/>
          <w:b w:val="0"/>
          <w:sz w:val="20"/>
        </w:rPr>
      </w:pPr>
    </w:p>
    <w:p w14:paraId="044E0A20" w14:textId="7ABAF965" w:rsidR="00424285" w:rsidRPr="00083D93" w:rsidRDefault="000A6B54" w:rsidP="00083D93">
      <w:pPr>
        <w:ind w:right="-24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_ _ _ _ _ _ _ _ _ _ _ _ _ _ _ __ _ _ _ _ _ _ _ _ _ _ _ _ _ _ _</w:t>
      </w:r>
    </w:p>
    <w:sectPr w:rsidR="00424285" w:rsidRPr="00083D93" w:rsidSect="00424285">
      <w:pgSz w:w="11906" w:h="16838"/>
      <w:pgMar w:top="720" w:right="720" w:bottom="720" w:left="720" w:header="708" w:footer="708" w:gutter="0"/>
      <w:cols w:space="708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48"/>
    <w:rsid w:val="00083D93"/>
    <w:rsid w:val="0009729B"/>
    <w:rsid w:val="000A6B54"/>
    <w:rsid w:val="00100A78"/>
    <w:rsid w:val="0015290C"/>
    <w:rsid w:val="001E54CE"/>
    <w:rsid w:val="00201282"/>
    <w:rsid w:val="00391809"/>
    <w:rsid w:val="00424285"/>
    <w:rsid w:val="00490DF3"/>
    <w:rsid w:val="004C6777"/>
    <w:rsid w:val="00916FAE"/>
    <w:rsid w:val="00972480"/>
    <w:rsid w:val="00A021F4"/>
    <w:rsid w:val="00B8743D"/>
    <w:rsid w:val="00BE5E36"/>
    <w:rsid w:val="00C41A48"/>
    <w:rsid w:val="00C70D6F"/>
    <w:rsid w:val="00CA1478"/>
    <w:rsid w:val="00D22C68"/>
    <w:rsid w:val="00D27BF5"/>
    <w:rsid w:val="00DA2241"/>
    <w:rsid w:val="00E67A6F"/>
    <w:rsid w:val="00F6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E542"/>
  <w15:chartTrackingRefBased/>
  <w15:docId w15:val="{4C8B7250-67A4-4E0F-B16B-394ECBAB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A48"/>
    <w:pPr>
      <w:spacing w:after="0" w:line="259" w:lineRule="auto"/>
      <w:ind w:right="1869"/>
      <w:jc w:val="right"/>
    </w:pPr>
    <w:rPr>
      <w:rFonts w:ascii="Calibri" w:eastAsia="Calibri" w:hAnsi="Calibri" w:cs="Calibri"/>
      <w:b/>
      <w:color w:val="000000"/>
      <w:sz w:val="3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41A48"/>
    <w:pPr>
      <w:keepNext/>
      <w:keepLines/>
      <w:spacing w:before="360" w:after="80" w:line="278" w:lineRule="auto"/>
      <w:ind w:right="0"/>
      <w:jc w:val="left"/>
      <w:outlineLvl w:val="0"/>
    </w:pPr>
    <w:rPr>
      <w:rFonts w:asciiTheme="majorHAnsi" w:eastAsiaTheme="majorEastAsia" w:hAnsiTheme="majorHAnsi" w:cstheme="majorBidi"/>
      <w:b w:val="0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1A48"/>
    <w:pPr>
      <w:keepNext/>
      <w:keepLines/>
      <w:spacing w:before="160" w:after="80" w:line="278" w:lineRule="auto"/>
      <w:ind w:right="0"/>
      <w:jc w:val="left"/>
      <w:outlineLvl w:val="1"/>
    </w:pPr>
    <w:rPr>
      <w:rFonts w:asciiTheme="majorHAnsi" w:eastAsiaTheme="majorEastAsia" w:hAnsiTheme="majorHAnsi" w:cstheme="majorBidi"/>
      <w:b w:val="0"/>
      <w:color w:val="0F4761" w:themeColor="accent1" w:themeShade="BF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1A48"/>
    <w:pPr>
      <w:keepNext/>
      <w:keepLines/>
      <w:spacing w:before="160" w:after="80" w:line="278" w:lineRule="auto"/>
      <w:ind w:right="0"/>
      <w:jc w:val="left"/>
      <w:outlineLvl w:val="2"/>
    </w:pPr>
    <w:rPr>
      <w:rFonts w:asciiTheme="minorHAnsi" w:eastAsiaTheme="majorEastAsia" w:hAnsiTheme="minorHAnsi" w:cstheme="majorBidi"/>
      <w:b w:val="0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1A48"/>
    <w:pPr>
      <w:keepNext/>
      <w:keepLines/>
      <w:spacing w:before="80" w:after="40" w:line="278" w:lineRule="auto"/>
      <w:ind w:right="0"/>
      <w:jc w:val="left"/>
      <w:outlineLvl w:val="3"/>
    </w:pPr>
    <w:rPr>
      <w:rFonts w:asciiTheme="minorHAnsi" w:eastAsiaTheme="majorEastAsia" w:hAnsiTheme="minorHAnsi" w:cstheme="majorBidi"/>
      <w:b w:val="0"/>
      <w:i/>
      <w:iCs/>
      <w:color w:val="0F4761" w:themeColor="accent1" w:themeShade="BF"/>
      <w:sz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1A48"/>
    <w:pPr>
      <w:keepNext/>
      <w:keepLines/>
      <w:spacing w:before="80" w:after="40" w:line="278" w:lineRule="auto"/>
      <w:ind w:right="0"/>
      <w:jc w:val="left"/>
      <w:outlineLvl w:val="4"/>
    </w:pPr>
    <w:rPr>
      <w:rFonts w:asciiTheme="minorHAnsi" w:eastAsiaTheme="majorEastAsia" w:hAnsiTheme="minorHAnsi" w:cstheme="majorBidi"/>
      <w:b w:val="0"/>
      <w:color w:val="0F4761" w:themeColor="accent1" w:themeShade="BF"/>
      <w:sz w:val="24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1A48"/>
    <w:pPr>
      <w:keepNext/>
      <w:keepLines/>
      <w:spacing w:before="40" w:line="278" w:lineRule="auto"/>
      <w:ind w:right="0"/>
      <w:jc w:val="left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sz w:val="24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1A48"/>
    <w:pPr>
      <w:keepNext/>
      <w:keepLines/>
      <w:spacing w:before="40" w:line="278" w:lineRule="auto"/>
      <w:ind w:right="0"/>
      <w:jc w:val="left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sz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1A48"/>
    <w:pPr>
      <w:keepNext/>
      <w:keepLines/>
      <w:spacing w:line="278" w:lineRule="auto"/>
      <w:ind w:right="0"/>
      <w:jc w:val="left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sz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1A48"/>
    <w:pPr>
      <w:keepNext/>
      <w:keepLines/>
      <w:spacing w:line="278" w:lineRule="auto"/>
      <w:ind w:right="0"/>
      <w:jc w:val="left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1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1A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1A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1A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1A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1A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1A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1A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1A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1A48"/>
    <w:pPr>
      <w:spacing w:after="80" w:line="240" w:lineRule="auto"/>
      <w:ind w:right="0"/>
      <w:contextualSpacing/>
      <w:jc w:val="left"/>
    </w:pPr>
    <w:rPr>
      <w:rFonts w:asciiTheme="majorHAnsi" w:eastAsiaTheme="majorEastAsia" w:hAnsiTheme="majorHAnsi" w:cstheme="majorBidi"/>
      <w:b w:val="0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C4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1A48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4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1A48"/>
    <w:pPr>
      <w:spacing w:before="160" w:after="160" w:line="278" w:lineRule="auto"/>
      <w:ind w:right="0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sz w:val="24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C41A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1A48"/>
    <w:pPr>
      <w:spacing w:after="160" w:line="278" w:lineRule="auto"/>
      <w:ind w:left="720" w:right="0"/>
      <w:contextualSpacing/>
      <w:jc w:val="left"/>
    </w:pPr>
    <w:rPr>
      <w:rFonts w:asciiTheme="minorHAnsi" w:eastAsiaTheme="minorHAnsi" w:hAnsiTheme="minorHAnsi" w:cstheme="minorBidi"/>
      <w:b w:val="0"/>
      <w:color w:val="auto"/>
      <w:sz w:val="24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C41A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1A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0F4761" w:themeColor="accent1" w:themeShade="BF"/>
      <w:sz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1A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1A48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41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5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 Bydgoszcz</dc:creator>
  <cp:keywords/>
  <dc:description/>
  <cp:lastModifiedBy>Włodarczyk Radosław (Grupa PZU)</cp:lastModifiedBy>
  <cp:revision>4</cp:revision>
  <dcterms:created xsi:type="dcterms:W3CDTF">2026-01-15T14:11:00Z</dcterms:created>
  <dcterms:modified xsi:type="dcterms:W3CDTF">2026-01-15T14:17:00Z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2026-01-15T14:05:05Z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32a79c8b-b429-4d2a-a363-3837ec877cb9</vt:lpwstr>
  </property>
  <property fmtid="{D5CDD505-2E9C-101B-9397-08002B2CF9AE}" pid="8" name="MSIP_Label_ad6fd914-8286-453e-8cdd-01ba4c22f429_ContentBits">
    <vt:lpwstr>0</vt:lpwstr>
  </property>
</Properties>
</file>