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6FF2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655090F8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1345D9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5ED67640" w14:textId="77777777" w:rsidR="000453FD" w:rsidRPr="001345D9" w:rsidRDefault="00031DCD" w:rsidP="000453FD">
      <w:pPr>
        <w:pStyle w:val="PZUNiebieskiiTahoma"/>
        <w:rPr>
          <w:rFonts w:ascii="Source Sans Pro" w:hAnsi="Source Sans Pro"/>
          <w:color w:val="002355"/>
        </w:rPr>
      </w:pPr>
      <w:r w:rsidRPr="001345D9">
        <w:rPr>
          <w:rFonts w:ascii="Source Sans Pro" w:hAnsi="Source Sans Pro"/>
          <w:noProof/>
          <w:color w:val="002355"/>
          <w:lang w:eastAsia="pl-PL"/>
        </w:rPr>
        <w:drawing>
          <wp:anchor distT="0" distB="0" distL="114300" distR="114300" simplePos="0" relativeHeight="251657728" behindDoc="0" locked="1" layoutInCell="1" allowOverlap="1" wp14:anchorId="69188671" wp14:editId="6CEA9A6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9" name="Obraz 9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0453FD" w:rsidRPr="000C4275" w:rsidDel="002A6C28" w14:paraId="6A741422" w14:textId="77777777" w:rsidTr="007514A7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4834E43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  <w:p w14:paraId="1C5E5874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</w:tc>
      </w:tr>
    </w:tbl>
    <w:p w14:paraId="02354CD3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1D0E06A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53E3154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4DF746CC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7E0A9D5" w14:textId="77777777" w:rsidR="002A33D7" w:rsidRDefault="0065603E" w:rsidP="00282E0E">
      <w:pPr>
        <w:pStyle w:val="PZUNiebieskiiTahoma"/>
        <w:spacing w:line="276" w:lineRule="auto"/>
        <w:ind w:right="6"/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</w:pPr>
      <w:r w:rsidRPr="008A76F2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Wniosek</w:t>
      </w:r>
      <w:r w:rsidR="00840716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o zawarcie umowy zlecenia </w:t>
      </w:r>
    </w:p>
    <w:p w14:paraId="23526977" w14:textId="78E68703" w:rsidR="00282E0E" w:rsidRPr="008A76F2" w:rsidRDefault="00840716" w:rsidP="00282E0E">
      <w:pPr>
        <w:pStyle w:val="PZUNiebieskiiTahoma"/>
        <w:spacing w:line="276" w:lineRule="auto"/>
        <w:ind w:right="6"/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</w:pPr>
      <w:r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o udziel</w:t>
      </w:r>
      <w:r w:rsidR="00F60E54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e</w:t>
      </w:r>
      <w:r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nie gwarancji ubezpieczenio</w:t>
      </w:r>
      <w:r w:rsidR="00476693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w</w:t>
      </w:r>
      <w:r w:rsidR="00F60E54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ej</w:t>
      </w:r>
      <w:r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kontraktow</w:t>
      </w:r>
      <w:r w:rsidR="00F60E54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ej</w:t>
      </w:r>
    </w:p>
    <w:p w14:paraId="28A2A808" w14:textId="77777777" w:rsidR="00BA449D" w:rsidRDefault="00BA449D">
      <w:pPr>
        <w:rPr>
          <w:sz w:val="4"/>
          <w:szCs w:val="4"/>
        </w:rPr>
      </w:pPr>
    </w:p>
    <w:p w14:paraId="03BEA804" w14:textId="77777777" w:rsidR="00840716" w:rsidRDefault="00840716" w:rsidP="00840716">
      <w:pPr>
        <w:pStyle w:val="PZUNiebieskiiTahoma"/>
        <w:ind w:right="0"/>
        <w:rPr>
          <w:rFonts w:ascii="Source Sans Pro" w:hAnsi="Source Sans Pro"/>
          <w:b/>
          <w:color w:val="003C7D"/>
          <w:sz w:val="16"/>
          <w:szCs w:val="16"/>
        </w:rPr>
      </w:pPr>
    </w:p>
    <w:p w14:paraId="78012F85" w14:textId="7CD64515" w:rsidR="00C021D4" w:rsidRPr="002A33D7" w:rsidRDefault="00840716" w:rsidP="00840716">
      <w:pPr>
        <w:pStyle w:val="PZUNiebieskiiTahoma"/>
        <w:ind w:right="0"/>
        <w:rPr>
          <w:rFonts w:ascii="Source Sans Pro" w:hAnsi="Source Sans Pro"/>
          <w:bCs/>
          <w:i/>
          <w:iCs/>
          <w:color w:val="003C7D"/>
          <w:sz w:val="16"/>
          <w:szCs w:val="16"/>
        </w:rPr>
      </w:pPr>
      <w:bookmarkStart w:id="0" w:name="_Hlk224023744"/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>Prosimy wypełnić wszystkie rubryki</w:t>
      </w:r>
      <w:r w:rsidR="00935330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lub wpisać „nie dotyczy” oraz</w:t>
      </w:r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zaznaczyć właściwe pola. W przypadku zbyt małej ilości miejsca w danej rubryce prosimy przedstawić informacje w formie załącznika</w:t>
      </w:r>
    </w:p>
    <w:bookmarkEnd w:id="0"/>
    <w:p w14:paraId="1A508D54" w14:textId="77777777" w:rsidR="00840716" w:rsidRPr="008A76F2" w:rsidRDefault="00840716">
      <w:pPr>
        <w:rPr>
          <w:sz w:val="4"/>
          <w:szCs w:val="4"/>
        </w:rPr>
      </w:pPr>
    </w:p>
    <w:tbl>
      <w:tblPr>
        <w:tblW w:w="5101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"/>
        <w:gridCol w:w="333"/>
        <w:gridCol w:w="43"/>
        <w:gridCol w:w="35"/>
        <w:gridCol w:w="11"/>
        <w:gridCol w:w="1"/>
        <w:gridCol w:w="17"/>
        <w:gridCol w:w="9"/>
        <w:gridCol w:w="545"/>
        <w:gridCol w:w="16"/>
        <w:gridCol w:w="18"/>
        <w:gridCol w:w="399"/>
        <w:gridCol w:w="92"/>
        <w:gridCol w:w="87"/>
        <w:gridCol w:w="81"/>
        <w:gridCol w:w="43"/>
        <w:gridCol w:w="51"/>
        <w:gridCol w:w="21"/>
        <w:gridCol w:w="15"/>
        <w:gridCol w:w="178"/>
        <w:gridCol w:w="82"/>
        <w:gridCol w:w="76"/>
        <w:gridCol w:w="71"/>
        <w:gridCol w:w="137"/>
        <w:gridCol w:w="7"/>
        <w:gridCol w:w="11"/>
        <w:gridCol w:w="9"/>
        <w:gridCol w:w="395"/>
        <w:gridCol w:w="9"/>
        <w:gridCol w:w="117"/>
        <w:gridCol w:w="72"/>
        <w:gridCol w:w="179"/>
        <w:gridCol w:w="41"/>
        <w:gridCol w:w="11"/>
        <w:gridCol w:w="150"/>
        <w:gridCol w:w="21"/>
        <w:gridCol w:w="67"/>
        <w:gridCol w:w="71"/>
        <w:gridCol w:w="105"/>
        <w:gridCol w:w="46"/>
        <w:gridCol w:w="8"/>
        <w:gridCol w:w="49"/>
        <w:gridCol w:w="197"/>
        <w:gridCol w:w="58"/>
        <w:gridCol w:w="9"/>
        <w:gridCol w:w="119"/>
        <w:gridCol w:w="186"/>
        <w:gridCol w:w="79"/>
        <w:gridCol w:w="171"/>
        <w:gridCol w:w="17"/>
        <w:gridCol w:w="9"/>
        <w:gridCol w:w="25"/>
        <w:gridCol w:w="157"/>
        <w:gridCol w:w="36"/>
        <w:gridCol w:w="191"/>
        <w:gridCol w:w="38"/>
        <w:gridCol w:w="29"/>
        <w:gridCol w:w="14"/>
        <w:gridCol w:w="40"/>
        <w:gridCol w:w="16"/>
        <w:gridCol w:w="9"/>
        <w:gridCol w:w="9"/>
        <w:gridCol w:w="79"/>
        <w:gridCol w:w="9"/>
        <w:gridCol w:w="24"/>
        <w:gridCol w:w="14"/>
        <w:gridCol w:w="15"/>
        <w:gridCol w:w="306"/>
        <w:gridCol w:w="92"/>
        <w:gridCol w:w="147"/>
        <w:gridCol w:w="31"/>
        <w:gridCol w:w="18"/>
        <w:gridCol w:w="179"/>
        <w:gridCol w:w="83"/>
        <w:gridCol w:w="74"/>
        <w:gridCol w:w="47"/>
        <w:gridCol w:w="108"/>
        <w:gridCol w:w="74"/>
        <w:gridCol w:w="92"/>
        <w:gridCol w:w="13"/>
        <w:gridCol w:w="9"/>
        <w:gridCol w:w="45"/>
        <w:gridCol w:w="94"/>
        <w:gridCol w:w="27"/>
        <w:gridCol w:w="27"/>
        <w:gridCol w:w="36"/>
        <w:gridCol w:w="67"/>
        <w:gridCol w:w="49"/>
        <w:gridCol w:w="34"/>
        <w:gridCol w:w="96"/>
        <w:gridCol w:w="229"/>
        <w:gridCol w:w="144"/>
        <w:gridCol w:w="85"/>
        <w:gridCol w:w="179"/>
        <w:gridCol w:w="37"/>
        <w:gridCol w:w="45"/>
        <w:gridCol w:w="21"/>
        <w:gridCol w:w="67"/>
        <w:gridCol w:w="101"/>
        <w:gridCol w:w="112"/>
        <w:gridCol w:w="159"/>
        <w:gridCol w:w="77"/>
        <w:gridCol w:w="69"/>
        <w:gridCol w:w="16"/>
        <w:gridCol w:w="16"/>
        <w:gridCol w:w="123"/>
        <w:gridCol w:w="54"/>
        <w:gridCol w:w="61"/>
        <w:gridCol w:w="44"/>
        <w:gridCol w:w="1"/>
        <w:gridCol w:w="184"/>
        <w:gridCol w:w="12"/>
        <w:gridCol w:w="16"/>
        <w:gridCol w:w="245"/>
        <w:gridCol w:w="40"/>
        <w:gridCol w:w="9"/>
        <w:gridCol w:w="47"/>
        <w:gridCol w:w="149"/>
        <w:gridCol w:w="210"/>
        <w:gridCol w:w="29"/>
        <w:gridCol w:w="38"/>
        <w:gridCol w:w="301"/>
        <w:gridCol w:w="108"/>
        <w:gridCol w:w="49"/>
        <w:gridCol w:w="424"/>
        <w:gridCol w:w="85"/>
        <w:gridCol w:w="601"/>
        <w:gridCol w:w="3"/>
      </w:tblGrid>
      <w:tr w:rsidR="00282E0E" w:rsidRPr="008A76F2" w14:paraId="2C4537E7" w14:textId="77777777" w:rsidTr="007E3E7B">
        <w:tc>
          <w:tcPr>
            <w:tcW w:w="5000" w:type="pct"/>
            <w:gridSpan w:val="128"/>
          </w:tcPr>
          <w:p w14:paraId="68875E9A" w14:textId="77777777" w:rsidR="00282E0E" w:rsidRPr="00034C4A" w:rsidRDefault="00282E0E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7D83D8C" w14:textId="77777777" w:rsidTr="007E3E7B">
        <w:tc>
          <w:tcPr>
            <w:tcW w:w="5000" w:type="pct"/>
            <w:gridSpan w:val="128"/>
          </w:tcPr>
          <w:p w14:paraId="7148FB29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4787EED6" w14:textId="77777777" w:rsidTr="007E3E7B">
        <w:tc>
          <w:tcPr>
            <w:tcW w:w="5000" w:type="pct"/>
            <w:gridSpan w:val="128"/>
          </w:tcPr>
          <w:p w14:paraId="57A74827" w14:textId="45A0A18A" w:rsidR="00160155" w:rsidRPr="00160155" w:rsidRDefault="00160155">
            <w:r w:rsidRPr="00DE5C6B">
              <w:rPr>
                <w:b/>
                <w:bCs/>
              </w:rPr>
              <w:t>WNIOSKODAWCA</w:t>
            </w:r>
            <w:r>
              <w:t xml:space="preserve"> (nazwa, adres, NIP, REGON)</w:t>
            </w:r>
          </w:p>
        </w:tc>
      </w:tr>
      <w:tr w:rsidR="00160155" w:rsidRPr="008A76F2" w14:paraId="3AAB2602" w14:textId="77777777" w:rsidTr="00FC4D03">
        <w:tc>
          <w:tcPr>
            <w:tcW w:w="5000" w:type="pct"/>
            <w:gridSpan w:val="128"/>
            <w:tcBorders>
              <w:bottom w:val="single" w:sz="4" w:space="0" w:color="002060"/>
            </w:tcBorders>
          </w:tcPr>
          <w:p w14:paraId="3D67300D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0CCB9D62" w14:textId="77777777" w:rsidTr="002707A4">
        <w:trPr>
          <w:trHeight w:val="851"/>
        </w:trPr>
        <w:tc>
          <w:tcPr>
            <w:tcW w:w="5000" w:type="pct"/>
            <w:gridSpan w:val="12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8A2E8D9" w14:textId="580912EC" w:rsidR="00160155" w:rsidRPr="00160155" w:rsidRDefault="00DB04DB" w:rsidP="00160155">
            <w:pPr>
              <w:jc w:val="both"/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304294">
              <w:rPr>
                <w:noProof/>
                <w:bdr w:val="single" w:sz="4" w:space="0" w:color="auto"/>
              </w:rPr>
              <w:t> </w:t>
            </w:r>
            <w:r w:rsidRPr="00304294">
              <w:rPr>
                <w:noProof/>
                <w:bdr w:val="single" w:sz="4" w:space="0" w:color="auto"/>
              </w:rPr>
              <w:t> </w:t>
            </w:r>
            <w:r w:rsidRPr="00304294">
              <w:rPr>
                <w:noProof/>
                <w:bdr w:val="single" w:sz="4" w:space="0" w:color="auto"/>
              </w:rPr>
              <w:t> </w:t>
            </w:r>
            <w:r w:rsidRPr="00304294">
              <w:rPr>
                <w:noProof/>
                <w:bdr w:val="single" w:sz="4" w:space="0" w:color="auto"/>
              </w:rPr>
              <w:t> </w:t>
            </w:r>
            <w:r w:rsidRPr="00304294">
              <w:rPr>
                <w:noProof/>
                <w:bdr w:val="single" w:sz="4" w:space="0" w:color="auto"/>
              </w:rPr>
              <w:t> </w:t>
            </w:r>
            <w:r w:rsidRPr="00BD7F94">
              <w:fldChar w:fldCharType="end"/>
            </w:r>
          </w:p>
        </w:tc>
      </w:tr>
      <w:tr w:rsidR="00160155" w:rsidRPr="008A76F2" w14:paraId="072B03E5" w14:textId="77777777" w:rsidTr="00FC4D03">
        <w:tc>
          <w:tcPr>
            <w:tcW w:w="5000" w:type="pct"/>
            <w:gridSpan w:val="128"/>
            <w:tcBorders>
              <w:top w:val="single" w:sz="4" w:space="0" w:color="002060"/>
            </w:tcBorders>
          </w:tcPr>
          <w:p w14:paraId="08001B7B" w14:textId="77777777" w:rsidR="00160155" w:rsidRPr="00DE5C6B" w:rsidRDefault="00160155">
            <w:pPr>
              <w:rPr>
                <w:strike/>
                <w:sz w:val="6"/>
                <w:szCs w:val="6"/>
              </w:rPr>
            </w:pPr>
          </w:p>
        </w:tc>
      </w:tr>
      <w:tr w:rsidR="007E3E7B" w:rsidRPr="007E3E7B" w14:paraId="50A09833" w14:textId="77777777" w:rsidTr="006258D2">
        <w:trPr>
          <w:trHeight w:val="255"/>
        </w:trPr>
        <w:tc>
          <w:tcPr>
            <w:tcW w:w="2036" w:type="pct"/>
            <w:gridSpan w:val="50"/>
            <w:tcBorders>
              <w:right w:val="single" w:sz="2" w:space="0" w:color="002060"/>
            </w:tcBorders>
            <w:vAlign w:val="center"/>
          </w:tcPr>
          <w:p w14:paraId="37B8D7E6" w14:textId="777DFBA9" w:rsidR="007E3E7B" w:rsidRPr="007E3E7B" w:rsidRDefault="007E3E7B">
            <w:pPr>
              <w:rPr>
                <w:strike/>
              </w:rPr>
            </w:pPr>
            <w:r w:rsidRPr="00DE5C6B">
              <w:t>Adres e-mail, na który ma być wysłana</w:t>
            </w:r>
            <w:r>
              <w:t xml:space="preserve"> </w:t>
            </w:r>
            <w:r w:rsidRPr="00DE5C6B">
              <w:t>gwarancja</w:t>
            </w:r>
          </w:p>
        </w:tc>
        <w:tc>
          <w:tcPr>
            <w:tcW w:w="2964" w:type="pct"/>
            <w:gridSpan w:val="7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7EED650" w14:textId="27C1C853" w:rsidR="007E3E7B" w:rsidRPr="007E3E7B" w:rsidRDefault="007E3E7B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7C14DD" w:rsidRPr="008A76F2" w14:paraId="7D276508" w14:textId="77777777" w:rsidTr="007E3E7B">
        <w:tc>
          <w:tcPr>
            <w:tcW w:w="5000" w:type="pct"/>
            <w:gridSpan w:val="128"/>
            <w:tcBorders>
              <w:bottom w:val="single" w:sz="8" w:space="0" w:color="002060"/>
            </w:tcBorders>
          </w:tcPr>
          <w:p w14:paraId="414B346F" w14:textId="77777777" w:rsidR="007C14DD" w:rsidRPr="00034C4A" w:rsidRDefault="007C14DD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512D3CA" w14:textId="77777777" w:rsidTr="007E3E7B">
        <w:tc>
          <w:tcPr>
            <w:tcW w:w="5000" w:type="pct"/>
            <w:gridSpan w:val="128"/>
            <w:tcBorders>
              <w:top w:val="single" w:sz="8" w:space="0" w:color="002060"/>
            </w:tcBorders>
          </w:tcPr>
          <w:p w14:paraId="47CCC0F2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837AD68" w14:textId="77777777" w:rsidTr="00FC4D03">
        <w:tc>
          <w:tcPr>
            <w:tcW w:w="5000" w:type="pct"/>
            <w:gridSpan w:val="128"/>
          </w:tcPr>
          <w:p w14:paraId="3CC622F4" w14:textId="28CE16DF" w:rsidR="00160155" w:rsidRPr="00F303B3" w:rsidRDefault="00F303B3">
            <w:pPr>
              <w:rPr>
                <w:b/>
                <w:bCs/>
              </w:rPr>
            </w:pPr>
            <w:r w:rsidRPr="00F303B3">
              <w:rPr>
                <w:b/>
                <w:bCs/>
              </w:rPr>
              <w:t>INFORMACJE O KONTRAKCIE</w:t>
            </w:r>
          </w:p>
        </w:tc>
      </w:tr>
      <w:tr w:rsidR="00160155" w:rsidRPr="008A76F2" w14:paraId="1E54AB8E" w14:textId="77777777" w:rsidTr="00FC4D03">
        <w:tc>
          <w:tcPr>
            <w:tcW w:w="5000" w:type="pct"/>
            <w:gridSpan w:val="128"/>
          </w:tcPr>
          <w:p w14:paraId="57BA3A1F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F35C9A" w:rsidRPr="008A76F2" w14:paraId="3779EBDD" w14:textId="77777777" w:rsidTr="006258D2">
        <w:trPr>
          <w:trHeight w:val="255"/>
        </w:trPr>
        <w:tc>
          <w:tcPr>
            <w:tcW w:w="795" w:type="pct"/>
            <w:gridSpan w:val="17"/>
            <w:tcBorders>
              <w:right w:val="single" w:sz="2" w:space="0" w:color="002060"/>
            </w:tcBorders>
          </w:tcPr>
          <w:p w14:paraId="147F01C5" w14:textId="320B67FD" w:rsidR="00F303B3" w:rsidRPr="00F303B3" w:rsidRDefault="00F303B3">
            <w:pPr>
              <w:rPr>
                <w:strike/>
              </w:rPr>
            </w:pPr>
            <w:r w:rsidRPr="00F303B3">
              <w:t>Przedmiot kontraktu</w:t>
            </w:r>
          </w:p>
        </w:tc>
        <w:tc>
          <w:tcPr>
            <w:tcW w:w="4205" w:type="pct"/>
            <w:gridSpan w:val="11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DCEF42A" w14:textId="297E087F" w:rsidR="00F303B3" w:rsidRPr="00F303B3" w:rsidRDefault="00CD6F0A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64DC7910" w14:textId="77777777" w:rsidTr="00FC4D03">
        <w:tc>
          <w:tcPr>
            <w:tcW w:w="5000" w:type="pct"/>
            <w:gridSpan w:val="128"/>
          </w:tcPr>
          <w:p w14:paraId="3434B3A4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412EB0C4" w14:textId="77777777" w:rsidTr="006258D2">
        <w:trPr>
          <w:trHeight w:val="255"/>
        </w:trPr>
        <w:tc>
          <w:tcPr>
            <w:tcW w:w="1834" w:type="pct"/>
            <w:gridSpan w:val="46"/>
            <w:tcBorders>
              <w:right w:val="single" w:sz="2" w:space="0" w:color="002060"/>
            </w:tcBorders>
            <w:vAlign w:val="center"/>
          </w:tcPr>
          <w:p w14:paraId="0FF2FC3D" w14:textId="2EBB1488" w:rsidR="006258D2" w:rsidRPr="006258D2" w:rsidRDefault="006258D2">
            <w:r>
              <w:t xml:space="preserve">Wartość kontraktu </w:t>
            </w:r>
            <w:r w:rsidRPr="00CD6F0A">
              <w:rPr>
                <w:sz w:val="16"/>
                <w:szCs w:val="16"/>
              </w:rPr>
              <w:t>(kwota brutto i rodzaj waluty)</w:t>
            </w:r>
          </w:p>
        </w:tc>
        <w:tc>
          <w:tcPr>
            <w:tcW w:w="3166" w:type="pct"/>
            <w:gridSpan w:val="8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27F856F" w14:textId="04BA3442" w:rsidR="006258D2" w:rsidRPr="006258D2" w:rsidRDefault="006258D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24219A5E" w14:textId="77777777" w:rsidTr="00FC4D03">
        <w:tc>
          <w:tcPr>
            <w:tcW w:w="5000" w:type="pct"/>
            <w:gridSpan w:val="128"/>
          </w:tcPr>
          <w:p w14:paraId="65B9CE06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7E3E7B" w:rsidRPr="008A76F2" w14:paraId="69723D75" w14:textId="77777777" w:rsidTr="006258D2">
        <w:trPr>
          <w:trHeight w:val="255"/>
        </w:trPr>
        <w:tc>
          <w:tcPr>
            <w:tcW w:w="961" w:type="pct"/>
            <w:gridSpan w:val="22"/>
            <w:tcBorders>
              <w:right w:val="single" w:sz="2" w:space="0" w:color="002060"/>
            </w:tcBorders>
          </w:tcPr>
          <w:p w14:paraId="748EC7D9" w14:textId="71035868" w:rsidR="00887A99" w:rsidRPr="00887A99" w:rsidRDefault="00887A99">
            <w:r>
              <w:t>Data podpisania kontraktu</w:t>
            </w:r>
          </w:p>
        </w:tc>
        <w:tc>
          <w:tcPr>
            <w:tcW w:w="1369" w:type="pct"/>
            <w:gridSpan w:val="4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036A470" w14:textId="611A9289" w:rsidR="00887A99" w:rsidRPr="00887A99" w:rsidRDefault="00887A99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60" w:type="pct"/>
            <w:gridSpan w:val="4"/>
            <w:tcBorders>
              <w:left w:val="single" w:sz="2" w:space="0" w:color="002060"/>
            </w:tcBorders>
          </w:tcPr>
          <w:p w14:paraId="4B4F1256" w14:textId="77777777" w:rsidR="00887A99" w:rsidRPr="00887A99" w:rsidRDefault="00887A99"/>
        </w:tc>
        <w:tc>
          <w:tcPr>
            <w:tcW w:w="1247" w:type="pct"/>
            <w:gridSpan w:val="37"/>
            <w:tcBorders>
              <w:right w:val="single" w:sz="2" w:space="0" w:color="002060"/>
            </w:tcBorders>
          </w:tcPr>
          <w:p w14:paraId="3F8127A4" w14:textId="653E28A8" w:rsidR="00887A99" w:rsidRPr="00887A99" w:rsidRDefault="00887A99">
            <w:r>
              <w:t>Data zakończenia kontraktu</w:t>
            </w:r>
          </w:p>
        </w:tc>
        <w:tc>
          <w:tcPr>
            <w:tcW w:w="1262" w:type="pct"/>
            <w:gridSpan w:val="2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2A40576" w14:textId="53748B3A" w:rsidR="00887A99" w:rsidRPr="00887A99" w:rsidRDefault="00887A99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4FBDBFFD" w14:textId="77777777" w:rsidTr="00FC4D03">
        <w:tc>
          <w:tcPr>
            <w:tcW w:w="5000" w:type="pct"/>
            <w:gridSpan w:val="128"/>
          </w:tcPr>
          <w:p w14:paraId="1E30C336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54A0B" w:rsidRPr="00887A99" w14:paraId="6135BD9D" w14:textId="77777777" w:rsidTr="006258D2">
        <w:trPr>
          <w:trHeight w:val="255"/>
        </w:trPr>
        <w:tc>
          <w:tcPr>
            <w:tcW w:w="717" w:type="pct"/>
            <w:gridSpan w:val="14"/>
            <w:tcBorders>
              <w:right w:val="single" w:sz="2" w:space="0" w:color="002060"/>
            </w:tcBorders>
          </w:tcPr>
          <w:p w14:paraId="7408ED41" w14:textId="1167E43C" w:rsidR="00887A99" w:rsidRPr="00887A99" w:rsidRDefault="00887A99">
            <w:r w:rsidRPr="00887A99">
              <w:t>Skład konsorcjum</w:t>
            </w:r>
          </w:p>
        </w:tc>
        <w:tc>
          <w:tcPr>
            <w:tcW w:w="4283" w:type="pct"/>
            <w:gridSpan w:val="1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0CF0669" w14:textId="455B0DA2" w:rsidR="00887A99" w:rsidRPr="00887A99" w:rsidRDefault="00FB43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7DB44E49" w14:textId="77777777" w:rsidTr="00FC4D03">
        <w:tc>
          <w:tcPr>
            <w:tcW w:w="5000" w:type="pct"/>
            <w:gridSpan w:val="128"/>
          </w:tcPr>
          <w:p w14:paraId="625F5106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35C9A" w:rsidRPr="008A76F2" w14:paraId="1D5DDE78" w14:textId="77777777" w:rsidTr="006258D2">
        <w:trPr>
          <w:trHeight w:val="255"/>
        </w:trPr>
        <w:tc>
          <w:tcPr>
            <w:tcW w:w="1428" w:type="pct"/>
            <w:gridSpan w:val="33"/>
            <w:tcBorders>
              <w:right w:val="single" w:sz="2" w:space="0" w:color="002060"/>
            </w:tcBorders>
          </w:tcPr>
          <w:p w14:paraId="5B78BB72" w14:textId="4AE7F8C7" w:rsidR="00FB4378" w:rsidRPr="00FB4378" w:rsidRDefault="00FB4378">
            <w:pPr>
              <w:rPr>
                <w:strike/>
              </w:rPr>
            </w:pPr>
            <w:r w:rsidRPr="00FB4378">
              <w:t>Beneficjent (nazwa, adres, NIP, REGON)</w:t>
            </w:r>
          </w:p>
        </w:tc>
        <w:tc>
          <w:tcPr>
            <w:tcW w:w="3572" w:type="pct"/>
            <w:gridSpan w:val="9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F633E66" w14:textId="6BF38B7E" w:rsidR="00FB4378" w:rsidRPr="00FB4378" w:rsidRDefault="00FB4378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186444D6" w14:textId="77777777" w:rsidTr="00FC4D03">
        <w:tc>
          <w:tcPr>
            <w:tcW w:w="5000" w:type="pct"/>
            <w:gridSpan w:val="128"/>
          </w:tcPr>
          <w:p w14:paraId="0499B93E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476AD2" w:rsidRPr="008A76F2" w14:paraId="31ECCADC" w14:textId="77777777" w:rsidTr="006258D2">
        <w:trPr>
          <w:trHeight w:val="255"/>
        </w:trPr>
        <w:tc>
          <w:tcPr>
            <w:tcW w:w="1777" w:type="pct"/>
            <w:gridSpan w:val="44"/>
            <w:tcBorders>
              <w:right w:val="single" w:sz="2" w:space="0" w:color="002060"/>
            </w:tcBorders>
          </w:tcPr>
          <w:p w14:paraId="09B89CF2" w14:textId="50209CE1" w:rsidR="000F2206" w:rsidRPr="00FB4378" w:rsidRDefault="000F2206">
            <w:pPr>
              <w:rPr>
                <w:strike/>
              </w:rPr>
            </w:pPr>
            <w:r w:rsidRPr="00FB4378">
              <w:t>Opis dotychczasowej współpracy z Beneficjentem</w:t>
            </w:r>
          </w:p>
        </w:tc>
        <w:tc>
          <w:tcPr>
            <w:tcW w:w="3223" w:type="pct"/>
            <w:gridSpan w:val="8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89E09DB" w14:textId="28061296" w:rsidR="000F2206" w:rsidRPr="00FB4378" w:rsidRDefault="000F2206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6356A801" w14:textId="77777777" w:rsidTr="00FC4D03">
        <w:tc>
          <w:tcPr>
            <w:tcW w:w="5000" w:type="pct"/>
            <w:gridSpan w:val="128"/>
          </w:tcPr>
          <w:p w14:paraId="00A55FBE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303B3" w:rsidRPr="008A76F2" w14:paraId="5E632109" w14:textId="77777777" w:rsidTr="00FC4D03">
        <w:tc>
          <w:tcPr>
            <w:tcW w:w="5000" w:type="pct"/>
            <w:gridSpan w:val="128"/>
            <w:tcBorders>
              <w:bottom w:val="single" w:sz="8" w:space="0" w:color="002060"/>
            </w:tcBorders>
          </w:tcPr>
          <w:p w14:paraId="317486C6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303B3" w:rsidRPr="008A76F2" w14:paraId="693D26F8" w14:textId="77777777" w:rsidTr="00FC4D03">
        <w:tc>
          <w:tcPr>
            <w:tcW w:w="5000" w:type="pct"/>
            <w:gridSpan w:val="128"/>
            <w:tcBorders>
              <w:top w:val="single" w:sz="8" w:space="0" w:color="002060"/>
            </w:tcBorders>
          </w:tcPr>
          <w:p w14:paraId="3A0B9418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5B7690" w:rsidRPr="008A76F2" w14:paraId="34DADA38" w14:textId="77777777" w:rsidTr="006258D2">
        <w:trPr>
          <w:trHeight w:val="255"/>
        </w:trPr>
        <w:tc>
          <w:tcPr>
            <w:tcW w:w="2040" w:type="pct"/>
            <w:gridSpan w:val="51"/>
            <w:tcBorders>
              <w:right w:val="single" w:sz="2" w:space="0" w:color="002060"/>
            </w:tcBorders>
          </w:tcPr>
          <w:p w14:paraId="76C52CD2" w14:textId="64EEF86D" w:rsidR="004B5DC2" w:rsidRPr="000F2206" w:rsidRDefault="004B5DC2">
            <w:pPr>
              <w:rPr>
                <w:strike/>
              </w:rPr>
            </w:pPr>
            <w:r w:rsidRPr="004B5DC2">
              <w:rPr>
                <w:b/>
                <w:bCs/>
              </w:rPr>
              <w:t>WNIOSKOWANA GWARANCJA/ANEKS DO GWARANCJI NR</w:t>
            </w:r>
          </w:p>
        </w:tc>
        <w:tc>
          <w:tcPr>
            <w:tcW w:w="2960" w:type="pct"/>
            <w:gridSpan w:val="7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EA6ECE6" w14:textId="343AF58B" w:rsidR="004B5DC2" w:rsidRPr="000F2206" w:rsidRDefault="004B5DC2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F303B3" w:rsidRPr="008A76F2" w14:paraId="7A906C15" w14:textId="77777777" w:rsidTr="00FC4D03">
        <w:tc>
          <w:tcPr>
            <w:tcW w:w="5000" w:type="pct"/>
            <w:gridSpan w:val="128"/>
          </w:tcPr>
          <w:p w14:paraId="50341EDA" w14:textId="77777777" w:rsidR="00F303B3" w:rsidRPr="00034C4A" w:rsidRDefault="00F303B3">
            <w:pPr>
              <w:rPr>
                <w:strike/>
                <w:sz w:val="3"/>
                <w:szCs w:val="3"/>
              </w:rPr>
            </w:pPr>
          </w:p>
        </w:tc>
      </w:tr>
      <w:tr w:rsidR="00F35C9A" w:rsidRPr="008A76F2" w14:paraId="25038E6E" w14:textId="77777777" w:rsidTr="006258D2">
        <w:tc>
          <w:tcPr>
            <w:tcW w:w="1777" w:type="pct"/>
            <w:gridSpan w:val="44"/>
          </w:tcPr>
          <w:p w14:paraId="52A1117A" w14:textId="77777777" w:rsidR="00D07389" w:rsidRPr="009D5625" w:rsidRDefault="00D07389"/>
        </w:tc>
        <w:tc>
          <w:tcPr>
            <w:tcW w:w="1012" w:type="pct"/>
            <w:gridSpan w:val="32"/>
          </w:tcPr>
          <w:p w14:paraId="6BD488C3" w14:textId="06008005" w:rsidR="00D07389" w:rsidRPr="009D5625" w:rsidRDefault="00D07389" w:rsidP="00D07389">
            <w:pPr>
              <w:jc w:val="center"/>
            </w:pPr>
            <w:r>
              <w:t>Suma gwarancyjna</w:t>
            </w:r>
          </w:p>
        </w:tc>
        <w:tc>
          <w:tcPr>
            <w:tcW w:w="132" w:type="pct"/>
            <w:gridSpan w:val="5"/>
          </w:tcPr>
          <w:p w14:paraId="538F84DE" w14:textId="77777777" w:rsidR="00D07389" w:rsidRPr="009D5625" w:rsidRDefault="00D07389"/>
        </w:tc>
        <w:tc>
          <w:tcPr>
            <w:tcW w:w="2079" w:type="pct"/>
            <w:gridSpan w:val="47"/>
          </w:tcPr>
          <w:p w14:paraId="21A07DB7" w14:textId="6DC01C06" w:rsidR="00D07389" w:rsidRPr="009D5625" w:rsidRDefault="00D07389" w:rsidP="00D07389">
            <w:pPr>
              <w:jc w:val="center"/>
            </w:pPr>
            <w:r>
              <w:t>Termin obowiązywania gwarancji</w:t>
            </w:r>
          </w:p>
        </w:tc>
      </w:tr>
      <w:tr w:rsidR="009C7DFC" w:rsidRPr="008A76F2" w14:paraId="20F02F31" w14:textId="77777777" w:rsidTr="00FC4D03">
        <w:tc>
          <w:tcPr>
            <w:tcW w:w="5000" w:type="pct"/>
            <w:gridSpan w:val="128"/>
          </w:tcPr>
          <w:p w14:paraId="6B972841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F35C9A" w:rsidRPr="008A76F2" w14:paraId="12ECAD57" w14:textId="77777777" w:rsidTr="006258D2">
        <w:tc>
          <w:tcPr>
            <w:tcW w:w="2921" w:type="pct"/>
            <w:gridSpan w:val="81"/>
          </w:tcPr>
          <w:p w14:paraId="2C6E75B6" w14:textId="77777777" w:rsidR="00D07389" w:rsidRPr="00D07389" w:rsidRDefault="00D07389"/>
        </w:tc>
        <w:tc>
          <w:tcPr>
            <w:tcW w:w="1037" w:type="pct"/>
            <w:gridSpan w:val="32"/>
          </w:tcPr>
          <w:p w14:paraId="1B74B43E" w14:textId="13A153EA" w:rsidR="00D07389" w:rsidRPr="00D07389" w:rsidRDefault="00D07389" w:rsidP="00D07389">
            <w:pPr>
              <w:jc w:val="center"/>
            </w:pPr>
            <w:r>
              <w:t>o</w:t>
            </w:r>
            <w:r w:rsidRPr="00D07389">
              <w:t>d dnia</w:t>
            </w:r>
          </w:p>
        </w:tc>
        <w:tc>
          <w:tcPr>
            <w:tcW w:w="131" w:type="pct"/>
            <w:gridSpan w:val="3"/>
          </w:tcPr>
          <w:p w14:paraId="673367D7" w14:textId="77777777" w:rsidR="00D07389" w:rsidRPr="00D07389" w:rsidRDefault="00D07389">
            <w:pPr>
              <w:rPr>
                <w:strike/>
              </w:rPr>
            </w:pPr>
          </w:p>
        </w:tc>
        <w:tc>
          <w:tcPr>
            <w:tcW w:w="911" w:type="pct"/>
            <w:gridSpan w:val="12"/>
          </w:tcPr>
          <w:p w14:paraId="2AE79FDD" w14:textId="3C211FD2" w:rsidR="00D07389" w:rsidRPr="00D07389" w:rsidRDefault="00D07389" w:rsidP="00D07389">
            <w:pPr>
              <w:jc w:val="center"/>
            </w:pPr>
            <w:r>
              <w:t>do dnia</w:t>
            </w:r>
          </w:p>
        </w:tc>
      </w:tr>
      <w:tr w:rsidR="009C7DFC" w:rsidRPr="008A76F2" w14:paraId="03843DEC" w14:textId="77777777" w:rsidTr="00FC4D03">
        <w:tc>
          <w:tcPr>
            <w:tcW w:w="5000" w:type="pct"/>
            <w:gridSpan w:val="128"/>
          </w:tcPr>
          <w:p w14:paraId="721DFD1D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1DB131F5" w14:textId="77777777" w:rsidTr="005E571D">
        <w:trPr>
          <w:trHeight w:val="255"/>
        </w:trPr>
        <w:sdt>
          <w:sdtPr>
            <w:id w:val="1758558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7C487576" w14:textId="1A965A70" w:rsidR="00927CB0" w:rsidRPr="008558AF" w:rsidRDefault="008558AF" w:rsidP="00927CB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6CC9FBB3" w14:textId="453E0AD5" w:rsidR="00927CB0" w:rsidRPr="00D07389" w:rsidRDefault="00927CB0">
            <w:r>
              <w:t>z</w:t>
            </w:r>
            <w:r w:rsidRPr="00D07389">
              <w:t>apłaty wadium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A382EE0" w14:textId="6625BFE0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686B20EA" w14:textId="77777777" w:rsidR="00927CB0" w:rsidRPr="00D07389" w:rsidRDefault="00927CB0"/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905684C" w14:textId="513ECF7D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7F7EE5D3" w14:textId="77777777" w:rsidR="00927CB0" w:rsidRPr="00D07389" w:rsidRDefault="00927CB0"/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4" w:space="0" w:color="auto"/>
            </w:tcBorders>
            <w:vAlign w:val="center"/>
          </w:tcPr>
          <w:p w14:paraId="02309AD9" w14:textId="71AAC373" w:rsidR="00927CB0" w:rsidRPr="00D07389" w:rsidRDefault="00927CB0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C7DFC" w:rsidRPr="008A76F2" w14:paraId="6EC1C7AA" w14:textId="77777777" w:rsidTr="006258D2">
        <w:tc>
          <w:tcPr>
            <w:tcW w:w="5000" w:type="pct"/>
            <w:gridSpan w:val="128"/>
          </w:tcPr>
          <w:p w14:paraId="019C930B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6C684583" w14:textId="77777777" w:rsidTr="005E571D">
        <w:trPr>
          <w:trHeight w:val="255"/>
        </w:trPr>
        <w:sdt>
          <w:sdtPr>
            <w:id w:val="-363215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37A3F32B" w14:textId="767EFCDB" w:rsidR="00E675F2" w:rsidRPr="008558AF" w:rsidRDefault="008558AF" w:rsidP="00E675F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35635648" w14:textId="038A022A" w:rsidR="00E675F2" w:rsidRPr="001D70C4" w:rsidRDefault="00E675F2">
            <w:r>
              <w:t>należytego wykonania kontraktu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A31BFB9" w14:textId="52B3C7B1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3194DE5F" w14:textId="77777777" w:rsidR="00E675F2" w:rsidRPr="001D70C4" w:rsidRDefault="00E675F2"/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BE07706" w14:textId="5600BB06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5D42E36A" w14:textId="77777777" w:rsidR="00E675F2" w:rsidRPr="001D70C4" w:rsidRDefault="00E675F2"/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8BCC1EC" w14:textId="7513BA54" w:rsidR="00E675F2" w:rsidRPr="001D70C4" w:rsidRDefault="00E675F2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C7DFC" w:rsidRPr="008A76F2" w14:paraId="788AA1A8" w14:textId="77777777" w:rsidTr="006258D2">
        <w:tc>
          <w:tcPr>
            <w:tcW w:w="5000" w:type="pct"/>
            <w:gridSpan w:val="128"/>
          </w:tcPr>
          <w:p w14:paraId="5D935758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67EB8D77" w14:textId="77777777" w:rsidTr="005E571D">
        <w:trPr>
          <w:trHeight w:val="255"/>
        </w:trPr>
        <w:sdt>
          <w:sdtPr>
            <w:id w:val="1733344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222B3A95" w14:textId="039A8959" w:rsidR="008B130D" w:rsidRPr="008D5599" w:rsidRDefault="008558AF" w:rsidP="008D5599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10BD4EF9" w14:textId="27CCA1DB" w:rsidR="008B130D" w:rsidRPr="00E46C36" w:rsidRDefault="008B130D">
            <w:pPr>
              <w:rPr>
                <w:strike/>
              </w:rPr>
            </w:pPr>
            <w:r w:rsidRPr="00353A32">
              <w:rPr>
                <w:rFonts w:eastAsia="Calibri"/>
                <w:lang w:eastAsia="en-US"/>
              </w:rPr>
              <w:t>właściwego usunięcia wad lub usterek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58FAADE" w14:textId="542A49D0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639ACFDA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0F3B59D" w14:textId="755EA646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008B21E1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05FD7EE" w14:textId="4B1DB2FB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B44E2B" w:rsidRPr="008A76F2" w14:paraId="49BFEFD8" w14:textId="77777777" w:rsidTr="006258D2">
        <w:tc>
          <w:tcPr>
            <w:tcW w:w="5000" w:type="pct"/>
            <w:gridSpan w:val="128"/>
          </w:tcPr>
          <w:p w14:paraId="386D075B" w14:textId="77777777" w:rsidR="00B44E2B" w:rsidRPr="00034C4A" w:rsidRDefault="00B44E2B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74FA8200" w14:textId="77777777" w:rsidTr="005E571D">
        <w:trPr>
          <w:trHeight w:val="255"/>
        </w:trPr>
        <w:tc>
          <w:tcPr>
            <w:tcW w:w="190" w:type="pct"/>
            <w:gridSpan w:val="6"/>
            <w:vAlign w:val="center"/>
          </w:tcPr>
          <w:p w14:paraId="5C08E110" w14:textId="77777777" w:rsidR="008B130D" w:rsidRPr="008558AF" w:rsidRDefault="008B130D" w:rsidP="008D5599">
            <w:pPr>
              <w:jc w:val="center"/>
            </w:pPr>
          </w:p>
          <w:sdt>
            <w:sdtPr>
              <w:id w:val="9743427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64D4A5" w14:textId="71BD5E94" w:rsidR="008558AF" w:rsidRPr="008558AF" w:rsidRDefault="008558AF" w:rsidP="008D559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2B375847" w14:textId="335DF7C6" w:rsidR="008B130D" w:rsidRPr="00E46C36" w:rsidRDefault="008B130D">
            <w:pPr>
              <w:rPr>
                <w:strike/>
              </w:rPr>
            </w:pPr>
            <w:r w:rsidRPr="007E2F7D">
              <w:rPr>
                <w:rFonts w:eastAsia="Calibri"/>
                <w:lang w:eastAsia="en-US"/>
              </w:rPr>
              <w:t>należytego wykonania umowy i usunięcia wad (gwarancja łączona),</w:t>
            </w:r>
            <w:r>
              <w:rPr>
                <w:rFonts w:eastAsia="Calibri"/>
                <w:lang w:eastAsia="en-US"/>
              </w:rPr>
              <w:t xml:space="preserve"> w tym: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468C3B1" w14:textId="4D682239" w:rsidR="008B130D" w:rsidRPr="00E46C36" w:rsidRDefault="008B130D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</w:tcBorders>
          </w:tcPr>
          <w:p w14:paraId="72285C4D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034" w:type="pct"/>
            <w:gridSpan w:val="32"/>
          </w:tcPr>
          <w:p w14:paraId="4CF47CD4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134" w:type="pct"/>
            <w:gridSpan w:val="3"/>
          </w:tcPr>
          <w:p w14:paraId="5A65AA8E" w14:textId="77777777" w:rsidR="008B130D" w:rsidRPr="00E46C36" w:rsidRDefault="008B130D">
            <w:pPr>
              <w:rPr>
                <w:strike/>
              </w:rPr>
            </w:pPr>
          </w:p>
        </w:tc>
        <w:tc>
          <w:tcPr>
            <w:tcW w:w="915" w:type="pct"/>
            <w:gridSpan w:val="13"/>
          </w:tcPr>
          <w:p w14:paraId="1FBEC78F" w14:textId="2DCE4089" w:rsidR="008B130D" w:rsidRPr="00E46C36" w:rsidRDefault="008B130D">
            <w:pPr>
              <w:rPr>
                <w:strike/>
              </w:rPr>
            </w:pPr>
          </w:p>
        </w:tc>
      </w:tr>
      <w:tr w:rsidR="009C7DFC" w:rsidRPr="008A76F2" w14:paraId="5DD01A73" w14:textId="77777777" w:rsidTr="006258D2">
        <w:tc>
          <w:tcPr>
            <w:tcW w:w="5000" w:type="pct"/>
            <w:gridSpan w:val="128"/>
          </w:tcPr>
          <w:p w14:paraId="66CCE73E" w14:textId="77777777" w:rsidR="009C7DFC" w:rsidRPr="00034C4A" w:rsidRDefault="009C7DFC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7304050F" w14:textId="77777777" w:rsidTr="005E571D">
        <w:trPr>
          <w:trHeight w:val="255"/>
        </w:trPr>
        <w:tc>
          <w:tcPr>
            <w:tcW w:w="190" w:type="pct"/>
            <w:gridSpan w:val="6"/>
          </w:tcPr>
          <w:p w14:paraId="0A433940" w14:textId="77777777" w:rsidR="008B130D" w:rsidRPr="00527D34" w:rsidRDefault="008B130D"/>
        </w:tc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6B6F4D26" w14:textId="316A5FE1" w:rsidR="008B130D" w:rsidRPr="00527D34" w:rsidRDefault="008B130D">
            <w:r w:rsidRPr="00353A32">
              <w:rPr>
                <w:rFonts w:eastAsia="Calibri"/>
                <w:lang w:eastAsia="en-US"/>
              </w:rPr>
              <w:t>należytego wykonania kontraktu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37F2820" w14:textId="2EF5B2C9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403311F7" w14:textId="77777777" w:rsidR="008B130D" w:rsidRPr="00527D34" w:rsidRDefault="008B130D"/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CB6BBCF" w14:textId="556E2480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494FD681" w14:textId="77777777" w:rsidR="008B130D" w:rsidRPr="00527D34" w:rsidRDefault="008B130D"/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80D585F" w14:textId="7FA68BBD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33B4BA08" w14:textId="77777777" w:rsidTr="006258D2">
        <w:tc>
          <w:tcPr>
            <w:tcW w:w="5000" w:type="pct"/>
            <w:gridSpan w:val="128"/>
          </w:tcPr>
          <w:p w14:paraId="2FA6F93F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52247AD2" w14:textId="77777777" w:rsidTr="005E571D">
        <w:trPr>
          <w:trHeight w:val="255"/>
        </w:trPr>
        <w:tc>
          <w:tcPr>
            <w:tcW w:w="190" w:type="pct"/>
            <w:gridSpan w:val="6"/>
          </w:tcPr>
          <w:p w14:paraId="2AD33D52" w14:textId="77777777" w:rsidR="008B130D" w:rsidRPr="00527D34" w:rsidRDefault="008B130D"/>
        </w:tc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3224160F" w14:textId="5381B06E" w:rsidR="008B130D" w:rsidRPr="00527D34" w:rsidRDefault="008B130D">
            <w:r w:rsidRPr="00353A32">
              <w:rPr>
                <w:rFonts w:eastAsia="Calibri"/>
                <w:lang w:eastAsia="en-US"/>
              </w:rPr>
              <w:t>właściwego usunięcia wad lub usterek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32C3983" w14:textId="22D886D6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02A7426A" w14:textId="77777777" w:rsidR="008B130D" w:rsidRPr="00527D34" w:rsidRDefault="008B130D"/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14A2F4B" w14:textId="7D7B1E0F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46054668" w14:textId="77777777" w:rsidR="008B130D" w:rsidRPr="00527D34" w:rsidRDefault="008B130D"/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129F839" w14:textId="334BD5E9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5DB9D5AB" w14:textId="77777777" w:rsidTr="006258D2">
        <w:tc>
          <w:tcPr>
            <w:tcW w:w="5000" w:type="pct"/>
            <w:gridSpan w:val="128"/>
          </w:tcPr>
          <w:p w14:paraId="048E2F50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6258D2" w:rsidRPr="008A76F2" w14:paraId="0C73AE5E" w14:textId="77777777" w:rsidTr="005E571D">
        <w:trPr>
          <w:trHeight w:val="255"/>
        </w:trPr>
        <w:sdt>
          <w:sdtPr>
            <w:id w:val="-88224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1D9A50C2" w14:textId="59E1E248" w:rsidR="008B130D" w:rsidRPr="008558AF" w:rsidRDefault="008558AF" w:rsidP="008D559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87" w:type="pct"/>
            <w:gridSpan w:val="38"/>
            <w:tcBorders>
              <w:right w:val="single" w:sz="2" w:space="0" w:color="002060"/>
            </w:tcBorders>
          </w:tcPr>
          <w:p w14:paraId="423DEBB6" w14:textId="377A64A6" w:rsidR="008B130D" w:rsidRPr="00527D34" w:rsidRDefault="008B130D">
            <w:r w:rsidRPr="00353A32">
              <w:rPr>
                <w:rFonts w:eastAsia="Calibri"/>
                <w:lang w:eastAsia="en-US"/>
              </w:rPr>
              <w:t>zwrotu zaliczki</w:t>
            </w:r>
          </w:p>
        </w:tc>
        <w:tc>
          <w:tcPr>
            <w:tcW w:w="1012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2775FA3" w14:textId="67B993F6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8" w:type="pct"/>
            <w:gridSpan w:val="4"/>
            <w:tcBorders>
              <w:left w:val="single" w:sz="2" w:space="0" w:color="002060"/>
              <w:right w:val="single" w:sz="2" w:space="0" w:color="002060"/>
            </w:tcBorders>
          </w:tcPr>
          <w:p w14:paraId="289CC26A" w14:textId="77777777" w:rsidR="008B130D" w:rsidRPr="00527D34" w:rsidRDefault="008B130D"/>
        </w:tc>
        <w:tc>
          <w:tcPr>
            <w:tcW w:w="1034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D3C64AC" w14:textId="773D244D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" w:type="pct"/>
            <w:gridSpan w:val="3"/>
            <w:tcBorders>
              <w:left w:val="single" w:sz="2" w:space="0" w:color="002060"/>
              <w:right w:val="single" w:sz="2" w:space="0" w:color="002060"/>
            </w:tcBorders>
          </w:tcPr>
          <w:p w14:paraId="00EEE2F2" w14:textId="77777777" w:rsidR="008B130D" w:rsidRPr="00527D34" w:rsidRDefault="008B130D"/>
        </w:tc>
        <w:tc>
          <w:tcPr>
            <w:tcW w:w="915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6920FC4" w14:textId="7F5A160B" w:rsidR="008B130D" w:rsidRPr="00527D34" w:rsidRDefault="008B130D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2A26E61A" w14:textId="77777777" w:rsidTr="006258D2">
        <w:tc>
          <w:tcPr>
            <w:tcW w:w="5000" w:type="pct"/>
            <w:gridSpan w:val="128"/>
          </w:tcPr>
          <w:p w14:paraId="7066931E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D07389" w:rsidRPr="008A76F2" w14:paraId="5A6873FF" w14:textId="77777777" w:rsidTr="006258D2">
        <w:tc>
          <w:tcPr>
            <w:tcW w:w="5000" w:type="pct"/>
            <w:gridSpan w:val="128"/>
            <w:tcBorders>
              <w:bottom w:val="single" w:sz="4" w:space="0" w:color="002060"/>
            </w:tcBorders>
          </w:tcPr>
          <w:p w14:paraId="55A94928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D07389" w:rsidRPr="008A76F2" w14:paraId="707CE3C3" w14:textId="77777777" w:rsidTr="006258D2">
        <w:tc>
          <w:tcPr>
            <w:tcW w:w="5000" w:type="pct"/>
            <w:gridSpan w:val="128"/>
            <w:tcBorders>
              <w:top w:val="single" w:sz="4" w:space="0" w:color="002060"/>
            </w:tcBorders>
          </w:tcPr>
          <w:p w14:paraId="7AA6EA71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3D6007" w:rsidRPr="008A76F2" w14:paraId="264C9F23" w14:textId="77777777" w:rsidTr="006258D2">
        <w:tc>
          <w:tcPr>
            <w:tcW w:w="5000" w:type="pct"/>
            <w:gridSpan w:val="128"/>
          </w:tcPr>
          <w:p w14:paraId="4705D5B6" w14:textId="629E6649" w:rsidR="003D6007" w:rsidRDefault="003D6007" w:rsidP="00527D34">
            <w:pPr>
              <w:pStyle w:val="PZUNiebieskiiTahoma"/>
              <w:ind w:right="0"/>
              <w:rPr>
                <w:rFonts w:ascii="Source Sans Pro" w:hAnsi="Source Sans Pro"/>
                <w:b/>
                <w:color w:val="003C7D"/>
              </w:rPr>
            </w:pPr>
            <w:r>
              <w:rPr>
                <w:rFonts w:ascii="Source Sans Pro" w:hAnsi="Source Sans Pro"/>
                <w:b/>
                <w:color w:val="003C7D"/>
              </w:rPr>
              <w:t xml:space="preserve">INFORMACJE UZUPEŁNIAJĄCE </w:t>
            </w:r>
            <w:r w:rsidRPr="002F1242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 xml:space="preserve">(wypełnić, jeżeli suma gwarancyjna przekracza 3 000 000 </w:t>
            </w:r>
            <w:r w:rsidR="00834403" w:rsidRPr="002F1242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>zł</w:t>
            </w:r>
            <w:r w:rsidRPr="002F1242">
              <w:rPr>
                <w:rFonts w:ascii="Source Sans Pro" w:hAnsi="Source Sans Pro"/>
                <w:bCs/>
                <w:color w:val="003C7D"/>
                <w:sz w:val="16"/>
                <w:szCs w:val="16"/>
              </w:rPr>
              <w:t>)</w:t>
            </w:r>
          </w:p>
          <w:p w14:paraId="210A618A" w14:textId="45E47112" w:rsidR="003D6007" w:rsidRPr="00527D34" w:rsidRDefault="003D6007">
            <w:r w:rsidRPr="00527D34">
              <w:rPr>
                <w:bCs/>
                <w:i/>
                <w:iCs/>
                <w:sz w:val="16"/>
                <w:szCs w:val="16"/>
              </w:rPr>
              <w:t>nie dotyczy gwarancji zapłaty wadium</w:t>
            </w:r>
          </w:p>
        </w:tc>
      </w:tr>
      <w:tr w:rsidR="00D07389" w:rsidRPr="008A76F2" w14:paraId="51B16280" w14:textId="77777777" w:rsidTr="006258D2">
        <w:tc>
          <w:tcPr>
            <w:tcW w:w="5000" w:type="pct"/>
            <w:gridSpan w:val="128"/>
          </w:tcPr>
          <w:p w14:paraId="62D99EE3" w14:textId="77777777" w:rsidR="00D07389" w:rsidRPr="00034C4A" w:rsidRDefault="00D07389">
            <w:pPr>
              <w:rPr>
                <w:strike/>
                <w:sz w:val="3"/>
                <w:szCs w:val="3"/>
              </w:rPr>
            </w:pPr>
          </w:p>
        </w:tc>
      </w:tr>
      <w:tr w:rsidR="007E3E7B" w:rsidRPr="008A76F2" w14:paraId="116CC2D7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452904A5" w14:textId="6675944C" w:rsidR="003D6007" w:rsidRPr="008F3715" w:rsidRDefault="003D6007">
            <w:r w:rsidRPr="008F3715">
              <w:t>Wartość oferty złożonej przez Wnioskodawcę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>,</w:t>
            </w:r>
            <w:r w:rsidRPr="007A558F">
              <w:rPr>
                <w:sz w:val="16"/>
                <w:szCs w:val="16"/>
              </w:rPr>
              <w:t xml:space="preserve"> 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E7B760D" w14:textId="001D0E7E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547F0B16" w14:textId="77777777" w:rsidTr="006258D2">
        <w:tc>
          <w:tcPr>
            <w:tcW w:w="5000" w:type="pct"/>
            <w:gridSpan w:val="128"/>
          </w:tcPr>
          <w:p w14:paraId="4BA00224" w14:textId="77777777" w:rsidR="00527D34" w:rsidRPr="003D6007" w:rsidRDefault="00527D34">
            <w:pPr>
              <w:rPr>
                <w:sz w:val="3"/>
                <w:szCs w:val="3"/>
              </w:rPr>
            </w:pPr>
          </w:p>
        </w:tc>
      </w:tr>
      <w:tr w:rsidR="007E3E7B" w:rsidRPr="008A76F2" w14:paraId="0577746B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19FCDB85" w14:textId="223F31D5" w:rsidR="003D6007" w:rsidRPr="008F3715" w:rsidRDefault="003D6007">
            <w:r w:rsidRPr="008F3715">
              <w:t>Wartość budżetu inwestora przeznaczonego na realizację kontraktu zabezpieczanego wnioskowaną gwarancją określonego w momencie ogłaszania przetargu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 xml:space="preserve">, </w:t>
            </w:r>
            <w:r w:rsidRPr="007A558F">
              <w:rPr>
                <w:sz w:val="16"/>
                <w:szCs w:val="16"/>
              </w:rPr>
              <w:t>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F525AF0" w14:textId="75C1AC5F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1F842B33" w14:textId="77777777" w:rsidTr="006258D2">
        <w:tc>
          <w:tcPr>
            <w:tcW w:w="5000" w:type="pct"/>
            <w:gridSpan w:val="128"/>
          </w:tcPr>
          <w:p w14:paraId="41FCEFB1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7E3E7B" w:rsidRPr="008A76F2" w14:paraId="27E4B48E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4C4AEA55" w14:textId="26F1B27B" w:rsidR="003D6007" w:rsidRPr="008F3715" w:rsidRDefault="003D6007">
            <w:r w:rsidRPr="008F3715">
              <w:t>Wartość drugiej w kolejności oferty w przetargu</w:t>
            </w:r>
            <w:r w:rsidRPr="007A558F">
              <w:t xml:space="preserve"> </w:t>
            </w:r>
            <w:r w:rsidRPr="007A558F">
              <w:rPr>
                <w:sz w:val="16"/>
                <w:szCs w:val="16"/>
              </w:rPr>
              <w:t>(kwota brutto</w:t>
            </w:r>
            <w:r>
              <w:rPr>
                <w:sz w:val="16"/>
                <w:szCs w:val="16"/>
              </w:rPr>
              <w:t xml:space="preserve">, </w:t>
            </w:r>
            <w:r w:rsidRPr="007A558F">
              <w:rPr>
                <w:sz w:val="16"/>
                <w:szCs w:val="16"/>
              </w:rPr>
              <w:t>walut</w:t>
            </w:r>
            <w:r>
              <w:rPr>
                <w:sz w:val="16"/>
                <w:szCs w:val="16"/>
              </w:rPr>
              <w:t>a</w:t>
            </w:r>
            <w:r w:rsidRPr="007A558F">
              <w:rPr>
                <w:sz w:val="16"/>
                <w:szCs w:val="16"/>
              </w:rPr>
              <w:t>)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4220349" w14:textId="21FEA5FC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48462924" w14:textId="77777777" w:rsidTr="006258D2">
        <w:tc>
          <w:tcPr>
            <w:tcW w:w="5000" w:type="pct"/>
            <w:gridSpan w:val="128"/>
          </w:tcPr>
          <w:p w14:paraId="7A130F7D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7E3E7B" w:rsidRPr="008A76F2" w14:paraId="4727C1A5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2473A339" w14:textId="58FC552D" w:rsidR="003D6007" w:rsidRPr="008F3715" w:rsidRDefault="003D6007">
            <w:r w:rsidRPr="007A558F">
              <w:rPr>
                <w:rFonts w:eastAsia="Calibri"/>
                <w:lang w:eastAsia="en-US"/>
              </w:rPr>
              <w:t xml:space="preserve">Sposób finansowania kontraktu przez Wykonawcę </w:t>
            </w:r>
            <w:r w:rsidRPr="007A558F">
              <w:rPr>
                <w:rFonts w:eastAsia="Calibri"/>
                <w:sz w:val="16"/>
                <w:szCs w:val="16"/>
                <w:lang w:eastAsia="en-US"/>
              </w:rPr>
              <w:t>(np. środki własne, zaliczka, kredyt)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B6D9CDE" w14:textId="413284F2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0BFFE01E" w14:textId="77777777" w:rsidTr="006258D2">
        <w:tc>
          <w:tcPr>
            <w:tcW w:w="5000" w:type="pct"/>
            <w:gridSpan w:val="128"/>
          </w:tcPr>
          <w:p w14:paraId="445F02EC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7E3E7B" w:rsidRPr="008A76F2" w14:paraId="069BCC3B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5551970D" w14:textId="6181C70D" w:rsidR="003D6007" w:rsidRPr="008F3715" w:rsidRDefault="003D6007">
            <w:r w:rsidRPr="00574216">
              <w:t>Jaki procent prac wynikających z kontraktu Wnioskodawca będzie zlecał podwykonawcom?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4B95FC4" w14:textId="78C276BB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D07389" w:rsidRPr="008A76F2" w14:paraId="0218FC01" w14:textId="77777777" w:rsidTr="006258D2">
        <w:tc>
          <w:tcPr>
            <w:tcW w:w="5000" w:type="pct"/>
            <w:gridSpan w:val="128"/>
          </w:tcPr>
          <w:p w14:paraId="60A3AC61" w14:textId="77777777" w:rsidR="00D07389" w:rsidRPr="008F3715" w:rsidRDefault="00D07389">
            <w:pPr>
              <w:rPr>
                <w:sz w:val="3"/>
                <w:szCs w:val="3"/>
              </w:rPr>
            </w:pPr>
          </w:p>
        </w:tc>
      </w:tr>
      <w:tr w:rsidR="007E3E7B" w:rsidRPr="008A76F2" w14:paraId="157E3C44" w14:textId="77777777" w:rsidTr="006258D2">
        <w:trPr>
          <w:trHeight w:val="255"/>
        </w:trPr>
        <w:tc>
          <w:tcPr>
            <w:tcW w:w="3299" w:type="pct"/>
            <w:gridSpan w:val="92"/>
            <w:tcBorders>
              <w:right w:val="single" w:sz="2" w:space="0" w:color="002060"/>
            </w:tcBorders>
          </w:tcPr>
          <w:p w14:paraId="01B8FFDB" w14:textId="33A4D1ED" w:rsidR="003D6007" w:rsidRPr="008F3715" w:rsidRDefault="003D6007">
            <w:r w:rsidRPr="00FB5087">
              <w:rPr>
                <w:rFonts w:eastAsia="Calibri"/>
                <w:lang w:eastAsia="en-US"/>
              </w:rPr>
              <w:t xml:space="preserve">Planowana marża z kontraktu </w:t>
            </w:r>
            <w:r w:rsidRPr="00FB5087">
              <w:rPr>
                <w:rFonts w:eastAsia="Calibri"/>
                <w:sz w:val="16"/>
                <w:szCs w:val="16"/>
                <w:lang w:eastAsia="en-US"/>
              </w:rPr>
              <w:t>(w procentach)</w:t>
            </w:r>
          </w:p>
        </w:tc>
        <w:tc>
          <w:tcPr>
            <w:tcW w:w="1701" w:type="pct"/>
            <w:gridSpan w:val="3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225215F" w14:textId="5751EB54" w:rsidR="003D6007" w:rsidRPr="008F3715" w:rsidRDefault="003D6007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27D34" w:rsidRPr="008A76F2" w14:paraId="5E08D488" w14:textId="77777777" w:rsidTr="006258D2">
        <w:tc>
          <w:tcPr>
            <w:tcW w:w="5000" w:type="pct"/>
            <w:gridSpan w:val="128"/>
          </w:tcPr>
          <w:p w14:paraId="56CBA86A" w14:textId="77777777" w:rsidR="00527D34" w:rsidRPr="008F3715" w:rsidRDefault="00527D34">
            <w:pPr>
              <w:rPr>
                <w:sz w:val="3"/>
                <w:szCs w:val="3"/>
              </w:rPr>
            </w:pPr>
          </w:p>
        </w:tc>
      </w:tr>
      <w:tr w:rsidR="00F54A0B" w:rsidRPr="008A76F2" w14:paraId="4F7D4523" w14:textId="77777777" w:rsidTr="006258D2">
        <w:trPr>
          <w:trHeight w:val="255"/>
        </w:trPr>
        <w:tc>
          <w:tcPr>
            <w:tcW w:w="3299" w:type="pct"/>
            <w:gridSpan w:val="92"/>
          </w:tcPr>
          <w:p w14:paraId="4005AB4E" w14:textId="7A2DB334" w:rsidR="002423C5" w:rsidRPr="008F3715" w:rsidRDefault="002423C5">
            <w:r>
              <w:rPr>
                <w:rFonts w:eastAsia="Calibri"/>
                <w:bCs/>
                <w:lang w:eastAsia="en-US"/>
              </w:rPr>
              <w:t>Czy Wnioskodawca będzie realizował kontrakt wg swojego projektu?</w:t>
            </w:r>
          </w:p>
        </w:tc>
        <w:tc>
          <w:tcPr>
            <w:tcW w:w="193" w:type="pct"/>
            <w:gridSpan w:val="6"/>
          </w:tcPr>
          <w:p w14:paraId="1F4BBF1C" w14:textId="77777777" w:rsidR="002423C5" w:rsidRPr="008F3715" w:rsidRDefault="002423C5"/>
        </w:tc>
        <w:tc>
          <w:tcPr>
            <w:tcW w:w="324" w:type="pct"/>
            <w:gridSpan w:val="9"/>
            <w:vAlign w:val="center"/>
          </w:tcPr>
          <w:p w14:paraId="56E6E8A7" w14:textId="7A54F348" w:rsidR="002423C5" w:rsidRPr="008F3715" w:rsidRDefault="00000000">
            <w:sdt>
              <w:sdtPr>
                <w:id w:val="1362400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3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131E">
              <w:t xml:space="preserve"> </w:t>
            </w:r>
            <w:r w:rsidR="002423C5">
              <w:t>TAK</w:t>
            </w:r>
          </w:p>
        </w:tc>
        <w:tc>
          <w:tcPr>
            <w:tcW w:w="294" w:type="pct"/>
            <w:gridSpan w:val="10"/>
          </w:tcPr>
          <w:p w14:paraId="7F6FAAFB" w14:textId="77777777" w:rsidR="002423C5" w:rsidRPr="008F3715" w:rsidRDefault="002423C5"/>
        </w:tc>
        <w:tc>
          <w:tcPr>
            <w:tcW w:w="324" w:type="pct"/>
            <w:gridSpan w:val="5"/>
          </w:tcPr>
          <w:p w14:paraId="092E498A" w14:textId="4CFB3946" w:rsidR="002423C5" w:rsidRPr="008F3715" w:rsidRDefault="00000000">
            <w:sdt>
              <w:sdtPr>
                <w:id w:val="1329633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3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131E">
              <w:t xml:space="preserve"> </w:t>
            </w:r>
            <w:r w:rsidR="002423C5">
              <w:t>NIE</w:t>
            </w:r>
          </w:p>
        </w:tc>
        <w:tc>
          <w:tcPr>
            <w:tcW w:w="566" w:type="pct"/>
            <w:gridSpan w:val="6"/>
          </w:tcPr>
          <w:p w14:paraId="6A7CC422" w14:textId="03B96B81" w:rsidR="002423C5" w:rsidRPr="008F3715" w:rsidRDefault="002423C5"/>
        </w:tc>
      </w:tr>
      <w:tr w:rsidR="00D942CC" w:rsidRPr="008A76F2" w14:paraId="285291E4" w14:textId="77777777" w:rsidTr="006258D2">
        <w:tc>
          <w:tcPr>
            <w:tcW w:w="5000" w:type="pct"/>
            <w:gridSpan w:val="128"/>
          </w:tcPr>
          <w:p w14:paraId="399BC7F3" w14:textId="77777777" w:rsidR="00D942CC" w:rsidRPr="008F3715" w:rsidRDefault="00D942CC">
            <w:pPr>
              <w:rPr>
                <w:sz w:val="3"/>
                <w:szCs w:val="3"/>
              </w:rPr>
            </w:pPr>
          </w:p>
        </w:tc>
      </w:tr>
      <w:tr w:rsidR="00F54A0B" w:rsidRPr="008A76F2" w14:paraId="775B0EB0" w14:textId="77777777" w:rsidTr="006258D2">
        <w:trPr>
          <w:trHeight w:val="255"/>
        </w:trPr>
        <w:tc>
          <w:tcPr>
            <w:tcW w:w="3299" w:type="pct"/>
            <w:gridSpan w:val="92"/>
          </w:tcPr>
          <w:p w14:paraId="324BD78B" w14:textId="040CFF5E" w:rsidR="002423C5" w:rsidRPr="008F3715" w:rsidRDefault="002423C5">
            <w:r>
              <w:rPr>
                <w:rFonts w:eastAsia="Calibri"/>
                <w:bCs/>
                <w:lang w:eastAsia="en-US"/>
              </w:rPr>
              <w:t>Czy Wnioskodawca posiada doświadczenie we współpracy z podwykonawcami?</w:t>
            </w:r>
          </w:p>
        </w:tc>
        <w:tc>
          <w:tcPr>
            <w:tcW w:w="193" w:type="pct"/>
            <w:gridSpan w:val="6"/>
          </w:tcPr>
          <w:p w14:paraId="58C46D2F" w14:textId="77777777" w:rsidR="002423C5" w:rsidRPr="008F3715" w:rsidRDefault="002423C5"/>
        </w:tc>
        <w:tc>
          <w:tcPr>
            <w:tcW w:w="324" w:type="pct"/>
            <w:gridSpan w:val="9"/>
            <w:vAlign w:val="center"/>
          </w:tcPr>
          <w:p w14:paraId="6234EDEE" w14:textId="2DE64CE1" w:rsidR="002423C5" w:rsidRPr="008F3715" w:rsidRDefault="00000000">
            <w:sdt>
              <w:sdtPr>
                <w:id w:val="375522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3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131E">
              <w:t xml:space="preserve"> </w:t>
            </w:r>
            <w:r w:rsidR="002423C5">
              <w:t>TAK</w:t>
            </w:r>
          </w:p>
        </w:tc>
        <w:tc>
          <w:tcPr>
            <w:tcW w:w="294" w:type="pct"/>
            <w:gridSpan w:val="10"/>
          </w:tcPr>
          <w:p w14:paraId="4431FC3E" w14:textId="77777777" w:rsidR="002423C5" w:rsidRPr="008F3715" w:rsidRDefault="002423C5"/>
        </w:tc>
        <w:tc>
          <w:tcPr>
            <w:tcW w:w="324" w:type="pct"/>
            <w:gridSpan w:val="5"/>
          </w:tcPr>
          <w:p w14:paraId="63A03260" w14:textId="7D408B7D" w:rsidR="002423C5" w:rsidRPr="008F3715" w:rsidRDefault="00000000">
            <w:sdt>
              <w:sdtPr>
                <w:id w:val="831338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3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131E">
              <w:t xml:space="preserve"> </w:t>
            </w:r>
            <w:r w:rsidR="002423C5">
              <w:t>NIE</w:t>
            </w:r>
          </w:p>
        </w:tc>
        <w:tc>
          <w:tcPr>
            <w:tcW w:w="566" w:type="pct"/>
            <w:gridSpan w:val="6"/>
          </w:tcPr>
          <w:p w14:paraId="3FDF5F62" w14:textId="711AD43E" w:rsidR="002423C5" w:rsidRPr="008F3715" w:rsidRDefault="002423C5"/>
        </w:tc>
      </w:tr>
      <w:tr w:rsidR="00D942CC" w:rsidRPr="008A76F2" w14:paraId="7B350444" w14:textId="77777777" w:rsidTr="006258D2">
        <w:tc>
          <w:tcPr>
            <w:tcW w:w="5000" w:type="pct"/>
            <w:gridSpan w:val="128"/>
          </w:tcPr>
          <w:p w14:paraId="31829FB1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D942CC" w:rsidRPr="00D942CC" w14:paraId="198BB782" w14:textId="77777777" w:rsidTr="006258D2">
        <w:tc>
          <w:tcPr>
            <w:tcW w:w="5000" w:type="pct"/>
            <w:gridSpan w:val="128"/>
            <w:tcBorders>
              <w:bottom w:val="single" w:sz="8" w:space="0" w:color="002060"/>
            </w:tcBorders>
          </w:tcPr>
          <w:p w14:paraId="40084D56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D942CC" w:rsidRPr="008A76F2" w14:paraId="4A2125DD" w14:textId="77777777" w:rsidTr="006258D2">
        <w:tc>
          <w:tcPr>
            <w:tcW w:w="5000" w:type="pct"/>
            <w:gridSpan w:val="128"/>
            <w:tcBorders>
              <w:top w:val="single" w:sz="8" w:space="0" w:color="002060"/>
            </w:tcBorders>
          </w:tcPr>
          <w:p w14:paraId="7BD8E048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527D34" w:rsidRPr="008A76F2" w14:paraId="41F5A64D" w14:textId="77777777" w:rsidTr="006258D2">
        <w:tc>
          <w:tcPr>
            <w:tcW w:w="5000" w:type="pct"/>
            <w:gridSpan w:val="128"/>
          </w:tcPr>
          <w:p w14:paraId="7F718B30" w14:textId="069C448A" w:rsidR="00527D34" w:rsidRPr="00C331AE" w:rsidRDefault="003927B3">
            <w:pPr>
              <w:rPr>
                <w:b/>
                <w:bCs/>
              </w:rPr>
            </w:pPr>
            <w:r w:rsidRPr="00AC2587">
              <w:rPr>
                <w:rFonts w:eastAsia="Calibri"/>
                <w:b/>
                <w:lang w:eastAsia="en-US"/>
              </w:rPr>
              <w:t>DO WNIOSKU ZAŁĄCZAM</w:t>
            </w:r>
          </w:p>
        </w:tc>
      </w:tr>
      <w:tr w:rsidR="00D942CC" w:rsidRPr="008A76F2" w14:paraId="2368C547" w14:textId="77777777" w:rsidTr="006258D2">
        <w:tc>
          <w:tcPr>
            <w:tcW w:w="5000" w:type="pct"/>
            <w:gridSpan w:val="128"/>
          </w:tcPr>
          <w:p w14:paraId="6AE9B8F0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5E571D" w:rsidRPr="008A76F2" w14:paraId="4B6D1D2E" w14:textId="77777777" w:rsidTr="003927B3">
        <w:sdt>
          <w:sdtPr>
            <w:id w:val="817845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09C0DADE" w14:textId="426204E1" w:rsidR="00103DF9" w:rsidRPr="001A131E" w:rsidRDefault="001A131E" w:rsidP="002C3E0A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91" w:type="pct"/>
            <w:gridSpan w:val="39"/>
            <w:vAlign w:val="center"/>
          </w:tcPr>
          <w:p w14:paraId="04F1F0A2" w14:textId="491BBB48" w:rsidR="00103DF9" w:rsidRPr="00C331AE" w:rsidRDefault="00103DF9">
            <w:r w:rsidRPr="008A76F2">
              <w:rPr>
                <w:sz w:val="16"/>
                <w:szCs w:val="16"/>
              </w:rPr>
              <w:t>aktualny statut</w:t>
            </w:r>
            <w:r>
              <w:rPr>
                <w:sz w:val="16"/>
                <w:szCs w:val="16"/>
              </w:rPr>
              <w:t>/</w:t>
            </w:r>
            <w:r w:rsidRPr="002A33D7">
              <w:rPr>
                <w:sz w:val="16"/>
                <w:szCs w:val="16"/>
              </w:rPr>
              <w:t>umow</w:t>
            </w:r>
            <w:r>
              <w:rPr>
                <w:sz w:val="16"/>
                <w:szCs w:val="16"/>
              </w:rPr>
              <w:t>ę</w:t>
            </w:r>
            <w:r w:rsidRPr="002A33D7">
              <w:rPr>
                <w:sz w:val="16"/>
                <w:szCs w:val="16"/>
              </w:rPr>
              <w:t xml:space="preserve"> spółki</w:t>
            </w:r>
          </w:p>
        </w:tc>
        <w:tc>
          <w:tcPr>
            <w:tcW w:w="3219" w:type="pct"/>
            <w:gridSpan w:val="83"/>
          </w:tcPr>
          <w:p w14:paraId="0CB65F27" w14:textId="3BE4B42E" w:rsidR="00103DF9" w:rsidRPr="00C331AE" w:rsidRDefault="00103DF9"/>
        </w:tc>
      </w:tr>
      <w:tr w:rsidR="00D942CC" w:rsidRPr="008A76F2" w14:paraId="50933429" w14:textId="77777777" w:rsidTr="006258D2">
        <w:tc>
          <w:tcPr>
            <w:tcW w:w="5000" w:type="pct"/>
            <w:gridSpan w:val="128"/>
          </w:tcPr>
          <w:p w14:paraId="49BC1C37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7E3E7B" w:rsidRPr="008A76F2" w14:paraId="02D22454" w14:textId="77777777" w:rsidTr="003927B3">
        <w:sdt>
          <w:sdtPr>
            <w:id w:val="576792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007E8CC1" w14:textId="3339D7E2" w:rsidR="00103DF9" w:rsidRPr="001A131E" w:rsidRDefault="003927B3" w:rsidP="002C3E0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03" w:type="pct"/>
            <w:gridSpan w:val="119"/>
            <w:vAlign w:val="center"/>
          </w:tcPr>
          <w:p w14:paraId="302C1895" w14:textId="7DA7FDDB" w:rsidR="00103DF9" w:rsidRPr="002C3E0A" w:rsidRDefault="00103DF9" w:rsidP="002C3E0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aktualne z</w:t>
            </w:r>
            <w:r w:rsidRPr="002A33D7">
              <w:rPr>
                <w:sz w:val="16"/>
                <w:szCs w:val="16"/>
              </w:rPr>
              <w:t>aświadczenia z ZUS i Urzędu Skarbowego o niezaleganiu z płatnościami wystawione nie wcześniej niż 3 miesiące od daty złożenia wniosku</w:t>
            </w:r>
          </w:p>
        </w:tc>
        <w:tc>
          <w:tcPr>
            <w:tcW w:w="307" w:type="pct"/>
            <w:gridSpan w:val="3"/>
          </w:tcPr>
          <w:p w14:paraId="7EB8639B" w14:textId="32429C49" w:rsidR="00103DF9" w:rsidRPr="00C331AE" w:rsidRDefault="00103DF9"/>
        </w:tc>
      </w:tr>
      <w:tr w:rsidR="00D942CC" w:rsidRPr="00C331AE" w14:paraId="37BEE85E" w14:textId="77777777" w:rsidTr="006258D2">
        <w:tc>
          <w:tcPr>
            <w:tcW w:w="5000" w:type="pct"/>
            <w:gridSpan w:val="128"/>
          </w:tcPr>
          <w:p w14:paraId="6AC236D8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FC4D03" w:rsidRPr="008A76F2" w14:paraId="7649A402" w14:textId="77777777" w:rsidTr="003927B3">
        <w:sdt>
          <w:sdtPr>
            <w:id w:val="1937480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509A86A9" w14:textId="0CC6BBEA" w:rsidR="00103DF9" w:rsidRPr="001A131E" w:rsidRDefault="001A131E" w:rsidP="002C3E0A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3F1DD38D" w14:textId="5493A469" w:rsidR="00103DF9" w:rsidRPr="00C331AE" w:rsidRDefault="00103DF9">
            <w:r>
              <w:rPr>
                <w:sz w:val="16"/>
                <w:szCs w:val="16"/>
              </w:rPr>
              <w:t>aktualną o</w:t>
            </w:r>
            <w:r w:rsidRPr="002A33D7">
              <w:rPr>
                <w:sz w:val="16"/>
                <w:szCs w:val="16"/>
              </w:rPr>
              <w:t>pini</w:t>
            </w:r>
            <w:r>
              <w:rPr>
                <w:sz w:val="16"/>
                <w:szCs w:val="16"/>
              </w:rPr>
              <w:t>ę</w:t>
            </w:r>
            <w:r w:rsidRPr="002A33D7">
              <w:rPr>
                <w:sz w:val="16"/>
                <w:szCs w:val="16"/>
              </w:rPr>
              <w:t xml:space="preserve"> banku prowadzącego główny rachunek bieżący oraz opinie banków prowadzących rachunki kredytowe wystawione nie wcześniej niż 3 miesiące od </w:t>
            </w:r>
            <w:r>
              <w:rPr>
                <w:sz w:val="16"/>
                <w:szCs w:val="16"/>
              </w:rPr>
              <w:t>daty</w:t>
            </w:r>
            <w:r w:rsidRPr="002A33D7">
              <w:rPr>
                <w:sz w:val="16"/>
                <w:szCs w:val="16"/>
              </w:rPr>
              <w:t xml:space="preserve"> złożenia wniosku</w:t>
            </w:r>
          </w:p>
        </w:tc>
      </w:tr>
      <w:tr w:rsidR="00D942CC" w:rsidRPr="008A76F2" w14:paraId="552A0B30" w14:textId="77777777" w:rsidTr="006258D2">
        <w:tc>
          <w:tcPr>
            <w:tcW w:w="5000" w:type="pct"/>
            <w:gridSpan w:val="128"/>
          </w:tcPr>
          <w:p w14:paraId="7F615C97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FC4D03" w:rsidRPr="008A76F2" w14:paraId="2BD3C626" w14:textId="77777777" w:rsidTr="003927B3">
        <w:sdt>
          <w:sdtPr>
            <w:id w:val="571088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136746AC" w14:textId="671B4ED4" w:rsidR="00103DF9" w:rsidRPr="001A131E" w:rsidRDefault="001A131E" w:rsidP="002C3E0A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0742E18E" w14:textId="45D2B583" w:rsidR="00103DF9" w:rsidRPr="00103DF9" w:rsidRDefault="00103DF9" w:rsidP="00103DF9">
            <w:pPr>
              <w:tabs>
                <w:tab w:val="num" w:pos="4897"/>
              </w:tabs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2A33D7">
              <w:rPr>
                <w:sz w:val="16"/>
                <w:szCs w:val="16"/>
              </w:rPr>
              <w:t xml:space="preserve">pełne sprawozdania finansowe skonsolidowane i jednostkowe za </w:t>
            </w:r>
            <w:r>
              <w:rPr>
                <w:sz w:val="16"/>
                <w:szCs w:val="16"/>
              </w:rPr>
              <w:t>3</w:t>
            </w:r>
            <w:r w:rsidRPr="002A33D7">
              <w:rPr>
                <w:sz w:val="16"/>
                <w:szCs w:val="16"/>
              </w:rPr>
              <w:t xml:space="preserve"> ostatnie lata obrachunkowe (o ile nie są dostępne w eKRS)</w:t>
            </w:r>
            <w:r>
              <w:rPr>
                <w:sz w:val="16"/>
                <w:szCs w:val="16"/>
              </w:rPr>
              <w:t xml:space="preserve"> oraz aktualne sprawozdanie finansowe (F-01)</w:t>
            </w:r>
          </w:p>
        </w:tc>
      </w:tr>
      <w:tr w:rsidR="00D942CC" w:rsidRPr="008A76F2" w14:paraId="7A573A1B" w14:textId="77777777" w:rsidTr="006258D2">
        <w:tc>
          <w:tcPr>
            <w:tcW w:w="5000" w:type="pct"/>
            <w:gridSpan w:val="128"/>
          </w:tcPr>
          <w:p w14:paraId="2D99A4E2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FC4D03" w:rsidRPr="008A76F2" w14:paraId="3FE66F20" w14:textId="77777777" w:rsidTr="003927B3">
        <w:sdt>
          <w:sdtPr>
            <w:id w:val="87250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7045ED14" w14:textId="4170F9C8" w:rsidR="00103DF9" w:rsidRPr="001A131E" w:rsidRDefault="001A131E" w:rsidP="002C3E0A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2FC8A81F" w14:textId="4E692055" w:rsidR="00103DF9" w:rsidRPr="00C331AE" w:rsidRDefault="00103DF9">
            <w:r>
              <w:rPr>
                <w:sz w:val="16"/>
                <w:szCs w:val="16"/>
              </w:rPr>
              <w:t xml:space="preserve">plan finansowy/prognoza bilansu oraz rachunku zysków i strat – gdy wnioskowana transakcja przekracza 15 000 000 </w:t>
            </w:r>
            <w:r w:rsidR="004933BA">
              <w:rPr>
                <w:sz w:val="16"/>
                <w:szCs w:val="16"/>
              </w:rPr>
              <w:t>zł</w:t>
            </w:r>
          </w:p>
        </w:tc>
      </w:tr>
      <w:tr w:rsidR="00C331AE" w:rsidRPr="008A76F2" w14:paraId="62A23217" w14:textId="77777777" w:rsidTr="006258D2">
        <w:tc>
          <w:tcPr>
            <w:tcW w:w="5000" w:type="pct"/>
            <w:gridSpan w:val="128"/>
          </w:tcPr>
          <w:p w14:paraId="6936492D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FC4D03" w:rsidRPr="008A76F2" w14:paraId="50E0B61C" w14:textId="77777777" w:rsidTr="003927B3">
        <w:sdt>
          <w:sdtPr>
            <w:id w:val="48042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33BB24AB" w14:textId="5B244837" w:rsidR="00103DF9" w:rsidRPr="001A131E" w:rsidRDefault="00C660C2" w:rsidP="002C3E0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5C374F0E" w14:textId="5972F8C7" w:rsidR="00103DF9" w:rsidRPr="00C331AE" w:rsidRDefault="00103DF9">
            <w:r w:rsidRPr="002A33D7">
              <w:rPr>
                <w:sz w:val="16"/>
                <w:szCs w:val="16"/>
              </w:rPr>
              <w:t xml:space="preserve">deklaracje podatkowe osób fizycznych prowadzących działalność gospodarczą za ostatnie 3 lata </w:t>
            </w:r>
            <w:r>
              <w:rPr>
                <w:sz w:val="16"/>
                <w:szCs w:val="16"/>
              </w:rPr>
              <w:t>oraz</w:t>
            </w:r>
            <w:r w:rsidRPr="002A33D7">
              <w:rPr>
                <w:sz w:val="16"/>
                <w:szCs w:val="16"/>
              </w:rPr>
              <w:t xml:space="preserve"> oświadczenie o przychodach i kosztach z bieżącego okresu</w:t>
            </w:r>
          </w:p>
        </w:tc>
      </w:tr>
      <w:tr w:rsidR="00C331AE" w:rsidRPr="008A76F2" w14:paraId="12EC4D08" w14:textId="77777777" w:rsidTr="006258D2">
        <w:tc>
          <w:tcPr>
            <w:tcW w:w="5000" w:type="pct"/>
            <w:gridSpan w:val="128"/>
          </w:tcPr>
          <w:p w14:paraId="28F32557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FC4D03" w:rsidRPr="008A76F2" w14:paraId="0236EDC2" w14:textId="77777777" w:rsidTr="003927B3">
        <w:sdt>
          <w:sdtPr>
            <w:id w:val="-1899894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47BEAB0B" w14:textId="49831B4C" w:rsidR="00103DF9" w:rsidRPr="001A131E" w:rsidRDefault="001A131E" w:rsidP="002C3E0A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418E1135" w14:textId="2C003481" w:rsidR="00103DF9" w:rsidRPr="00C331AE" w:rsidRDefault="00103DF9">
            <w:r>
              <w:rPr>
                <w:sz w:val="16"/>
                <w:szCs w:val="16"/>
              </w:rPr>
              <w:t>wykaz aktualnie realizowanych kontraktów</w:t>
            </w:r>
          </w:p>
        </w:tc>
      </w:tr>
      <w:tr w:rsidR="00C331AE" w:rsidRPr="008A76F2" w14:paraId="27B7AF18" w14:textId="77777777" w:rsidTr="006258D2">
        <w:tc>
          <w:tcPr>
            <w:tcW w:w="5000" w:type="pct"/>
            <w:gridSpan w:val="128"/>
          </w:tcPr>
          <w:p w14:paraId="4819FACF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FC4D03" w:rsidRPr="008A76F2" w14:paraId="2C915B86" w14:textId="77777777" w:rsidTr="003927B3">
        <w:sdt>
          <w:sdtPr>
            <w:id w:val="-862362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213903EF" w14:textId="3046FB54" w:rsidR="00BC2788" w:rsidRPr="001A131E" w:rsidRDefault="001A131E" w:rsidP="00103DF9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38122E92" w14:textId="1CAE9492" w:rsidR="00BC2788" w:rsidRPr="00C331AE" w:rsidRDefault="002C0A21">
            <w:r w:rsidRPr="002A33D7">
              <w:rPr>
                <w:sz w:val="16"/>
                <w:szCs w:val="16"/>
              </w:rPr>
              <w:t xml:space="preserve">wykaz kluczowych </w:t>
            </w:r>
            <w:r>
              <w:rPr>
                <w:sz w:val="16"/>
                <w:szCs w:val="16"/>
              </w:rPr>
              <w:t xml:space="preserve">(co najmniej 3 największych) </w:t>
            </w:r>
            <w:r w:rsidRPr="002A33D7">
              <w:rPr>
                <w:sz w:val="16"/>
                <w:szCs w:val="16"/>
              </w:rPr>
              <w:t>kontraktów zrealizowanych w ciągu ostatnich 3 lat</w:t>
            </w:r>
          </w:p>
        </w:tc>
      </w:tr>
      <w:tr w:rsidR="00C331AE" w:rsidRPr="008A76F2" w14:paraId="3EB1EE35" w14:textId="77777777" w:rsidTr="006258D2">
        <w:tc>
          <w:tcPr>
            <w:tcW w:w="5000" w:type="pct"/>
            <w:gridSpan w:val="128"/>
          </w:tcPr>
          <w:p w14:paraId="0CD767B3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FC4D03" w:rsidRPr="008A76F2" w14:paraId="1C88F233" w14:textId="77777777" w:rsidTr="003927B3">
        <w:sdt>
          <w:sdtPr>
            <w:id w:val="-2982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5A74CC32" w14:textId="45EB4A65" w:rsidR="002C0A21" w:rsidRPr="001A131E" w:rsidRDefault="001A131E" w:rsidP="002C0A21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2EFC34F9" w14:textId="3DA3ABF1" w:rsidR="002C0A21" w:rsidRPr="00C331AE" w:rsidRDefault="002C0A21" w:rsidP="002C0A21">
            <w:r w:rsidRPr="00796E8B">
              <w:rPr>
                <w:sz w:val="16"/>
                <w:szCs w:val="16"/>
              </w:rPr>
              <w:t>ogłoszenie o przetargu/specyfikację warunków zamówienia</w:t>
            </w:r>
          </w:p>
        </w:tc>
      </w:tr>
      <w:tr w:rsidR="002C0A21" w:rsidRPr="008A76F2" w14:paraId="4BFC201B" w14:textId="77777777" w:rsidTr="006258D2">
        <w:tc>
          <w:tcPr>
            <w:tcW w:w="5000" w:type="pct"/>
            <w:gridSpan w:val="128"/>
          </w:tcPr>
          <w:p w14:paraId="2DE52D00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5B7690" w:rsidRPr="008A76F2" w14:paraId="1C80DF1C" w14:textId="77777777" w:rsidTr="003927B3">
        <w:sdt>
          <w:sdtPr>
            <w:id w:val="-84690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473C7349" w14:textId="5AA3FE61" w:rsidR="002C0A21" w:rsidRPr="001A131E" w:rsidRDefault="0037427A" w:rsidP="002C0A2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93" w:type="pct"/>
            <w:gridSpan w:val="114"/>
            <w:vAlign w:val="center"/>
          </w:tcPr>
          <w:p w14:paraId="0CD028AD" w14:textId="1DD7ADBD" w:rsidR="002C0A21" w:rsidRPr="00C331AE" w:rsidRDefault="002C0A21" w:rsidP="002C0A21">
            <w:r w:rsidRPr="00796E8B">
              <w:rPr>
                <w:sz w:val="16"/>
                <w:szCs w:val="16"/>
              </w:rPr>
              <w:t>kontrakt lub projekt kontraktu</w:t>
            </w:r>
            <w:r>
              <w:rPr>
                <w:sz w:val="16"/>
                <w:szCs w:val="16"/>
              </w:rPr>
              <w:t xml:space="preserve"> wraz z informacją o wyborze oferty</w:t>
            </w:r>
            <w:r w:rsidRPr="00796E8B">
              <w:rPr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717" w:type="pct"/>
            <w:gridSpan w:val="8"/>
          </w:tcPr>
          <w:p w14:paraId="2106CA05" w14:textId="3D4B3AB2" w:rsidR="002C0A21" w:rsidRPr="00C331AE" w:rsidRDefault="002C0A21" w:rsidP="002C0A21"/>
        </w:tc>
      </w:tr>
      <w:tr w:rsidR="002C0A21" w:rsidRPr="008A76F2" w14:paraId="0C3208A2" w14:textId="77777777" w:rsidTr="006258D2">
        <w:tc>
          <w:tcPr>
            <w:tcW w:w="5000" w:type="pct"/>
            <w:gridSpan w:val="128"/>
          </w:tcPr>
          <w:p w14:paraId="5C719370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FC4D03" w:rsidRPr="008A76F2" w14:paraId="314A20E1" w14:textId="77777777" w:rsidTr="003927B3">
        <w:sdt>
          <w:sdtPr>
            <w:id w:val="1563757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4CBD0642" w14:textId="14C4005F" w:rsidR="002C0A21" w:rsidRPr="001A131E" w:rsidRDefault="001A131E" w:rsidP="002C0A21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6D92BC2E" w14:textId="545B6ED1" w:rsidR="002C0A21" w:rsidRPr="00C331AE" w:rsidRDefault="002C0A21" w:rsidP="002C0A21">
            <w:r w:rsidRPr="00796E8B">
              <w:rPr>
                <w:sz w:val="16"/>
                <w:szCs w:val="16"/>
              </w:rPr>
              <w:t xml:space="preserve">protokół odbioru                                                 </w:t>
            </w:r>
          </w:p>
        </w:tc>
      </w:tr>
      <w:tr w:rsidR="002C0A21" w:rsidRPr="008A76F2" w14:paraId="38305EAB" w14:textId="77777777" w:rsidTr="006258D2">
        <w:tc>
          <w:tcPr>
            <w:tcW w:w="5000" w:type="pct"/>
            <w:gridSpan w:val="128"/>
          </w:tcPr>
          <w:p w14:paraId="30EE11DF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800573" w:rsidRPr="008A76F2" w14:paraId="0A6F90F4" w14:textId="77777777" w:rsidTr="003927B3">
        <w:sdt>
          <w:sdtPr>
            <w:id w:val="1309677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6021C4E3" w14:textId="71B70B80" w:rsidR="002C0A21" w:rsidRPr="001A131E" w:rsidRDefault="001A131E" w:rsidP="002C0A21">
                <w:pPr>
                  <w:jc w:val="center"/>
                  <w:rPr>
                    <w:sz w:val="16"/>
                    <w:szCs w:val="16"/>
                  </w:rPr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10" w:type="pct"/>
            <w:gridSpan w:val="122"/>
            <w:vAlign w:val="center"/>
          </w:tcPr>
          <w:p w14:paraId="2527FF08" w14:textId="233F7EF6" w:rsidR="002C0A21" w:rsidRPr="00C331AE" w:rsidRDefault="002C0A21" w:rsidP="002C0A21">
            <w:r w:rsidRPr="00796E8B">
              <w:rPr>
                <w:sz w:val="16"/>
                <w:szCs w:val="16"/>
              </w:rPr>
              <w:t>umowę konsorcjum</w:t>
            </w:r>
          </w:p>
        </w:tc>
      </w:tr>
      <w:tr w:rsidR="002C0A21" w:rsidRPr="008A76F2" w14:paraId="4E911F25" w14:textId="77777777" w:rsidTr="006258D2">
        <w:tc>
          <w:tcPr>
            <w:tcW w:w="5000" w:type="pct"/>
            <w:gridSpan w:val="128"/>
          </w:tcPr>
          <w:p w14:paraId="4BBA8BC7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F35C9A" w:rsidRPr="008A76F2" w14:paraId="5E0982D2" w14:textId="77777777" w:rsidTr="003927B3">
        <w:sdt>
          <w:sdtPr>
            <w:id w:val="-720287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0" w:type="pct"/>
                <w:gridSpan w:val="6"/>
                <w:vAlign w:val="center"/>
              </w:tcPr>
              <w:p w14:paraId="748D3233" w14:textId="6A36671A" w:rsidR="002C0A21" w:rsidRPr="001A131E" w:rsidRDefault="001A131E" w:rsidP="002C0A21">
                <w:pPr>
                  <w:jc w:val="center"/>
                </w:pPr>
                <w:r w:rsidRPr="001A131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" w:type="pct"/>
            <w:gridSpan w:val="15"/>
            <w:tcBorders>
              <w:right w:val="single" w:sz="4" w:space="0" w:color="002060"/>
            </w:tcBorders>
            <w:vAlign w:val="center"/>
          </w:tcPr>
          <w:p w14:paraId="667DC601" w14:textId="112C9B03" w:rsidR="002C0A21" w:rsidRPr="004933BA" w:rsidRDefault="002C0A21" w:rsidP="002C0A21">
            <w:pPr>
              <w:rPr>
                <w:sz w:val="16"/>
                <w:szCs w:val="16"/>
              </w:rPr>
            </w:pPr>
            <w:r w:rsidRPr="004933BA">
              <w:rPr>
                <w:sz w:val="16"/>
                <w:szCs w:val="16"/>
              </w:rPr>
              <w:t>inne</w:t>
            </w:r>
          </w:p>
        </w:tc>
        <w:tc>
          <w:tcPr>
            <w:tcW w:w="4073" w:type="pct"/>
            <w:gridSpan w:val="10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F035611" w14:textId="6CDD3B70" w:rsidR="002C0A21" w:rsidRPr="00C331AE" w:rsidRDefault="002C0A2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5EBDC5DA" w14:textId="77777777" w:rsidTr="006258D2">
        <w:tc>
          <w:tcPr>
            <w:tcW w:w="5000" w:type="pct"/>
            <w:gridSpan w:val="128"/>
          </w:tcPr>
          <w:p w14:paraId="68A00A73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067DCB" w14:paraId="7BE0670B" w14:textId="77777777" w:rsidTr="006258D2">
        <w:tc>
          <w:tcPr>
            <w:tcW w:w="5000" w:type="pct"/>
            <w:gridSpan w:val="128"/>
            <w:tcBorders>
              <w:bottom w:val="single" w:sz="8" w:space="0" w:color="002060"/>
            </w:tcBorders>
          </w:tcPr>
          <w:p w14:paraId="0A8DC58D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8A76F2" w14:paraId="02E9B3D3" w14:textId="77777777" w:rsidTr="006258D2">
        <w:tc>
          <w:tcPr>
            <w:tcW w:w="5000" w:type="pct"/>
            <w:gridSpan w:val="128"/>
            <w:tcBorders>
              <w:top w:val="single" w:sz="8" w:space="0" w:color="002060"/>
            </w:tcBorders>
          </w:tcPr>
          <w:p w14:paraId="6499FF72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8A76F2" w14:paraId="2243EE3A" w14:textId="77777777" w:rsidTr="006258D2">
        <w:tc>
          <w:tcPr>
            <w:tcW w:w="5000" w:type="pct"/>
            <w:gridSpan w:val="128"/>
          </w:tcPr>
          <w:p w14:paraId="29F47547" w14:textId="31854DFC" w:rsidR="002C0A21" w:rsidRPr="004D39CC" w:rsidRDefault="002C0A21" w:rsidP="002C0A21">
            <w:r w:rsidRPr="004D39CC">
              <w:rPr>
                <w:b/>
              </w:rPr>
              <w:t>INFORMACJE DODATKOWE</w:t>
            </w:r>
          </w:p>
        </w:tc>
      </w:tr>
      <w:tr w:rsidR="002C0A21" w:rsidRPr="008A76F2" w14:paraId="5DAD83AD" w14:textId="77777777" w:rsidTr="006258D2">
        <w:tc>
          <w:tcPr>
            <w:tcW w:w="5000" w:type="pct"/>
            <w:gridSpan w:val="128"/>
          </w:tcPr>
          <w:p w14:paraId="7B328F39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5E571D" w:rsidRPr="008A76F2" w14:paraId="65EDD8C3" w14:textId="77777777" w:rsidTr="005E571D">
        <w:tc>
          <w:tcPr>
            <w:tcW w:w="190" w:type="pct"/>
            <w:gridSpan w:val="6"/>
          </w:tcPr>
          <w:p w14:paraId="792D4FE2" w14:textId="0EE5CED6" w:rsidR="006E3B57" w:rsidRPr="006E3B57" w:rsidRDefault="006E3B57" w:rsidP="002C0A21">
            <w:pPr>
              <w:rPr>
                <w:b/>
                <w:bCs/>
              </w:rPr>
            </w:pPr>
            <w:r w:rsidRPr="006E3B57">
              <w:rPr>
                <w:b/>
                <w:bCs/>
              </w:rPr>
              <w:t>1.</w:t>
            </w:r>
          </w:p>
        </w:tc>
        <w:tc>
          <w:tcPr>
            <w:tcW w:w="3895" w:type="pct"/>
            <w:gridSpan w:val="109"/>
          </w:tcPr>
          <w:p w14:paraId="17EF37AC" w14:textId="4AC09CD4" w:rsidR="006E3B57" w:rsidRPr="00C331AE" w:rsidRDefault="006E3B57" w:rsidP="002C0A21">
            <w:r w:rsidRPr="006E3B57">
              <w:rPr>
                <w:b/>
                <w:spacing w:val="-2"/>
              </w:rPr>
              <w:t>Udziałowcy/akcjonariusze/wspólnicy posiadający powyżej 10% udziału w głosach lub w kapitale</w:t>
            </w:r>
          </w:p>
        </w:tc>
        <w:tc>
          <w:tcPr>
            <w:tcW w:w="915" w:type="pct"/>
            <w:gridSpan w:val="13"/>
          </w:tcPr>
          <w:p w14:paraId="22064766" w14:textId="7179D1E5" w:rsidR="006E3B57" w:rsidRPr="00C331AE" w:rsidRDefault="006E3B57" w:rsidP="002C0A21"/>
        </w:tc>
      </w:tr>
      <w:tr w:rsidR="002C0A21" w:rsidRPr="008A76F2" w14:paraId="635C6FF7" w14:textId="77777777" w:rsidTr="006258D2">
        <w:tc>
          <w:tcPr>
            <w:tcW w:w="5000" w:type="pct"/>
            <w:gridSpan w:val="128"/>
          </w:tcPr>
          <w:p w14:paraId="0390C183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5B7690" w:rsidRPr="008A76F2" w14:paraId="73C2F854" w14:textId="77777777" w:rsidTr="003927B3"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0D4046B6" w14:textId="68D14A4B" w:rsidR="005311F5" w:rsidRPr="00C331AE" w:rsidRDefault="005311F5" w:rsidP="005311F5">
            <w:pPr>
              <w:jc w:val="center"/>
            </w:pPr>
            <w:r>
              <w:t>Nazwa</w:t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99C1448" w14:textId="2E0CD9B6" w:rsidR="005311F5" w:rsidRPr="00C331AE" w:rsidRDefault="005311F5" w:rsidP="005311F5">
            <w:pPr>
              <w:jc w:val="center"/>
            </w:pPr>
            <w:r>
              <w:t>Udział procentowy</w:t>
            </w:r>
          </w:p>
        </w:tc>
      </w:tr>
      <w:tr w:rsidR="005B7690" w:rsidRPr="008A76F2" w14:paraId="46AD918C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99AE266" w14:textId="3000BB10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95E0334" w14:textId="26E20650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30889C19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E0AFC32" w14:textId="27151807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A802141" w14:textId="4818FC36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18D6B68D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9F2511E" w14:textId="6F478C66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D44F0CD" w14:textId="01907299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7C505754" w14:textId="77777777" w:rsidTr="006258D2">
        <w:tc>
          <w:tcPr>
            <w:tcW w:w="5000" w:type="pct"/>
            <w:gridSpan w:val="128"/>
          </w:tcPr>
          <w:p w14:paraId="4C693CDA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5E571D" w:rsidRPr="008A76F2" w14:paraId="03585490" w14:textId="77777777" w:rsidTr="005E571D">
        <w:tc>
          <w:tcPr>
            <w:tcW w:w="190" w:type="pct"/>
            <w:gridSpan w:val="6"/>
          </w:tcPr>
          <w:p w14:paraId="06576300" w14:textId="4A6CBEB9" w:rsidR="00A22A41" w:rsidRPr="006E3B57" w:rsidRDefault="00A22A41" w:rsidP="002C0A21">
            <w:pPr>
              <w:rPr>
                <w:b/>
                <w:bCs/>
              </w:rPr>
            </w:pPr>
            <w:r w:rsidRPr="006E3B57">
              <w:rPr>
                <w:b/>
                <w:bCs/>
              </w:rPr>
              <w:t>2.</w:t>
            </w:r>
          </w:p>
        </w:tc>
        <w:tc>
          <w:tcPr>
            <w:tcW w:w="3895" w:type="pct"/>
            <w:gridSpan w:val="109"/>
          </w:tcPr>
          <w:p w14:paraId="27DDA884" w14:textId="4C16AB32" w:rsidR="00A22A41" w:rsidRPr="006E3B57" w:rsidRDefault="00A22A41" w:rsidP="002C0A21">
            <w:r w:rsidRPr="006E3B57">
              <w:rPr>
                <w:b/>
              </w:rPr>
              <w:t>Posiadane udziały/akcje w innych firmach, w wysokości co najmniej 20%</w:t>
            </w:r>
          </w:p>
        </w:tc>
        <w:tc>
          <w:tcPr>
            <w:tcW w:w="915" w:type="pct"/>
            <w:gridSpan w:val="13"/>
          </w:tcPr>
          <w:p w14:paraId="10B17814" w14:textId="538B885E" w:rsidR="00A22A41" w:rsidRPr="00C331AE" w:rsidRDefault="00A22A41" w:rsidP="002C0A21"/>
        </w:tc>
      </w:tr>
      <w:tr w:rsidR="002C0A21" w:rsidRPr="008A76F2" w14:paraId="13F22BE0" w14:textId="77777777" w:rsidTr="006258D2">
        <w:tc>
          <w:tcPr>
            <w:tcW w:w="5000" w:type="pct"/>
            <w:gridSpan w:val="128"/>
          </w:tcPr>
          <w:p w14:paraId="0D1FB1BC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5B7690" w:rsidRPr="008A76F2" w14:paraId="74810908" w14:textId="77777777" w:rsidTr="003927B3"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3FB14AB" w14:textId="2E8F5F33" w:rsidR="00A22A41" w:rsidRPr="00C331AE" w:rsidRDefault="00A22A41" w:rsidP="00A22A41">
            <w:pPr>
              <w:jc w:val="center"/>
            </w:pPr>
            <w:r>
              <w:t>Nazwa</w:t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474EBA5" w14:textId="4400DBDD" w:rsidR="00A22A41" w:rsidRPr="00C331AE" w:rsidRDefault="00A22A41" w:rsidP="00A22A41">
            <w:pPr>
              <w:jc w:val="center"/>
            </w:pPr>
            <w:r>
              <w:t>Udział procentowy</w:t>
            </w:r>
          </w:p>
        </w:tc>
      </w:tr>
      <w:tr w:rsidR="005B7690" w:rsidRPr="008A76F2" w14:paraId="28C2259A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243EF64" w14:textId="5EEAC4C1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D39AD81" w14:textId="6EAFC9DC" w:rsidR="00A22A41" w:rsidRPr="00C331AE" w:rsidRDefault="00A22A41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01D5D6CE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5AD3784" w14:textId="6F8B01E4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8ED4752" w14:textId="68DFF2DB" w:rsidR="00A22A41" w:rsidRPr="00C331AE" w:rsidRDefault="00A22A41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23B02343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093E6FB" w14:textId="42D4899B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BA13D0E" w14:textId="7274B829" w:rsidR="00A22A41" w:rsidRPr="00C331AE" w:rsidRDefault="00A22A41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767F1B41" w14:textId="77777777" w:rsidTr="006258D2">
        <w:tc>
          <w:tcPr>
            <w:tcW w:w="5000" w:type="pct"/>
            <w:gridSpan w:val="128"/>
          </w:tcPr>
          <w:p w14:paraId="7FB8FAEC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5E571D" w:rsidRPr="008A76F2" w14:paraId="50B8B347" w14:textId="77777777" w:rsidTr="005E571D">
        <w:tc>
          <w:tcPr>
            <w:tcW w:w="190" w:type="pct"/>
            <w:gridSpan w:val="6"/>
          </w:tcPr>
          <w:p w14:paraId="6AFC51F1" w14:textId="3AB8B424" w:rsidR="00A22A41" w:rsidRPr="00A22A41" w:rsidRDefault="00A22A41" w:rsidP="002C0A21">
            <w:pPr>
              <w:rPr>
                <w:b/>
                <w:bCs/>
              </w:rPr>
            </w:pPr>
            <w:r w:rsidRPr="00A22A41">
              <w:rPr>
                <w:b/>
                <w:bCs/>
              </w:rPr>
              <w:t>3.</w:t>
            </w:r>
          </w:p>
        </w:tc>
        <w:tc>
          <w:tcPr>
            <w:tcW w:w="3895" w:type="pct"/>
            <w:gridSpan w:val="109"/>
          </w:tcPr>
          <w:p w14:paraId="5099394C" w14:textId="0226A742" w:rsidR="00A22A41" w:rsidRPr="00A22A41" w:rsidRDefault="00A22A41" w:rsidP="002C0A21">
            <w:r w:rsidRPr="00A22A41">
              <w:rPr>
                <w:b/>
              </w:rPr>
              <w:t>Główni partnerzy gospodarczy (nazwa)</w:t>
            </w:r>
          </w:p>
        </w:tc>
        <w:tc>
          <w:tcPr>
            <w:tcW w:w="915" w:type="pct"/>
            <w:gridSpan w:val="13"/>
          </w:tcPr>
          <w:p w14:paraId="480A5DAE" w14:textId="62CC7FEA" w:rsidR="00A22A41" w:rsidRPr="00C331AE" w:rsidRDefault="00A22A41" w:rsidP="002C0A21"/>
        </w:tc>
      </w:tr>
      <w:tr w:rsidR="002C0A21" w:rsidRPr="008A76F2" w14:paraId="66B25A5A" w14:textId="77777777" w:rsidTr="006258D2">
        <w:tc>
          <w:tcPr>
            <w:tcW w:w="5000" w:type="pct"/>
            <w:gridSpan w:val="128"/>
          </w:tcPr>
          <w:p w14:paraId="39C8C821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5B7690" w:rsidRPr="008A76F2" w14:paraId="488899CD" w14:textId="77777777" w:rsidTr="003927B3"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7732CDC" w14:textId="601D68E7" w:rsidR="00A22A41" w:rsidRPr="003A0F68" w:rsidRDefault="003A0F68" w:rsidP="003A0F68">
            <w:pPr>
              <w:jc w:val="center"/>
            </w:pPr>
            <w:r w:rsidRPr="003A0F68">
              <w:rPr>
                <w:spacing w:val="-2"/>
              </w:rPr>
              <w:t>Dostawcy/podwykonawcy</w:t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511C5F80" w14:textId="016548A2" w:rsidR="00A22A41" w:rsidRPr="00C331AE" w:rsidRDefault="003A0F68" w:rsidP="003A0F68">
            <w:pPr>
              <w:jc w:val="center"/>
            </w:pPr>
            <w:r>
              <w:t>Udział procentowy w dostawach</w:t>
            </w:r>
          </w:p>
        </w:tc>
      </w:tr>
      <w:tr w:rsidR="005B7690" w:rsidRPr="008A76F2" w14:paraId="56F1636F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4AFB7F" w14:textId="5726AFEF" w:rsidR="00A22A41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3E80414" w14:textId="567B58A8" w:rsidR="00A22A41" w:rsidRPr="00C331AE" w:rsidRDefault="003A0F68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3537318E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66B2F2" w14:textId="0238489B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B53497E" w14:textId="55050829" w:rsidR="003A0F68" w:rsidRPr="00C331AE" w:rsidRDefault="003A0F68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11382DEA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C67778A" w14:textId="4446218C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9C40D1F" w14:textId="3D16F2A6" w:rsidR="003A0F68" w:rsidRPr="00C331AE" w:rsidRDefault="003A0F68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4CFE0888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2EE14CF" w14:textId="5181DD64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618A29" w14:textId="34679768" w:rsidR="003A0F68" w:rsidRPr="00C331AE" w:rsidRDefault="003A0F68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02618DC8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6E53C9F" w14:textId="7E171486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CF371CC" w14:textId="0528471A" w:rsidR="003A0F68" w:rsidRPr="00C331AE" w:rsidRDefault="003A0F68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31BA9FB8" w14:textId="77777777" w:rsidTr="006258D2">
        <w:tc>
          <w:tcPr>
            <w:tcW w:w="5000" w:type="pct"/>
            <w:gridSpan w:val="128"/>
          </w:tcPr>
          <w:p w14:paraId="676BE845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5B7690" w:rsidRPr="008A76F2" w14:paraId="30E9212A" w14:textId="77777777" w:rsidTr="003927B3"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B35E209" w14:textId="002815C7" w:rsidR="00FB386E" w:rsidRPr="00C331AE" w:rsidRDefault="00FB386E" w:rsidP="00FB386E">
            <w:pPr>
              <w:jc w:val="center"/>
            </w:pPr>
            <w:r>
              <w:t>Odbiorcy</w:t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C130664" w14:textId="379BC780" w:rsidR="00FB386E" w:rsidRPr="00C331AE" w:rsidRDefault="00FB386E" w:rsidP="00FB386E">
            <w:pPr>
              <w:jc w:val="center"/>
            </w:pPr>
            <w:r>
              <w:t>Udział procentowy w sprzedaży</w:t>
            </w:r>
          </w:p>
        </w:tc>
      </w:tr>
      <w:tr w:rsidR="005B7690" w:rsidRPr="008A76F2" w14:paraId="2256FAD8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2454329" w14:textId="067C1C7F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C696510" w14:textId="7E57D9E8" w:rsidR="00FB386E" w:rsidRPr="00C331AE" w:rsidRDefault="00FB386E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4A586C7A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B9AE0F8" w14:textId="625DE596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0C6EBFE" w14:textId="0B4F9EE2" w:rsidR="00FB386E" w:rsidRPr="00C331AE" w:rsidRDefault="00FB386E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0BA33280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07701D" w14:textId="473DA733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13CFC2E" w14:textId="088EF27C" w:rsidR="00FB386E" w:rsidRPr="00C331AE" w:rsidRDefault="00FB386E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0E224745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595619A" w14:textId="23442519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0FC67AE" w14:textId="6EF9433B" w:rsidR="00FB386E" w:rsidRPr="00C331AE" w:rsidRDefault="00FB386E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5B7690" w:rsidRPr="008A76F2" w14:paraId="3D93EE6F" w14:textId="77777777" w:rsidTr="006258D2">
        <w:trPr>
          <w:trHeight w:val="255"/>
        </w:trPr>
        <w:tc>
          <w:tcPr>
            <w:tcW w:w="3730" w:type="pct"/>
            <w:gridSpan w:val="10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821057E" w14:textId="084FF432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0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E3A093" w14:textId="6B951382" w:rsidR="00FB386E" w:rsidRPr="00C331AE" w:rsidRDefault="00FB386E" w:rsidP="00352DE2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5D510F11" w14:textId="77777777" w:rsidTr="006258D2">
        <w:tc>
          <w:tcPr>
            <w:tcW w:w="5000" w:type="pct"/>
            <w:gridSpan w:val="128"/>
          </w:tcPr>
          <w:p w14:paraId="782C79FE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6258D2" w:rsidRPr="008A76F2" w14:paraId="7BE37C33" w14:textId="77777777" w:rsidTr="003927B3">
        <w:tc>
          <w:tcPr>
            <w:tcW w:w="190" w:type="pct"/>
            <w:gridSpan w:val="6"/>
            <w:vAlign w:val="center"/>
          </w:tcPr>
          <w:p w14:paraId="2365575D" w14:textId="379496C4" w:rsidR="005B7690" w:rsidRPr="00F35C9A" w:rsidRDefault="005B7690" w:rsidP="002C0A21">
            <w:pPr>
              <w:rPr>
                <w:b/>
                <w:bCs/>
              </w:rPr>
            </w:pPr>
            <w:r w:rsidRPr="00F35C9A">
              <w:rPr>
                <w:b/>
                <w:bCs/>
              </w:rPr>
              <w:t>4.</w:t>
            </w:r>
          </w:p>
        </w:tc>
        <w:tc>
          <w:tcPr>
            <w:tcW w:w="1319" w:type="pct"/>
            <w:gridSpan w:val="30"/>
            <w:vAlign w:val="center"/>
          </w:tcPr>
          <w:p w14:paraId="5E4B5029" w14:textId="600BE36F" w:rsidR="005B7690" w:rsidRPr="00F35C9A" w:rsidRDefault="005B7690" w:rsidP="002C0A21">
            <w:r w:rsidRPr="00F35C9A">
              <w:rPr>
                <w:b/>
                <w:bCs/>
              </w:rPr>
              <w:t>Sprawozdanie skonsolidowane</w:t>
            </w:r>
          </w:p>
        </w:tc>
        <w:tc>
          <w:tcPr>
            <w:tcW w:w="408" w:type="pct"/>
            <w:gridSpan w:val="11"/>
            <w:vAlign w:val="center"/>
          </w:tcPr>
          <w:p w14:paraId="7F6DB0A4" w14:textId="32938FC6" w:rsidR="005B7690" w:rsidRPr="00F35C9A" w:rsidRDefault="005B7690" w:rsidP="005B7690">
            <w:pPr>
              <w:jc w:val="right"/>
            </w:pPr>
            <w:r w:rsidRPr="00476AD2">
              <w:rPr>
                <w:b/>
                <w:bCs/>
              </w:rPr>
              <w:t>roczne</w:t>
            </w:r>
          </w:p>
        </w:tc>
        <w:sdt>
          <w:sdtPr>
            <w:id w:val="-123655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6"/>
                <w:vAlign w:val="center"/>
              </w:tcPr>
              <w:p w14:paraId="6513F192" w14:textId="2880DB72" w:rsidR="005B7690" w:rsidRPr="00F35C9A" w:rsidRDefault="005B7690" w:rsidP="005B7690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05" w:type="pct"/>
            <w:gridSpan w:val="10"/>
            <w:vAlign w:val="center"/>
          </w:tcPr>
          <w:p w14:paraId="03C96B3B" w14:textId="4D67FD6B" w:rsidR="005B7690" w:rsidRPr="00F35C9A" w:rsidRDefault="005B7690" w:rsidP="002C0A21">
            <w:r>
              <w:t>TAK</w:t>
            </w:r>
          </w:p>
        </w:tc>
        <w:sdt>
          <w:sdtPr>
            <w:id w:val="1325095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5" w:type="pct"/>
                <w:gridSpan w:val="6"/>
                <w:vAlign w:val="center"/>
              </w:tcPr>
              <w:p w14:paraId="28B6A965" w14:textId="362D387B" w:rsidR="005B7690" w:rsidRPr="00F35C9A" w:rsidRDefault="005B7690" w:rsidP="005B7690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04" w:type="pct"/>
            <w:gridSpan w:val="5"/>
            <w:vAlign w:val="center"/>
          </w:tcPr>
          <w:p w14:paraId="7FCD4AA9" w14:textId="12F722C4" w:rsidR="005B7690" w:rsidRPr="00F35C9A" w:rsidRDefault="005B7690" w:rsidP="002C0A21">
            <w:r>
              <w:t>NIE</w:t>
            </w:r>
          </w:p>
        </w:tc>
        <w:tc>
          <w:tcPr>
            <w:tcW w:w="102" w:type="pct"/>
            <w:gridSpan w:val="3"/>
            <w:vAlign w:val="center"/>
          </w:tcPr>
          <w:p w14:paraId="01B62831" w14:textId="77777777" w:rsidR="005B7690" w:rsidRPr="00F35C9A" w:rsidRDefault="005B7690" w:rsidP="002C0A21"/>
        </w:tc>
        <w:tc>
          <w:tcPr>
            <w:tcW w:w="104" w:type="pct"/>
            <w:gridSpan w:val="5"/>
            <w:vAlign w:val="center"/>
          </w:tcPr>
          <w:p w14:paraId="44308E7B" w14:textId="77777777" w:rsidR="005B7690" w:rsidRPr="00F35C9A" w:rsidRDefault="005B7690" w:rsidP="002C0A21"/>
        </w:tc>
        <w:tc>
          <w:tcPr>
            <w:tcW w:w="512" w:type="pct"/>
            <w:gridSpan w:val="14"/>
            <w:vAlign w:val="center"/>
          </w:tcPr>
          <w:p w14:paraId="26B4C5D8" w14:textId="36DBE2C0" w:rsidR="005B7690" w:rsidRPr="005B7690" w:rsidRDefault="005B7690" w:rsidP="005B7690">
            <w:pPr>
              <w:jc w:val="right"/>
              <w:rPr>
                <w:b/>
                <w:bCs/>
              </w:rPr>
            </w:pPr>
            <w:r w:rsidRPr="005B7690">
              <w:rPr>
                <w:b/>
                <w:bCs/>
              </w:rPr>
              <w:t>śródroczne</w:t>
            </w:r>
          </w:p>
        </w:tc>
        <w:sdt>
          <w:sdtPr>
            <w:id w:val="353156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5" w:type="pct"/>
                <w:gridSpan w:val="5"/>
                <w:vAlign w:val="center"/>
              </w:tcPr>
              <w:p w14:paraId="03E27CA3" w14:textId="7E246A54" w:rsidR="005B7690" w:rsidRPr="00F35C9A" w:rsidRDefault="005B7690" w:rsidP="005B7690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05" w:type="pct"/>
            <w:gridSpan w:val="8"/>
            <w:vAlign w:val="center"/>
          </w:tcPr>
          <w:p w14:paraId="3ED4F7DF" w14:textId="3E3FF841" w:rsidR="005B7690" w:rsidRPr="00F35C9A" w:rsidRDefault="005B7690" w:rsidP="002C0A21">
            <w:r>
              <w:t>TAK</w:t>
            </w:r>
          </w:p>
        </w:tc>
        <w:sdt>
          <w:sdtPr>
            <w:id w:val="-699939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5"/>
                <w:vAlign w:val="center"/>
              </w:tcPr>
              <w:p w14:paraId="3379AACA" w14:textId="0DA1312E" w:rsidR="005B7690" w:rsidRPr="00F35C9A" w:rsidRDefault="005B7690" w:rsidP="005B7690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03" w:type="pct"/>
            <w:gridSpan w:val="5"/>
            <w:vAlign w:val="center"/>
          </w:tcPr>
          <w:p w14:paraId="70629BE8" w14:textId="633F9AD2" w:rsidR="005B7690" w:rsidRPr="00F35C9A" w:rsidRDefault="005B7690" w:rsidP="002C0A21">
            <w:r>
              <w:t>NIE</w:t>
            </w:r>
          </w:p>
        </w:tc>
        <w:tc>
          <w:tcPr>
            <w:tcW w:w="730" w:type="pct"/>
            <w:gridSpan w:val="9"/>
            <w:vAlign w:val="center"/>
          </w:tcPr>
          <w:p w14:paraId="118023A0" w14:textId="45BF58A1" w:rsidR="005B7690" w:rsidRPr="00F35C9A" w:rsidRDefault="005B7690" w:rsidP="002C0A21"/>
        </w:tc>
      </w:tr>
      <w:tr w:rsidR="008558AF" w:rsidRPr="008A76F2" w14:paraId="1A0E125A" w14:textId="77777777" w:rsidTr="006258D2">
        <w:tc>
          <w:tcPr>
            <w:tcW w:w="5000" w:type="pct"/>
            <w:gridSpan w:val="128"/>
          </w:tcPr>
          <w:p w14:paraId="3E2E876C" w14:textId="77777777" w:rsidR="008558AF" w:rsidRPr="00DF115E" w:rsidRDefault="008558AF" w:rsidP="002C0A21">
            <w:pPr>
              <w:rPr>
                <w:sz w:val="3"/>
                <w:szCs w:val="3"/>
              </w:rPr>
            </w:pPr>
          </w:p>
        </w:tc>
      </w:tr>
      <w:tr w:rsidR="00F35C9A" w:rsidRPr="008A76F2" w14:paraId="7BF0434E" w14:textId="77777777" w:rsidTr="005E571D">
        <w:tc>
          <w:tcPr>
            <w:tcW w:w="190" w:type="pct"/>
            <w:gridSpan w:val="6"/>
          </w:tcPr>
          <w:p w14:paraId="7DE45454" w14:textId="5AC3BAF6" w:rsidR="00F35C9A" w:rsidRPr="00F35C9A" w:rsidRDefault="00F35C9A" w:rsidP="002C0A21">
            <w:pPr>
              <w:rPr>
                <w:b/>
                <w:bCs/>
              </w:rPr>
            </w:pPr>
            <w:r w:rsidRPr="00F35C9A">
              <w:rPr>
                <w:b/>
                <w:bCs/>
              </w:rPr>
              <w:t>5.</w:t>
            </w:r>
          </w:p>
        </w:tc>
        <w:tc>
          <w:tcPr>
            <w:tcW w:w="4810" w:type="pct"/>
            <w:gridSpan w:val="122"/>
          </w:tcPr>
          <w:p w14:paraId="208DD34F" w14:textId="5C078731" w:rsidR="00F35C9A" w:rsidRPr="00F35C9A" w:rsidRDefault="00F35C9A" w:rsidP="002C0A21">
            <w:r w:rsidRPr="002634BF">
              <w:rPr>
                <w:b/>
              </w:rPr>
              <w:t>Amortyzacja za ostatnie dwa lata</w:t>
            </w:r>
            <w:r>
              <w:rPr>
                <w:b/>
              </w:rPr>
              <w:t xml:space="preserve"> </w:t>
            </w:r>
            <w:r w:rsidRPr="0037427A">
              <w:rPr>
                <w:bCs/>
                <w:sz w:val="16"/>
                <w:szCs w:val="16"/>
              </w:rPr>
              <w:t>(wypełnić, w przypadku</w:t>
            </w:r>
            <w:r w:rsidRPr="00011B85">
              <w:rPr>
                <w:bCs/>
                <w:sz w:val="15"/>
                <w:szCs w:val="15"/>
              </w:rPr>
              <w:t xml:space="preserve"> </w:t>
            </w:r>
            <w:r w:rsidRPr="0037427A">
              <w:rPr>
                <w:bCs/>
                <w:sz w:val="16"/>
                <w:szCs w:val="16"/>
              </w:rPr>
              <w:t>prowadzenia pełnej sprawozdawczości i sporządzania RZiS w wariancie kalkulacyjnym)</w:t>
            </w:r>
            <w:r w:rsidRPr="004933BA">
              <w:rPr>
                <w:b/>
              </w:rPr>
              <w:t xml:space="preserve"> </w:t>
            </w:r>
            <w:r w:rsidRPr="004933BA">
              <w:rPr>
                <w:b/>
                <w:bCs/>
              </w:rPr>
              <w:t>  </w:t>
            </w:r>
          </w:p>
        </w:tc>
      </w:tr>
      <w:tr w:rsidR="008558AF" w:rsidRPr="008A76F2" w14:paraId="2A842A8D" w14:textId="77777777" w:rsidTr="006258D2">
        <w:tc>
          <w:tcPr>
            <w:tcW w:w="5000" w:type="pct"/>
            <w:gridSpan w:val="128"/>
          </w:tcPr>
          <w:p w14:paraId="49DC7BBF" w14:textId="77777777" w:rsidR="008558AF" w:rsidRPr="00DF115E" w:rsidRDefault="008558AF" w:rsidP="002C0A21">
            <w:pPr>
              <w:rPr>
                <w:sz w:val="3"/>
                <w:szCs w:val="3"/>
              </w:rPr>
            </w:pPr>
          </w:p>
        </w:tc>
      </w:tr>
      <w:tr w:rsidR="006258D2" w:rsidRPr="008A76F2" w14:paraId="303B0B05" w14:textId="77777777" w:rsidTr="006258D2">
        <w:trPr>
          <w:trHeight w:val="255"/>
        </w:trPr>
        <w:tc>
          <w:tcPr>
            <w:tcW w:w="1330" w:type="pct"/>
            <w:gridSpan w:val="31"/>
            <w:vAlign w:val="center"/>
          </w:tcPr>
          <w:p w14:paraId="0AEBBDC2" w14:textId="456607A4" w:rsidR="005B7690" w:rsidRPr="00F35C9A" w:rsidRDefault="005B7690" w:rsidP="002C0A21">
            <w:r>
              <w:t>sprawozdanie jednostkowe</w:t>
            </w:r>
          </w:p>
        </w:tc>
        <w:tc>
          <w:tcPr>
            <w:tcW w:w="209" w:type="pct"/>
            <w:gridSpan w:val="6"/>
            <w:tcBorders>
              <w:right w:val="single" w:sz="2" w:space="0" w:color="002060"/>
            </w:tcBorders>
            <w:vAlign w:val="center"/>
          </w:tcPr>
          <w:p w14:paraId="4EEE64C9" w14:textId="425FF33A" w:rsidR="005B7690" w:rsidRPr="00F35C9A" w:rsidRDefault="005B7690" w:rsidP="002C0A21">
            <w:r>
              <w:t>rok</w:t>
            </w:r>
          </w:p>
        </w:tc>
        <w:tc>
          <w:tcPr>
            <w:tcW w:w="512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96E3523" w14:textId="05FA1D2C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7" w:type="pct"/>
            <w:gridSpan w:val="6"/>
            <w:tcBorders>
              <w:left w:val="single" w:sz="2" w:space="0" w:color="002060"/>
              <w:right w:val="single" w:sz="2" w:space="0" w:color="002060"/>
            </w:tcBorders>
            <w:vAlign w:val="center"/>
          </w:tcPr>
          <w:p w14:paraId="31E197C2" w14:textId="64BCEFE3" w:rsidR="005B7690" w:rsidRPr="00F35C9A" w:rsidRDefault="005B7690" w:rsidP="002C0A21">
            <w:r>
              <w:t>zł</w:t>
            </w:r>
          </w:p>
        </w:tc>
        <w:tc>
          <w:tcPr>
            <w:tcW w:w="510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ED0C1FE" w14:textId="4C56EA28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2" w:type="pct"/>
            <w:gridSpan w:val="3"/>
            <w:tcBorders>
              <w:left w:val="single" w:sz="2" w:space="0" w:color="002060"/>
            </w:tcBorders>
            <w:vAlign w:val="center"/>
          </w:tcPr>
          <w:p w14:paraId="49AEE0C0" w14:textId="77777777" w:rsidR="005B7690" w:rsidRPr="00F35C9A" w:rsidRDefault="005B7690" w:rsidP="002C0A21"/>
        </w:tc>
        <w:tc>
          <w:tcPr>
            <w:tcW w:w="205" w:type="pct"/>
            <w:gridSpan w:val="10"/>
            <w:tcBorders>
              <w:right w:val="single" w:sz="2" w:space="0" w:color="002060"/>
            </w:tcBorders>
            <w:vAlign w:val="center"/>
          </w:tcPr>
          <w:p w14:paraId="3B50C3A0" w14:textId="22D9324A" w:rsidR="005B7690" w:rsidRPr="00F35C9A" w:rsidRDefault="005B7690" w:rsidP="002C0A21">
            <w:r>
              <w:t>rok</w:t>
            </w:r>
          </w:p>
        </w:tc>
        <w:tc>
          <w:tcPr>
            <w:tcW w:w="512" w:type="pct"/>
            <w:gridSpan w:val="1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CA3DD27" w14:textId="6E707B44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5" w:type="pct"/>
            <w:gridSpan w:val="6"/>
            <w:tcBorders>
              <w:left w:val="single" w:sz="2" w:space="0" w:color="002060"/>
              <w:right w:val="single" w:sz="2" w:space="0" w:color="002060"/>
            </w:tcBorders>
            <w:vAlign w:val="center"/>
          </w:tcPr>
          <w:p w14:paraId="7634127F" w14:textId="2227369A" w:rsidR="005B7690" w:rsidRPr="00F35C9A" w:rsidRDefault="005B7690" w:rsidP="002C0A21">
            <w:r>
              <w:t>zł</w:t>
            </w:r>
          </w:p>
        </w:tc>
        <w:tc>
          <w:tcPr>
            <w:tcW w:w="508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AEB5542" w14:textId="69519F3C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sdt>
          <w:sdtPr>
            <w:id w:val="155936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tcBorders>
                  <w:left w:val="single" w:sz="2" w:space="0" w:color="002060"/>
                </w:tcBorders>
                <w:vAlign w:val="center"/>
              </w:tcPr>
              <w:p w14:paraId="7187411E" w14:textId="62060169" w:rsidR="005B7690" w:rsidRPr="00F35C9A" w:rsidRDefault="005B7690" w:rsidP="0080277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6" w:type="pct"/>
            <w:gridSpan w:val="4"/>
            <w:vAlign w:val="center"/>
          </w:tcPr>
          <w:p w14:paraId="4917C706" w14:textId="1602AB97" w:rsidR="005B7690" w:rsidRPr="00F35C9A" w:rsidRDefault="005B7690" w:rsidP="002C0A21">
            <w:r>
              <w:t>nie dotyczy</w:t>
            </w:r>
          </w:p>
        </w:tc>
      </w:tr>
      <w:tr w:rsidR="008558AF" w:rsidRPr="008A76F2" w14:paraId="390F5AB3" w14:textId="77777777" w:rsidTr="006258D2">
        <w:tc>
          <w:tcPr>
            <w:tcW w:w="5000" w:type="pct"/>
            <w:gridSpan w:val="128"/>
          </w:tcPr>
          <w:p w14:paraId="1D0DE4CD" w14:textId="77777777" w:rsidR="008558AF" w:rsidRPr="00DF115E" w:rsidRDefault="008558AF" w:rsidP="002C0A21">
            <w:pPr>
              <w:rPr>
                <w:sz w:val="3"/>
                <w:szCs w:val="3"/>
              </w:rPr>
            </w:pPr>
          </w:p>
        </w:tc>
      </w:tr>
      <w:tr w:rsidR="006258D2" w:rsidRPr="008A76F2" w14:paraId="284D004E" w14:textId="77777777" w:rsidTr="006258D2">
        <w:tc>
          <w:tcPr>
            <w:tcW w:w="1330" w:type="pct"/>
            <w:gridSpan w:val="31"/>
          </w:tcPr>
          <w:p w14:paraId="511C67A4" w14:textId="1BCF696D" w:rsidR="005B7690" w:rsidRPr="00F35C9A" w:rsidRDefault="005B7690" w:rsidP="002C0A21">
            <w:r>
              <w:t>sprawozdanie skonsolidowane</w:t>
            </w:r>
          </w:p>
        </w:tc>
        <w:tc>
          <w:tcPr>
            <w:tcW w:w="209" w:type="pct"/>
            <w:gridSpan w:val="6"/>
            <w:tcBorders>
              <w:right w:val="single" w:sz="2" w:space="0" w:color="002060"/>
            </w:tcBorders>
          </w:tcPr>
          <w:p w14:paraId="08A276DF" w14:textId="1B73AB2A" w:rsidR="005B7690" w:rsidRPr="00F35C9A" w:rsidRDefault="005B7690" w:rsidP="002C0A21">
            <w:r>
              <w:t>rok</w:t>
            </w:r>
          </w:p>
        </w:tc>
        <w:tc>
          <w:tcPr>
            <w:tcW w:w="512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266EBBC0" w14:textId="673DE3BE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7" w:type="pct"/>
            <w:gridSpan w:val="6"/>
            <w:tcBorders>
              <w:left w:val="single" w:sz="2" w:space="0" w:color="002060"/>
              <w:right w:val="single" w:sz="2" w:space="0" w:color="002060"/>
            </w:tcBorders>
          </w:tcPr>
          <w:p w14:paraId="16C84075" w14:textId="3AD3C8D0" w:rsidR="005B7690" w:rsidRPr="00F35C9A" w:rsidRDefault="005B7690" w:rsidP="002C0A21">
            <w:r>
              <w:t>zł</w:t>
            </w:r>
          </w:p>
        </w:tc>
        <w:tc>
          <w:tcPr>
            <w:tcW w:w="510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7D104F79" w14:textId="3D61DD38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2" w:type="pct"/>
            <w:gridSpan w:val="3"/>
            <w:tcBorders>
              <w:left w:val="single" w:sz="2" w:space="0" w:color="002060"/>
            </w:tcBorders>
          </w:tcPr>
          <w:p w14:paraId="75C5DA1A" w14:textId="77777777" w:rsidR="005B7690" w:rsidRPr="00F35C9A" w:rsidRDefault="005B7690" w:rsidP="002C0A21"/>
        </w:tc>
        <w:tc>
          <w:tcPr>
            <w:tcW w:w="205" w:type="pct"/>
            <w:gridSpan w:val="10"/>
            <w:tcBorders>
              <w:right w:val="single" w:sz="2" w:space="0" w:color="002060"/>
            </w:tcBorders>
          </w:tcPr>
          <w:p w14:paraId="21495BCC" w14:textId="49965958" w:rsidR="005B7690" w:rsidRPr="00F35C9A" w:rsidRDefault="005B7690" w:rsidP="002C0A21">
            <w:r>
              <w:t>rok</w:t>
            </w:r>
          </w:p>
        </w:tc>
        <w:tc>
          <w:tcPr>
            <w:tcW w:w="512" w:type="pct"/>
            <w:gridSpan w:val="1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52F7E8C1" w14:textId="6C35DC4E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5" w:type="pct"/>
            <w:gridSpan w:val="6"/>
            <w:tcBorders>
              <w:left w:val="single" w:sz="2" w:space="0" w:color="002060"/>
              <w:right w:val="single" w:sz="2" w:space="0" w:color="002060"/>
            </w:tcBorders>
          </w:tcPr>
          <w:p w14:paraId="70E20BCA" w14:textId="5920637B" w:rsidR="005B7690" w:rsidRPr="00F35C9A" w:rsidRDefault="005B7690" w:rsidP="002C0A21">
            <w:r>
              <w:t>zł</w:t>
            </w:r>
          </w:p>
        </w:tc>
        <w:tc>
          <w:tcPr>
            <w:tcW w:w="508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0F7607D1" w14:textId="7B56A738" w:rsidR="005B7690" w:rsidRPr="00F35C9A" w:rsidRDefault="005B769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sdt>
          <w:sdtPr>
            <w:id w:val="-1715031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tcBorders>
                  <w:left w:val="single" w:sz="2" w:space="0" w:color="002060"/>
                </w:tcBorders>
              </w:tcPr>
              <w:p w14:paraId="00E86587" w14:textId="69B742CD" w:rsidR="005B7690" w:rsidRPr="00F35C9A" w:rsidRDefault="005B7690" w:rsidP="0080277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6" w:type="pct"/>
            <w:gridSpan w:val="4"/>
          </w:tcPr>
          <w:p w14:paraId="5CDD13C9" w14:textId="5C48DEE7" w:rsidR="005B7690" w:rsidRPr="00F35C9A" w:rsidRDefault="005B7690" w:rsidP="002C0A21">
            <w:r>
              <w:t>nie dotyczy</w:t>
            </w:r>
          </w:p>
        </w:tc>
      </w:tr>
      <w:tr w:rsidR="00F35C9A" w:rsidRPr="008A76F2" w14:paraId="14F922B3" w14:textId="77777777" w:rsidTr="006258D2">
        <w:tc>
          <w:tcPr>
            <w:tcW w:w="5000" w:type="pct"/>
            <w:gridSpan w:val="128"/>
          </w:tcPr>
          <w:p w14:paraId="11B2D745" w14:textId="77777777" w:rsidR="00F35C9A" w:rsidRPr="00DF115E" w:rsidRDefault="00F35C9A" w:rsidP="002C0A21">
            <w:pPr>
              <w:rPr>
                <w:sz w:val="3"/>
                <w:szCs w:val="3"/>
              </w:rPr>
            </w:pPr>
          </w:p>
        </w:tc>
      </w:tr>
      <w:tr w:rsidR="006258D2" w:rsidRPr="008A76F2" w14:paraId="2C3670E8" w14:textId="77777777" w:rsidTr="005E571D">
        <w:trPr>
          <w:trHeight w:val="255"/>
        </w:trPr>
        <w:tc>
          <w:tcPr>
            <w:tcW w:w="190" w:type="pct"/>
            <w:gridSpan w:val="6"/>
          </w:tcPr>
          <w:p w14:paraId="77E9B699" w14:textId="3B4C06E0" w:rsidR="00574DC7" w:rsidRPr="00661344" w:rsidRDefault="00574DC7" w:rsidP="002C0A21">
            <w:pPr>
              <w:rPr>
                <w:b/>
                <w:bCs/>
              </w:rPr>
            </w:pPr>
            <w:r w:rsidRPr="00661344">
              <w:rPr>
                <w:b/>
                <w:bCs/>
              </w:rPr>
              <w:t>6.</w:t>
            </w:r>
          </w:p>
        </w:tc>
        <w:tc>
          <w:tcPr>
            <w:tcW w:w="1561" w:type="pct"/>
            <w:gridSpan w:val="37"/>
          </w:tcPr>
          <w:p w14:paraId="597F68D2" w14:textId="77ED5889" w:rsidR="00574DC7" w:rsidRPr="00C331AE" w:rsidRDefault="00574DC7" w:rsidP="002C0A21">
            <w:r w:rsidRPr="00574DC7">
              <w:rPr>
                <w:b/>
                <w:bCs/>
              </w:rPr>
              <w:t xml:space="preserve">Zatrudnienie </w:t>
            </w:r>
            <w:r w:rsidRPr="00574DC7">
              <w:rPr>
                <w:sz w:val="16"/>
                <w:szCs w:val="16"/>
              </w:rPr>
              <w:t>(proszę poda</w:t>
            </w:r>
            <w:r>
              <w:rPr>
                <w:sz w:val="16"/>
                <w:szCs w:val="16"/>
              </w:rPr>
              <w:t>ć liczbę osób)</w:t>
            </w:r>
          </w:p>
        </w:tc>
        <w:tc>
          <w:tcPr>
            <w:tcW w:w="201" w:type="pct"/>
            <w:gridSpan w:val="5"/>
            <w:tcBorders>
              <w:right w:val="single" w:sz="4" w:space="0" w:color="002060"/>
            </w:tcBorders>
          </w:tcPr>
          <w:p w14:paraId="7D27DEA3" w14:textId="77777777" w:rsidR="00574DC7" w:rsidRPr="00C331AE" w:rsidRDefault="00574DC7" w:rsidP="002C0A21"/>
        </w:tc>
        <w:tc>
          <w:tcPr>
            <w:tcW w:w="1771" w:type="pct"/>
            <w:gridSpan w:val="5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7DD879E" w14:textId="612D8FEE" w:rsidR="00574DC7" w:rsidRPr="00C331AE" w:rsidRDefault="00574DC7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277" w:type="pct"/>
            <w:gridSpan w:val="25"/>
            <w:tcBorders>
              <w:top w:val="single" w:sz="4" w:space="0" w:color="FFFFFF" w:themeColor="background1"/>
              <w:left w:val="single" w:sz="4" w:space="0" w:color="002060"/>
            </w:tcBorders>
          </w:tcPr>
          <w:p w14:paraId="6DCB52DA" w14:textId="7695681B" w:rsidR="00574DC7" w:rsidRPr="00C331AE" w:rsidRDefault="00574DC7" w:rsidP="002C0A21"/>
        </w:tc>
      </w:tr>
      <w:tr w:rsidR="002C0A21" w:rsidRPr="008A76F2" w14:paraId="429566DC" w14:textId="77777777" w:rsidTr="006258D2">
        <w:tc>
          <w:tcPr>
            <w:tcW w:w="5000" w:type="pct"/>
            <w:gridSpan w:val="128"/>
          </w:tcPr>
          <w:p w14:paraId="014EAED2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7E3E7B" w:rsidRPr="008A76F2" w14:paraId="7E025E93" w14:textId="77777777" w:rsidTr="005E571D">
        <w:trPr>
          <w:trHeight w:val="255"/>
        </w:trPr>
        <w:tc>
          <w:tcPr>
            <w:tcW w:w="190" w:type="pct"/>
            <w:gridSpan w:val="6"/>
          </w:tcPr>
          <w:p w14:paraId="23A88BE0" w14:textId="1990BD96" w:rsidR="00574DC7" w:rsidRPr="00661344" w:rsidRDefault="00574DC7" w:rsidP="002C0A21">
            <w:pPr>
              <w:rPr>
                <w:b/>
                <w:bCs/>
              </w:rPr>
            </w:pPr>
            <w:r w:rsidRPr="00661344">
              <w:rPr>
                <w:b/>
                <w:bCs/>
              </w:rPr>
              <w:t>7.</w:t>
            </w:r>
          </w:p>
        </w:tc>
        <w:tc>
          <w:tcPr>
            <w:tcW w:w="2032" w:type="pct"/>
            <w:gridSpan w:val="49"/>
            <w:tcBorders>
              <w:right w:val="single" w:sz="4" w:space="0" w:color="002060"/>
            </w:tcBorders>
          </w:tcPr>
          <w:p w14:paraId="2651EE7E" w14:textId="710AB3BA" w:rsidR="00574DC7" w:rsidRPr="00574DC7" w:rsidRDefault="00574DC7" w:rsidP="002C0A21">
            <w:pPr>
              <w:rPr>
                <w:b/>
                <w:bCs/>
              </w:rPr>
            </w:pPr>
            <w:r w:rsidRPr="00574DC7">
              <w:rPr>
                <w:b/>
                <w:bCs/>
              </w:rPr>
              <w:t>Nazwa banku obsługującego główny rachunek bieżący</w:t>
            </w:r>
          </w:p>
        </w:tc>
        <w:tc>
          <w:tcPr>
            <w:tcW w:w="2778" w:type="pct"/>
            <w:gridSpan w:val="7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63C2FCA" w14:textId="758B9D83" w:rsidR="00574DC7" w:rsidRPr="00C331AE" w:rsidRDefault="00574DC7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23328084" w14:textId="77777777" w:rsidTr="006258D2">
        <w:tc>
          <w:tcPr>
            <w:tcW w:w="5000" w:type="pct"/>
            <w:gridSpan w:val="128"/>
          </w:tcPr>
          <w:p w14:paraId="7D00CFD8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5E571D" w:rsidRPr="008A76F2" w14:paraId="311927FE" w14:textId="77777777" w:rsidTr="005E571D">
        <w:tc>
          <w:tcPr>
            <w:tcW w:w="190" w:type="pct"/>
            <w:gridSpan w:val="6"/>
          </w:tcPr>
          <w:p w14:paraId="1FF8D060" w14:textId="4BD6B114" w:rsidR="00574DC7" w:rsidRPr="00574DC7" w:rsidRDefault="00574DC7" w:rsidP="002C0A21">
            <w:pPr>
              <w:rPr>
                <w:b/>
                <w:bCs/>
              </w:rPr>
            </w:pPr>
            <w:r w:rsidRPr="00574DC7">
              <w:rPr>
                <w:b/>
                <w:bCs/>
              </w:rPr>
              <w:t>8.</w:t>
            </w:r>
          </w:p>
        </w:tc>
        <w:tc>
          <w:tcPr>
            <w:tcW w:w="3243" w:type="pct"/>
            <w:gridSpan w:val="89"/>
          </w:tcPr>
          <w:p w14:paraId="0C814593" w14:textId="75BCFAD4" w:rsidR="00574DC7" w:rsidRPr="00C331AE" w:rsidRDefault="00574DC7" w:rsidP="002C0A21">
            <w:r w:rsidRPr="002634BF">
              <w:rPr>
                <w:b/>
                <w:bCs/>
              </w:rPr>
              <w:t>Zobowiązania z tytułu kredytów, pożyczek, leasingu</w:t>
            </w:r>
          </w:p>
        </w:tc>
        <w:tc>
          <w:tcPr>
            <w:tcW w:w="1567" w:type="pct"/>
            <w:gridSpan w:val="33"/>
          </w:tcPr>
          <w:p w14:paraId="2D6FB255" w14:textId="576D439B" w:rsidR="00574DC7" w:rsidRPr="00C331AE" w:rsidRDefault="00574DC7" w:rsidP="002C0A21"/>
        </w:tc>
      </w:tr>
      <w:tr w:rsidR="002C0A21" w:rsidRPr="008A76F2" w14:paraId="3D83DC48" w14:textId="77777777" w:rsidTr="006258D2">
        <w:tc>
          <w:tcPr>
            <w:tcW w:w="5000" w:type="pct"/>
            <w:gridSpan w:val="128"/>
          </w:tcPr>
          <w:p w14:paraId="41F3B56D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6258D2" w:rsidRPr="008A76F2" w14:paraId="234E3B70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7BC6692" w14:textId="41223424" w:rsidR="00043E2C" w:rsidRPr="007E3E7B" w:rsidRDefault="00043E2C" w:rsidP="00043E2C">
            <w:pPr>
              <w:jc w:val="center"/>
            </w:pPr>
            <w:r>
              <w:t>Nazwa banku</w:t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7C44B28" w14:textId="70549252" w:rsidR="00043E2C" w:rsidRPr="007E3E7B" w:rsidRDefault="00043E2C" w:rsidP="00043E2C">
            <w:pPr>
              <w:jc w:val="center"/>
            </w:pPr>
            <w:r>
              <w:t>Rodzaj</w:t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F59A426" w14:textId="3E647402" w:rsidR="00043E2C" w:rsidRPr="007E3E7B" w:rsidRDefault="00043E2C" w:rsidP="00043E2C">
            <w:pPr>
              <w:jc w:val="center"/>
            </w:pPr>
            <w:r>
              <w:t>Kwota</w:t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875F11F" w14:textId="1D1D01B3" w:rsidR="00043E2C" w:rsidRPr="007E3E7B" w:rsidRDefault="00043E2C" w:rsidP="00043E2C">
            <w:pPr>
              <w:jc w:val="center"/>
            </w:pPr>
            <w:r>
              <w:t>Kwota do spłaty</w:t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95B9A2E" w14:textId="3A2DF133" w:rsidR="00043E2C" w:rsidRPr="007E3E7B" w:rsidRDefault="00043E2C" w:rsidP="00043E2C">
            <w:pPr>
              <w:jc w:val="center"/>
            </w:pPr>
            <w:r>
              <w:t>Termin spłaty</w:t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FD11638" w14:textId="7ED834A7" w:rsidR="00043E2C" w:rsidRPr="007E3E7B" w:rsidRDefault="00043E2C" w:rsidP="00043E2C">
            <w:pPr>
              <w:jc w:val="center"/>
            </w:pPr>
            <w:r>
              <w:t>Zabezpieczenia</w:t>
            </w:r>
          </w:p>
        </w:tc>
      </w:tr>
      <w:tr w:rsidR="006258D2" w:rsidRPr="008A76F2" w14:paraId="537AFE7D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EBE608B" w14:textId="3A36398D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9B36478" w14:textId="21902AFE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8B42AB1" w14:textId="5EB60957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D432A7A" w14:textId="5B098FBC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E8C1BCB" w14:textId="37069A38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4015DDE" w14:textId="78A317EA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6258D2" w:rsidRPr="008A76F2" w14:paraId="18F8974B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BE6EE16" w14:textId="4D4AB9A7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B99BD2C" w14:textId="32CE27D8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A78CBAF" w14:textId="08913230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A12F998" w14:textId="18DC1862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B1D8FF3" w14:textId="13572A44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3EF9375" w14:textId="6780A0B5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6258D2" w:rsidRPr="008A76F2" w14:paraId="28BCA2DF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2D0A42B" w14:textId="46C116EE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C6120ED" w14:textId="29DB4D95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8E1F7E7" w14:textId="453F1E46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8A51EF1" w14:textId="4EA02F75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D5FA60F" w14:textId="11FD36F7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EBC4C01" w14:textId="23D96EE9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6258D2" w:rsidRPr="008A76F2" w14:paraId="5048CAA9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226090B" w14:textId="78998B70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A8A2689" w14:textId="5D3C04E0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21B8F4F" w14:textId="21793E2C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9372EF0" w14:textId="72497CC2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33812D8" w14:textId="3A32676A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68465F8" w14:textId="4CA22535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6258D2" w:rsidRPr="008A76F2" w14:paraId="34A9C0F6" w14:textId="77777777" w:rsidTr="00CF040E">
        <w:trPr>
          <w:trHeight w:val="255"/>
        </w:trPr>
        <w:tc>
          <w:tcPr>
            <w:tcW w:w="81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D8BB746" w14:textId="358745DE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7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85D9267" w14:textId="6293E49B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9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46A5FB8" w14:textId="4352D030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6" w:type="pct"/>
            <w:gridSpan w:val="2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1F3430B" w14:textId="084415D7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98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345E76D" w14:textId="3AB62480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49" w:type="pct"/>
            <w:gridSpan w:val="1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196E3B1" w14:textId="037A39D9" w:rsidR="00043E2C" w:rsidRPr="007E3E7B" w:rsidRDefault="00043E2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7E3E7B" w:rsidRPr="008A76F2" w14:paraId="4001D35C" w14:textId="77777777" w:rsidTr="006258D2">
        <w:tc>
          <w:tcPr>
            <w:tcW w:w="5000" w:type="pct"/>
            <w:gridSpan w:val="128"/>
          </w:tcPr>
          <w:p w14:paraId="49759C81" w14:textId="77777777" w:rsidR="007E3E7B" w:rsidRPr="00DF115E" w:rsidRDefault="007E3E7B" w:rsidP="002C0A21">
            <w:pPr>
              <w:rPr>
                <w:sz w:val="3"/>
                <w:szCs w:val="3"/>
              </w:rPr>
            </w:pPr>
          </w:p>
        </w:tc>
      </w:tr>
      <w:tr w:rsidR="0080277C" w:rsidRPr="008A76F2" w14:paraId="78386D3E" w14:textId="77777777" w:rsidTr="006258D2">
        <w:trPr>
          <w:trHeight w:val="255"/>
        </w:trPr>
        <w:tc>
          <w:tcPr>
            <w:tcW w:w="169" w:type="pct"/>
            <w:gridSpan w:val="3"/>
            <w:vAlign w:val="center"/>
          </w:tcPr>
          <w:p w14:paraId="6F7B4BE2" w14:textId="70F88CE8" w:rsidR="000454CD" w:rsidRPr="000454CD" w:rsidRDefault="000454CD" w:rsidP="002C0A21">
            <w:pPr>
              <w:rPr>
                <w:b/>
                <w:bCs/>
              </w:rPr>
            </w:pPr>
            <w:r w:rsidRPr="000454CD">
              <w:rPr>
                <w:b/>
                <w:bCs/>
              </w:rPr>
              <w:t>9.</w:t>
            </w:r>
          </w:p>
        </w:tc>
        <w:tc>
          <w:tcPr>
            <w:tcW w:w="4831" w:type="pct"/>
            <w:gridSpan w:val="125"/>
            <w:vAlign w:val="center"/>
          </w:tcPr>
          <w:p w14:paraId="6F179EEA" w14:textId="538D1E58" w:rsidR="000454CD" w:rsidRPr="007E3E7B" w:rsidRDefault="000454CD" w:rsidP="002C0A21">
            <w:r w:rsidRPr="0097314A">
              <w:rPr>
                <w:b/>
                <w:bCs/>
              </w:rPr>
              <w:t>Gwarancje bankowe i ubezpieczeniowe posiadane poza PZU</w:t>
            </w:r>
          </w:p>
        </w:tc>
      </w:tr>
      <w:tr w:rsidR="007E3E7B" w:rsidRPr="008A76F2" w14:paraId="3BD5C857" w14:textId="77777777" w:rsidTr="006258D2">
        <w:tc>
          <w:tcPr>
            <w:tcW w:w="5000" w:type="pct"/>
            <w:gridSpan w:val="128"/>
          </w:tcPr>
          <w:p w14:paraId="1EE7C0A2" w14:textId="77777777" w:rsidR="007E3E7B" w:rsidRPr="000454CD" w:rsidRDefault="007E3E7B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259AAF93" w14:textId="77777777" w:rsidTr="003927B3">
        <w:trPr>
          <w:gridBefore w:val="1"/>
          <w:gridAfter w:val="1"/>
        </w:trPr>
        <w:tc>
          <w:tcPr>
            <w:tcW w:w="458" w:type="pct"/>
            <w:gridSpan w:val="10"/>
            <w:vMerge w:val="restart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29F7FFF8" w14:textId="695DFB28" w:rsidR="00155C91" w:rsidRPr="007E3E7B" w:rsidRDefault="00155C91" w:rsidP="00155C91">
            <w:pPr>
              <w:jc w:val="center"/>
            </w:pPr>
            <w:r>
              <w:t>Rodzaj gwarancji</w:t>
            </w:r>
          </w:p>
        </w:tc>
        <w:tc>
          <w:tcPr>
            <w:tcW w:w="597" w:type="pct"/>
            <w:gridSpan w:val="14"/>
            <w:vMerge w:val="restart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68A2D67E" w14:textId="0C7CCB91" w:rsidR="00155C91" w:rsidRPr="007E3E7B" w:rsidRDefault="00155C91" w:rsidP="00155C91">
            <w:pPr>
              <w:jc w:val="center"/>
            </w:pPr>
            <w:r>
              <w:t>Gwarant</w:t>
            </w:r>
          </w:p>
        </w:tc>
        <w:tc>
          <w:tcPr>
            <w:tcW w:w="1219" w:type="pct"/>
            <w:gridSpan w:val="34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762D686D" w14:textId="219D370B" w:rsidR="00155C91" w:rsidRPr="007E3E7B" w:rsidRDefault="00155C91" w:rsidP="00155C91">
            <w:pPr>
              <w:jc w:val="center"/>
            </w:pPr>
            <w:r>
              <w:t>Limit</w:t>
            </w:r>
          </w:p>
        </w:tc>
        <w:tc>
          <w:tcPr>
            <w:tcW w:w="708" w:type="pct"/>
            <w:gridSpan w:val="24"/>
            <w:vMerge w:val="restart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28531E48" w14:textId="4733CF42" w:rsidR="00155C91" w:rsidRPr="007E3E7B" w:rsidRDefault="00155C91" w:rsidP="00155C91">
            <w:pPr>
              <w:jc w:val="center"/>
            </w:pPr>
            <w:r>
              <w:t>Termin ważności</w:t>
            </w:r>
          </w:p>
        </w:tc>
        <w:tc>
          <w:tcPr>
            <w:tcW w:w="881" w:type="pct"/>
            <w:gridSpan w:val="27"/>
            <w:vMerge w:val="restart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7B2BCBA0" w14:textId="07AA0200" w:rsidR="00155C91" w:rsidRPr="007E3E7B" w:rsidRDefault="00155C91" w:rsidP="00155C91">
            <w:pPr>
              <w:jc w:val="center"/>
            </w:pPr>
            <w:r>
              <w:t>Gwarancje pojedyncze (inne niż wykorzystanie limitu) – łączna suma</w:t>
            </w:r>
          </w:p>
        </w:tc>
        <w:tc>
          <w:tcPr>
            <w:tcW w:w="1134" w:type="pct"/>
            <w:gridSpan w:val="17"/>
            <w:vMerge w:val="restart"/>
            <w:tcBorders>
              <w:top w:val="single" w:sz="2" w:space="0" w:color="002060"/>
              <w:left w:val="single" w:sz="2" w:space="0" w:color="002060"/>
              <w:right w:val="single" w:sz="2" w:space="0" w:color="002060"/>
            </w:tcBorders>
            <w:vAlign w:val="center"/>
          </w:tcPr>
          <w:p w14:paraId="1C4BDE45" w14:textId="6B8B8CF0" w:rsidR="00155C91" w:rsidRPr="007E3E7B" w:rsidRDefault="00155C91" w:rsidP="00155C91">
            <w:pPr>
              <w:jc w:val="center"/>
            </w:pPr>
            <w:r>
              <w:t>Zabezpieczenia</w:t>
            </w:r>
          </w:p>
        </w:tc>
      </w:tr>
      <w:tr w:rsidR="00A90B0D" w:rsidRPr="008A76F2" w14:paraId="2A3AF5DA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vMerge/>
            <w:tcBorders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F1371D8" w14:textId="77777777" w:rsidR="00155C91" w:rsidRPr="007E3E7B" w:rsidRDefault="00155C91" w:rsidP="002C0A21"/>
        </w:tc>
        <w:tc>
          <w:tcPr>
            <w:tcW w:w="597" w:type="pct"/>
            <w:gridSpan w:val="14"/>
            <w:vMerge/>
            <w:tcBorders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9C35EE8" w14:textId="77777777" w:rsidR="00155C91" w:rsidRPr="007E3E7B" w:rsidRDefault="00155C91" w:rsidP="002C0A21"/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54E3146" w14:textId="0BE9D94E" w:rsidR="00155C91" w:rsidRPr="007E3E7B" w:rsidRDefault="00155C91" w:rsidP="0080277C">
            <w:pPr>
              <w:jc w:val="center"/>
            </w:pPr>
            <w:r>
              <w:t>kwota</w:t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12EB2DB" w14:textId="30876DE7" w:rsidR="00155C91" w:rsidRPr="007E3E7B" w:rsidRDefault="00155C91" w:rsidP="002C0A21">
            <w:r>
              <w:t>wykorzystanie</w:t>
            </w:r>
          </w:p>
        </w:tc>
        <w:tc>
          <w:tcPr>
            <w:tcW w:w="708" w:type="pct"/>
            <w:gridSpan w:val="24"/>
            <w:vMerge/>
            <w:tcBorders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B5EE838" w14:textId="77777777" w:rsidR="00155C91" w:rsidRPr="007E3E7B" w:rsidRDefault="00155C91" w:rsidP="002C0A21"/>
        </w:tc>
        <w:tc>
          <w:tcPr>
            <w:tcW w:w="881" w:type="pct"/>
            <w:gridSpan w:val="27"/>
            <w:vMerge/>
            <w:tcBorders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A14C3C2" w14:textId="77777777" w:rsidR="00155C91" w:rsidRPr="007E3E7B" w:rsidRDefault="00155C91" w:rsidP="002C0A21"/>
        </w:tc>
        <w:tc>
          <w:tcPr>
            <w:tcW w:w="1134" w:type="pct"/>
            <w:gridSpan w:val="17"/>
            <w:vMerge/>
            <w:tcBorders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0ECDF2F" w14:textId="2F6C3D8C" w:rsidR="00155C91" w:rsidRPr="007E3E7B" w:rsidRDefault="00155C91" w:rsidP="002C0A21"/>
        </w:tc>
      </w:tr>
      <w:tr w:rsidR="00A90B0D" w:rsidRPr="008A76F2" w14:paraId="31D2D8E3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5DEBD12" w14:textId="741C3CB1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5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26DF4C0" w14:textId="6E317BF6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9001DAF" w14:textId="04695DB1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08B2155" w14:textId="4F1C7F55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8" w:type="pct"/>
            <w:gridSpan w:val="2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C500EF8" w14:textId="13A87906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81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6F7C979" w14:textId="5F801DC8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34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40B5544" w14:textId="11A6494F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09A76AD5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6BDB49A" w14:textId="7A51544C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5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25BA83C" w14:textId="7B6D7FC1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2AA24C9" w14:textId="593BEF5E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9A7CD76" w14:textId="134DCE40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8" w:type="pct"/>
            <w:gridSpan w:val="2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13B38D3" w14:textId="4137A0B7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81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C8019EB" w14:textId="510362FD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34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D8D1D3C" w14:textId="3357037D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54601756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5A7C612" w14:textId="1D1BED82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5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0666F70" w14:textId="32CB04D4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4CDFFCC" w14:textId="6B5ADF75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DDADBFF" w14:textId="2AEE3615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8" w:type="pct"/>
            <w:gridSpan w:val="2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036A9E5" w14:textId="0E1D558A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81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C206B2A" w14:textId="20943719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34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2BC1436" w14:textId="2C2D9732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4775F816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A762027" w14:textId="53735E7B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5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0BC3995" w14:textId="3184FA48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FF9D290" w14:textId="183B8471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E0F9216" w14:textId="0F9D8C63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8" w:type="pct"/>
            <w:gridSpan w:val="2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664438A" w14:textId="1667466F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81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F7FCE0B" w14:textId="71126C22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34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510255C" w14:textId="6C0E2943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3CEA5BC8" w14:textId="77777777" w:rsidTr="00A90B0D">
        <w:trPr>
          <w:gridBefore w:val="1"/>
          <w:gridAfter w:val="1"/>
          <w:trHeight w:val="255"/>
        </w:trPr>
        <w:tc>
          <w:tcPr>
            <w:tcW w:w="458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2095BA5" w14:textId="0BFC6EC0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5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6A5093F" w14:textId="558257A6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7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DFD6151" w14:textId="3E549D1F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13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3078E0D" w14:textId="2A1F73C1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08" w:type="pct"/>
            <w:gridSpan w:val="2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7911D31" w14:textId="1305C5C0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81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26D9748" w14:textId="6ACB3B13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34" w:type="pct"/>
            <w:gridSpan w:val="1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C54D132" w14:textId="7651CFD8" w:rsidR="00155C91" w:rsidRPr="007E3E7B" w:rsidRDefault="0080277C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155C91" w:rsidRPr="008A76F2" w14:paraId="66E61528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514F3661" w14:textId="22B37B5E" w:rsidR="00155C91" w:rsidRPr="00155C91" w:rsidRDefault="00155C91" w:rsidP="002C0A21">
            <w:pPr>
              <w:rPr>
                <w:sz w:val="3"/>
                <w:szCs w:val="3"/>
              </w:rPr>
            </w:pPr>
          </w:p>
        </w:tc>
      </w:tr>
      <w:tr w:rsidR="002707A4" w:rsidRPr="008A76F2" w14:paraId="5EC6CE34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20F47F5D" w14:textId="77777777" w:rsidR="002707A4" w:rsidRPr="00155C91" w:rsidRDefault="002707A4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50E2D755" w14:textId="77777777" w:rsidTr="00A90B0D">
        <w:trPr>
          <w:gridBefore w:val="1"/>
          <w:gridAfter w:val="1"/>
        </w:trPr>
        <w:tc>
          <w:tcPr>
            <w:tcW w:w="188" w:type="pct"/>
            <w:gridSpan w:val="4"/>
          </w:tcPr>
          <w:p w14:paraId="13B5C96B" w14:textId="45CCFC87" w:rsidR="0080277C" w:rsidRPr="00155C91" w:rsidRDefault="0080277C" w:rsidP="002C0A21">
            <w:pPr>
              <w:rPr>
                <w:b/>
                <w:bCs/>
              </w:rPr>
            </w:pPr>
            <w:r w:rsidRPr="00155C91">
              <w:rPr>
                <w:b/>
                <w:bCs/>
              </w:rPr>
              <w:t>10.</w:t>
            </w:r>
          </w:p>
        </w:tc>
        <w:tc>
          <w:tcPr>
            <w:tcW w:w="4809" w:type="pct"/>
            <w:gridSpan w:val="122"/>
          </w:tcPr>
          <w:p w14:paraId="12DA0447" w14:textId="3137A53A" w:rsidR="0080277C" w:rsidRPr="00043E2C" w:rsidRDefault="0080277C" w:rsidP="002C0A21">
            <w:r w:rsidRPr="00034FCD">
              <w:rPr>
                <w:b/>
                <w:bCs/>
              </w:rPr>
              <w:t>Poręczenia</w:t>
            </w:r>
          </w:p>
        </w:tc>
      </w:tr>
      <w:tr w:rsidR="00155C91" w:rsidRPr="008A76F2" w14:paraId="49BE2574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12B520F5" w14:textId="77777777" w:rsidR="00155C91" w:rsidRPr="00155C91" w:rsidRDefault="00155C9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49C55100" w14:textId="77777777" w:rsidTr="003927B3">
        <w:trPr>
          <w:gridBefore w:val="1"/>
          <w:gridAfter w:val="1"/>
        </w:trPr>
        <w:tc>
          <w:tcPr>
            <w:tcW w:w="771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B865328" w14:textId="5D68E200" w:rsidR="0080277C" w:rsidRPr="00043E2C" w:rsidRDefault="0080277C" w:rsidP="0080277C">
            <w:pPr>
              <w:jc w:val="center"/>
            </w:pPr>
            <w:r>
              <w:t>Kwota</w:t>
            </w:r>
          </w:p>
        </w:tc>
        <w:tc>
          <w:tcPr>
            <w:tcW w:w="1582" w:type="pct"/>
            <w:gridSpan w:val="5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A1FD985" w14:textId="6D19E20B" w:rsidR="0080277C" w:rsidRPr="00043E2C" w:rsidRDefault="0080277C" w:rsidP="0080277C">
            <w:pPr>
              <w:jc w:val="center"/>
            </w:pPr>
            <w:r>
              <w:t>Beneficjent</w:t>
            </w:r>
          </w:p>
        </w:tc>
        <w:tc>
          <w:tcPr>
            <w:tcW w:w="1183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0102793" w14:textId="315DD68A" w:rsidR="0080277C" w:rsidRPr="00043E2C" w:rsidRDefault="0080277C" w:rsidP="0080277C">
            <w:pPr>
              <w:jc w:val="center"/>
            </w:pPr>
            <w:r>
              <w:t>Za kogo</w:t>
            </w:r>
          </w:p>
        </w:tc>
        <w:tc>
          <w:tcPr>
            <w:tcW w:w="1462" w:type="pct"/>
            <w:gridSpan w:val="2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5917F16" w14:textId="25248F08" w:rsidR="0080277C" w:rsidRPr="00043E2C" w:rsidRDefault="0080277C" w:rsidP="0080277C">
            <w:pPr>
              <w:jc w:val="center"/>
            </w:pPr>
            <w:r>
              <w:t>Okres obowiązywania</w:t>
            </w:r>
          </w:p>
        </w:tc>
      </w:tr>
      <w:tr w:rsidR="00A90B0D" w:rsidRPr="008A76F2" w14:paraId="06920E6B" w14:textId="77777777" w:rsidTr="00A90B0D">
        <w:trPr>
          <w:gridBefore w:val="1"/>
          <w:gridAfter w:val="1"/>
          <w:trHeight w:val="272"/>
        </w:trPr>
        <w:tc>
          <w:tcPr>
            <w:tcW w:w="771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FCE4868" w14:textId="7439CA0C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582" w:type="pct"/>
            <w:gridSpan w:val="5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E2C60D1" w14:textId="118C83BD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83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D136F33" w14:textId="13EA5702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462" w:type="pct"/>
            <w:gridSpan w:val="2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7C408CB" w14:textId="42645A95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0950DD5F" w14:textId="77777777" w:rsidTr="00A90B0D">
        <w:trPr>
          <w:gridBefore w:val="1"/>
          <w:gridAfter w:val="1"/>
          <w:trHeight w:val="255"/>
        </w:trPr>
        <w:tc>
          <w:tcPr>
            <w:tcW w:w="771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A1A4B96" w14:textId="680918AE" w:rsidR="002707A4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582" w:type="pct"/>
            <w:gridSpan w:val="5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DD290C9" w14:textId="56A69318" w:rsidR="002707A4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83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20939F2" w14:textId="2018AA1E" w:rsidR="002707A4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462" w:type="pct"/>
            <w:gridSpan w:val="2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700EB54" w14:textId="3C441CF2" w:rsidR="002707A4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A90B0D" w:rsidRPr="008A76F2" w14:paraId="6944FB2D" w14:textId="77777777" w:rsidTr="00A90B0D">
        <w:trPr>
          <w:gridBefore w:val="1"/>
          <w:gridAfter w:val="1"/>
          <w:trHeight w:val="255"/>
        </w:trPr>
        <w:tc>
          <w:tcPr>
            <w:tcW w:w="771" w:type="pct"/>
            <w:gridSpan w:val="1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7759781" w14:textId="4004C1D3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582" w:type="pct"/>
            <w:gridSpan w:val="5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F311ED7" w14:textId="4F65EAB7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83" w:type="pct"/>
            <w:gridSpan w:val="3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C0AD539" w14:textId="6D42F1D3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462" w:type="pct"/>
            <w:gridSpan w:val="2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8C00322" w14:textId="1C173BF8" w:rsidR="0080277C" w:rsidRPr="00043E2C" w:rsidRDefault="002707A4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7E3E7B" w:rsidRPr="008A76F2" w14:paraId="72468C97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23BBAF73" w14:textId="77777777" w:rsidR="007E3E7B" w:rsidRPr="00DF115E" w:rsidRDefault="007E3E7B" w:rsidP="002C0A21">
            <w:pPr>
              <w:rPr>
                <w:sz w:val="3"/>
                <w:szCs w:val="3"/>
              </w:rPr>
            </w:pPr>
          </w:p>
        </w:tc>
      </w:tr>
      <w:tr w:rsidR="002E2A6B" w:rsidRPr="008A76F2" w14:paraId="5606CADA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</w:tcPr>
          <w:p w14:paraId="30442A78" w14:textId="142F7423" w:rsidR="008F3632" w:rsidRPr="008F3632" w:rsidRDefault="008F3632" w:rsidP="002C0A21">
            <w:pPr>
              <w:rPr>
                <w:b/>
                <w:bCs/>
              </w:rPr>
            </w:pPr>
            <w:r w:rsidRPr="008F3632">
              <w:rPr>
                <w:b/>
                <w:bCs/>
              </w:rPr>
              <w:lastRenderedPageBreak/>
              <w:t>11.</w:t>
            </w:r>
          </w:p>
        </w:tc>
        <w:tc>
          <w:tcPr>
            <w:tcW w:w="4809" w:type="pct"/>
            <w:gridSpan w:val="122"/>
            <w:vAlign w:val="center"/>
          </w:tcPr>
          <w:p w14:paraId="02CEE3D3" w14:textId="0247E12E" w:rsidR="008F3632" w:rsidRPr="002707A4" w:rsidRDefault="008F3632" w:rsidP="002C0A21">
            <w:r w:rsidRPr="002634BF">
              <w:rPr>
                <w:b/>
              </w:rPr>
              <w:t xml:space="preserve">Zobowiązania i należności - wartość </w:t>
            </w:r>
            <w:r w:rsidRPr="002634BF">
              <w:rPr>
                <w:b/>
                <w:bCs/>
              </w:rPr>
              <w:t>na koniec ostatniego miesiąca</w:t>
            </w:r>
          </w:p>
        </w:tc>
      </w:tr>
      <w:tr w:rsidR="007E3E7B" w:rsidRPr="008A76F2" w14:paraId="72F19E34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00986F47" w14:textId="77777777" w:rsidR="007E3E7B" w:rsidRPr="00DF115E" w:rsidRDefault="007E3E7B" w:rsidP="002C0A21">
            <w:pPr>
              <w:rPr>
                <w:sz w:val="3"/>
                <w:szCs w:val="3"/>
              </w:rPr>
            </w:pPr>
          </w:p>
        </w:tc>
      </w:tr>
      <w:tr w:rsidR="00ED12D1" w:rsidRPr="008A76F2" w14:paraId="4F6A703D" w14:textId="77777777" w:rsidTr="00A90B0D">
        <w:trPr>
          <w:gridBefore w:val="1"/>
          <w:gridAfter w:val="2"/>
          <w:wAfter w:w="267" w:type="pct"/>
          <w:trHeight w:val="255"/>
        </w:trPr>
        <w:tc>
          <w:tcPr>
            <w:tcW w:w="148" w:type="pct"/>
            <w:vAlign w:val="center"/>
          </w:tcPr>
          <w:p w14:paraId="39855B82" w14:textId="0435EA93" w:rsidR="00302850" w:rsidRPr="008558AF" w:rsidRDefault="008558AF" w:rsidP="002C0A21">
            <w:pPr>
              <w:rPr>
                <w:sz w:val="16"/>
                <w:szCs w:val="16"/>
              </w:rPr>
            </w:pPr>
            <w:r w:rsidRPr="008558AF">
              <w:rPr>
                <w:sz w:val="16"/>
                <w:szCs w:val="16"/>
              </w:rPr>
              <w:t>1)</w:t>
            </w:r>
          </w:p>
        </w:tc>
        <w:tc>
          <w:tcPr>
            <w:tcW w:w="529" w:type="pct"/>
            <w:gridSpan w:val="11"/>
            <w:tcBorders>
              <w:right w:val="single" w:sz="2" w:space="0" w:color="002060"/>
            </w:tcBorders>
            <w:vAlign w:val="center"/>
          </w:tcPr>
          <w:p w14:paraId="61A9B2BD" w14:textId="12286A65" w:rsidR="00302850" w:rsidRPr="001A1C8E" w:rsidRDefault="00302850" w:rsidP="00386F96">
            <w:r>
              <w:t>zobowiązania</w:t>
            </w:r>
          </w:p>
        </w:tc>
        <w:tc>
          <w:tcPr>
            <w:tcW w:w="731" w:type="pct"/>
            <w:gridSpan w:val="1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auto"/>
            </w:tcBorders>
            <w:vAlign w:val="center"/>
          </w:tcPr>
          <w:p w14:paraId="3C24CAD6" w14:textId="75800AC3" w:rsidR="00302850" w:rsidRPr="001A1C8E" w:rsidRDefault="00302850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3324" w:type="pct"/>
            <w:gridSpan w:val="94"/>
            <w:tcBorders>
              <w:left w:val="single" w:sz="2" w:space="0" w:color="auto"/>
            </w:tcBorders>
            <w:vAlign w:val="center"/>
          </w:tcPr>
          <w:p w14:paraId="500448D2" w14:textId="1DBDABD6" w:rsidR="00302850" w:rsidRPr="001A1C8E" w:rsidRDefault="00302850" w:rsidP="002C0A21">
            <w:r>
              <w:t xml:space="preserve">w tym przeterminowane </w:t>
            </w:r>
            <w:r w:rsidRPr="001E3307">
              <w:rPr>
                <w:sz w:val="16"/>
                <w:szCs w:val="16"/>
              </w:rPr>
              <w:t>(z wyłączeniem zobowiązań przeterminowanych wobec właściciela)</w:t>
            </w:r>
          </w:p>
        </w:tc>
      </w:tr>
      <w:tr w:rsidR="00A90B0D" w:rsidRPr="008A76F2" w14:paraId="14850B7C" w14:textId="77777777" w:rsidTr="00A90B0D">
        <w:trPr>
          <w:gridBefore w:val="1"/>
          <w:gridAfter w:val="2"/>
          <w:wAfter w:w="267" w:type="pct"/>
        </w:trPr>
        <w:tc>
          <w:tcPr>
            <w:tcW w:w="4731" w:type="pct"/>
            <w:gridSpan w:val="125"/>
          </w:tcPr>
          <w:p w14:paraId="33E93438" w14:textId="77777777" w:rsidR="001A1C8E" w:rsidRPr="00564230" w:rsidRDefault="001A1C8E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38E5B115" w14:textId="77777777" w:rsidTr="00A90B0D">
        <w:trPr>
          <w:gridBefore w:val="1"/>
          <w:gridAfter w:val="1"/>
        </w:trPr>
        <w:tc>
          <w:tcPr>
            <w:tcW w:w="450" w:type="pct"/>
            <w:gridSpan w:val="9"/>
            <w:tcBorders>
              <w:right w:val="single" w:sz="2" w:space="0" w:color="002060"/>
            </w:tcBorders>
          </w:tcPr>
          <w:p w14:paraId="17EE00B8" w14:textId="55708D31" w:rsidR="00564230" w:rsidRPr="001A1C8E" w:rsidRDefault="00564230" w:rsidP="002C0A21">
            <w:r>
              <w:t>do 30 dni</w:t>
            </w:r>
          </w:p>
        </w:tc>
        <w:tc>
          <w:tcPr>
            <w:tcW w:w="439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00FCEC79" w14:textId="58742BAF" w:rsidR="00564230" w:rsidRPr="001A1C8E" w:rsidRDefault="00564230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02" w:type="pct"/>
            <w:gridSpan w:val="3"/>
            <w:tcBorders>
              <w:left w:val="single" w:sz="2" w:space="0" w:color="002060"/>
            </w:tcBorders>
          </w:tcPr>
          <w:p w14:paraId="0208940F" w14:textId="77777777" w:rsidR="00564230" w:rsidRPr="001A1C8E" w:rsidRDefault="00564230" w:rsidP="002C0A21"/>
        </w:tc>
        <w:tc>
          <w:tcPr>
            <w:tcW w:w="649" w:type="pct"/>
            <w:gridSpan w:val="18"/>
            <w:tcBorders>
              <w:right w:val="single" w:sz="2" w:space="0" w:color="002060"/>
            </w:tcBorders>
          </w:tcPr>
          <w:p w14:paraId="2009D526" w14:textId="79671A4F" w:rsidR="00564230" w:rsidRPr="001A1C8E" w:rsidRDefault="00564230" w:rsidP="002C0A21">
            <w:r>
              <w:t>od 31 do 90 dni</w:t>
            </w:r>
          </w:p>
        </w:tc>
        <w:tc>
          <w:tcPr>
            <w:tcW w:w="496" w:type="pct"/>
            <w:gridSpan w:val="1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6877356B" w14:textId="7585B3D1" w:rsidR="00564230" w:rsidRPr="001A1C8E" w:rsidRDefault="00564230" w:rsidP="002C0A21">
            <w:r w:rsidRPr="00F0073C">
              <w:rPr>
                <w:color w:val="FF0000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0073C">
              <w:rPr>
                <w:color w:val="FF0000"/>
              </w:rPr>
              <w:instrText xml:space="preserve"> FORMTEXT </w:instrText>
            </w:r>
            <w:r w:rsidRPr="00F0073C">
              <w:rPr>
                <w:color w:val="FF0000"/>
              </w:rPr>
            </w:r>
            <w:r w:rsidRPr="00F0073C">
              <w:rPr>
                <w:color w:val="FF0000"/>
              </w:rPr>
              <w:fldChar w:fldCharType="separate"/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color w:val="FF0000"/>
              </w:rPr>
              <w:fldChar w:fldCharType="end"/>
            </w:r>
          </w:p>
        </w:tc>
        <w:tc>
          <w:tcPr>
            <w:tcW w:w="115" w:type="pct"/>
            <w:gridSpan w:val="3"/>
            <w:tcBorders>
              <w:left w:val="single" w:sz="2" w:space="0" w:color="002060"/>
            </w:tcBorders>
          </w:tcPr>
          <w:p w14:paraId="404938D7" w14:textId="77777777" w:rsidR="00564230" w:rsidRPr="001A1C8E" w:rsidRDefault="00564230" w:rsidP="002C0A21"/>
        </w:tc>
        <w:tc>
          <w:tcPr>
            <w:tcW w:w="666" w:type="pct"/>
            <w:gridSpan w:val="23"/>
            <w:tcBorders>
              <w:right w:val="single" w:sz="2" w:space="0" w:color="002060"/>
            </w:tcBorders>
          </w:tcPr>
          <w:p w14:paraId="68D2620E" w14:textId="7A7C99E5" w:rsidR="00564230" w:rsidRPr="001A1C8E" w:rsidRDefault="00564230" w:rsidP="002C0A21">
            <w:r>
              <w:t>od 91 do 180 dni</w:t>
            </w:r>
          </w:p>
        </w:tc>
        <w:tc>
          <w:tcPr>
            <w:tcW w:w="500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01479B83" w14:textId="027F240D" w:rsidR="00564230" w:rsidRPr="001A1C8E" w:rsidRDefault="00564230" w:rsidP="002C0A21">
            <w:r w:rsidRPr="00F0073C">
              <w:rPr>
                <w:color w:val="FF0000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0073C">
              <w:rPr>
                <w:color w:val="FF0000"/>
              </w:rPr>
              <w:instrText xml:space="preserve"> FORMTEXT </w:instrText>
            </w:r>
            <w:r w:rsidRPr="00F0073C">
              <w:rPr>
                <w:color w:val="FF0000"/>
              </w:rPr>
            </w:r>
            <w:r w:rsidRPr="00F0073C">
              <w:rPr>
                <w:color w:val="FF0000"/>
              </w:rPr>
              <w:fldChar w:fldCharType="separate"/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color w:val="FF0000"/>
              </w:rPr>
              <w:fldChar w:fldCharType="end"/>
            </w:r>
          </w:p>
        </w:tc>
        <w:tc>
          <w:tcPr>
            <w:tcW w:w="119" w:type="pct"/>
            <w:gridSpan w:val="5"/>
            <w:tcBorders>
              <w:left w:val="single" w:sz="2" w:space="0" w:color="002060"/>
            </w:tcBorders>
          </w:tcPr>
          <w:p w14:paraId="3325B214" w14:textId="77777777" w:rsidR="00564230" w:rsidRPr="001A1C8E" w:rsidRDefault="00564230" w:rsidP="002C0A21"/>
        </w:tc>
        <w:tc>
          <w:tcPr>
            <w:tcW w:w="639" w:type="pct"/>
            <w:gridSpan w:val="19"/>
            <w:tcBorders>
              <w:right w:val="single" w:sz="2" w:space="0" w:color="002060"/>
            </w:tcBorders>
          </w:tcPr>
          <w:p w14:paraId="259BE4E0" w14:textId="6AF512AA" w:rsidR="00564230" w:rsidRPr="001A1C8E" w:rsidRDefault="00564230" w:rsidP="002C0A21">
            <w:r>
              <w:t>o ponad 180 dni</w:t>
            </w:r>
          </w:p>
        </w:tc>
        <w:tc>
          <w:tcPr>
            <w:tcW w:w="824" w:type="pct"/>
            <w:gridSpan w:val="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2352C1E8" w14:textId="2ACD6E74" w:rsidR="00564230" w:rsidRPr="001A1C8E" w:rsidRDefault="00707F36" w:rsidP="002C0A21">
            <w:r w:rsidRPr="00F0073C">
              <w:rPr>
                <w:color w:val="FF0000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0073C">
              <w:rPr>
                <w:color w:val="FF0000"/>
              </w:rPr>
              <w:instrText xml:space="preserve"> FORMTEXT </w:instrText>
            </w:r>
            <w:r w:rsidRPr="00F0073C">
              <w:rPr>
                <w:color w:val="FF0000"/>
              </w:rPr>
            </w:r>
            <w:r w:rsidRPr="00F0073C">
              <w:rPr>
                <w:color w:val="FF0000"/>
              </w:rPr>
              <w:fldChar w:fldCharType="separate"/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color w:val="FF0000"/>
              </w:rPr>
              <w:fldChar w:fldCharType="end"/>
            </w:r>
          </w:p>
        </w:tc>
      </w:tr>
      <w:tr w:rsidR="0080277C" w:rsidRPr="008A76F2" w14:paraId="61752008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1B9FEDDE" w14:textId="77777777" w:rsidR="001A1C8E" w:rsidRPr="00564230" w:rsidRDefault="001A1C8E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78D2F82F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57495391" w14:textId="6ABDFC0C" w:rsidR="00302850" w:rsidRPr="008558AF" w:rsidRDefault="008558AF" w:rsidP="002C0A21">
            <w:pPr>
              <w:rPr>
                <w:sz w:val="16"/>
                <w:szCs w:val="16"/>
              </w:rPr>
            </w:pPr>
            <w:r w:rsidRPr="008558AF">
              <w:rPr>
                <w:sz w:val="16"/>
                <w:szCs w:val="16"/>
              </w:rPr>
              <w:t>2)</w:t>
            </w:r>
          </w:p>
        </w:tc>
        <w:tc>
          <w:tcPr>
            <w:tcW w:w="564" w:type="pct"/>
            <w:gridSpan w:val="10"/>
            <w:tcBorders>
              <w:right w:val="single" w:sz="2" w:space="0" w:color="002060"/>
            </w:tcBorders>
            <w:vAlign w:val="center"/>
          </w:tcPr>
          <w:p w14:paraId="3962DB73" w14:textId="2BDDAB9C" w:rsidR="00302850" w:rsidRPr="001A1C8E" w:rsidRDefault="00302850" w:rsidP="00386F96">
            <w:r>
              <w:t>należności</w:t>
            </w:r>
          </w:p>
        </w:tc>
        <w:tc>
          <w:tcPr>
            <w:tcW w:w="746" w:type="pct"/>
            <w:gridSpan w:val="2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auto"/>
            </w:tcBorders>
            <w:vAlign w:val="center"/>
          </w:tcPr>
          <w:p w14:paraId="09F1B3AD" w14:textId="65F277F6" w:rsidR="00302850" w:rsidRPr="001A1C8E" w:rsidRDefault="00302850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484" w:type="pct"/>
            <w:gridSpan w:val="48"/>
            <w:tcBorders>
              <w:left w:val="single" w:sz="2" w:space="0" w:color="auto"/>
            </w:tcBorders>
            <w:vAlign w:val="center"/>
          </w:tcPr>
          <w:p w14:paraId="506ABDD6" w14:textId="200CF1B4" w:rsidR="00302850" w:rsidRPr="001A1C8E" w:rsidRDefault="00302850" w:rsidP="003927B3">
            <w:pPr>
              <w:jc w:val="right"/>
            </w:pPr>
            <w:r>
              <w:t>w tym przeterminowane o ponad 180 dni</w:t>
            </w:r>
          </w:p>
        </w:tc>
        <w:tc>
          <w:tcPr>
            <w:tcW w:w="107" w:type="pct"/>
            <w:gridSpan w:val="6"/>
            <w:tcBorders>
              <w:right w:val="single" w:sz="2" w:space="0" w:color="002060"/>
            </w:tcBorders>
            <w:vAlign w:val="center"/>
          </w:tcPr>
          <w:p w14:paraId="2A01A30B" w14:textId="77777777" w:rsidR="00302850" w:rsidRPr="001A1C8E" w:rsidRDefault="00302850" w:rsidP="002C0A21"/>
        </w:tc>
        <w:tc>
          <w:tcPr>
            <w:tcW w:w="1908" w:type="pct"/>
            <w:gridSpan w:val="3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AAEA3E9" w14:textId="5FA75B1F" w:rsidR="00302850" w:rsidRPr="001A1C8E" w:rsidRDefault="00302850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77B3F216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3BA65913" w14:textId="77777777" w:rsidR="00564230" w:rsidRPr="00834403" w:rsidRDefault="00564230" w:rsidP="002C0A21">
            <w:pPr>
              <w:rPr>
                <w:sz w:val="3"/>
                <w:szCs w:val="3"/>
              </w:rPr>
            </w:pPr>
          </w:p>
        </w:tc>
      </w:tr>
      <w:tr w:rsidR="0080277C" w:rsidRPr="008A76F2" w14:paraId="63342795" w14:textId="77777777" w:rsidTr="006258D2">
        <w:trPr>
          <w:gridBefore w:val="1"/>
          <w:gridAfter w:val="1"/>
          <w:trHeight w:val="255"/>
        </w:trPr>
        <w:tc>
          <w:tcPr>
            <w:tcW w:w="4997" w:type="pct"/>
            <w:gridSpan w:val="126"/>
            <w:vAlign w:val="center"/>
          </w:tcPr>
          <w:p w14:paraId="3B2A5CBA" w14:textId="67F6F30F" w:rsidR="00834403" w:rsidRPr="001A1C8E" w:rsidRDefault="00834403" w:rsidP="002C0A21">
            <w:r>
              <w:t>W przypadku przeterminowań powyżej 180 dni należy podać przyczyny ich występowania</w:t>
            </w:r>
          </w:p>
        </w:tc>
      </w:tr>
      <w:tr w:rsidR="0080277C" w:rsidRPr="008A76F2" w14:paraId="7A0A1E8B" w14:textId="77777777" w:rsidTr="006258D2">
        <w:trPr>
          <w:gridBefore w:val="1"/>
          <w:gridAfter w:val="1"/>
        </w:trPr>
        <w:tc>
          <w:tcPr>
            <w:tcW w:w="4997" w:type="pct"/>
            <w:gridSpan w:val="126"/>
            <w:tcBorders>
              <w:bottom w:val="single" w:sz="2" w:space="0" w:color="002060"/>
            </w:tcBorders>
          </w:tcPr>
          <w:p w14:paraId="7FF52144" w14:textId="77777777" w:rsidR="00834403" w:rsidRPr="00834403" w:rsidRDefault="00834403" w:rsidP="002C0A21">
            <w:pPr>
              <w:rPr>
                <w:sz w:val="3"/>
                <w:szCs w:val="3"/>
              </w:rPr>
            </w:pPr>
          </w:p>
        </w:tc>
      </w:tr>
      <w:tr w:rsidR="0080277C" w:rsidRPr="008A76F2" w14:paraId="1AE8DB4B" w14:textId="77777777" w:rsidTr="006258D2">
        <w:trPr>
          <w:gridBefore w:val="1"/>
          <w:gridAfter w:val="1"/>
          <w:trHeight w:val="255"/>
        </w:trPr>
        <w:tc>
          <w:tcPr>
            <w:tcW w:w="4997" w:type="pct"/>
            <w:gridSpan w:val="1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571D443" w14:textId="5B15AED3" w:rsidR="00834403" w:rsidRPr="001A1C8E" w:rsidRDefault="00834403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612018E4" w14:textId="77777777" w:rsidTr="006258D2">
        <w:trPr>
          <w:gridBefore w:val="1"/>
          <w:gridAfter w:val="1"/>
        </w:trPr>
        <w:tc>
          <w:tcPr>
            <w:tcW w:w="4997" w:type="pct"/>
            <w:gridSpan w:val="126"/>
            <w:tcBorders>
              <w:top w:val="single" w:sz="2" w:space="0" w:color="002060"/>
            </w:tcBorders>
          </w:tcPr>
          <w:p w14:paraId="5FE7F7F3" w14:textId="77777777" w:rsidR="002C0A21" w:rsidRPr="008E7951" w:rsidRDefault="002C0A2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0EB9B4B2" w14:textId="77777777" w:rsidTr="00A90B0D">
        <w:trPr>
          <w:gridBefore w:val="1"/>
          <w:gridAfter w:val="1"/>
        </w:trPr>
        <w:tc>
          <w:tcPr>
            <w:tcW w:w="188" w:type="pct"/>
            <w:gridSpan w:val="4"/>
          </w:tcPr>
          <w:p w14:paraId="7599FAC9" w14:textId="5FA63B0B" w:rsidR="00D76671" w:rsidRPr="00D76671" w:rsidRDefault="00D76671" w:rsidP="002C0A21">
            <w:pPr>
              <w:rPr>
                <w:b/>
                <w:bCs/>
              </w:rPr>
            </w:pPr>
            <w:r w:rsidRPr="00D76671">
              <w:rPr>
                <w:b/>
                <w:bCs/>
              </w:rPr>
              <w:t>12.</w:t>
            </w:r>
          </w:p>
        </w:tc>
        <w:tc>
          <w:tcPr>
            <w:tcW w:w="4809" w:type="pct"/>
            <w:gridSpan w:val="122"/>
          </w:tcPr>
          <w:p w14:paraId="530F5842" w14:textId="1196651B" w:rsidR="00D76671" w:rsidRPr="00C331AE" w:rsidRDefault="00D76671" w:rsidP="002C0A21">
            <w:r w:rsidRPr="002634BF">
              <w:rPr>
                <w:b/>
              </w:rPr>
              <w:t>Lista kluczowych kontraktów wykonywanych w chwili obecnej</w:t>
            </w:r>
          </w:p>
        </w:tc>
      </w:tr>
      <w:tr w:rsidR="0080277C" w:rsidRPr="008A76F2" w14:paraId="2BA35DA4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46AE669D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4B0D5757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6D7F8B0" w14:textId="06B353E7" w:rsidR="00D76671" w:rsidRPr="00D76671" w:rsidRDefault="00D76671" w:rsidP="002C0A21">
            <w:pPr>
              <w:rPr>
                <w:sz w:val="16"/>
                <w:szCs w:val="16"/>
              </w:rPr>
            </w:pPr>
            <w:bookmarkStart w:id="1" w:name="_Hlk225698000"/>
            <w:r w:rsidRPr="00D76671">
              <w:rPr>
                <w:sz w:val="16"/>
                <w:szCs w:val="16"/>
              </w:rPr>
              <w:t>1)</w:t>
            </w:r>
          </w:p>
        </w:tc>
        <w:tc>
          <w:tcPr>
            <w:tcW w:w="864" w:type="pct"/>
            <w:gridSpan w:val="19"/>
            <w:tcBorders>
              <w:right w:val="single" w:sz="4" w:space="0" w:color="002060"/>
            </w:tcBorders>
            <w:vAlign w:val="center"/>
          </w:tcPr>
          <w:p w14:paraId="61B4FECA" w14:textId="56A2D46E" w:rsidR="00D76671" w:rsidRPr="00C331AE" w:rsidRDefault="00D76671" w:rsidP="002C0A21">
            <w:r w:rsidRPr="00E21995">
              <w:t>Zamawiający</w:t>
            </w:r>
          </w:p>
        </w:tc>
        <w:tc>
          <w:tcPr>
            <w:tcW w:w="3945" w:type="pct"/>
            <w:gridSpan w:val="10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7DED7E5" w14:textId="4DA65B08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bookmarkEnd w:id="1"/>
      <w:tr w:rsidR="0080277C" w:rsidRPr="008A76F2" w14:paraId="3E9A3899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7975FDE5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092D2C9A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042A4F3D" w14:textId="5C96CFFB" w:rsidR="00D76671" w:rsidRPr="00D76671" w:rsidRDefault="00D76671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2)</w:t>
            </w:r>
          </w:p>
        </w:tc>
        <w:tc>
          <w:tcPr>
            <w:tcW w:w="864" w:type="pct"/>
            <w:gridSpan w:val="19"/>
            <w:tcBorders>
              <w:right w:val="single" w:sz="4" w:space="0" w:color="002060"/>
            </w:tcBorders>
            <w:vAlign w:val="center"/>
          </w:tcPr>
          <w:p w14:paraId="4F45C0DF" w14:textId="2A82AEF4" w:rsidR="00D76671" w:rsidRPr="00C331AE" w:rsidRDefault="00D76671" w:rsidP="002C0A21">
            <w:r w:rsidRPr="00E21995">
              <w:t>Przedmiot kontraktu</w:t>
            </w:r>
          </w:p>
        </w:tc>
        <w:tc>
          <w:tcPr>
            <w:tcW w:w="3945" w:type="pct"/>
            <w:gridSpan w:val="10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DCCE9AC" w14:textId="01FF2B42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29420B4F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27B6C220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58F18A61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D0F7753" w14:textId="2C3AE27B" w:rsidR="00D76671" w:rsidRPr="00D76671" w:rsidRDefault="00D76671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3)</w:t>
            </w:r>
          </w:p>
        </w:tc>
        <w:tc>
          <w:tcPr>
            <w:tcW w:w="864" w:type="pct"/>
            <w:gridSpan w:val="19"/>
            <w:tcBorders>
              <w:right w:val="single" w:sz="4" w:space="0" w:color="002060"/>
            </w:tcBorders>
            <w:vAlign w:val="center"/>
          </w:tcPr>
          <w:p w14:paraId="56FF41A4" w14:textId="2F447EA4" w:rsidR="00D76671" w:rsidRPr="00C331AE" w:rsidRDefault="00D76671" w:rsidP="002C0A21">
            <w:r w:rsidRPr="008A76F2">
              <w:t>Wartość brutto, waluta</w:t>
            </w:r>
          </w:p>
        </w:tc>
        <w:tc>
          <w:tcPr>
            <w:tcW w:w="3945" w:type="pct"/>
            <w:gridSpan w:val="10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C5D7B7" w14:textId="352B454A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33244B36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251F0C36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779FE1D1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2DA40135" w14:textId="75EABF02" w:rsidR="00CF040E" w:rsidRPr="006258D2" w:rsidRDefault="00CF040E" w:rsidP="002C0A21">
            <w:pPr>
              <w:rPr>
                <w:sz w:val="16"/>
                <w:szCs w:val="16"/>
              </w:rPr>
            </w:pPr>
            <w:r w:rsidRPr="006258D2">
              <w:rPr>
                <w:sz w:val="16"/>
                <w:szCs w:val="16"/>
              </w:rPr>
              <w:t>4)</w:t>
            </w:r>
          </w:p>
        </w:tc>
        <w:tc>
          <w:tcPr>
            <w:tcW w:w="2406" w:type="pct"/>
            <w:gridSpan w:val="65"/>
            <w:tcBorders>
              <w:right w:val="single" w:sz="2" w:space="0" w:color="002060"/>
            </w:tcBorders>
            <w:vAlign w:val="center"/>
          </w:tcPr>
          <w:p w14:paraId="2619F603" w14:textId="4D1BCA8A" w:rsidR="00CF040E" w:rsidRPr="006258D2" w:rsidRDefault="00CF040E" w:rsidP="002C0A21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403" w:type="pct"/>
            <w:gridSpan w:val="5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DA68095" w14:textId="07799AF7" w:rsidR="00CF040E" w:rsidRPr="006258D2" w:rsidRDefault="00CF040E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1334F7D2" w14:textId="77777777" w:rsidTr="005E571D">
        <w:trPr>
          <w:gridBefore w:val="1"/>
          <w:gridAfter w:val="1"/>
        </w:trPr>
        <w:tc>
          <w:tcPr>
            <w:tcW w:w="4997" w:type="pct"/>
            <w:gridSpan w:val="126"/>
            <w:tcBorders>
              <w:right w:val="single" w:sz="2" w:space="0" w:color="002060"/>
            </w:tcBorders>
          </w:tcPr>
          <w:p w14:paraId="3D697EDF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0AA72E6F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3C29E7CC" w14:textId="1FD723BF" w:rsidR="007B3B0A" w:rsidRPr="00D76671" w:rsidRDefault="007B3B0A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5)</w:t>
            </w:r>
          </w:p>
        </w:tc>
        <w:tc>
          <w:tcPr>
            <w:tcW w:w="1052" w:type="pct"/>
            <w:gridSpan w:val="23"/>
            <w:tcBorders>
              <w:right w:val="single" w:sz="4" w:space="0" w:color="002060"/>
            </w:tcBorders>
            <w:vAlign w:val="center"/>
          </w:tcPr>
          <w:p w14:paraId="05BEC169" w14:textId="018B7B21" w:rsidR="007B3B0A" w:rsidRPr="00C331AE" w:rsidRDefault="007B3B0A" w:rsidP="002C0A21">
            <w:r w:rsidRPr="00587D3E">
              <w:t>Okres realizacji</w:t>
            </w:r>
          </w:p>
        </w:tc>
        <w:tc>
          <w:tcPr>
            <w:tcW w:w="3757" w:type="pct"/>
            <w:gridSpan w:val="9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445F3D0" w14:textId="72F1373D" w:rsidR="007B3B0A" w:rsidRPr="00C331AE" w:rsidRDefault="007B3B0A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64C9E081" w14:textId="77777777" w:rsidTr="006258D2">
        <w:trPr>
          <w:gridBefore w:val="1"/>
          <w:gridAfter w:val="1"/>
        </w:trPr>
        <w:tc>
          <w:tcPr>
            <w:tcW w:w="4997" w:type="pct"/>
            <w:gridSpan w:val="126"/>
          </w:tcPr>
          <w:p w14:paraId="6C6B207A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2E2A6B" w:rsidRPr="008A76F2" w14:paraId="1FF9F019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52CADC0E" w14:textId="5D7FCB12" w:rsidR="00CF040E" w:rsidRPr="00CF040E" w:rsidRDefault="00CF040E" w:rsidP="002C0A21">
            <w:pPr>
              <w:rPr>
                <w:sz w:val="16"/>
                <w:szCs w:val="16"/>
              </w:rPr>
            </w:pPr>
            <w:r w:rsidRPr="00CF040E">
              <w:rPr>
                <w:sz w:val="16"/>
                <w:szCs w:val="16"/>
              </w:rPr>
              <w:t>6)</w:t>
            </w:r>
          </w:p>
        </w:tc>
        <w:tc>
          <w:tcPr>
            <w:tcW w:w="1243" w:type="pct"/>
            <w:gridSpan w:val="29"/>
            <w:tcBorders>
              <w:right w:val="single" w:sz="2" w:space="0" w:color="002060"/>
            </w:tcBorders>
            <w:vAlign w:val="center"/>
          </w:tcPr>
          <w:p w14:paraId="1ECF9CC1" w14:textId="37E606CE" w:rsidR="00CF040E" w:rsidRPr="00CF040E" w:rsidRDefault="00CF040E" w:rsidP="002C0A21">
            <w:r>
              <w:t>Procentowy s</w:t>
            </w:r>
            <w:r w:rsidRPr="00795646">
              <w:t>topień realizacji</w:t>
            </w:r>
          </w:p>
        </w:tc>
        <w:tc>
          <w:tcPr>
            <w:tcW w:w="3566" w:type="pct"/>
            <w:gridSpan w:val="9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41882B82" w14:textId="6886DFDF" w:rsidR="00CF040E" w:rsidRPr="00CF040E" w:rsidRDefault="00CF040E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34694CCE" w14:textId="77777777" w:rsidTr="00CF040E">
        <w:trPr>
          <w:gridBefore w:val="1"/>
          <w:gridAfter w:val="1"/>
        </w:trPr>
        <w:tc>
          <w:tcPr>
            <w:tcW w:w="4997" w:type="pct"/>
            <w:gridSpan w:val="126"/>
            <w:tcBorders>
              <w:right w:val="single" w:sz="4" w:space="0" w:color="002060"/>
            </w:tcBorders>
          </w:tcPr>
          <w:p w14:paraId="4160AA12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62F5FDE5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3685EAB3" w14:textId="72600EEC" w:rsidR="00CF040E" w:rsidRPr="00CF040E" w:rsidRDefault="00CF040E" w:rsidP="002C0A21">
            <w:pPr>
              <w:rPr>
                <w:sz w:val="16"/>
                <w:szCs w:val="16"/>
              </w:rPr>
            </w:pPr>
            <w:r w:rsidRPr="00CF040E">
              <w:rPr>
                <w:sz w:val="16"/>
                <w:szCs w:val="16"/>
              </w:rPr>
              <w:t>7)</w:t>
            </w:r>
          </w:p>
        </w:tc>
        <w:tc>
          <w:tcPr>
            <w:tcW w:w="2807" w:type="pct"/>
            <w:gridSpan w:val="79"/>
            <w:tcBorders>
              <w:left w:val="nil"/>
              <w:right w:val="single" w:sz="2" w:space="0" w:color="002060"/>
            </w:tcBorders>
            <w:vAlign w:val="center"/>
          </w:tcPr>
          <w:p w14:paraId="3AB6AF8B" w14:textId="114466EB" w:rsidR="00CF040E" w:rsidRPr="00CF040E" w:rsidRDefault="00CF040E" w:rsidP="002C0A21">
            <w:r w:rsidRPr="005A4610">
              <w:t>Przewidziana wartość do zafakturowania w bieżącym roku kalendarzowym</w:t>
            </w:r>
          </w:p>
        </w:tc>
        <w:tc>
          <w:tcPr>
            <w:tcW w:w="2002" w:type="pct"/>
            <w:gridSpan w:val="4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2A15991" w14:textId="7B876B04" w:rsidR="00CF040E" w:rsidRPr="00CF040E" w:rsidRDefault="00CF040E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457BD37A" w14:textId="77777777" w:rsidTr="00CF040E">
        <w:trPr>
          <w:gridBefore w:val="1"/>
          <w:gridAfter w:val="1"/>
        </w:trPr>
        <w:tc>
          <w:tcPr>
            <w:tcW w:w="4997" w:type="pct"/>
            <w:gridSpan w:val="126"/>
          </w:tcPr>
          <w:p w14:paraId="2EF343C6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ED12D1" w:rsidRPr="008A76F2" w14:paraId="0F7A9A4F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2E2E2BCA" w14:textId="0072C624" w:rsidR="00BC269D" w:rsidRPr="00BC269D" w:rsidRDefault="00BC269D" w:rsidP="002C0A21">
            <w:pPr>
              <w:rPr>
                <w:sz w:val="16"/>
                <w:szCs w:val="16"/>
              </w:rPr>
            </w:pPr>
            <w:r w:rsidRPr="00BC269D">
              <w:rPr>
                <w:sz w:val="16"/>
                <w:szCs w:val="16"/>
              </w:rPr>
              <w:t>8)</w:t>
            </w:r>
          </w:p>
        </w:tc>
        <w:tc>
          <w:tcPr>
            <w:tcW w:w="2094" w:type="pct"/>
            <w:gridSpan w:val="55"/>
            <w:tcBorders>
              <w:right w:val="single" w:sz="2" w:space="0" w:color="002060"/>
            </w:tcBorders>
            <w:vAlign w:val="center"/>
          </w:tcPr>
          <w:p w14:paraId="237DEDB5" w14:textId="434CDFA4" w:rsidR="00BC269D" w:rsidRPr="00C331AE" w:rsidRDefault="00BC269D" w:rsidP="002C0A21">
            <w:r w:rsidRPr="00266A8D">
              <w:t>Informacje o zagrożeniach/opóźnieniach</w:t>
            </w:r>
            <w:r>
              <w:t>, ujemna marża</w:t>
            </w:r>
          </w:p>
        </w:tc>
        <w:tc>
          <w:tcPr>
            <w:tcW w:w="2716" w:type="pct"/>
            <w:gridSpan w:val="6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BF20A1B" w14:textId="446E3BFA" w:rsidR="00BC269D" w:rsidRPr="00C331AE" w:rsidRDefault="00BC269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F3632" w14:paraId="2897947C" w14:textId="77777777" w:rsidTr="00CF040E">
        <w:trPr>
          <w:gridBefore w:val="1"/>
          <w:gridAfter w:val="1"/>
        </w:trPr>
        <w:tc>
          <w:tcPr>
            <w:tcW w:w="4997" w:type="pct"/>
            <w:gridSpan w:val="126"/>
          </w:tcPr>
          <w:p w14:paraId="28859AFD" w14:textId="77777777" w:rsidR="00D76671" w:rsidRPr="008F3632" w:rsidRDefault="00D76671" w:rsidP="002C0A21">
            <w:pPr>
              <w:rPr>
                <w:sz w:val="12"/>
                <w:szCs w:val="12"/>
              </w:rPr>
            </w:pPr>
          </w:p>
        </w:tc>
      </w:tr>
      <w:tr w:rsidR="00A90B0D" w:rsidRPr="008A76F2" w14:paraId="3C06AE53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25FDCC20" w14:textId="17D3646D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1)</w:t>
            </w:r>
          </w:p>
        </w:tc>
        <w:tc>
          <w:tcPr>
            <w:tcW w:w="876" w:type="pct"/>
            <w:gridSpan w:val="22"/>
            <w:tcBorders>
              <w:right w:val="single" w:sz="4" w:space="0" w:color="002060"/>
            </w:tcBorders>
            <w:vAlign w:val="center"/>
          </w:tcPr>
          <w:p w14:paraId="1441B196" w14:textId="4B2FF87F" w:rsidR="000866AD" w:rsidRPr="00C331AE" w:rsidRDefault="000866AD" w:rsidP="002C0A21">
            <w:r w:rsidRPr="00E21995">
              <w:t>Zamawiający</w:t>
            </w:r>
          </w:p>
        </w:tc>
        <w:tc>
          <w:tcPr>
            <w:tcW w:w="3933" w:type="pct"/>
            <w:gridSpan w:val="10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E41592B" w14:textId="41245921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5B12836A" w14:textId="77777777" w:rsidTr="00CF040E">
        <w:trPr>
          <w:gridBefore w:val="1"/>
          <w:gridAfter w:val="1"/>
        </w:trPr>
        <w:tc>
          <w:tcPr>
            <w:tcW w:w="4997" w:type="pct"/>
            <w:gridSpan w:val="126"/>
          </w:tcPr>
          <w:p w14:paraId="126C2D4C" w14:textId="77777777" w:rsidR="00D76671" w:rsidRPr="00C3584C" w:rsidRDefault="00D76671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5AD99591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7FFAD7E" w14:textId="2612CFD3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2)</w:t>
            </w:r>
          </w:p>
        </w:tc>
        <w:tc>
          <w:tcPr>
            <w:tcW w:w="876" w:type="pct"/>
            <w:gridSpan w:val="22"/>
            <w:tcBorders>
              <w:right w:val="single" w:sz="4" w:space="0" w:color="002060"/>
            </w:tcBorders>
            <w:vAlign w:val="center"/>
          </w:tcPr>
          <w:p w14:paraId="430059C7" w14:textId="19886DAA" w:rsidR="000866AD" w:rsidRPr="00C331AE" w:rsidRDefault="000866AD" w:rsidP="002C0A21">
            <w:r w:rsidRPr="00E21995">
              <w:t>Przedmiot kontraktu</w:t>
            </w:r>
          </w:p>
        </w:tc>
        <w:tc>
          <w:tcPr>
            <w:tcW w:w="3933" w:type="pct"/>
            <w:gridSpan w:val="10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806E05A" w14:textId="2A7C23D3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66C9FB0F" w14:textId="77777777" w:rsidTr="00CF040E">
        <w:trPr>
          <w:gridBefore w:val="1"/>
          <w:gridAfter w:val="1"/>
        </w:trPr>
        <w:tc>
          <w:tcPr>
            <w:tcW w:w="4997" w:type="pct"/>
            <w:gridSpan w:val="126"/>
          </w:tcPr>
          <w:p w14:paraId="3AB9038D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64E7E7D0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056E9612" w14:textId="4BF3FADA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3)</w:t>
            </w:r>
          </w:p>
        </w:tc>
        <w:tc>
          <w:tcPr>
            <w:tcW w:w="876" w:type="pct"/>
            <w:gridSpan w:val="22"/>
            <w:tcBorders>
              <w:right w:val="single" w:sz="4" w:space="0" w:color="002060"/>
            </w:tcBorders>
            <w:vAlign w:val="center"/>
          </w:tcPr>
          <w:p w14:paraId="06CAD998" w14:textId="06702EEB" w:rsidR="000866AD" w:rsidRPr="00C331AE" w:rsidRDefault="000866AD" w:rsidP="002C0A21">
            <w:r w:rsidRPr="008A76F2">
              <w:t>Wartość brutto, waluta</w:t>
            </w:r>
          </w:p>
        </w:tc>
        <w:tc>
          <w:tcPr>
            <w:tcW w:w="3933" w:type="pct"/>
            <w:gridSpan w:val="10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5518F01" w14:textId="77773183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7341FCCB" w14:textId="77777777" w:rsidTr="00CF040E">
        <w:trPr>
          <w:gridBefore w:val="1"/>
          <w:gridAfter w:val="1"/>
        </w:trPr>
        <w:tc>
          <w:tcPr>
            <w:tcW w:w="4997" w:type="pct"/>
            <w:gridSpan w:val="126"/>
          </w:tcPr>
          <w:p w14:paraId="4C7D0552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565CA0C3" w14:textId="77777777" w:rsidTr="002E2A6B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07E99C79" w14:textId="64C5F637" w:rsidR="00A862E2" w:rsidRPr="00CF040E" w:rsidRDefault="00A862E2" w:rsidP="002C0A21">
            <w:pPr>
              <w:rPr>
                <w:sz w:val="16"/>
                <w:szCs w:val="16"/>
              </w:rPr>
            </w:pPr>
            <w:r w:rsidRPr="00CF040E">
              <w:rPr>
                <w:sz w:val="16"/>
                <w:szCs w:val="16"/>
              </w:rPr>
              <w:t>4)</w:t>
            </w:r>
          </w:p>
        </w:tc>
        <w:tc>
          <w:tcPr>
            <w:tcW w:w="2422" w:type="pct"/>
            <w:gridSpan w:val="66"/>
            <w:tcBorders>
              <w:right w:val="single" w:sz="2" w:space="0" w:color="002060"/>
            </w:tcBorders>
            <w:vAlign w:val="center"/>
          </w:tcPr>
          <w:p w14:paraId="270F0B8A" w14:textId="3E35EBBC" w:rsidR="00A862E2" w:rsidRPr="00CF040E" w:rsidRDefault="00A862E2" w:rsidP="002C0A21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387" w:type="pct"/>
            <w:gridSpan w:val="5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0A5DEAE" w14:textId="59C2D290" w:rsidR="00A862E2" w:rsidRPr="00CF040E" w:rsidRDefault="00A862E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5622642C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7E56770F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712985EC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44027B4C" w14:textId="76F14A2F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5)</w:t>
            </w:r>
          </w:p>
        </w:tc>
        <w:tc>
          <w:tcPr>
            <w:tcW w:w="1108" w:type="pct"/>
            <w:gridSpan w:val="25"/>
            <w:tcBorders>
              <w:right w:val="single" w:sz="4" w:space="0" w:color="002060"/>
            </w:tcBorders>
            <w:vAlign w:val="center"/>
          </w:tcPr>
          <w:p w14:paraId="41BC5C35" w14:textId="613EF16E" w:rsidR="000866AD" w:rsidRPr="00C331AE" w:rsidRDefault="000866AD" w:rsidP="002C0A21">
            <w:r w:rsidRPr="00587D3E">
              <w:t>Okres realizacji</w:t>
            </w:r>
          </w:p>
        </w:tc>
        <w:tc>
          <w:tcPr>
            <w:tcW w:w="3701" w:type="pct"/>
            <w:gridSpan w:val="9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68BEDAA" w14:textId="26E807EE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14C97BE5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62D15C29" w14:textId="77777777" w:rsidR="00C3584C" w:rsidRPr="002A63FA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55B6EFB4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481BEE6" w14:textId="25592E19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6)</w:t>
            </w:r>
          </w:p>
        </w:tc>
        <w:tc>
          <w:tcPr>
            <w:tcW w:w="1108" w:type="pct"/>
            <w:gridSpan w:val="25"/>
            <w:tcBorders>
              <w:right w:val="single" w:sz="4" w:space="0" w:color="002060"/>
            </w:tcBorders>
            <w:vAlign w:val="center"/>
          </w:tcPr>
          <w:p w14:paraId="4DBC108F" w14:textId="205B4EAE" w:rsidR="000866AD" w:rsidRPr="00C331AE" w:rsidRDefault="000866AD" w:rsidP="002C0A21">
            <w:r>
              <w:t>Procentowy s</w:t>
            </w:r>
            <w:r w:rsidRPr="00795646">
              <w:t>topień realizacji</w:t>
            </w:r>
          </w:p>
        </w:tc>
        <w:tc>
          <w:tcPr>
            <w:tcW w:w="3701" w:type="pct"/>
            <w:gridSpan w:val="9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F06DF72" w14:textId="2E84EE68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377317FA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1177AEA1" w14:textId="77777777" w:rsidR="00C3584C" w:rsidRPr="002A63FA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1F1593B5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0612479F" w14:textId="7A9C5702" w:rsidR="00A862E2" w:rsidRPr="00A862E2" w:rsidRDefault="00A862E2" w:rsidP="002C0A21">
            <w:pPr>
              <w:rPr>
                <w:sz w:val="16"/>
                <w:szCs w:val="16"/>
              </w:rPr>
            </w:pPr>
            <w:r w:rsidRPr="00A862E2">
              <w:rPr>
                <w:sz w:val="16"/>
                <w:szCs w:val="16"/>
              </w:rPr>
              <w:t>7)</w:t>
            </w:r>
          </w:p>
        </w:tc>
        <w:tc>
          <w:tcPr>
            <w:tcW w:w="2819" w:type="pct"/>
            <w:gridSpan w:val="80"/>
            <w:tcBorders>
              <w:right w:val="single" w:sz="2" w:space="0" w:color="002060"/>
            </w:tcBorders>
            <w:vAlign w:val="center"/>
          </w:tcPr>
          <w:p w14:paraId="7929C5AE" w14:textId="40BB3173" w:rsidR="00A862E2" w:rsidRPr="00A862E2" w:rsidRDefault="00A862E2" w:rsidP="002C0A21">
            <w:r w:rsidRPr="005A4610">
              <w:t>Przewidziana wartość do zafakturowania w bieżącym roku kalendarzowym</w:t>
            </w:r>
          </w:p>
        </w:tc>
        <w:tc>
          <w:tcPr>
            <w:tcW w:w="1990" w:type="pct"/>
            <w:gridSpan w:val="4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F15B6E1" w14:textId="22E1F27B" w:rsidR="00A862E2" w:rsidRPr="00A862E2" w:rsidRDefault="005E571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A862E2" w:rsidRPr="008A76F2" w14:paraId="3EDCBE10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6595CCC0" w14:textId="77777777" w:rsidR="00A862E2" w:rsidRPr="002A63FA" w:rsidRDefault="00A862E2" w:rsidP="002C0A21">
            <w:pPr>
              <w:rPr>
                <w:sz w:val="3"/>
                <w:szCs w:val="3"/>
              </w:rPr>
            </w:pPr>
          </w:p>
        </w:tc>
      </w:tr>
      <w:tr w:rsidR="00ED12D1" w:rsidRPr="008A76F2" w14:paraId="33E4C5CB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B838106" w14:textId="7EB11196" w:rsidR="004D5652" w:rsidRPr="004D5652" w:rsidRDefault="004D5652" w:rsidP="002C0A21">
            <w:pPr>
              <w:rPr>
                <w:sz w:val="16"/>
                <w:szCs w:val="16"/>
              </w:rPr>
            </w:pPr>
            <w:r w:rsidRPr="004D5652">
              <w:rPr>
                <w:sz w:val="16"/>
                <w:szCs w:val="16"/>
              </w:rPr>
              <w:t>8)</w:t>
            </w:r>
          </w:p>
        </w:tc>
        <w:tc>
          <w:tcPr>
            <w:tcW w:w="2102" w:type="pct"/>
            <w:gridSpan w:val="57"/>
            <w:tcBorders>
              <w:right w:val="single" w:sz="2" w:space="0" w:color="002060"/>
            </w:tcBorders>
            <w:vAlign w:val="center"/>
          </w:tcPr>
          <w:p w14:paraId="5E60063E" w14:textId="723C3D02" w:rsidR="004D5652" w:rsidRPr="00C331AE" w:rsidRDefault="004D5652" w:rsidP="002C0A21">
            <w:r w:rsidRPr="00266A8D">
              <w:t>Informacje o zagrożeniach/opóźnieniach</w:t>
            </w:r>
            <w:r>
              <w:t>, ujemna marża</w:t>
            </w:r>
          </w:p>
        </w:tc>
        <w:tc>
          <w:tcPr>
            <w:tcW w:w="2707" w:type="pct"/>
            <w:gridSpan w:val="6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01FED71" w14:textId="3AA19EAB" w:rsidR="004D5652" w:rsidRPr="00C331AE" w:rsidRDefault="004D565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F3632" w14:paraId="34424904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03461FE5" w14:textId="77777777" w:rsidR="00C3584C" w:rsidRPr="008F3632" w:rsidRDefault="00C3584C" w:rsidP="002C0A21">
            <w:pPr>
              <w:rPr>
                <w:sz w:val="12"/>
                <w:szCs w:val="12"/>
              </w:rPr>
            </w:pPr>
          </w:p>
        </w:tc>
      </w:tr>
      <w:tr w:rsidR="00A90B0D" w:rsidRPr="008A76F2" w14:paraId="78375609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28216860" w14:textId="36078888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1)</w:t>
            </w:r>
          </w:p>
        </w:tc>
        <w:tc>
          <w:tcPr>
            <w:tcW w:w="872" w:type="pct"/>
            <w:gridSpan w:val="21"/>
            <w:tcBorders>
              <w:right w:val="single" w:sz="4" w:space="0" w:color="002060"/>
            </w:tcBorders>
            <w:vAlign w:val="center"/>
          </w:tcPr>
          <w:p w14:paraId="62A044C4" w14:textId="2ACDCD9E" w:rsidR="007D708B" w:rsidRPr="00C331AE" w:rsidRDefault="007D708B" w:rsidP="002C0A21">
            <w:r w:rsidRPr="00E21995">
              <w:t>Zamawiający</w:t>
            </w:r>
          </w:p>
        </w:tc>
        <w:tc>
          <w:tcPr>
            <w:tcW w:w="3937" w:type="pct"/>
            <w:gridSpan w:val="10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D509A2B" w14:textId="01F0B9D2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34C6F6E6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4D68490B" w14:textId="77777777" w:rsidR="00214B9A" w:rsidRPr="00214B9A" w:rsidRDefault="00214B9A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78C73E10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42BD8195" w14:textId="58D2DA15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2)</w:t>
            </w:r>
          </w:p>
        </w:tc>
        <w:tc>
          <w:tcPr>
            <w:tcW w:w="872" w:type="pct"/>
            <w:gridSpan w:val="21"/>
            <w:tcBorders>
              <w:right w:val="single" w:sz="4" w:space="0" w:color="002060"/>
            </w:tcBorders>
            <w:vAlign w:val="center"/>
          </w:tcPr>
          <w:p w14:paraId="5E796BA0" w14:textId="7576D98F" w:rsidR="007D708B" w:rsidRPr="00C331AE" w:rsidRDefault="007D708B" w:rsidP="002C0A21">
            <w:r w:rsidRPr="00E21995">
              <w:t>Przedmiot kontraktu</w:t>
            </w:r>
          </w:p>
        </w:tc>
        <w:tc>
          <w:tcPr>
            <w:tcW w:w="3937" w:type="pct"/>
            <w:gridSpan w:val="10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F2A673B" w14:textId="0B155B13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254DA44A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664FFA99" w14:textId="77777777" w:rsidR="00214B9A" w:rsidRPr="00214B9A" w:rsidRDefault="00214B9A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4154213B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61AF1795" w14:textId="5FFF667A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</w:t>
            </w:r>
          </w:p>
        </w:tc>
        <w:tc>
          <w:tcPr>
            <w:tcW w:w="872" w:type="pct"/>
            <w:gridSpan w:val="21"/>
            <w:tcBorders>
              <w:right w:val="single" w:sz="4" w:space="0" w:color="002060"/>
            </w:tcBorders>
            <w:vAlign w:val="center"/>
          </w:tcPr>
          <w:p w14:paraId="180974EB" w14:textId="2273FF62" w:rsidR="007D708B" w:rsidRPr="00C331AE" w:rsidRDefault="007D708B" w:rsidP="002C0A21">
            <w:r w:rsidRPr="008A76F2">
              <w:t>Wartość brutto, waluta</w:t>
            </w:r>
          </w:p>
        </w:tc>
        <w:tc>
          <w:tcPr>
            <w:tcW w:w="3937" w:type="pct"/>
            <w:gridSpan w:val="101"/>
            <w:tcBorders>
              <w:top w:val="single" w:sz="4" w:space="0" w:color="002060"/>
              <w:left w:val="single" w:sz="4" w:space="0" w:color="002060"/>
              <w:bottom w:val="single" w:sz="2" w:space="0" w:color="002060"/>
              <w:right w:val="single" w:sz="4" w:space="0" w:color="002060"/>
            </w:tcBorders>
            <w:vAlign w:val="center"/>
          </w:tcPr>
          <w:p w14:paraId="74D598CF" w14:textId="4D539AB5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72E08442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2DBE26BA" w14:textId="77777777" w:rsidR="00C3584C" w:rsidRPr="00214B9A" w:rsidRDefault="00C3584C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16DD790A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2CDDAAD1" w14:textId="0EEFE710" w:rsidR="00A862E2" w:rsidRPr="00A862E2" w:rsidRDefault="00A862E2" w:rsidP="002C0A21">
            <w:pPr>
              <w:rPr>
                <w:sz w:val="16"/>
                <w:szCs w:val="16"/>
              </w:rPr>
            </w:pPr>
            <w:r w:rsidRPr="00A862E2">
              <w:rPr>
                <w:sz w:val="16"/>
                <w:szCs w:val="16"/>
              </w:rPr>
              <w:t>4)</w:t>
            </w:r>
          </w:p>
        </w:tc>
        <w:tc>
          <w:tcPr>
            <w:tcW w:w="2430" w:type="pct"/>
            <w:gridSpan w:val="67"/>
            <w:tcBorders>
              <w:right w:val="single" w:sz="2" w:space="0" w:color="002060"/>
            </w:tcBorders>
            <w:vAlign w:val="center"/>
          </w:tcPr>
          <w:p w14:paraId="23D9A97A" w14:textId="35A15421" w:rsidR="00A862E2" w:rsidRPr="00A862E2" w:rsidRDefault="00A862E2" w:rsidP="002C0A21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379" w:type="pct"/>
            <w:gridSpan w:val="5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2B4A2FB" w14:textId="5EB113F3" w:rsidR="00A862E2" w:rsidRPr="00A862E2" w:rsidRDefault="00A862E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A862E2" w:rsidRPr="008A76F2" w14:paraId="5F5EC96D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4A37F27F" w14:textId="77777777" w:rsidR="00A862E2" w:rsidRPr="00214B9A" w:rsidRDefault="00A862E2" w:rsidP="002C0A21">
            <w:pPr>
              <w:rPr>
                <w:sz w:val="3"/>
                <w:szCs w:val="3"/>
              </w:rPr>
            </w:pPr>
          </w:p>
        </w:tc>
      </w:tr>
      <w:tr w:rsidR="00A90B0D" w:rsidRPr="008A76F2" w14:paraId="7F8BF015" w14:textId="77777777" w:rsidTr="00A90B0D">
        <w:trPr>
          <w:gridBefore w:val="1"/>
          <w:gridAfter w:val="1"/>
          <w:trHeight w:val="255"/>
        </w:trPr>
        <w:tc>
          <w:tcPr>
            <w:tcW w:w="183" w:type="pct"/>
            <w:gridSpan w:val="3"/>
            <w:vAlign w:val="center"/>
          </w:tcPr>
          <w:p w14:paraId="755683FA" w14:textId="60FF9D7C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5)</w:t>
            </w:r>
          </w:p>
        </w:tc>
        <w:tc>
          <w:tcPr>
            <w:tcW w:w="1061" w:type="pct"/>
            <w:gridSpan w:val="25"/>
            <w:tcBorders>
              <w:right w:val="single" w:sz="4" w:space="0" w:color="002060"/>
            </w:tcBorders>
            <w:vAlign w:val="center"/>
          </w:tcPr>
          <w:p w14:paraId="3DAAC234" w14:textId="274D4294" w:rsidR="007D708B" w:rsidRPr="00C331AE" w:rsidRDefault="007D708B" w:rsidP="007D708B">
            <w:r w:rsidRPr="00587D3E">
              <w:t>Okres realizacji</w:t>
            </w:r>
          </w:p>
        </w:tc>
        <w:tc>
          <w:tcPr>
            <w:tcW w:w="3753" w:type="pct"/>
            <w:gridSpan w:val="9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58D910" w14:textId="70535E27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5B6F3480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36865B74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4225706B" w14:textId="77777777" w:rsidTr="00D448F3">
        <w:trPr>
          <w:gridBefore w:val="1"/>
          <w:gridAfter w:val="1"/>
          <w:trHeight w:val="255"/>
        </w:trPr>
        <w:tc>
          <w:tcPr>
            <w:tcW w:w="183" w:type="pct"/>
            <w:gridSpan w:val="3"/>
            <w:vAlign w:val="center"/>
          </w:tcPr>
          <w:p w14:paraId="2392B85E" w14:textId="228BF102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6)</w:t>
            </w:r>
          </w:p>
        </w:tc>
        <w:tc>
          <w:tcPr>
            <w:tcW w:w="1061" w:type="pct"/>
            <w:gridSpan w:val="25"/>
            <w:tcBorders>
              <w:right w:val="single" w:sz="4" w:space="0" w:color="002060"/>
            </w:tcBorders>
            <w:vAlign w:val="center"/>
          </w:tcPr>
          <w:p w14:paraId="422073A8" w14:textId="503FD564" w:rsidR="007D708B" w:rsidRPr="00C331AE" w:rsidRDefault="007D708B" w:rsidP="007D708B">
            <w:r>
              <w:t>Procentowy s</w:t>
            </w:r>
            <w:r w:rsidRPr="00795646">
              <w:t>topień realizacji</w:t>
            </w:r>
          </w:p>
        </w:tc>
        <w:tc>
          <w:tcPr>
            <w:tcW w:w="3753" w:type="pct"/>
            <w:gridSpan w:val="98"/>
            <w:tcBorders>
              <w:top w:val="single" w:sz="4" w:space="0" w:color="002060"/>
              <w:left w:val="single" w:sz="4" w:space="0" w:color="002060"/>
              <w:bottom w:val="single" w:sz="2" w:space="0" w:color="002060"/>
              <w:right w:val="single" w:sz="4" w:space="0" w:color="002060"/>
            </w:tcBorders>
            <w:vAlign w:val="center"/>
          </w:tcPr>
          <w:p w14:paraId="256F83F1" w14:textId="494FDF6D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61ED4043" w14:textId="77777777" w:rsidTr="00A862E2">
        <w:trPr>
          <w:gridBefore w:val="1"/>
          <w:gridAfter w:val="1"/>
        </w:trPr>
        <w:tc>
          <w:tcPr>
            <w:tcW w:w="4997" w:type="pct"/>
            <w:gridSpan w:val="126"/>
          </w:tcPr>
          <w:p w14:paraId="00C35DAC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2E2A6B" w:rsidRPr="008A76F2" w14:paraId="09C057D4" w14:textId="77777777" w:rsidTr="00D448F3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7B4FDF35" w14:textId="507B52BC" w:rsidR="005E571D" w:rsidRPr="005E571D" w:rsidRDefault="005E571D" w:rsidP="007D708B">
            <w:pPr>
              <w:rPr>
                <w:sz w:val="16"/>
                <w:szCs w:val="16"/>
              </w:rPr>
            </w:pPr>
            <w:r w:rsidRPr="005E571D">
              <w:rPr>
                <w:sz w:val="16"/>
                <w:szCs w:val="16"/>
              </w:rPr>
              <w:t>7)</w:t>
            </w:r>
          </w:p>
        </w:tc>
        <w:tc>
          <w:tcPr>
            <w:tcW w:w="2835" w:type="pct"/>
            <w:gridSpan w:val="81"/>
            <w:tcBorders>
              <w:right w:val="single" w:sz="2" w:space="0" w:color="002060"/>
            </w:tcBorders>
            <w:vAlign w:val="center"/>
          </w:tcPr>
          <w:p w14:paraId="6218B1FA" w14:textId="5B576DE6" w:rsidR="005E571D" w:rsidRPr="005E571D" w:rsidRDefault="005E571D" w:rsidP="007D708B">
            <w:r w:rsidRPr="005A4610">
              <w:t>Przewidziana wartość do zafakturowania w bieżącym roku kalendarzowym</w:t>
            </w:r>
          </w:p>
        </w:tc>
        <w:tc>
          <w:tcPr>
            <w:tcW w:w="1974" w:type="pct"/>
            <w:gridSpan w:val="4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14D6A68E" w14:textId="51201812" w:rsidR="005E571D" w:rsidRPr="005E571D" w:rsidRDefault="005E571D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5E571D" w:rsidRPr="008A76F2" w14:paraId="41ECE0DC" w14:textId="77777777" w:rsidTr="005E571D">
        <w:trPr>
          <w:gridBefore w:val="1"/>
          <w:gridAfter w:val="1"/>
        </w:trPr>
        <w:tc>
          <w:tcPr>
            <w:tcW w:w="4997" w:type="pct"/>
            <w:gridSpan w:val="126"/>
          </w:tcPr>
          <w:p w14:paraId="22DE36E6" w14:textId="77777777" w:rsidR="005E571D" w:rsidRPr="00214B9A" w:rsidRDefault="005E571D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1293BEDC" w14:textId="77777777" w:rsidTr="00A90B0D">
        <w:trPr>
          <w:gridBefore w:val="1"/>
          <w:gridAfter w:val="1"/>
          <w:trHeight w:val="255"/>
        </w:trPr>
        <w:tc>
          <w:tcPr>
            <w:tcW w:w="188" w:type="pct"/>
            <w:gridSpan w:val="4"/>
            <w:vAlign w:val="center"/>
          </w:tcPr>
          <w:p w14:paraId="5F822018" w14:textId="607071CC" w:rsidR="00ED2275" w:rsidRPr="00ED2275" w:rsidRDefault="00ED2275" w:rsidP="007D708B">
            <w:pPr>
              <w:rPr>
                <w:sz w:val="16"/>
                <w:szCs w:val="16"/>
              </w:rPr>
            </w:pPr>
            <w:r w:rsidRPr="00ED2275">
              <w:rPr>
                <w:sz w:val="16"/>
                <w:szCs w:val="16"/>
              </w:rPr>
              <w:t>8)</w:t>
            </w:r>
          </w:p>
        </w:tc>
        <w:tc>
          <w:tcPr>
            <w:tcW w:w="2098" w:type="pct"/>
            <w:gridSpan w:val="56"/>
            <w:tcBorders>
              <w:right w:val="single" w:sz="2" w:space="0" w:color="002060"/>
            </w:tcBorders>
            <w:vAlign w:val="center"/>
          </w:tcPr>
          <w:p w14:paraId="3E111888" w14:textId="3DB41852" w:rsidR="00ED2275" w:rsidRPr="00C331AE" w:rsidRDefault="00ED2275" w:rsidP="007D708B">
            <w:r w:rsidRPr="00266A8D">
              <w:t>Informacje o zagrożeniach/opóźnieniach</w:t>
            </w:r>
            <w:r>
              <w:t>, ujemna marża</w:t>
            </w:r>
          </w:p>
        </w:tc>
        <w:tc>
          <w:tcPr>
            <w:tcW w:w="2712" w:type="pct"/>
            <w:gridSpan w:val="6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6E46216" w14:textId="2A349DFB" w:rsidR="00ED2275" w:rsidRPr="00C331AE" w:rsidRDefault="00ED2275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80277C" w:rsidRPr="008A76F2" w14:paraId="0E9D5021" w14:textId="77777777" w:rsidTr="005E571D">
        <w:trPr>
          <w:gridBefore w:val="1"/>
          <w:gridAfter w:val="1"/>
        </w:trPr>
        <w:tc>
          <w:tcPr>
            <w:tcW w:w="4997" w:type="pct"/>
            <w:gridSpan w:val="126"/>
          </w:tcPr>
          <w:p w14:paraId="2FCE0B89" w14:textId="77777777" w:rsidR="007D708B" w:rsidRPr="004228AB" w:rsidRDefault="007D708B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4D20D866" w14:textId="77777777" w:rsidTr="00A90B0D">
        <w:trPr>
          <w:gridBefore w:val="1"/>
          <w:gridAfter w:val="1"/>
          <w:trHeight w:val="255"/>
        </w:trPr>
        <w:tc>
          <w:tcPr>
            <w:tcW w:w="196" w:type="pct"/>
            <w:gridSpan w:val="6"/>
            <w:vAlign w:val="center"/>
          </w:tcPr>
          <w:p w14:paraId="3C15E45F" w14:textId="17BBB35C" w:rsidR="00ED12D1" w:rsidRPr="00ED12D1" w:rsidRDefault="00ED12D1" w:rsidP="007D708B">
            <w:pPr>
              <w:rPr>
                <w:b/>
                <w:bCs/>
              </w:rPr>
            </w:pPr>
            <w:r w:rsidRPr="00ED12D1">
              <w:rPr>
                <w:b/>
                <w:bCs/>
              </w:rPr>
              <w:t>13.</w:t>
            </w:r>
          </w:p>
        </w:tc>
        <w:tc>
          <w:tcPr>
            <w:tcW w:w="2937" w:type="pct"/>
            <w:gridSpan w:val="83"/>
            <w:vAlign w:val="center"/>
          </w:tcPr>
          <w:p w14:paraId="4895728C" w14:textId="312399F1" w:rsidR="00ED12D1" w:rsidRPr="00ED12D1" w:rsidRDefault="00ED12D1" w:rsidP="007D708B">
            <w:r w:rsidRPr="002634BF">
              <w:rPr>
                <w:b/>
              </w:rPr>
              <w:t>Czy było zgłoszone roszczenie</w:t>
            </w:r>
            <w:r>
              <w:rPr>
                <w:b/>
              </w:rPr>
              <w:t xml:space="preserve"> </w:t>
            </w:r>
            <w:r w:rsidRPr="002634BF">
              <w:rPr>
                <w:b/>
              </w:rPr>
              <w:t>z gwarancji udzielonej przez</w:t>
            </w:r>
            <w:r>
              <w:rPr>
                <w:b/>
              </w:rPr>
              <w:t xml:space="preserve"> innego gwaranta</w:t>
            </w:r>
          </w:p>
        </w:tc>
        <w:tc>
          <w:tcPr>
            <w:tcW w:w="102" w:type="pct"/>
            <w:vAlign w:val="center"/>
          </w:tcPr>
          <w:p w14:paraId="285836E8" w14:textId="77777777" w:rsidR="00ED12D1" w:rsidRPr="00ED12D1" w:rsidRDefault="00ED12D1" w:rsidP="007D708B"/>
        </w:tc>
        <w:tc>
          <w:tcPr>
            <w:tcW w:w="102" w:type="pct"/>
            <w:gridSpan w:val="2"/>
            <w:vAlign w:val="center"/>
          </w:tcPr>
          <w:p w14:paraId="5B3F3826" w14:textId="77777777" w:rsidR="00ED12D1" w:rsidRPr="00ED12D1" w:rsidRDefault="00ED12D1" w:rsidP="007D708B"/>
        </w:tc>
        <w:sdt>
          <w:sdtPr>
            <w:id w:val="-1360657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1" w:type="pct"/>
                <w:gridSpan w:val="6"/>
                <w:vAlign w:val="center"/>
              </w:tcPr>
              <w:p w14:paraId="4B6AB802" w14:textId="3D00C89D" w:rsidR="00ED12D1" w:rsidRPr="00ED12D1" w:rsidRDefault="00ED12D1" w:rsidP="00ED12D1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6" w:type="pct"/>
            <w:gridSpan w:val="9"/>
            <w:vAlign w:val="center"/>
          </w:tcPr>
          <w:p w14:paraId="05F387AB" w14:textId="684D8712" w:rsidR="00ED12D1" w:rsidRPr="00ED12D1" w:rsidRDefault="00ED12D1" w:rsidP="007D708B">
            <w:r>
              <w:t>TAK</w:t>
            </w:r>
          </w:p>
        </w:tc>
        <w:tc>
          <w:tcPr>
            <w:tcW w:w="102" w:type="pct"/>
            <w:gridSpan w:val="3"/>
            <w:vAlign w:val="center"/>
          </w:tcPr>
          <w:p w14:paraId="6AA84F16" w14:textId="77777777" w:rsidR="00ED12D1" w:rsidRPr="00ED12D1" w:rsidRDefault="00ED12D1" w:rsidP="007D708B"/>
        </w:tc>
        <w:sdt>
          <w:sdtPr>
            <w:id w:val="-757200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8" w:type="pct"/>
                <w:gridSpan w:val="7"/>
                <w:vAlign w:val="center"/>
              </w:tcPr>
              <w:p w14:paraId="481528A3" w14:textId="41F7912B" w:rsidR="00ED12D1" w:rsidRPr="00ED12D1" w:rsidRDefault="00ED12D1" w:rsidP="00ED12D1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6" w:type="pct"/>
            <w:gridSpan w:val="5"/>
            <w:vAlign w:val="center"/>
          </w:tcPr>
          <w:p w14:paraId="5B01CB04" w14:textId="509D2700" w:rsidR="00ED12D1" w:rsidRPr="00ED12D1" w:rsidRDefault="00ED12D1" w:rsidP="007D708B">
            <w:r>
              <w:t>NIE</w:t>
            </w:r>
          </w:p>
        </w:tc>
        <w:tc>
          <w:tcPr>
            <w:tcW w:w="518" w:type="pct"/>
            <w:gridSpan w:val="4"/>
            <w:vAlign w:val="center"/>
          </w:tcPr>
          <w:p w14:paraId="7E16D61B" w14:textId="60626509" w:rsidR="00ED12D1" w:rsidRPr="00ED12D1" w:rsidRDefault="00ED12D1" w:rsidP="007D708B"/>
        </w:tc>
      </w:tr>
      <w:tr w:rsidR="0080277C" w:rsidRPr="008A76F2" w14:paraId="32E71580" w14:textId="77777777" w:rsidTr="00ED12D1">
        <w:trPr>
          <w:gridBefore w:val="1"/>
          <w:gridAfter w:val="1"/>
        </w:trPr>
        <w:tc>
          <w:tcPr>
            <w:tcW w:w="4997" w:type="pct"/>
            <w:gridSpan w:val="126"/>
          </w:tcPr>
          <w:p w14:paraId="06277603" w14:textId="77777777" w:rsidR="007D708B" w:rsidRPr="004228AB" w:rsidRDefault="007D708B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127EB349" w14:textId="77777777" w:rsidTr="002E2A6B">
        <w:trPr>
          <w:gridBefore w:val="1"/>
          <w:gridAfter w:val="1"/>
          <w:trHeight w:val="255"/>
        </w:trPr>
        <w:tc>
          <w:tcPr>
            <w:tcW w:w="803" w:type="pct"/>
            <w:gridSpan w:val="17"/>
            <w:tcBorders>
              <w:right w:val="single" w:sz="2" w:space="0" w:color="002060"/>
            </w:tcBorders>
            <w:vAlign w:val="center"/>
          </w:tcPr>
          <w:p w14:paraId="219B6954" w14:textId="66F3049C" w:rsidR="00A90B0D" w:rsidRPr="00ED12D1" w:rsidRDefault="00A90B0D" w:rsidP="007D708B">
            <w:r>
              <w:t>Kwota roszczenia</w:t>
            </w:r>
          </w:p>
        </w:tc>
        <w:tc>
          <w:tcPr>
            <w:tcW w:w="1224" w:type="pct"/>
            <w:gridSpan w:val="31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5762789" w14:textId="6253171A" w:rsidR="00A90B0D" w:rsidRPr="00ED12D1" w:rsidRDefault="00A90B0D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09" w:type="pct"/>
            <w:gridSpan w:val="5"/>
            <w:tcBorders>
              <w:left w:val="single" w:sz="2" w:space="0" w:color="002060"/>
            </w:tcBorders>
            <w:vAlign w:val="center"/>
          </w:tcPr>
          <w:p w14:paraId="30D7A88F" w14:textId="77777777" w:rsidR="00A90B0D" w:rsidRPr="00ED12D1" w:rsidRDefault="00A90B0D" w:rsidP="007D708B"/>
        </w:tc>
        <w:tc>
          <w:tcPr>
            <w:tcW w:w="102" w:type="pct"/>
            <w:gridSpan w:val="2"/>
            <w:vAlign w:val="center"/>
          </w:tcPr>
          <w:p w14:paraId="5C6A551B" w14:textId="77777777" w:rsidR="00A90B0D" w:rsidRPr="00ED12D1" w:rsidRDefault="00A90B0D" w:rsidP="007D708B"/>
        </w:tc>
        <w:tc>
          <w:tcPr>
            <w:tcW w:w="102" w:type="pct"/>
            <w:gridSpan w:val="9"/>
            <w:vAlign w:val="center"/>
          </w:tcPr>
          <w:p w14:paraId="764FE0DF" w14:textId="77777777" w:rsidR="00A90B0D" w:rsidRPr="00ED12D1" w:rsidRDefault="00A90B0D" w:rsidP="007D708B"/>
        </w:tc>
        <w:tc>
          <w:tcPr>
            <w:tcW w:w="1123" w:type="pct"/>
            <w:gridSpan w:val="32"/>
            <w:tcBorders>
              <w:right w:val="single" w:sz="2" w:space="0" w:color="002060"/>
            </w:tcBorders>
            <w:vAlign w:val="center"/>
          </w:tcPr>
          <w:p w14:paraId="51386E5D" w14:textId="17922570" w:rsidR="00A90B0D" w:rsidRPr="00ED12D1" w:rsidRDefault="00A90B0D" w:rsidP="007D708B">
            <w:r>
              <w:t>Data zgłoszenia roszczenia</w:t>
            </w:r>
          </w:p>
        </w:tc>
        <w:tc>
          <w:tcPr>
            <w:tcW w:w="1535" w:type="pct"/>
            <w:gridSpan w:val="3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2BE8845" w14:textId="28AA393B" w:rsidR="00A90B0D" w:rsidRPr="00ED12D1" w:rsidRDefault="00A90B0D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ED12D1" w:rsidRPr="008A76F2" w14:paraId="78882965" w14:textId="77777777" w:rsidTr="00A90B0D">
        <w:trPr>
          <w:gridBefore w:val="1"/>
          <w:gridAfter w:val="1"/>
        </w:trPr>
        <w:tc>
          <w:tcPr>
            <w:tcW w:w="4997" w:type="pct"/>
            <w:gridSpan w:val="126"/>
          </w:tcPr>
          <w:p w14:paraId="100A5C6B" w14:textId="77777777" w:rsidR="00ED12D1" w:rsidRPr="004228AB" w:rsidRDefault="00ED12D1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2BE2F02E" w14:textId="77777777" w:rsidTr="002E2A6B">
        <w:trPr>
          <w:gridBefore w:val="1"/>
          <w:gridAfter w:val="1"/>
          <w:trHeight w:val="255"/>
        </w:trPr>
        <w:tc>
          <w:tcPr>
            <w:tcW w:w="803" w:type="pct"/>
            <w:gridSpan w:val="17"/>
            <w:tcBorders>
              <w:right w:val="single" w:sz="2" w:space="0" w:color="002060"/>
            </w:tcBorders>
            <w:vAlign w:val="center"/>
          </w:tcPr>
          <w:p w14:paraId="28B6C921" w14:textId="019E0EE1" w:rsidR="00A90B0D" w:rsidRPr="00ED12D1" w:rsidRDefault="00A90B0D" w:rsidP="007D708B">
            <w:r>
              <w:t>Rodzaj gwarancji</w:t>
            </w:r>
          </w:p>
        </w:tc>
        <w:tc>
          <w:tcPr>
            <w:tcW w:w="4194" w:type="pct"/>
            <w:gridSpan w:val="10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DC6BA38" w14:textId="1730B861" w:rsidR="00A90B0D" w:rsidRPr="00ED12D1" w:rsidRDefault="00A90B0D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ED12D1" w:rsidRPr="008A76F2" w14:paraId="484BC13E" w14:textId="77777777" w:rsidTr="00A90B0D">
        <w:trPr>
          <w:gridBefore w:val="1"/>
          <w:gridAfter w:val="1"/>
        </w:trPr>
        <w:tc>
          <w:tcPr>
            <w:tcW w:w="4997" w:type="pct"/>
            <w:gridSpan w:val="126"/>
          </w:tcPr>
          <w:p w14:paraId="7A707BD6" w14:textId="77777777" w:rsidR="007D708B" w:rsidRPr="004401E1" w:rsidRDefault="007D708B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4952BB07" w14:textId="77777777" w:rsidTr="00A90B0D">
        <w:trPr>
          <w:gridBefore w:val="1"/>
          <w:gridAfter w:val="1"/>
          <w:trHeight w:val="255"/>
        </w:trPr>
        <w:tc>
          <w:tcPr>
            <w:tcW w:w="1569" w:type="pct"/>
            <w:gridSpan w:val="37"/>
            <w:vAlign w:val="center"/>
          </w:tcPr>
          <w:p w14:paraId="12E0EECA" w14:textId="1003A195" w:rsidR="004401E1" w:rsidRPr="00C331AE" w:rsidRDefault="004401E1" w:rsidP="007D708B">
            <w:r>
              <w:t>O</w:t>
            </w:r>
            <w:r w:rsidRPr="00554562">
              <w:t>pis sytuacji (szkod</w:t>
            </w:r>
            <w:r>
              <w:t>a</w:t>
            </w:r>
            <w:r w:rsidRPr="00554562">
              <w:t xml:space="preserve"> u innego </w:t>
            </w:r>
            <w:r>
              <w:t>g</w:t>
            </w:r>
            <w:r w:rsidRPr="00554562">
              <w:t>waranta)</w:t>
            </w:r>
          </w:p>
        </w:tc>
        <w:tc>
          <w:tcPr>
            <w:tcW w:w="71" w:type="pct"/>
            <w:gridSpan w:val="3"/>
            <w:tcBorders>
              <w:right w:val="single" w:sz="4" w:space="0" w:color="002060"/>
            </w:tcBorders>
            <w:vAlign w:val="center"/>
          </w:tcPr>
          <w:p w14:paraId="5A356C29" w14:textId="77777777" w:rsidR="004401E1" w:rsidRPr="00C331AE" w:rsidRDefault="004401E1" w:rsidP="007D708B"/>
        </w:tc>
        <w:tc>
          <w:tcPr>
            <w:tcW w:w="3357" w:type="pct"/>
            <w:gridSpan w:val="8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E6C3C50" w14:textId="20DB942F" w:rsidR="004401E1" w:rsidRPr="00C331AE" w:rsidRDefault="004401E1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5E571D" w:rsidRPr="008A76F2" w14:paraId="00B72D4C" w14:textId="77777777" w:rsidTr="00A90B0D">
        <w:trPr>
          <w:gridBefore w:val="1"/>
          <w:gridAfter w:val="1"/>
        </w:trPr>
        <w:tc>
          <w:tcPr>
            <w:tcW w:w="4997" w:type="pct"/>
            <w:gridSpan w:val="126"/>
          </w:tcPr>
          <w:p w14:paraId="2BE80FE9" w14:textId="77777777" w:rsidR="007D708B" w:rsidRPr="004401E1" w:rsidRDefault="007D708B" w:rsidP="007D708B">
            <w:pPr>
              <w:rPr>
                <w:sz w:val="3"/>
                <w:szCs w:val="3"/>
              </w:rPr>
            </w:pPr>
          </w:p>
        </w:tc>
      </w:tr>
      <w:tr w:rsidR="00A90B0D" w:rsidRPr="008A76F2" w14:paraId="622B9FD6" w14:textId="77777777" w:rsidTr="00A90B0D">
        <w:trPr>
          <w:gridBefore w:val="1"/>
          <w:gridAfter w:val="1"/>
          <w:trHeight w:val="255"/>
        </w:trPr>
        <w:tc>
          <w:tcPr>
            <w:tcW w:w="200" w:type="pct"/>
            <w:gridSpan w:val="7"/>
            <w:vAlign w:val="center"/>
          </w:tcPr>
          <w:p w14:paraId="231FBFA3" w14:textId="3CC64B5B" w:rsidR="00A90B0D" w:rsidRPr="00A90B0D" w:rsidRDefault="00A90B0D" w:rsidP="007D708B">
            <w:pPr>
              <w:rPr>
                <w:b/>
                <w:bCs/>
              </w:rPr>
            </w:pPr>
            <w:r w:rsidRPr="00A90B0D">
              <w:rPr>
                <w:b/>
                <w:bCs/>
              </w:rPr>
              <w:t>14.</w:t>
            </w:r>
          </w:p>
        </w:tc>
        <w:tc>
          <w:tcPr>
            <w:tcW w:w="4797" w:type="pct"/>
            <w:gridSpan w:val="119"/>
            <w:vAlign w:val="center"/>
          </w:tcPr>
          <w:p w14:paraId="77ED3588" w14:textId="0220CE3A" w:rsidR="00A90B0D" w:rsidRPr="00A90B0D" w:rsidRDefault="00A90B0D" w:rsidP="007D708B">
            <w:r w:rsidRPr="00E30ED5">
              <w:rPr>
                <w:b/>
              </w:rPr>
              <w:t>Proponowane prawne zabezpieczenie ewentualnych roszczeń PZU SA</w:t>
            </w:r>
          </w:p>
        </w:tc>
      </w:tr>
      <w:tr w:rsidR="00ED12D1" w:rsidRPr="008A76F2" w14:paraId="5E510087" w14:textId="77777777" w:rsidTr="00A90B0D">
        <w:trPr>
          <w:gridBefore w:val="1"/>
          <w:gridAfter w:val="1"/>
        </w:trPr>
        <w:tc>
          <w:tcPr>
            <w:tcW w:w="4997" w:type="pct"/>
            <w:gridSpan w:val="126"/>
          </w:tcPr>
          <w:p w14:paraId="6EE4E5CE" w14:textId="77777777" w:rsidR="007D708B" w:rsidRPr="004401E1" w:rsidRDefault="007D708B" w:rsidP="007D708B">
            <w:pPr>
              <w:rPr>
                <w:sz w:val="3"/>
                <w:szCs w:val="3"/>
              </w:rPr>
            </w:pPr>
          </w:p>
        </w:tc>
      </w:tr>
      <w:tr w:rsidR="00ED12D1" w:rsidRPr="008A76F2" w14:paraId="34DCB82F" w14:textId="77777777" w:rsidTr="00A90B0D">
        <w:trPr>
          <w:gridBefore w:val="1"/>
          <w:gridAfter w:val="1"/>
        </w:trPr>
        <w:tc>
          <w:tcPr>
            <w:tcW w:w="443" w:type="pct"/>
            <w:gridSpan w:val="8"/>
          </w:tcPr>
          <w:p w14:paraId="0A6B3CC7" w14:textId="77777777" w:rsidR="00C06FBC" w:rsidRPr="0071328B" w:rsidRDefault="00C06FBC" w:rsidP="007D708B"/>
        </w:tc>
        <w:sdt>
          <w:sdtPr>
            <w:id w:val="-1381467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3" w:type="pct"/>
                <w:gridSpan w:val="3"/>
              </w:tcPr>
              <w:p w14:paraId="69C4229C" w14:textId="0646F755" w:rsidR="00C06FBC" w:rsidRPr="0071328B" w:rsidRDefault="00C06FBC" w:rsidP="007132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80" w:type="pct"/>
            <w:gridSpan w:val="27"/>
          </w:tcPr>
          <w:p w14:paraId="2B808A51" w14:textId="7F7D07FB" w:rsidR="00C06FBC" w:rsidRPr="0071328B" w:rsidRDefault="00C06FBC" w:rsidP="007D708B">
            <w:r>
              <w:t>weksel własny in blanco</w:t>
            </w:r>
          </w:p>
        </w:tc>
        <w:tc>
          <w:tcPr>
            <w:tcW w:w="980" w:type="pct"/>
            <w:gridSpan w:val="31"/>
          </w:tcPr>
          <w:p w14:paraId="04D48F30" w14:textId="77777777" w:rsidR="00C06FBC" w:rsidRPr="0071328B" w:rsidRDefault="00C06FBC" w:rsidP="007D708B"/>
        </w:tc>
        <w:tc>
          <w:tcPr>
            <w:tcW w:w="102" w:type="pct"/>
            <w:gridSpan w:val="3"/>
          </w:tcPr>
          <w:p w14:paraId="6985DCA2" w14:textId="77777777" w:rsidR="00C06FBC" w:rsidRPr="0071328B" w:rsidRDefault="00C06FBC" w:rsidP="007D708B"/>
        </w:tc>
        <w:sdt>
          <w:sdtPr>
            <w:id w:val="-471601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gridSpan w:val="6"/>
              </w:tcPr>
              <w:p w14:paraId="4D3CE4B6" w14:textId="4BE71B14" w:rsidR="00C06FBC" w:rsidRPr="0071328B" w:rsidRDefault="00C06FBC" w:rsidP="00A90B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82" w:type="pct"/>
            <w:gridSpan w:val="23"/>
          </w:tcPr>
          <w:p w14:paraId="4F0EDF33" w14:textId="0A290E65" w:rsidR="00C06FBC" w:rsidRPr="0071328B" w:rsidRDefault="00C06FBC" w:rsidP="007D708B">
            <w:r>
              <w:t>poręczenie wekslowe</w:t>
            </w:r>
          </w:p>
        </w:tc>
        <w:tc>
          <w:tcPr>
            <w:tcW w:w="1307" w:type="pct"/>
            <w:gridSpan w:val="25"/>
          </w:tcPr>
          <w:p w14:paraId="4B952C99" w14:textId="2F50F363" w:rsidR="00C06FBC" w:rsidRPr="0071328B" w:rsidRDefault="00C06FBC" w:rsidP="007D708B"/>
        </w:tc>
      </w:tr>
      <w:tr w:rsidR="00ED12D1" w:rsidRPr="008A76F2" w14:paraId="0A766E4C" w14:textId="77777777" w:rsidTr="00ED12D1">
        <w:trPr>
          <w:gridBefore w:val="1"/>
          <w:gridAfter w:val="1"/>
        </w:trPr>
        <w:tc>
          <w:tcPr>
            <w:tcW w:w="5000" w:type="pct"/>
            <w:gridSpan w:val="126"/>
          </w:tcPr>
          <w:p w14:paraId="1FC2AD13" w14:textId="77777777" w:rsidR="0071328B" w:rsidRPr="004401E1" w:rsidRDefault="0071328B" w:rsidP="007D708B">
            <w:pPr>
              <w:rPr>
                <w:sz w:val="3"/>
                <w:szCs w:val="3"/>
              </w:rPr>
            </w:pPr>
          </w:p>
        </w:tc>
      </w:tr>
      <w:tr w:rsidR="00ED12D1" w:rsidRPr="008A76F2" w14:paraId="3536934B" w14:textId="77777777" w:rsidTr="00A90B0D">
        <w:trPr>
          <w:gridBefore w:val="1"/>
          <w:gridAfter w:val="1"/>
          <w:trHeight w:val="255"/>
        </w:trPr>
        <w:tc>
          <w:tcPr>
            <w:tcW w:w="443" w:type="pct"/>
            <w:gridSpan w:val="8"/>
            <w:vAlign w:val="center"/>
          </w:tcPr>
          <w:p w14:paraId="7A71077F" w14:textId="77777777" w:rsidR="00C06FBC" w:rsidRPr="0071328B" w:rsidRDefault="00C06FBC" w:rsidP="007D708B"/>
        </w:tc>
        <w:sdt>
          <w:sdtPr>
            <w:id w:val="1343814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3" w:type="pct"/>
                <w:gridSpan w:val="3"/>
                <w:vAlign w:val="center"/>
              </w:tcPr>
              <w:p w14:paraId="019A679A" w14:textId="79CFCA97" w:rsidR="00C06FBC" w:rsidRPr="0071328B" w:rsidRDefault="00C06FBC" w:rsidP="007132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80" w:type="pct"/>
            <w:gridSpan w:val="27"/>
            <w:vAlign w:val="center"/>
          </w:tcPr>
          <w:p w14:paraId="62974974" w14:textId="6ADCE7F8" w:rsidR="00C06FBC" w:rsidRPr="0071328B" w:rsidRDefault="00C06FBC" w:rsidP="007D708B">
            <w:r>
              <w:t>kaucja na rachunku PZU</w:t>
            </w:r>
          </w:p>
        </w:tc>
        <w:tc>
          <w:tcPr>
            <w:tcW w:w="980" w:type="pct"/>
            <w:gridSpan w:val="31"/>
            <w:vAlign w:val="center"/>
          </w:tcPr>
          <w:p w14:paraId="12FB332E" w14:textId="77777777" w:rsidR="00C06FBC" w:rsidRPr="0071328B" w:rsidRDefault="00C06FBC" w:rsidP="007D708B"/>
        </w:tc>
        <w:tc>
          <w:tcPr>
            <w:tcW w:w="102" w:type="pct"/>
            <w:gridSpan w:val="3"/>
            <w:vAlign w:val="center"/>
          </w:tcPr>
          <w:p w14:paraId="49E71CDD" w14:textId="77777777" w:rsidR="00C06FBC" w:rsidRPr="0071328B" w:rsidRDefault="00C06FBC" w:rsidP="007D708B"/>
        </w:tc>
        <w:sdt>
          <w:sdtPr>
            <w:id w:val="1098914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gridSpan w:val="6"/>
                <w:vAlign w:val="center"/>
              </w:tcPr>
              <w:p w14:paraId="589BA6F3" w14:textId="4020284C" w:rsidR="00C06FBC" w:rsidRPr="0071328B" w:rsidRDefault="00C06FBC" w:rsidP="00A90B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82" w:type="pct"/>
            <w:gridSpan w:val="23"/>
            <w:vAlign w:val="center"/>
          </w:tcPr>
          <w:p w14:paraId="2451DE56" w14:textId="2DDC0DEA" w:rsidR="00C06FBC" w:rsidRPr="0071328B" w:rsidRDefault="00C06FBC" w:rsidP="007D708B">
            <w:r>
              <w:t>zastaw rejestrowy</w:t>
            </w:r>
          </w:p>
        </w:tc>
        <w:tc>
          <w:tcPr>
            <w:tcW w:w="1307" w:type="pct"/>
            <w:gridSpan w:val="25"/>
            <w:vAlign w:val="center"/>
          </w:tcPr>
          <w:p w14:paraId="217C3629" w14:textId="765DA5B2" w:rsidR="00C06FBC" w:rsidRPr="0071328B" w:rsidRDefault="00C06FBC" w:rsidP="007D708B"/>
        </w:tc>
      </w:tr>
      <w:tr w:rsidR="00ED12D1" w:rsidRPr="008A76F2" w14:paraId="6A15B1B9" w14:textId="77777777" w:rsidTr="00ED12D1">
        <w:trPr>
          <w:gridBefore w:val="1"/>
          <w:gridAfter w:val="1"/>
        </w:trPr>
        <w:tc>
          <w:tcPr>
            <w:tcW w:w="5000" w:type="pct"/>
            <w:gridSpan w:val="126"/>
          </w:tcPr>
          <w:p w14:paraId="45084A42" w14:textId="77777777" w:rsidR="0071328B" w:rsidRPr="004401E1" w:rsidRDefault="0071328B" w:rsidP="007D708B">
            <w:pPr>
              <w:rPr>
                <w:sz w:val="3"/>
                <w:szCs w:val="3"/>
              </w:rPr>
            </w:pPr>
          </w:p>
        </w:tc>
      </w:tr>
      <w:tr w:rsidR="00ED12D1" w:rsidRPr="008A76F2" w14:paraId="66F68324" w14:textId="77777777" w:rsidTr="00A90B0D">
        <w:trPr>
          <w:gridBefore w:val="1"/>
          <w:gridAfter w:val="1"/>
          <w:trHeight w:val="255"/>
        </w:trPr>
        <w:tc>
          <w:tcPr>
            <w:tcW w:w="443" w:type="pct"/>
            <w:gridSpan w:val="8"/>
            <w:vAlign w:val="center"/>
          </w:tcPr>
          <w:p w14:paraId="7E71BEF3" w14:textId="77777777" w:rsidR="002F4DFC" w:rsidRPr="0071328B" w:rsidRDefault="002F4DFC" w:rsidP="007D708B"/>
        </w:tc>
        <w:sdt>
          <w:sdtPr>
            <w:id w:val="-1326577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3" w:type="pct"/>
                <w:gridSpan w:val="3"/>
                <w:vAlign w:val="center"/>
              </w:tcPr>
              <w:p w14:paraId="553D669A" w14:textId="0733489C" w:rsidR="002F4DFC" w:rsidRPr="0071328B" w:rsidRDefault="002F4DFC" w:rsidP="007132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80" w:type="pct"/>
            <w:gridSpan w:val="27"/>
            <w:vAlign w:val="center"/>
          </w:tcPr>
          <w:p w14:paraId="774CA717" w14:textId="0C4EADB6" w:rsidR="002F4DFC" w:rsidRPr="0071328B" w:rsidRDefault="002F4DFC" w:rsidP="007D708B">
            <w:r>
              <w:t>hipoteka</w:t>
            </w:r>
          </w:p>
        </w:tc>
        <w:tc>
          <w:tcPr>
            <w:tcW w:w="980" w:type="pct"/>
            <w:gridSpan w:val="31"/>
            <w:vAlign w:val="center"/>
          </w:tcPr>
          <w:p w14:paraId="40DCED92" w14:textId="77777777" w:rsidR="002F4DFC" w:rsidRPr="0071328B" w:rsidRDefault="002F4DFC" w:rsidP="007D708B"/>
        </w:tc>
        <w:tc>
          <w:tcPr>
            <w:tcW w:w="102" w:type="pct"/>
            <w:gridSpan w:val="3"/>
            <w:vAlign w:val="center"/>
          </w:tcPr>
          <w:p w14:paraId="7692D933" w14:textId="77777777" w:rsidR="002F4DFC" w:rsidRPr="0071328B" w:rsidRDefault="002F4DFC" w:rsidP="007D708B"/>
        </w:tc>
        <w:sdt>
          <w:sdtPr>
            <w:id w:val="-413316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gridSpan w:val="6"/>
                <w:vAlign w:val="center"/>
              </w:tcPr>
              <w:p w14:paraId="6862DC11" w14:textId="06B6AFE7" w:rsidR="002F4DFC" w:rsidRPr="0071328B" w:rsidRDefault="002F4DFC" w:rsidP="00A90B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82" w:type="pct"/>
            <w:gridSpan w:val="23"/>
            <w:tcBorders>
              <w:right w:val="single" w:sz="2" w:space="0" w:color="002060"/>
            </w:tcBorders>
            <w:vAlign w:val="center"/>
          </w:tcPr>
          <w:p w14:paraId="2D76576F" w14:textId="0330109C" w:rsidR="002F4DFC" w:rsidRPr="0071328B" w:rsidRDefault="002F4DFC" w:rsidP="007D708B">
            <w:r>
              <w:t>inne (jakie?)</w:t>
            </w:r>
          </w:p>
        </w:tc>
        <w:tc>
          <w:tcPr>
            <w:tcW w:w="1307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D7830D7" w14:textId="4587EB00" w:rsidR="002F4DFC" w:rsidRPr="0071328B" w:rsidRDefault="002F4DFC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ED12D1" w:rsidRPr="008A76F2" w14:paraId="15BDD893" w14:textId="77777777" w:rsidTr="00ED12D1">
        <w:trPr>
          <w:gridBefore w:val="1"/>
          <w:gridAfter w:val="1"/>
        </w:trPr>
        <w:tc>
          <w:tcPr>
            <w:tcW w:w="5000" w:type="pct"/>
            <w:gridSpan w:val="126"/>
          </w:tcPr>
          <w:p w14:paraId="3D44DC22" w14:textId="77777777" w:rsidR="0071328B" w:rsidRPr="004401E1" w:rsidRDefault="0071328B" w:rsidP="007D708B">
            <w:pPr>
              <w:rPr>
                <w:sz w:val="3"/>
                <w:szCs w:val="3"/>
              </w:rPr>
            </w:pPr>
          </w:p>
        </w:tc>
      </w:tr>
      <w:tr w:rsidR="00ED12D1" w:rsidRPr="008A76F2" w14:paraId="5848A839" w14:textId="77777777" w:rsidTr="00ED12D1">
        <w:trPr>
          <w:gridBefore w:val="1"/>
          <w:gridAfter w:val="1"/>
        </w:trPr>
        <w:tc>
          <w:tcPr>
            <w:tcW w:w="5000" w:type="pct"/>
            <w:gridSpan w:val="126"/>
            <w:tcBorders>
              <w:top w:val="single" w:sz="8" w:space="0" w:color="002060"/>
            </w:tcBorders>
          </w:tcPr>
          <w:p w14:paraId="02D2490A" w14:textId="77777777" w:rsidR="003B17D3" w:rsidRPr="003B17D3" w:rsidRDefault="003B17D3" w:rsidP="007D708B">
            <w:pPr>
              <w:rPr>
                <w:sz w:val="3"/>
                <w:szCs w:val="3"/>
              </w:rPr>
            </w:pPr>
          </w:p>
        </w:tc>
      </w:tr>
    </w:tbl>
    <w:p w14:paraId="3E740797" w14:textId="124AAA85" w:rsidR="00707F36" w:rsidRPr="00A81F3D" w:rsidRDefault="00707F36">
      <w:pPr>
        <w:rPr>
          <w:sz w:val="6"/>
          <w:szCs w:val="6"/>
        </w:rPr>
      </w:pPr>
    </w:p>
    <w:tbl>
      <w:tblPr>
        <w:tblW w:w="5096" w:type="pct"/>
        <w:tblInd w:w="5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1209"/>
      </w:tblGrid>
      <w:tr w:rsidR="00A27D3D" w:rsidRPr="008A76F2" w14:paraId="2FFFB46B" w14:textId="77777777" w:rsidTr="00707F36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F027D" w14:textId="127C1D12" w:rsidR="00007659" w:rsidRPr="008A76F2" w:rsidRDefault="00007659" w:rsidP="00007659">
            <w:pPr>
              <w:autoSpaceDE w:val="0"/>
              <w:autoSpaceDN w:val="0"/>
              <w:adjustRightInd w:val="0"/>
              <w:contextualSpacing/>
              <w:rPr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[Administrator i dane kontaktowe administratora i Inspektora Ochrony Danych]</w:t>
            </w:r>
          </w:p>
          <w:p w14:paraId="7B8F4D73" w14:textId="38FEB3C1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Administratorem danych osobowych podanych w związku z zawarciem umowy gwarancji ubezpieczeniowej jest PZU SA z siedzibą w Warszawie, przy </w:t>
            </w:r>
            <w:r w:rsidR="0095551E">
              <w:rPr>
                <w:sz w:val="16"/>
                <w:szCs w:val="16"/>
              </w:rPr>
              <w:t>Rondzie Ignacego Daszyńskiego 4, 00-843</w:t>
            </w:r>
            <w:r w:rsidRPr="008A76F2">
              <w:rPr>
                <w:sz w:val="16"/>
                <w:szCs w:val="16"/>
              </w:rPr>
              <w:t xml:space="preserve"> Warszawa.</w:t>
            </w:r>
          </w:p>
          <w:p w14:paraId="310218E6" w14:textId="27BD50F4" w:rsidR="00007659" w:rsidRPr="00E9720B" w:rsidRDefault="00007659" w:rsidP="00007659">
            <w:pPr>
              <w:autoSpaceDE w:val="0"/>
              <w:autoSpaceDN w:val="0"/>
              <w:adjustRightInd w:val="0"/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</w:t>
            </w:r>
            <w:r w:rsidR="0095551E">
              <w:rPr>
                <w:sz w:val="16"/>
                <w:szCs w:val="16"/>
              </w:rPr>
              <w:t>Rondo Ignacego Daszyńskiego</w:t>
            </w:r>
            <w:r w:rsidRPr="008A76F2">
              <w:rPr>
                <w:sz w:val="16"/>
                <w:szCs w:val="16"/>
              </w:rPr>
              <w:t xml:space="preserve"> </w:t>
            </w:r>
            <w:r w:rsidR="0095551E">
              <w:rPr>
                <w:sz w:val="16"/>
                <w:szCs w:val="16"/>
              </w:rPr>
              <w:t xml:space="preserve">4, 00-843 </w:t>
            </w:r>
            <w:r w:rsidRPr="008A76F2">
              <w:rPr>
                <w:sz w:val="16"/>
                <w:szCs w:val="16"/>
              </w:rPr>
              <w:t xml:space="preserve">Warszawa.   </w:t>
            </w:r>
          </w:p>
          <w:p w14:paraId="388202BA" w14:textId="77777777" w:rsidR="00007659" w:rsidRPr="008A76F2" w:rsidRDefault="00007659" w:rsidP="00007659">
            <w:pPr>
              <w:contextualSpacing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[Przetwarzanie danych]</w:t>
            </w:r>
          </w:p>
          <w:p w14:paraId="6EAF64DF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 może przetwarzać Pani/Pana dane w celu: </w:t>
            </w:r>
          </w:p>
          <w:p w14:paraId="59BDADE8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zawarcia i wykonania umowy gwarancji ubezpieczeniowej – podstawą prawną przetwarzania jest niezbędność przetwarzania danych do zawarcia i wykonywania umowy </w:t>
            </w:r>
            <w:r w:rsidRPr="008A76F2">
              <w:rPr>
                <w:rFonts w:eastAsia="Calibri"/>
                <w:sz w:val="16"/>
                <w:szCs w:val="16"/>
              </w:rPr>
              <w:t>gwarancji ubezpieczeniowej</w:t>
            </w:r>
            <w:r w:rsidRPr="008A76F2">
              <w:rPr>
                <w:sz w:val="16"/>
                <w:szCs w:val="16"/>
              </w:rPr>
              <w:t>,</w:t>
            </w:r>
          </w:p>
          <w:p w14:paraId="5CC57086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oceny ryzyka ubezpieczeniowego przed zawarciem umowy – podstawą prawną przetwarzania jest niezbędność przetwarzania danych do zawarcia i wykonania umowy gwarancji ubezpieczeniowej,</w:t>
            </w:r>
          </w:p>
          <w:p w14:paraId="1D7ABD51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      </w:r>
          </w:p>
          <w:p w14:paraId="08BD90D7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lastRenderedPageBreak/>
      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      </w:r>
          </w:p>
          <w:p w14:paraId="6B6A355C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      </w:r>
          </w:p>
          <w:p w14:paraId="648DFF88" w14:textId="2D668F97" w:rsidR="00007659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      </w:r>
          </w:p>
          <w:p w14:paraId="529F60A8" w14:textId="1041F828" w:rsidR="005F2F53" w:rsidRPr="00CF35FA" w:rsidRDefault="005F2F53" w:rsidP="00CF35FA">
            <w:pPr>
              <w:pStyle w:val="Akapitzlist"/>
              <w:numPr>
                <w:ilvl w:val="0"/>
                <w:numId w:val="3"/>
              </w:numPr>
              <w:autoSpaceDN w:val="0"/>
              <w:jc w:val="both"/>
              <w:textAlignment w:val="baseline"/>
              <w:rPr>
                <w:sz w:val="16"/>
                <w:szCs w:val="16"/>
              </w:rPr>
            </w:pPr>
            <w:r w:rsidRPr="00CF35FA">
              <w:rPr>
                <w:sz w:val="16"/>
                <w:szCs w:val="16"/>
              </w:rPr>
      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      </w:r>
          </w:p>
          <w:p w14:paraId="73E0AC8C" w14:textId="7E1AF678" w:rsidR="00007659" w:rsidRPr="00E91E8B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      </w:r>
          </w:p>
          <w:p w14:paraId="0D487C9C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      </w:r>
          </w:p>
          <w:p w14:paraId="01F96A23" w14:textId="24D77649" w:rsidR="00E91E8B" w:rsidRPr="00E9720B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Podanie danych osobowych w celach marketingowych jest dobrowolne.</w:t>
            </w:r>
          </w:p>
          <w:p w14:paraId="48EE5437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iCs/>
                <w:sz w:val="16"/>
                <w:szCs w:val="16"/>
              </w:rPr>
            </w:pPr>
            <w:r w:rsidRPr="008A76F2">
              <w:rPr>
                <w:b/>
                <w:iCs/>
                <w:sz w:val="16"/>
                <w:szCs w:val="16"/>
              </w:rPr>
              <w:t>[Okres przechowywania danych]</w:t>
            </w:r>
          </w:p>
          <w:p w14:paraId="7A21A7CE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będą przechowywane do momentu przedawnienia roszczeń z tytułu umowy gwarancji ubezpieczeniowej lub do momentu wygaśnięcia obowiązku przechowywania danych wynikającego z przepisów prawa.</w:t>
            </w:r>
          </w:p>
          <w:p w14:paraId="782F8444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 przestanie wcześniej przetwarzać dane wykorzystywane do celów marketingu bezpośredniego, obejmującego profilowanie, jeżeli zgłosi Pani/Pan sprzeciw wobec przetwarzania Pani/Pana danych w tym celu. </w:t>
            </w:r>
          </w:p>
          <w:p w14:paraId="505F36F6" w14:textId="78E19998" w:rsidR="00007659" w:rsidRPr="00E9720B" w:rsidRDefault="00007659" w:rsidP="00E9720B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zakresie, w jakim podstawą przetwarzania danych jest zgoda, Pani/Pana dane osobowe będą przetwarzane do czasu jej wycofania.</w:t>
            </w:r>
          </w:p>
          <w:p w14:paraId="6FCC51D5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[Przekazywanie danych]</w:t>
            </w:r>
          </w:p>
          <w:p w14:paraId="0C6C49C0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udostępnione podmiotom i organom upoważnionym do przetwarzania tych danych na podstawie przepisów prawa.</w:t>
            </w:r>
          </w:p>
          <w:p w14:paraId="3155F77C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udostępnione zakładom reasekuracji, a także mogą być przekazywane innym spółkom z Grupy PZU, jeśli wyraziła Pani/Pan zgodę na takie przekazanie.</w:t>
            </w:r>
          </w:p>
          <w:p w14:paraId="4A041462" w14:textId="7FEC2A48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przekazywane podmiotom przetwarzającym dane osobowe na zlecenie administratora</w:t>
            </w:r>
            <w:r w:rsidR="005F2F53">
              <w:rPr>
                <w:sz w:val="16"/>
                <w:szCs w:val="16"/>
              </w:rPr>
              <w:t>, w tym m.in.</w:t>
            </w:r>
            <w:r w:rsidRPr="008A76F2">
              <w:rPr>
                <w:sz w:val="16"/>
                <w:szCs w:val="16"/>
              </w:rPr>
              <w:t xml:space="preserve">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      </w:r>
          </w:p>
          <w:p w14:paraId="1472507D" w14:textId="01CE5C93" w:rsidR="00007659" w:rsidRPr="00E9720B" w:rsidRDefault="005F2F53" w:rsidP="00E9720B">
            <w:pPr>
              <w:autoSpaceDN w:val="0"/>
              <w:jc w:val="both"/>
              <w:textAlignment w:val="baseline"/>
              <w:rPr>
                <w:sz w:val="16"/>
                <w:szCs w:val="16"/>
              </w:rPr>
            </w:pPr>
            <w:r w:rsidRPr="00CF35FA">
              <w:rPr>
                <w:sz w:val="16"/>
                <w:szCs w:val="16"/>
              </w:rPr>
      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      </w:r>
          </w:p>
          <w:p w14:paraId="00867AD8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[Pani/Pana prawa]</w:t>
            </w:r>
          </w:p>
          <w:p w14:paraId="4223631F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dostępu do swoich danych osobowych oraz prawo żądania ich sprostowania, ich usunięcia lub ograniczenia ich przetwarzania.</w:t>
            </w:r>
          </w:p>
          <w:p w14:paraId="629E6E02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      </w:r>
          </w:p>
          <w:p w14:paraId="72EF2E8C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      </w:r>
          </w:p>
          <w:p w14:paraId="5CD9994F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      </w:r>
          </w:p>
          <w:p w14:paraId="22DB4DA2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celu skorzystania z powyższych praw należy skontaktować się z administratorem lub z Inspektorem Ochrony Danych, korzystając ze wskazanych wyżej danych kontaktowych.</w:t>
            </w:r>
          </w:p>
          <w:p w14:paraId="523E02D6" w14:textId="68F9C301" w:rsidR="00A27D3D" w:rsidRPr="008A76F2" w:rsidRDefault="00007659" w:rsidP="00554562">
            <w:pPr>
              <w:jc w:val="both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wniesienia skargi do organu nadzorczego</w:t>
            </w:r>
            <w:r w:rsidR="005F2F53">
              <w:rPr>
                <w:sz w:val="16"/>
                <w:szCs w:val="16"/>
              </w:rPr>
              <w:t xml:space="preserve">. </w:t>
            </w:r>
            <w:r w:rsidR="005F2F53" w:rsidRPr="00CF35FA">
              <w:rPr>
                <w:sz w:val="16"/>
                <w:szCs w:val="16"/>
              </w:rPr>
              <w:t>W Polsce takim organem nadzorczym jest Prezes Urzędu Ochrony Danych Osobowych.</w:t>
            </w:r>
          </w:p>
        </w:tc>
      </w:tr>
    </w:tbl>
    <w:p w14:paraId="1EDF6200" w14:textId="7ABF57BD" w:rsidR="00707F36" w:rsidRPr="00A81F3D" w:rsidRDefault="00707F36">
      <w:pPr>
        <w:rPr>
          <w:sz w:val="12"/>
          <w:szCs w:val="12"/>
        </w:rPr>
      </w:pPr>
    </w:p>
    <w:p w14:paraId="1D0A3D60" w14:textId="267B610E" w:rsidR="00707F36" w:rsidRDefault="00707F36" w:rsidP="00707F36">
      <w:pPr>
        <w:jc w:val="center"/>
        <w:rPr>
          <w:b/>
          <w:bCs/>
        </w:rPr>
      </w:pPr>
      <w:r w:rsidRPr="00707F36">
        <w:rPr>
          <w:b/>
          <w:bCs/>
        </w:rPr>
        <w:t>OŚWIADCZENIA</w:t>
      </w:r>
    </w:p>
    <w:p w14:paraId="1C458DBD" w14:textId="77777777" w:rsidR="00707F36" w:rsidRPr="00993B64" w:rsidRDefault="00707F36" w:rsidP="00707F36">
      <w:pPr>
        <w:jc w:val="center"/>
        <w:rPr>
          <w:b/>
          <w:bCs/>
          <w:sz w:val="4"/>
          <w:szCs w:val="4"/>
        </w:rPr>
      </w:pPr>
    </w:p>
    <w:p w14:paraId="2CE1536F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>Niniejszym oświadczam, że zapoznałam/em się z powyższą „Informacją Administratora danych osobowych” o przetwarzaniu moich danych osobowych.</w:t>
      </w:r>
    </w:p>
    <w:p w14:paraId="5B4AA5B6" w14:textId="2FC0A2F5" w:rsidR="00707F36" w:rsidRPr="00993B64" w:rsidRDefault="00707F36" w:rsidP="00707F36">
      <w:pPr>
        <w:rPr>
          <w:sz w:val="4"/>
          <w:szCs w:val="4"/>
        </w:rPr>
      </w:pPr>
    </w:p>
    <w:p w14:paraId="59C40F88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>Niniejszym potwierdzam/y, że informacje wymienione we wniosku oraz dokumentach załączonych do wniosku są zgodne z aktualnym stanem faktycznym oraz, że do dnia dzisiejszego nie dokonano żadnych czynności formalnych zmierzających do ich zmiany.</w:t>
      </w:r>
    </w:p>
    <w:p w14:paraId="5194BB22" w14:textId="77777777" w:rsidR="00707F36" w:rsidRPr="00993B64" w:rsidRDefault="00707F36" w:rsidP="00707F36">
      <w:pPr>
        <w:rPr>
          <w:sz w:val="4"/>
          <w:szCs w:val="4"/>
        </w:rPr>
      </w:pPr>
    </w:p>
    <w:p w14:paraId="51DBE250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 xml:space="preserve">Niniejszym oświadczam/y, że wyrażam/y zgodę na sprawdzenie mnie/nas/reprezentowanej spółki w Krajowym Rejestrze Długów. </w:t>
      </w:r>
    </w:p>
    <w:p w14:paraId="7B860488" w14:textId="77777777" w:rsidR="00707F36" w:rsidRPr="00993B64" w:rsidRDefault="00707F36" w:rsidP="00707F36">
      <w:pPr>
        <w:rPr>
          <w:sz w:val="4"/>
          <w:szCs w:val="4"/>
        </w:rPr>
      </w:pPr>
    </w:p>
    <w:p w14:paraId="5F68BDB4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 xml:space="preserve">Niniejszym oświadczam/y że jestem/śmy w pełni świadomi i akceptujemy to, że w przypadku otrzymania gwarancji zapłaty wadium, PZU SA nie jest w żaden sposób zobligowane do udzielenia jakiejkolwiek innej gwarancji a w szczególności do udzielenia gwarancji zabezpieczającej umowę zawieraną z zamawiającym w wyniku wygrania przetargu zabezpieczanego w zakresie wadium gwarancją PZU SA. </w:t>
      </w:r>
    </w:p>
    <w:p w14:paraId="50429C99" w14:textId="77777777" w:rsidR="00707F36" w:rsidRPr="00993B64" w:rsidRDefault="00707F36" w:rsidP="00707F36">
      <w:pPr>
        <w:rPr>
          <w:sz w:val="4"/>
          <w:szCs w:val="4"/>
        </w:rPr>
      </w:pPr>
    </w:p>
    <w:p w14:paraId="267E7D3D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 xml:space="preserve">Niniejszym oświadczam/y, że wyrażam/y zgodę na przesyłanie informacji i dokumentów, w tym dokumentu gwarancji ubezpieczeniowej, a także informacji, które mają związek z wnioskowaną lub zawartą umową zlecenia udzielenia gwarancji ubezpieczeniowej za pośrednictwem środków komunikacji elektronicznej, w tym wiadomości SMS/MMS lub e-mail na wskazany numer telefonu lub adres mailowy. </w:t>
      </w:r>
    </w:p>
    <w:p w14:paraId="5D9756F7" w14:textId="77777777" w:rsidR="00707F36" w:rsidRP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 xml:space="preserve">W razie zmiany podanych danych kontaktowych, zobowiązuję się/emy się uaktualnić dane, dzięki którym będę/będziemy otrzymywać informacje za pośrednictwem środków komunikacji elektronicznej. </w:t>
      </w:r>
    </w:p>
    <w:p w14:paraId="11F0185A" w14:textId="77777777" w:rsidR="00707F36" w:rsidRPr="00993B64" w:rsidRDefault="00707F36" w:rsidP="00707F36">
      <w:pPr>
        <w:rPr>
          <w:sz w:val="4"/>
          <w:szCs w:val="4"/>
        </w:rPr>
      </w:pPr>
    </w:p>
    <w:p w14:paraId="789B30F8" w14:textId="42E2E746" w:rsidR="00707F36" w:rsidRDefault="00707F36" w:rsidP="00707F36">
      <w:pPr>
        <w:rPr>
          <w:sz w:val="16"/>
          <w:szCs w:val="16"/>
        </w:rPr>
      </w:pPr>
      <w:r w:rsidRPr="00707F36">
        <w:rPr>
          <w:sz w:val="16"/>
          <w:szCs w:val="16"/>
        </w:rPr>
        <w:t>Przedstawione informacje traktowane są jako poufne. PZU SA zastrzega sobie prawo do kontaktowania się z innymi podmiotami, aby uzyskać informacje, które mogą przyczynić się do poznania sytuacji wnioskodawcy lub ewentualnie poręczycieli.</w:t>
      </w:r>
    </w:p>
    <w:p w14:paraId="5FF419F4" w14:textId="77777777" w:rsidR="00993B64" w:rsidRPr="00480724" w:rsidRDefault="00993B64" w:rsidP="00707F36">
      <w:pPr>
        <w:rPr>
          <w:sz w:val="10"/>
          <w:szCs w:val="10"/>
        </w:rPr>
      </w:pPr>
    </w:p>
    <w:p w14:paraId="1404E5F1" w14:textId="77777777" w:rsidR="00993B64" w:rsidRDefault="00993B64" w:rsidP="00707F36">
      <w:pPr>
        <w:rPr>
          <w:sz w:val="16"/>
          <w:szCs w:val="16"/>
        </w:rPr>
      </w:pPr>
    </w:p>
    <w:p w14:paraId="1134B316" w14:textId="77777777" w:rsidR="008A3E84" w:rsidRDefault="008A3E84" w:rsidP="00707F36">
      <w:pPr>
        <w:rPr>
          <w:sz w:val="16"/>
          <w:szCs w:val="16"/>
        </w:rPr>
      </w:pPr>
    </w:p>
    <w:p w14:paraId="47EE1427" w14:textId="77777777" w:rsidR="008A3E84" w:rsidRDefault="008A3E84" w:rsidP="00707F36">
      <w:pPr>
        <w:rPr>
          <w:sz w:val="16"/>
          <w:szCs w:val="16"/>
        </w:rPr>
      </w:pPr>
    </w:p>
    <w:p w14:paraId="626B5718" w14:textId="77777777" w:rsidR="008A3E84" w:rsidRDefault="008A3E84" w:rsidP="00707F36">
      <w:pPr>
        <w:rPr>
          <w:sz w:val="16"/>
          <w:szCs w:val="16"/>
        </w:rPr>
      </w:pPr>
    </w:p>
    <w:p w14:paraId="1AA0E406" w14:textId="77777777" w:rsidR="008A3E84" w:rsidRDefault="008A3E84" w:rsidP="00707F36">
      <w:pPr>
        <w:rPr>
          <w:sz w:val="16"/>
          <w:szCs w:val="16"/>
        </w:rPr>
      </w:pPr>
    </w:p>
    <w:tbl>
      <w:tblPr>
        <w:tblW w:w="10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0"/>
        <w:gridCol w:w="2004"/>
        <w:gridCol w:w="4380"/>
      </w:tblGrid>
      <w:tr w:rsidR="00993B64" w:rsidRPr="00353A32" w14:paraId="011B1FC9" w14:textId="77777777" w:rsidTr="00582C0A">
        <w:trPr>
          <w:trHeight w:val="255"/>
        </w:trPr>
        <w:tc>
          <w:tcPr>
            <w:tcW w:w="453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1E2A69E8" w14:textId="77777777" w:rsidR="00993B64" w:rsidRPr="00353A32" w:rsidRDefault="00993B64" w:rsidP="00582C0A">
            <w:pPr>
              <w:pStyle w:val="PZUNiebieskiiTahoma"/>
              <w:rPr>
                <w:rFonts w:ascii="Source Sans Pro" w:hAnsi="Source Sans Pro"/>
                <w:color w:val="003C7D"/>
                <w:sz w:val="14"/>
                <w:szCs w:val="10"/>
              </w:rPr>
            </w:pPr>
            <w:r w:rsidRPr="00353A32">
              <w:rPr>
                <w:rFonts w:ascii="Source Sans Pro" w:hAnsi="Source Sans Pro"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53A32">
              <w:rPr>
                <w:rFonts w:ascii="Source Sans Pro" w:hAnsi="Source Sans Pro"/>
                <w:color w:val="003C7D"/>
              </w:rPr>
              <w:instrText xml:space="preserve"> FORMTEXT </w:instrText>
            </w:r>
            <w:r w:rsidRPr="00353A32">
              <w:rPr>
                <w:rFonts w:ascii="Source Sans Pro" w:hAnsi="Source Sans Pro"/>
                <w:color w:val="003C7D"/>
              </w:rPr>
            </w:r>
            <w:r w:rsidRPr="00353A32">
              <w:rPr>
                <w:rFonts w:ascii="Source Sans Pro" w:hAnsi="Source Sans Pro"/>
                <w:color w:val="003C7D"/>
              </w:rPr>
              <w:fldChar w:fldCharType="separate"/>
            </w:r>
            <w:r w:rsidRPr="00353A32">
              <w:rPr>
                <w:rFonts w:ascii="Source Sans Pro" w:hAnsi="Source Sans Pro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/>
                <w:noProof/>
                <w:color w:val="003C7D"/>
              </w:rPr>
              <w:t> </w:t>
            </w:r>
            <w:r w:rsidRPr="00353A32">
              <w:rPr>
                <w:rFonts w:ascii="Source Sans Pro" w:hAnsi="Source Sans Pro"/>
                <w:color w:val="003C7D"/>
              </w:rPr>
              <w:fldChar w:fldCharType="end"/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5C2DB0E9" w14:textId="77777777" w:rsidR="00993B64" w:rsidRPr="00353A32" w:rsidRDefault="00993B64" w:rsidP="00582C0A">
            <w:pPr>
              <w:pStyle w:val="PZUNiebieskiiTahoma"/>
              <w:rPr>
                <w:rFonts w:ascii="Source Sans Pro" w:hAnsi="Source Sans Pro"/>
                <w:color w:val="003C7D"/>
                <w:sz w:val="14"/>
                <w:szCs w:val="1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5FE8CD5C" w14:textId="77777777" w:rsidR="00993B64" w:rsidRPr="00353A32" w:rsidRDefault="00993B64" w:rsidP="00582C0A">
            <w:pPr>
              <w:pStyle w:val="PZUNiebieskiiTahoma"/>
              <w:rPr>
                <w:rFonts w:ascii="Source Sans Pro" w:hAnsi="Source Sans Pro"/>
                <w:color w:val="003C7D"/>
                <w:sz w:val="14"/>
              </w:rPr>
            </w:pPr>
          </w:p>
        </w:tc>
      </w:tr>
    </w:tbl>
    <w:p w14:paraId="64A7A160" w14:textId="1B3F48A2" w:rsidR="006C47DC" w:rsidRPr="00480724" w:rsidRDefault="00993B64" w:rsidP="00935330">
      <w:pPr>
        <w:rPr>
          <w:color w:val="002355"/>
          <w:sz w:val="16"/>
          <w:szCs w:val="16"/>
        </w:rPr>
      </w:pPr>
      <w:r w:rsidRPr="005F229B">
        <w:rPr>
          <w:sz w:val="14"/>
          <w:szCs w:val="14"/>
        </w:rPr>
        <w:t>Miejscowość i data</w:t>
      </w:r>
      <w:r w:rsidRPr="005F229B"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>
        <w:rPr>
          <w:color w:val="002355"/>
        </w:rPr>
        <w:tab/>
      </w:r>
      <w:r w:rsidRPr="005F229B">
        <w:rPr>
          <w:sz w:val="14"/>
          <w:szCs w:val="14"/>
        </w:rPr>
        <w:t>Pieczęć firmowa i podpisy</w:t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6"/>
          <w:szCs w:val="16"/>
        </w:rPr>
        <w:tab/>
      </w:r>
      <w:r w:rsidRPr="005F229B">
        <w:rPr>
          <w:sz w:val="14"/>
          <w:szCs w:val="14"/>
        </w:rPr>
        <w:t xml:space="preserve"> </w:t>
      </w:r>
      <w:r w:rsidRPr="005F229B">
        <w:rPr>
          <w:sz w:val="14"/>
          <w:szCs w:val="14"/>
        </w:rPr>
        <w:tab/>
        <w:t>(osób uprawnionych do zaciągania zobowiązań majątkowych)</w:t>
      </w:r>
      <w:r>
        <w:rPr>
          <w:color w:val="002355"/>
          <w:sz w:val="16"/>
          <w:szCs w:val="16"/>
        </w:rPr>
        <w:t xml:space="preserve"> </w:t>
      </w:r>
    </w:p>
    <w:sectPr w:rsidR="006C47DC" w:rsidRPr="00480724" w:rsidSect="00771776">
      <w:footerReference w:type="default" r:id="rId13"/>
      <w:footerReference w:type="first" r:id="rId14"/>
      <w:pgSz w:w="11906" w:h="16838" w:code="9"/>
      <w:pgMar w:top="426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C8E7D" w14:textId="77777777" w:rsidR="00C40CEE" w:rsidRDefault="00C40CEE" w:rsidP="00D5507E">
      <w:pPr>
        <w:pStyle w:val="PZUNiebieskiiTahoma"/>
      </w:pPr>
      <w:r>
        <w:separator/>
      </w:r>
    </w:p>
  </w:endnote>
  <w:endnote w:type="continuationSeparator" w:id="0">
    <w:p w14:paraId="65D6A45F" w14:textId="77777777" w:rsidR="00C40CEE" w:rsidRDefault="00C40CEE" w:rsidP="00D5507E">
      <w:pPr>
        <w:pStyle w:val="PZUNiebieskiiTahom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3859F1" w:rsidRPr="003859F1" w14:paraId="6530092D" w14:textId="77777777" w:rsidTr="002423C5">
      <w:trPr>
        <w:trHeight w:val="79"/>
      </w:trPr>
      <w:tc>
        <w:tcPr>
          <w:tcW w:w="3951" w:type="pct"/>
        </w:tcPr>
        <w:p w14:paraId="77214B9C" w14:textId="78047098" w:rsidR="003859F1" w:rsidRPr="003859F1" w:rsidRDefault="003859F1" w:rsidP="003859F1">
          <w:pPr>
            <w:tabs>
              <w:tab w:val="center" w:pos="4536"/>
              <w:tab w:val="right" w:pos="9072"/>
            </w:tabs>
            <w:rPr>
              <w:sz w:val="14"/>
              <w:szCs w:val="14"/>
            </w:rPr>
          </w:pPr>
          <w:r w:rsidRPr="003859F1">
            <w:rPr>
              <w:b/>
              <w:bCs/>
            </w:rPr>
            <w:t xml:space="preserve">801 102 102     </w:t>
          </w:r>
          <w:r w:rsidRPr="003859F1">
            <w:rPr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535E9695" w14:textId="77777777" w:rsidR="003859F1" w:rsidRPr="003859F1" w:rsidRDefault="003859F1" w:rsidP="003859F1">
          <w:pPr>
            <w:ind w:right="5"/>
            <w:rPr>
              <w:rFonts w:ascii="Tahoma" w:eastAsia="Calibri" w:hAnsi="Tahoma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6EC3B628" w14:textId="019B3C8F" w:rsidR="003859F1" w:rsidRPr="003859F1" w:rsidRDefault="003859F1" w:rsidP="003859F1">
          <w:pPr>
            <w:tabs>
              <w:tab w:val="center" w:pos="4536"/>
              <w:tab w:val="right" w:pos="9072"/>
            </w:tabs>
            <w:jc w:val="right"/>
          </w:pPr>
          <w:r w:rsidRPr="003859F1">
            <w:fldChar w:fldCharType="begin"/>
          </w:r>
          <w:r w:rsidRPr="003859F1">
            <w:instrText>PAGE</w:instrText>
          </w:r>
          <w:r w:rsidRPr="003859F1">
            <w:fldChar w:fldCharType="separate"/>
          </w:r>
          <w:r w:rsidRPr="003859F1">
            <w:rPr>
              <w:noProof/>
            </w:rPr>
            <w:t>2</w:t>
          </w:r>
          <w:r w:rsidRPr="003859F1">
            <w:fldChar w:fldCharType="end"/>
          </w:r>
          <w:r w:rsidRPr="003859F1">
            <w:t>/</w:t>
          </w:r>
          <w:r w:rsidR="00480724">
            <w:t>4</w:t>
          </w:r>
        </w:p>
      </w:tc>
    </w:tr>
  </w:tbl>
  <w:p w14:paraId="781AD812" w14:textId="4C1E55A0" w:rsidR="00376E4E" w:rsidRPr="00577C16" w:rsidRDefault="00376E4E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D1F6" w14:textId="77777777" w:rsidR="008A76F2" w:rsidRPr="007C09BF" w:rsidRDefault="008A76F2">
    <w:pPr>
      <w:rPr>
        <w:rFonts w:ascii="Tahoma" w:hAnsi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8A76F2" w:rsidRPr="00B425A1" w14:paraId="5744B300" w14:textId="77777777" w:rsidTr="007C09BF">
      <w:trPr>
        <w:trHeight w:val="79"/>
      </w:trPr>
      <w:tc>
        <w:tcPr>
          <w:tcW w:w="4255" w:type="pct"/>
        </w:tcPr>
        <w:p w14:paraId="78EDA964" w14:textId="782709ED" w:rsidR="008A76F2" w:rsidRPr="00C90642" w:rsidRDefault="008A76F2" w:rsidP="00B425A1">
          <w:pPr>
            <w:pStyle w:val="PZUNiebieskiiTahoma"/>
            <w:ind w:right="0"/>
            <w:rPr>
              <w:rFonts w:ascii="Source Sans Pro" w:hAnsi="Source Sans Pro"/>
              <w:color w:val="003C7D"/>
              <w:sz w:val="14"/>
              <w:szCs w:val="14"/>
            </w:rPr>
          </w:pP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95551E">
            <w:rPr>
              <w:rFonts w:ascii="Source Sans Pro" w:hAnsi="Source Sans Pro"/>
              <w:color w:val="003C7D"/>
              <w:sz w:val="14"/>
              <w:szCs w:val="14"/>
            </w:rPr>
            <w:t>I</w:t>
          </w: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508865F3" w14:textId="0CDA5944" w:rsidR="008A76F2" w:rsidRPr="00C90642" w:rsidRDefault="008A76F2" w:rsidP="00836411">
          <w:pPr>
            <w:pStyle w:val="Stopka"/>
            <w:rPr>
              <w:sz w:val="14"/>
              <w:szCs w:val="14"/>
            </w:rPr>
          </w:pPr>
          <w:r w:rsidRPr="00C90642">
            <w:rPr>
              <w:sz w:val="14"/>
              <w:szCs w:val="14"/>
            </w:rPr>
            <w:t xml:space="preserve">kapitał zakładowy: 86 352 300,00 zł wpłacony w całości, </w:t>
          </w:r>
          <w:r w:rsidR="0095551E">
            <w:rPr>
              <w:sz w:val="14"/>
              <w:szCs w:val="14"/>
            </w:rPr>
            <w:t>Rondo Ignacego Daszyńskiego 4, 00-843</w:t>
          </w:r>
          <w:r w:rsidRPr="00C90642">
            <w:rPr>
              <w:sz w:val="14"/>
              <w:szCs w:val="14"/>
            </w:rPr>
            <w:t xml:space="preserve"> Warszawa, pzu.pl, infolinia: 801 102</w:t>
          </w:r>
          <w:r w:rsidR="0095551E">
            <w:rPr>
              <w:sz w:val="14"/>
              <w:szCs w:val="14"/>
            </w:rPr>
            <w:t> </w:t>
          </w:r>
          <w:r w:rsidRPr="00C90642">
            <w:rPr>
              <w:sz w:val="14"/>
              <w:szCs w:val="14"/>
            </w:rPr>
            <w:t>102</w:t>
          </w:r>
          <w:r w:rsidR="0095551E">
            <w:rPr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1BBC089A" w14:textId="77777777" w:rsidR="008A76F2" w:rsidRPr="00B425A1" w:rsidRDefault="008A76F2" w:rsidP="00B425A1">
          <w:pPr>
            <w:pStyle w:val="Stopka"/>
            <w:jc w:val="right"/>
            <w:rPr>
              <w:rFonts w:ascii="Tahoma" w:hAnsi="Tahoma"/>
              <w:sz w:val="14"/>
              <w:szCs w:val="14"/>
            </w:rPr>
          </w:pPr>
        </w:p>
      </w:tc>
      <w:tc>
        <w:tcPr>
          <w:tcW w:w="233" w:type="pct"/>
        </w:tcPr>
        <w:p w14:paraId="17A2AFF3" w14:textId="3C46A6E0" w:rsidR="008A76F2" w:rsidRPr="00577C16" w:rsidRDefault="008A76F2" w:rsidP="009533F8">
          <w:pPr>
            <w:pStyle w:val="Stopka"/>
          </w:pPr>
          <w:r w:rsidRPr="00577C16">
            <w:fldChar w:fldCharType="begin"/>
          </w:r>
          <w:r w:rsidRPr="00577C16">
            <w:instrText xml:space="preserve"> PAGE </w:instrText>
          </w:r>
          <w:r w:rsidRPr="00577C16">
            <w:fldChar w:fldCharType="separate"/>
          </w:r>
          <w:r w:rsidRPr="00577C16">
            <w:rPr>
              <w:noProof/>
            </w:rPr>
            <w:t>1</w:t>
          </w:r>
          <w:r w:rsidRPr="00577C16">
            <w:fldChar w:fldCharType="end"/>
          </w:r>
          <w:r w:rsidRPr="00577C16">
            <w:t>/</w:t>
          </w:r>
          <w:r w:rsidR="00480724">
            <w:t>4</w:t>
          </w:r>
        </w:p>
      </w:tc>
    </w:tr>
  </w:tbl>
  <w:p w14:paraId="0193E9E9" w14:textId="77777777" w:rsidR="008A76F2" w:rsidRPr="007C09BF" w:rsidRDefault="008A76F2">
    <w:pPr>
      <w:pStyle w:val="Stopka"/>
      <w:rPr>
        <w:rFonts w:ascii="Tahoma" w:hAnsi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D827" w14:textId="77777777" w:rsidR="00C40CEE" w:rsidRDefault="00C40CEE" w:rsidP="00D5507E">
      <w:pPr>
        <w:pStyle w:val="PZUNiebieskiiTahoma"/>
      </w:pPr>
      <w:r>
        <w:separator/>
      </w:r>
    </w:p>
  </w:footnote>
  <w:footnote w:type="continuationSeparator" w:id="0">
    <w:p w14:paraId="6890942F" w14:textId="77777777" w:rsidR="00C40CEE" w:rsidRDefault="00C40CEE" w:rsidP="00D5507E">
      <w:pPr>
        <w:pStyle w:val="PZUNiebieskiiTahom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407BDD"/>
    <w:multiLevelType w:val="hybridMultilevel"/>
    <w:tmpl w:val="698CB3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B56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207CA"/>
    <w:multiLevelType w:val="hybridMultilevel"/>
    <w:tmpl w:val="2424F8B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5617"/>
        </w:tabs>
        <w:ind w:left="5617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337"/>
        </w:tabs>
        <w:ind w:left="633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057"/>
        </w:tabs>
        <w:ind w:left="705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7777"/>
        </w:tabs>
        <w:ind w:left="777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8497"/>
        </w:tabs>
        <w:ind w:left="849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9217"/>
        </w:tabs>
        <w:ind w:left="921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937"/>
        </w:tabs>
        <w:ind w:left="993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0657"/>
        </w:tabs>
        <w:ind w:left="10657" w:hanging="180"/>
      </w:pPr>
      <w:rPr>
        <w:rFonts w:cs="Times New Roman"/>
      </w:rPr>
    </w:lvl>
  </w:abstractNum>
  <w:abstractNum w:abstractNumId="6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D5C1A"/>
    <w:multiLevelType w:val="hybridMultilevel"/>
    <w:tmpl w:val="4E545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D51216"/>
    <w:multiLevelType w:val="hybridMultilevel"/>
    <w:tmpl w:val="187A6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555675">
    <w:abstractNumId w:val="5"/>
  </w:num>
  <w:num w:numId="2" w16cid:durableId="1899248041">
    <w:abstractNumId w:val="4"/>
  </w:num>
  <w:num w:numId="3" w16cid:durableId="491943606">
    <w:abstractNumId w:val="0"/>
  </w:num>
  <w:num w:numId="4" w16cid:durableId="2060088505">
    <w:abstractNumId w:val="6"/>
  </w:num>
  <w:num w:numId="5" w16cid:durableId="2121949529">
    <w:abstractNumId w:val="1"/>
  </w:num>
  <w:num w:numId="6" w16cid:durableId="312149708">
    <w:abstractNumId w:val="2"/>
  </w:num>
  <w:num w:numId="7" w16cid:durableId="1991592695">
    <w:abstractNumId w:val="7"/>
  </w:num>
  <w:num w:numId="8" w16cid:durableId="2141998612">
    <w:abstractNumId w:val="8"/>
  </w:num>
  <w:num w:numId="9" w16cid:durableId="1794398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/u3zHwKxx21Z1zFCV3ChFAnTWHBScql0XlGpvRmaFc8DncRwB2sAJFdMAprlhlznIxk+DfT75VDhnTqwHWO/bg==" w:salt="kUpUgX7HlF6Fj0FhNCy23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0E"/>
    <w:rsid w:val="000004B3"/>
    <w:rsid w:val="00000F71"/>
    <w:rsid w:val="00002FA2"/>
    <w:rsid w:val="00006227"/>
    <w:rsid w:val="000066DC"/>
    <w:rsid w:val="00007659"/>
    <w:rsid w:val="000105D7"/>
    <w:rsid w:val="00011B85"/>
    <w:rsid w:val="000127A4"/>
    <w:rsid w:val="00014AD4"/>
    <w:rsid w:val="000152C8"/>
    <w:rsid w:val="00020330"/>
    <w:rsid w:val="000210DC"/>
    <w:rsid w:val="00023F17"/>
    <w:rsid w:val="00026F8D"/>
    <w:rsid w:val="00030792"/>
    <w:rsid w:val="000307CF"/>
    <w:rsid w:val="00031DCD"/>
    <w:rsid w:val="00032F5E"/>
    <w:rsid w:val="000339E9"/>
    <w:rsid w:val="00034C4A"/>
    <w:rsid w:val="00034FCD"/>
    <w:rsid w:val="00037192"/>
    <w:rsid w:val="000422D4"/>
    <w:rsid w:val="000429A1"/>
    <w:rsid w:val="00043B37"/>
    <w:rsid w:val="00043E2C"/>
    <w:rsid w:val="00043ECB"/>
    <w:rsid w:val="00044BAE"/>
    <w:rsid w:val="000453FD"/>
    <w:rsid w:val="000454CD"/>
    <w:rsid w:val="00047F0B"/>
    <w:rsid w:val="0005082C"/>
    <w:rsid w:val="00050ECA"/>
    <w:rsid w:val="0005246A"/>
    <w:rsid w:val="00053D07"/>
    <w:rsid w:val="0005440F"/>
    <w:rsid w:val="000549C8"/>
    <w:rsid w:val="0005526E"/>
    <w:rsid w:val="00056616"/>
    <w:rsid w:val="0005707E"/>
    <w:rsid w:val="000612BB"/>
    <w:rsid w:val="00061454"/>
    <w:rsid w:val="00062120"/>
    <w:rsid w:val="00064006"/>
    <w:rsid w:val="0006464F"/>
    <w:rsid w:val="00066153"/>
    <w:rsid w:val="00067DCB"/>
    <w:rsid w:val="0007592E"/>
    <w:rsid w:val="00075933"/>
    <w:rsid w:val="0007713E"/>
    <w:rsid w:val="00080684"/>
    <w:rsid w:val="00084CD2"/>
    <w:rsid w:val="000866AD"/>
    <w:rsid w:val="00087054"/>
    <w:rsid w:val="0009248F"/>
    <w:rsid w:val="00097264"/>
    <w:rsid w:val="000A0B27"/>
    <w:rsid w:val="000A2543"/>
    <w:rsid w:val="000A471C"/>
    <w:rsid w:val="000A6638"/>
    <w:rsid w:val="000A6641"/>
    <w:rsid w:val="000A6AA4"/>
    <w:rsid w:val="000B0575"/>
    <w:rsid w:val="000B0C24"/>
    <w:rsid w:val="000B2A32"/>
    <w:rsid w:val="000B31B0"/>
    <w:rsid w:val="000B3C0A"/>
    <w:rsid w:val="000B4BEF"/>
    <w:rsid w:val="000B6B80"/>
    <w:rsid w:val="000B6E49"/>
    <w:rsid w:val="000B76BF"/>
    <w:rsid w:val="000C0E07"/>
    <w:rsid w:val="000C15B8"/>
    <w:rsid w:val="000C3CEC"/>
    <w:rsid w:val="000C4275"/>
    <w:rsid w:val="000C79F2"/>
    <w:rsid w:val="000D0484"/>
    <w:rsid w:val="000D0981"/>
    <w:rsid w:val="000D11C7"/>
    <w:rsid w:val="000D1834"/>
    <w:rsid w:val="000D2C0D"/>
    <w:rsid w:val="000D405C"/>
    <w:rsid w:val="000D53B3"/>
    <w:rsid w:val="000D6AFE"/>
    <w:rsid w:val="000D7DDD"/>
    <w:rsid w:val="000E0F3D"/>
    <w:rsid w:val="000E1385"/>
    <w:rsid w:val="000E1DD0"/>
    <w:rsid w:val="000E2044"/>
    <w:rsid w:val="000E39E7"/>
    <w:rsid w:val="000E479C"/>
    <w:rsid w:val="000E6CC9"/>
    <w:rsid w:val="000F120E"/>
    <w:rsid w:val="000F2206"/>
    <w:rsid w:val="000F2F25"/>
    <w:rsid w:val="000F4088"/>
    <w:rsid w:val="000F4E28"/>
    <w:rsid w:val="000F669E"/>
    <w:rsid w:val="000F716F"/>
    <w:rsid w:val="0010060C"/>
    <w:rsid w:val="00100B78"/>
    <w:rsid w:val="00103DF9"/>
    <w:rsid w:val="00105521"/>
    <w:rsid w:val="00105FA3"/>
    <w:rsid w:val="00106279"/>
    <w:rsid w:val="00110754"/>
    <w:rsid w:val="00111251"/>
    <w:rsid w:val="00116726"/>
    <w:rsid w:val="00117243"/>
    <w:rsid w:val="001220CB"/>
    <w:rsid w:val="00122912"/>
    <w:rsid w:val="00122DBE"/>
    <w:rsid w:val="001244E1"/>
    <w:rsid w:val="0012510C"/>
    <w:rsid w:val="0012647E"/>
    <w:rsid w:val="001271CA"/>
    <w:rsid w:val="00130D3C"/>
    <w:rsid w:val="001311E8"/>
    <w:rsid w:val="001335E9"/>
    <w:rsid w:val="001345D9"/>
    <w:rsid w:val="00135330"/>
    <w:rsid w:val="001363E1"/>
    <w:rsid w:val="0013672D"/>
    <w:rsid w:val="00136E00"/>
    <w:rsid w:val="001409AD"/>
    <w:rsid w:val="00141093"/>
    <w:rsid w:val="00143F85"/>
    <w:rsid w:val="00145B6D"/>
    <w:rsid w:val="00147EDC"/>
    <w:rsid w:val="00151804"/>
    <w:rsid w:val="00153A87"/>
    <w:rsid w:val="00155C91"/>
    <w:rsid w:val="00157A3D"/>
    <w:rsid w:val="00160155"/>
    <w:rsid w:val="00161729"/>
    <w:rsid w:val="00162EFB"/>
    <w:rsid w:val="001649B4"/>
    <w:rsid w:val="00164B3B"/>
    <w:rsid w:val="00164FCB"/>
    <w:rsid w:val="00166EF1"/>
    <w:rsid w:val="00170240"/>
    <w:rsid w:val="0017179E"/>
    <w:rsid w:val="001736DA"/>
    <w:rsid w:val="001740E4"/>
    <w:rsid w:val="00181221"/>
    <w:rsid w:val="001813C5"/>
    <w:rsid w:val="00181AAD"/>
    <w:rsid w:val="00190AD0"/>
    <w:rsid w:val="00194980"/>
    <w:rsid w:val="00195120"/>
    <w:rsid w:val="001973CB"/>
    <w:rsid w:val="001A131E"/>
    <w:rsid w:val="001A146F"/>
    <w:rsid w:val="001A1C8E"/>
    <w:rsid w:val="001A5A88"/>
    <w:rsid w:val="001A6BDC"/>
    <w:rsid w:val="001B29B3"/>
    <w:rsid w:val="001B2C58"/>
    <w:rsid w:val="001B376D"/>
    <w:rsid w:val="001B3BC4"/>
    <w:rsid w:val="001B5A55"/>
    <w:rsid w:val="001B6E6D"/>
    <w:rsid w:val="001C0C93"/>
    <w:rsid w:val="001C1A37"/>
    <w:rsid w:val="001C2806"/>
    <w:rsid w:val="001C42E7"/>
    <w:rsid w:val="001C5A08"/>
    <w:rsid w:val="001C5E26"/>
    <w:rsid w:val="001C756D"/>
    <w:rsid w:val="001D0C7B"/>
    <w:rsid w:val="001D70C4"/>
    <w:rsid w:val="001E172A"/>
    <w:rsid w:val="001E20EB"/>
    <w:rsid w:val="001E22EA"/>
    <w:rsid w:val="001E255E"/>
    <w:rsid w:val="001E3307"/>
    <w:rsid w:val="001E3547"/>
    <w:rsid w:val="001E3B13"/>
    <w:rsid w:val="001E75CA"/>
    <w:rsid w:val="001F0E81"/>
    <w:rsid w:val="001F1ED5"/>
    <w:rsid w:val="001F7EF6"/>
    <w:rsid w:val="002032F6"/>
    <w:rsid w:val="00203CF8"/>
    <w:rsid w:val="00205B3D"/>
    <w:rsid w:val="00206E05"/>
    <w:rsid w:val="00207709"/>
    <w:rsid w:val="002116D6"/>
    <w:rsid w:val="00211704"/>
    <w:rsid w:val="00211739"/>
    <w:rsid w:val="00212321"/>
    <w:rsid w:val="002130F6"/>
    <w:rsid w:val="00213B41"/>
    <w:rsid w:val="00213BF2"/>
    <w:rsid w:val="00213DF2"/>
    <w:rsid w:val="00214806"/>
    <w:rsid w:val="00214813"/>
    <w:rsid w:val="00214B9A"/>
    <w:rsid w:val="00214D35"/>
    <w:rsid w:val="00217C28"/>
    <w:rsid w:val="002201FD"/>
    <w:rsid w:val="002208F3"/>
    <w:rsid w:val="00223633"/>
    <w:rsid w:val="00224151"/>
    <w:rsid w:val="00224A25"/>
    <w:rsid w:val="00225C36"/>
    <w:rsid w:val="002262A7"/>
    <w:rsid w:val="00230703"/>
    <w:rsid w:val="00242132"/>
    <w:rsid w:val="002423C5"/>
    <w:rsid w:val="002429B5"/>
    <w:rsid w:val="00245003"/>
    <w:rsid w:val="00245491"/>
    <w:rsid w:val="00247ADB"/>
    <w:rsid w:val="00250A2B"/>
    <w:rsid w:val="00250C04"/>
    <w:rsid w:val="002537E8"/>
    <w:rsid w:val="00253D25"/>
    <w:rsid w:val="00256DD2"/>
    <w:rsid w:val="00257581"/>
    <w:rsid w:val="002630EC"/>
    <w:rsid w:val="00263434"/>
    <w:rsid w:val="002634BF"/>
    <w:rsid w:val="002659F6"/>
    <w:rsid w:val="00266A8D"/>
    <w:rsid w:val="00266F81"/>
    <w:rsid w:val="002707A4"/>
    <w:rsid w:val="002719DC"/>
    <w:rsid w:val="0027225D"/>
    <w:rsid w:val="002733FF"/>
    <w:rsid w:val="00273F43"/>
    <w:rsid w:val="00274711"/>
    <w:rsid w:val="00276FCB"/>
    <w:rsid w:val="00277015"/>
    <w:rsid w:val="0027707D"/>
    <w:rsid w:val="00282E0E"/>
    <w:rsid w:val="002830D9"/>
    <w:rsid w:val="002849BA"/>
    <w:rsid w:val="00285514"/>
    <w:rsid w:val="002869F9"/>
    <w:rsid w:val="002928D3"/>
    <w:rsid w:val="00293DF1"/>
    <w:rsid w:val="00295258"/>
    <w:rsid w:val="002972C4"/>
    <w:rsid w:val="002A0795"/>
    <w:rsid w:val="002A0B61"/>
    <w:rsid w:val="002A0C8D"/>
    <w:rsid w:val="002A1F8E"/>
    <w:rsid w:val="002A33D7"/>
    <w:rsid w:val="002A63FA"/>
    <w:rsid w:val="002A6C28"/>
    <w:rsid w:val="002B48A3"/>
    <w:rsid w:val="002B59A3"/>
    <w:rsid w:val="002B67E8"/>
    <w:rsid w:val="002B7AB6"/>
    <w:rsid w:val="002C0704"/>
    <w:rsid w:val="002C08BA"/>
    <w:rsid w:val="002C0A21"/>
    <w:rsid w:val="002C1DB9"/>
    <w:rsid w:val="002C3E0A"/>
    <w:rsid w:val="002C5823"/>
    <w:rsid w:val="002D10FF"/>
    <w:rsid w:val="002D3C79"/>
    <w:rsid w:val="002D5D1F"/>
    <w:rsid w:val="002D6BEB"/>
    <w:rsid w:val="002D6CCA"/>
    <w:rsid w:val="002E2A6B"/>
    <w:rsid w:val="002E2D80"/>
    <w:rsid w:val="002E5130"/>
    <w:rsid w:val="002E58A1"/>
    <w:rsid w:val="002E6ED7"/>
    <w:rsid w:val="002F0191"/>
    <w:rsid w:val="002F06F2"/>
    <w:rsid w:val="002F0DB1"/>
    <w:rsid w:val="002F118F"/>
    <w:rsid w:val="002F1242"/>
    <w:rsid w:val="002F2B2D"/>
    <w:rsid w:val="002F4DFC"/>
    <w:rsid w:val="002F634A"/>
    <w:rsid w:val="00300149"/>
    <w:rsid w:val="00300EBE"/>
    <w:rsid w:val="00302054"/>
    <w:rsid w:val="00302850"/>
    <w:rsid w:val="00302A8C"/>
    <w:rsid w:val="00304119"/>
    <w:rsid w:val="003041CE"/>
    <w:rsid w:val="00304294"/>
    <w:rsid w:val="003044AF"/>
    <w:rsid w:val="00304ECE"/>
    <w:rsid w:val="00307503"/>
    <w:rsid w:val="00307DE0"/>
    <w:rsid w:val="00311BB9"/>
    <w:rsid w:val="00315AFF"/>
    <w:rsid w:val="00322FD9"/>
    <w:rsid w:val="00331647"/>
    <w:rsid w:val="0033319E"/>
    <w:rsid w:val="003332AD"/>
    <w:rsid w:val="003347C4"/>
    <w:rsid w:val="003348F1"/>
    <w:rsid w:val="003353BF"/>
    <w:rsid w:val="00340D65"/>
    <w:rsid w:val="003424A7"/>
    <w:rsid w:val="003425C4"/>
    <w:rsid w:val="003443C1"/>
    <w:rsid w:val="0035196F"/>
    <w:rsid w:val="00352DE2"/>
    <w:rsid w:val="00353AFD"/>
    <w:rsid w:val="00353ED3"/>
    <w:rsid w:val="003548D3"/>
    <w:rsid w:val="00356D95"/>
    <w:rsid w:val="00357CE1"/>
    <w:rsid w:val="00360E21"/>
    <w:rsid w:val="003630E1"/>
    <w:rsid w:val="00365387"/>
    <w:rsid w:val="00365FCD"/>
    <w:rsid w:val="00367CE0"/>
    <w:rsid w:val="00371290"/>
    <w:rsid w:val="0037427A"/>
    <w:rsid w:val="0037459F"/>
    <w:rsid w:val="00376E4E"/>
    <w:rsid w:val="0037777F"/>
    <w:rsid w:val="00377A13"/>
    <w:rsid w:val="00382556"/>
    <w:rsid w:val="00383D5E"/>
    <w:rsid w:val="00384112"/>
    <w:rsid w:val="00384B1C"/>
    <w:rsid w:val="003859F1"/>
    <w:rsid w:val="003864AA"/>
    <w:rsid w:val="00386F96"/>
    <w:rsid w:val="00387202"/>
    <w:rsid w:val="0039179F"/>
    <w:rsid w:val="00392329"/>
    <w:rsid w:val="003927B3"/>
    <w:rsid w:val="003932C2"/>
    <w:rsid w:val="00393DD8"/>
    <w:rsid w:val="003974CD"/>
    <w:rsid w:val="00397BAA"/>
    <w:rsid w:val="003A0F68"/>
    <w:rsid w:val="003A3DF0"/>
    <w:rsid w:val="003A6924"/>
    <w:rsid w:val="003B17D3"/>
    <w:rsid w:val="003B5AC6"/>
    <w:rsid w:val="003B664D"/>
    <w:rsid w:val="003D05D0"/>
    <w:rsid w:val="003D2782"/>
    <w:rsid w:val="003D27C8"/>
    <w:rsid w:val="003D2A14"/>
    <w:rsid w:val="003D34C1"/>
    <w:rsid w:val="003D36A7"/>
    <w:rsid w:val="003D5DD0"/>
    <w:rsid w:val="003D6007"/>
    <w:rsid w:val="003E21DD"/>
    <w:rsid w:val="003E4818"/>
    <w:rsid w:val="003F156C"/>
    <w:rsid w:val="003F31BD"/>
    <w:rsid w:val="003F4B86"/>
    <w:rsid w:val="003F66C8"/>
    <w:rsid w:val="00400AD0"/>
    <w:rsid w:val="00401496"/>
    <w:rsid w:val="00402CFA"/>
    <w:rsid w:val="00404123"/>
    <w:rsid w:val="00406631"/>
    <w:rsid w:val="00407EDA"/>
    <w:rsid w:val="00413703"/>
    <w:rsid w:val="00413A3B"/>
    <w:rsid w:val="004150A8"/>
    <w:rsid w:val="00415BA9"/>
    <w:rsid w:val="0041605C"/>
    <w:rsid w:val="004215BB"/>
    <w:rsid w:val="004228AB"/>
    <w:rsid w:val="00422FDF"/>
    <w:rsid w:val="00425D1E"/>
    <w:rsid w:val="004263E1"/>
    <w:rsid w:val="00426A2F"/>
    <w:rsid w:val="00426FE9"/>
    <w:rsid w:val="00427371"/>
    <w:rsid w:val="004332EE"/>
    <w:rsid w:val="00437999"/>
    <w:rsid w:val="004401E1"/>
    <w:rsid w:val="00440B95"/>
    <w:rsid w:val="00441F5A"/>
    <w:rsid w:val="004427CD"/>
    <w:rsid w:val="004434C2"/>
    <w:rsid w:val="00444468"/>
    <w:rsid w:val="004445ED"/>
    <w:rsid w:val="00460A0E"/>
    <w:rsid w:val="00460E9F"/>
    <w:rsid w:val="00460FF6"/>
    <w:rsid w:val="00461BF3"/>
    <w:rsid w:val="00463735"/>
    <w:rsid w:val="00464EB5"/>
    <w:rsid w:val="0046566A"/>
    <w:rsid w:val="00473427"/>
    <w:rsid w:val="00473D36"/>
    <w:rsid w:val="0047616A"/>
    <w:rsid w:val="00476399"/>
    <w:rsid w:val="00476693"/>
    <w:rsid w:val="00476AD2"/>
    <w:rsid w:val="0047769B"/>
    <w:rsid w:val="00477B2E"/>
    <w:rsid w:val="00480724"/>
    <w:rsid w:val="00480B5F"/>
    <w:rsid w:val="00480BEC"/>
    <w:rsid w:val="0048238D"/>
    <w:rsid w:val="0048739D"/>
    <w:rsid w:val="0049204D"/>
    <w:rsid w:val="004923C3"/>
    <w:rsid w:val="004933BA"/>
    <w:rsid w:val="004939EE"/>
    <w:rsid w:val="00494F76"/>
    <w:rsid w:val="00495776"/>
    <w:rsid w:val="0049586B"/>
    <w:rsid w:val="00495D7E"/>
    <w:rsid w:val="004A15DF"/>
    <w:rsid w:val="004A1F7A"/>
    <w:rsid w:val="004A4E70"/>
    <w:rsid w:val="004A55DD"/>
    <w:rsid w:val="004A7C04"/>
    <w:rsid w:val="004B0023"/>
    <w:rsid w:val="004B185A"/>
    <w:rsid w:val="004B3438"/>
    <w:rsid w:val="004B3598"/>
    <w:rsid w:val="004B5DC2"/>
    <w:rsid w:val="004C1E68"/>
    <w:rsid w:val="004C2A44"/>
    <w:rsid w:val="004C2DC0"/>
    <w:rsid w:val="004C301A"/>
    <w:rsid w:val="004C5E34"/>
    <w:rsid w:val="004C75F3"/>
    <w:rsid w:val="004C7A81"/>
    <w:rsid w:val="004D2A58"/>
    <w:rsid w:val="004D31A2"/>
    <w:rsid w:val="004D39CC"/>
    <w:rsid w:val="004D41D9"/>
    <w:rsid w:val="004D5652"/>
    <w:rsid w:val="004D718E"/>
    <w:rsid w:val="004D793B"/>
    <w:rsid w:val="004D7AD4"/>
    <w:rsid w:val="004E3397"/>
    <w:rsid w:val="004E3694"/>
    <w:rsid w:val="004E38C7"/>
    <w:rsid w:val="004E44E2"/>
    <w:rsid w:val="004E4CDC"/>
    <w:rsid w:val="004E7E1F"/>
    <w:rsid w:val="004F3BF2"/>
    <w:rsid w:val="004F5973"/>
    <w:rsid w:val="004F61B3"/>
    <w:rsid w:val="004F7CDF"/>
    <w:rsid w:val="00501459"/>
    <w:rsid w:val="0050303F"/>
    <w:rsid w:val="005056FE"/>
    <w:rsid w:val="00507A88"/>
    <w:rsid w:val="005106E2"/>
    <w:rsid w:val="00510F42"/>
    <w:rsid w:val="00512C5E"/>
    <w:rsid w:val="00512CC2"/>
    <w:rsid w:val="00512EA2"/>
    <w:rsid w:val="00514172"/>
    <w:rsid w:val="005164BC"/>
    <w:rsid w:val="00522843"/>
    <w:rsid w:val="00524D78"/>
    <w:rsid w:val="005253BF"/>
    <w:rsid w:val="00525F81"/>
    <w:rsid w:val="005278AE"/>
    <w:rsid w:val="00527C82"/>
    <w:rsid w:val="00527D34"/>
    <w:rsid w:val="005311F5"/>
    <w:rsid w:val="00531D54"/>
    <w:rsid w:val="00532611"/>
    <w:rsid w:val="00532A53"/>
    <w:rsid w:val="00533EFA"/>
    <w:rsid w:val="0053422A"/>
    <w:rsid w:val="005353E8"/>
    <w:rsid w:val="005361D9"/>
    <w:rsid w:val="005400B5"/>
    <w:rsid w:val="00540DD7"/>
    <w:rsid w:val="0054120E"/>
    <w:rsid w:val="005447DD"/>
    <w:rsid w:val="00546D40"/>
    <w:rsid w:val="005517F7"/>
    <w:rsid w:val="00552092"/>
    <w:rsid w:val="00552658"/>
    <w:rsid w:val="00552DD3"/>
    <w:rsid w:val="00553657"/>
    <w:rsid w:val="0055378C"/>
    <w:rsid w:val="00554320"/>
    <w:rsid w:val="00554562"/>
    <w:rsid w:val="00555A82"/>
    <w:rsid w:val="00560C33"/>
    <w:rsid w:val="00564230"/>
    <w:rsid w:val="0056550D"/>
    <w:rsid w:val="0056612D"/>
    <w:rsid w:val="0057073C"/>
    <w:rsid w:val="00572D5F"/>
    <w:rsid w:val="00574216"/>
    <w:rsid w:val="00574364"/>
    <w:rsid w:val="00574DC7"/>
    <w:rsid w:val="005754DC"/>
    <w:rsid w:val="005755EF"/>
    <w:rsid w:val="00577300"/>
    <w:rsid w:val="00577C16"/>
    <w:rsid w:val="00580812"/>
    <w:rsid w:val="00582C02"/>
    <w:rsid w:val="0058341C"/>
    <w:rsid w:val="00586011"/>
    <w:rsid w:val="00586A4D"/>
    <w:rsid w:val="00586B44"/>
    <w:rsid w:val="00587577"/>
    <w:rsid w:val="00587D3E"/>
    <w:rsid w:val="0059219D"/>
    <w:rsid w:val="005925CE"/>
    <w:rsid w:val="00597206"/>
    <w:rsid w:val="005A08AD"/>
    <w:rsid w:val="005A4441"/>
    <w:rsid w:val="005A4610"/>
    <w:rsid w:val="005A6C4C"/>
    <w:rsid w:val="005A7E5E"/>
    <w:rsid w:val="005B06AC"/>
    <w:rsid w:val="005B1FB2"/>
    <w:rsid w:val="005B68A8"/>
    <w:rsid w:val="005B6F36"/>
    <w:rsid w:val="005B70A8"/>
    <w:rsid w:val="005B7690"/>
    <w:rsid w:val="005C4A4F"/>
    <w:rsid w:val="005C52B5"/>
    <w:rsid w:val="005D1169"/>
    <w:rsid w:val="005D5C0E"/>
    <w:rsid w:val="005D6608"/>
    <w:rsid w:val="005D753F"/>
    <w:rsid w:val="005E021F"/>
    <w:rsid w:val="005E4415"/>
    <w:rsid w:val="005E4547"/>
    <w:rsid w:val="005E5454"/>
    <w:rsid w:val="005E571D"/>
    <w:rsid w:val="005F0057"/>
    <w:rsid w:val="005F03A4"/>
    <w:rsid w:val="005F229B"/>
    <w:rsid w:val="005F2F53"/>
    <w:rsid w:val="005F37ED"/>
    <w:rsid w:val="005F3B0A"/>
    <w:rsid w:val="005F610B"/>
    <w:rsid w:val="006015FA"/>
    <w:rsid w:val="00601C10"/>
    <w:rsid w:val="006020BC"/>
    <w:rsid w:val="006037BD"/>
    <w:rsid w:val="00607AFC"/>
    <w:rsid w:val="006110C2"/>
    <w:rsid w:val="0061584A"/>
    <w:rsid w:val="00615EB5"/>
    <w:rsid w:val="00616DDE"/>
    <w:rsid w:val="00617678"/>
    <w:rsid w:val="00617B94"/>
    <w:rsid w:val="00621035"/>
    <w:rsid w:val="00621C95"/>
    <w:rsid w:val="006224A2"/>
    <w:rsid w:val="006242F0"/>
    <w:rsid w:val="00625524"/>
    <w:rsid w:val="006258D2"/>
    <w:rsid w:val="00627F27"/>
    <w:rsid w:val="006302F0"/>
    <w:rsid w:val="00631165"/>
    <w:rsid w:val="00631607"/>
    <w:rsid w:val="00632ABC"/>
    <w:rsid w:val="0063382E"/>
    <w:rsid w:val="00634039"/>
    <w:rsid w:val="00634E7C"/>
    <w:rsid w:val="006416F3"/>
    <w:rsid w:val="006432D5"/>
    <w:rsid w:val="006443A2"/>
    <w:rsid w:val="00645BD7"/>
    <w:rsid w:val="00653E94"/>
    <w:rsid w:val="00653EEC"/>
    <w:rsid w:val="00654205"/>
    <w:rsid w:val="00654F74"/>
    <w:rsid w:val="0065603E"/>
    <w:rsid w:val="00656488"/>
    <w:rsid w:val="00661344"/>
    <w:rsid w:val="0066154A"/>
    <w:rsid w:val="006639B8"/>
    <w:rsid w:val="006711C5"/>
    <w:rsid w:val="006749D6"/>
    <w:rsid w:val="006802B1"/>
    <w:rsid w:val="0068041C"/>
    <w:rsid w:val="00683482"/>
    <w:rsid w:val="00684E18"/>
    <w:rsid w:val="00686CA5"/>
    <w:rsid w:val="00687C99"/>
    <w:rsid w:val="00690EE8"/>
    <w:rsid w:val="00693310"/>
    <w:rsid w:val="00697E39"/>
    <w:rsid w:val="006A0F97"/>
    <w:rsid w:val="006A2D5D"/>
    <w:rsid w:val="006A3AD3"/>
    <w:rsid w:val="006A4799"/>
    <w:rsid w:val="006A4B93"/>
    <w:rsid w:val="006A4FE7"/>
    <w:rsid w:val="006A558B"/>
    <w:rsid w:val="006A5DE3"/>
    <w:rsid w:val="006A75C6"/>
    <w:rsid w:val="006B059B"/>
    <w:rsid w:val="006B1890"/>
    <w:rsid w:val="006B513F"/>
    <w:rsid w:val="006C2F85"/>
    <w:rsid w:val="006C40AD"/>
    <w:rsid w:val="006C47DC"/>
    <w:rsid w:val="006C4F79"/>
    <w:rsid w:val="006C7518"/>
    <w:rsid w:val="006D02CD"/>
    <w:rsid w:val="006D360E"/>
    <w:rsid w:val="006D5039"/>
    <w:rsid w:val="006D6027"/>
    <w:rsid w:val="006E0671"/>
    <w:rsid w:val="006E1E5D"/>
    <w:rsid w:val="006E3B57"/>
    <w:rsid w:val="006E42A4"/>
    <w:rsid w:val="006E4B20"/>
    <w:rsid w:val="006F1AE2"/>
    <w:rsid w:val="006F2037"/>
    <w:rsid w:val="006F487F"/>
    <w:rsid w:val="006F67F5"/>
    <w:rsid w:val="00702191"/>
    <w:rsid w:val="00702C7D"/>
    <w:rsid w:val="00702E37"/>
    <w:rsid w:val="007030D1"/>
    <w:rsid w:val="00703C08"/>
    <w:rsid w:val="007050BB"/>
    <w:rsid w:val="00705C1E"/>
    <w:rsid w:val="0070750D"/>
    <w:rsid w:val="00707F36"/>
    <w:rsid w:val="0071328B"/>
    <w:rsid w:val="007143B3"/>
    <w:rsid w:val="007156BC"/>
    <w:rsid w:val="007159F8"/>
    <w:rsid w:val="00720107"/>
    <w:rsid w:val="00720EE3"/>
    <w:rsid w:val="0072198F"/>
    <w:rsid w:val="007254B4"/>
    <w:rsid w:val="00726D7E"/>
    <w:rsid w:val="00727779"/>
    <w:rsid w:val="00727A99"/>
    <w:rsid w:val="0073032C"/>
    <w:rsid w:val="007314E4"/>
    <w:rsid w:val="007343AB"/>
    <w:rsid w:val="00734DCF"/>
    <w:rsid w:val="00736771"/>
    <w:rsid w:val="00736BF3"/>
    <w:rsid w:val="0074051A"/>
    <w:rsid w:val="00741614"/>
    <w:rsid w:val="00743495"/>
    <w:rsid w:val="007456F7"/>
    <w:rsid w:val="00746881"/>
    <w:rsid w:val="00750DFC"/>
    <w:rsid w:val="007514A7"/>
    <w:rsid w:val="00753169"/>
    <w:rsid w:val="00753D15"/>
    <w:rsid w:val="00756AC2"/>
    <w:rsid w:val="00760390"/>
    <w:rsid w:val="007605E3"/>
    <w:rsid w:val="0076069B"/>
    <w:rsid w:val="00760C55"/>
    <w:rsid w:val="00763EDE"/>
    <w:rsid w:val="007668C7"/>
    <w:rsid w:val="007677C5"/>
    <w:rsid w:val="00771776"/>
    <w:rsid w:val="00774D84"/>
    <w:rsid w:val="007825EC"/>
    <w:rsid w:val="00784869"/>
    <w:rsid w:val="00785567"/>
    <w:rsid w:val="00786530"/>
    <w:rsid w:val="00790490"/>
    <w:rsid w:val="00791A6B"/>
    <w:rsid w:val="00791B4D"/>
    <w:rsid w:val="00795646"/>
    <w:rsid w:val="00796E8B"/>
    <w:rsid w:val="00797231"/>
    <w:rsid w:val="0079794A"/>
    <w:rsid w:val="007A199D"/>
    <w:rsid w:val="007A2A4E"/>
    <w:rsid w:val="007A5D03"/>
    <w:rsid w:val="007A69C4"/>
    <w:rsid w:val="007A6AF6"/>
    <w:rsid w:val="007B2B0B"/>
    <w:rsid w:val="007B3B0A"/>
    <w:rsid w:val="007B66A6"/>
    <w:rsid w:val="007B6C1C"/>
    <w:rsid w:val="007B6D67"/>
    <w:rsid w:val="007B7E42"/>
    <w:rsid w:val="007C09BF"/>
    <w:rsid w:val="007C14DD"/>
    <w:rsid w:val="007C1877"/>
    <w:rsid w:val="007C2FD2"/>
    <w:rsid w:val="007C591E"/>
    <w:rsid w:val="007C6B33"/>
    <w:rsid w:val="007C6BEC"/>
    <w:rsid w:val="007D2539"/>
    <w:rsid w:val="007D2A32"/>
    <w:rsid w:val="007D6574"/>
    <w:rsid w:val="007D708B"/>
    <w:rsid w:val="007D7DC8"/>
    <w:rsid w:val="007E24EC"/>
    <w:rsid w:val="007E27E7"/>
    <w:rsid w:val="007E3676"/>
    <w:rsid w:val="007E3E7B"/>
    <w:rsid w:val="007E4D3E"/>
    <w:rsid w:val="007E5DFC"/>
    <w:rsid w:val="007E7DD2"/>
    <w:rsid w:val="007F2FBD"/>
    <w:rsid w:val="008001EC"/>
    <w:rsid w:val="00800573"/>
    <w:rsid w:val="008019D6"/>
    <w:rsid w:val="0080248E"/>
    <w:rsid w:val="0080277C"/>
    <w:rsid w:val="00806306"/>
    <w:rsid w:val="00806BE2"/>
    <w:rsid w:val="00810CDF"/>
    <w:rsid w:val="00815CC4"/>
    <w:rsid w:val="00817DED"/>
    <w:rsid w:val="0082484F"/>
    <w:rsid w:val="008251A3"/>
    <w:rsid w:val="00827644"/>
    <w:rsid w:val="00827C78"/>
    <w:rsid w:val="00827C92"/>
    <w:rsid w:val="008312EC"/>
    <w:rsid w:val="0083291D"/>
    <w:rsid w:val="00832B23"/>
    <w:rsid w:val="00834403"/>
    <w:rsid w:val="00836411"/>
    <w:rsid w:val="00840716"/>
    <w:rsid w:val="00840D21"/>
    <w:rsid w:val="008423DD"/>
    <w:rsid w:val="008442FE"/>
    <w:rsid w:val="008448EE"/>
    <w:rsid w:val="00850FEA"/>
    <w:rsid w:val="00851820"/>
    <w:rsid w:val="00852049"/>
    <w:rsid w:val="00852756"/>
    <w:rsid w:val="00852DD9"/>
    <w:rsid w:val="008558AF"/>
    <w:rsid w:val="00860368"/>
    <w:rsid w:val="00860530"/>
    <w:rsid w:val="00861506"/>
    <w:rsid w:val="00866C26"/>
    <w:rsid w:val="008706B6"/>
    <w:rsid w:val="00876865"/>
    <w:rsid w:val="0087766F"/>
    <w:rsid w:val="008776F4"/>
    <w:rsid w:val="008804AA"/>
    <w:rsid w:val="00880C8E"/>
    <w:rsid w:val="00883A6D"/>
    <w:rsid w:val="00884AFA"/>
    <w:rsid w:val="00885C1C"/>
    <w:rsid w:val="008872B8"/>
    <w:rsid w:val="00887A99"/>
    <w:rsid w:val="00895366"/>
    <w:rsid w:val="008964F9"/>
    <w:rsid w:val="008973BC"/>
    <w:rsid w:val="00897DF1"/>
    <w:rsid w:val="00897FDE"/>
    <w:rsid w:val="008A0B58"/>
    <w:rsid w:val="008A1D8C"/>
    <w:rsid w:val="008A1EBE"/>
    <w:rsid w:val="008A241D"/>
    <w:rsid w:val="008A3E84"/>
    <w:rsid w:val="008A4C2D"/>
    <w:rsid w:val="008A54D8"/>
    <w:rsid w:val="008A56DC"/>
    <w:rsid w:val="008A5BA1"/>
    <w:rsid w:val="008A76F2"/>
    <w:rsid w:val="008B130D"/>
    <w:rsid w:val="008B15FF"/>
    <w:rsid w:val="008B46EB"/>
    <w:rsid w:val="008B56CA"/>
    <w:rsid w:val="008C0519"/>
    <w:rsid w:val="008C107D"/>
    <w:rsid w:val="008C1213"/>
    <w:rsid w:val="008C1C72"/>
    <w:rsid w:val="008C1D14"/>
    <w:rsid w:val="008C3E64"/>
    <w:rsid w:val="008C437F"/>
    <w:rsid w:val="008C4B41"/>
    <w:rsid w:val="008C69B5"/>
    <w:rsid w:val="008C6B20"/>
    <w:rsid w:val="008D2C9E"/>
    <w:rsid w:val="008D30F2"/>
    <w:rsid w:val="008D5043"/>
    <w:rsid w:val="008D5599"/>
    <w:rsid w:val="008D671B"/>
    <w:rsid w:val="008E0314"/>
    <w:rsid w:val="008E2ABD"/>
    <w:rsid w:val="008E3153"/>
    <w:rsid w:val="008E4CAB"/>
    <w:rsid w:val="008E6FF3"/>
    <w:rsid w:val="008E7951"/>
    <w:rsid w:val="008F0184"/>
    <w:rsid w:val="008F1140"/>
    <w:rsid w:val="008F3632"/>
    <w:rsid w:val="008F3715"/>
    <w:rsid w:val="008F4216"/>
    <w:rsid w:val="008F6B64"/>
    <w:rsid w:val="009001AC"/>
    <w:rsid w:val="0090306B"/>
    <w:rsid w:val="0090520C"/>
    <w:rsid w:val="00906D11"/>
    <w:rsid w:val="00911D23"/>
    <w:rsid w:val="00912A97"/>
    <w:rsid w:val="009138A5"/>
    <w:rsid w:val="009214FE"/>
    <w:rsid w:val="0092184E"/>
    <w:rsid w:val="00921B6C"/>
    <w:rsid w:val="00925108"/>
    <w:rsid w:val="00927CB0"/>
    <w:rsid w:val="00931165"/>
    <w:rsid w:val="009316F3"/>
    <w:rsid w:val="00932EFD"/>
    <w:rsid w:val="00933B05"/>
    <w:rsid w:val="00935330"/>
    <w:rsid w:val="00935E06"/>
    <w:rsid w:val="00940450"/>
    <w:rsid w:val="00940AC1"/>
    <w:rsid w:val="00944A49"/>
    <w:rsid w:val="00945590"/>
    <w:rsid w:val="009468B0"/>
    <w:rsid w:val="0095047F"/>
    <w:rsid w:val="009533F8"/>
    <w:rsid w:val="00954F10"/>
    <w:rsid w:val="009551AB"/>
    <w:rsid w:val="0095551E"/>
    <w:rsid w:val="00955CB7"/>
    <w:rsid w:val="009565E4"/>
    <w:rsid w:val="00957018"/>
    <w:rsid w:val="00966012"/>
    <w:rsid w:val="00966FEF"/>
    <w:rsid w:val="00967874"/>
    <w:rsid w:val="0097314A"/>
    <w:rsid w:val="00974AD5"/>
    <w:rsid w:val="00976B79"/>
    <w:rsid w:val="00976EEF"/>
    <w:rsid w:val="00980627"/>
    <w:rsid w:val="0098150D"/>
    <w:rsid w:val="0098475F"/>
    <w:rsid w:val="009864D9"/>
    <w:rsid w:val="00991333"/>
    <w:rsid w:val="0099315C"/>
    <w:rsid w:val="009937E2"/>
    <w:rsid w:val="00993B64"/>
    <w:rsid w:val="009952EC"/>
    <w:rsid w:val="00995F86"/>
    <w:rsid w:val="00996669"/>
    <w:rsid w:val="00996B90"/>
    <w:rsid w:val="00997F77"/>
    <w:rsid w:val="009A0752"/>
    <w:rsid w:val="009A07EB"/>
    <w:rsid w:val="009A0ABE"/>
    <w:rsid w:val="009A1201"/>
    <w:rsid w:val="009A1CB2"/>
    <w:rsid w:val="009A3234"/>
    <w:rsid w:val="009A46CD"/>
    <w:rsid w:val="009A5480"/>
    <w:rsid w:val="009B1E6B"/>
    <w:rsid w:val="009B31EA"/>
    <w:rsid w:val="009B3D7A"/>
    <w:rsid w:val="009C0276"/>
    <w:rsid w:val="009C0818"/>
    <w:rsid w:val="009C0BC2"/>
    <w:rsid w:val="009C0FA3"/>
    <w:rsid w:val="009C46BE"/>
    <w:rsid w:val="009C4CAA"/>
    <w:rsid w:val="009C7DFC"/>
    <w:rsid w:val="009D10D9"/>
    <w:rsid w:val="009D1335"/>
    <w:rsid w:val="009D1C93"/>
    <w:rsid w:val="009D4581"/>
    <w:rsid w:val="009D52E3"/>
    <w:rsid w:val="009D5625"/>
    <w:rsid w:val="009D5C22"/>
    <w:rsid w:val="009D5FCA"/>
    <w:rsid w:val="009D6D03"/>
    <w:rsid w:val="009E0548"/>
    <w:rsid w:val="009E08D8"/>
    <w:rsid w:val="009E119C"/>
    <w:rsid w:val="009E13EE"/>
    <w:rsid w:val="009E14A9"/>
    <w:rsid w:val="009E2365"/>
    <w:rsid w:val="009F126D"/>
    <w:rsid w:val="009F4C79"/>
    <w:rsid w:val="009F5610"/>
    <w:rsid w:val="009F7763"/>
    <w:rsid w:val="00A02E28"/>
    <w:rsid w:val="00A05290"/>
    <w:rsid w:val="00A05FE5"/>
    <w:rsid w:val="00A06964"/>
    <w:rsid w:val="00A10076"/>
    <w:rsid w:val="00A1247D"/>
    <w:rsid w:val="00A13011"/>
    <w:rsid w:val="00A14DBD"/>
    <w:rsid w:val="00A161F9"/>
    <w:rsid w:val="00A16EE3"/>
    <w:rsid w:val="00A17DA4"/>
    <w:rsid w:val="00A210BD"/>
    <w:rsid w:val="00A21434"/>
    <w:rsid w:val="00A22A41"/>
    <w:rsid w:val="00A24586"/>
    <w:rsid w:val="00A24A26"/>
    <w:rsid w:val="00A25DA4"/>
    <w:rsid w:val="00A27D3D"/>
    <w:rsid w:val="00A31539"/>
    <w:rsid w:val="00A328CA"/>
    <w:rsid w:val="00A33196"/>
    <w:rsid w:val="00A33AE8"/>
    <w:rsid w:val="00A33B6B"/>
    <w:rsid w:val="00A35F10"/>
    <w:rsid w:val="00A379FF"/>
    <w:rsid w:val="00A42315"/>
    <w:rsid w:val="00A430E8"/>
    <w:rsid w:val="00A4328B"/>
    <w:rsid w:val="00A43843"/>
    <w:rsid w:val="00A43DC3"/>
    <w:rsid w:val="00A4476E"/>
    <w:rsid w:val="00A45033"/>
    <w:rsid w:val="00A4603E"/>
    <w:rsid w:val="00A51170"/>
    <w:rsid w:val="00A52784"/>
    <w:rsid w:val="00A52AAF"/>
    <w:rsid w:val="00A53F05"/>
    <w:rsid w:val="00A551D6"/>
    <w:rsid w:val="00A55791"/>
    <w:rsid w:val="00A563A3"/>
    <w:rsid w:val="00A60E12"/>
    <w:rsid w:val="00A731B3"/>
    <w:rsid w:val="00A73581"/>
    <w:rsid w:val="00A744CA"/>
    <w:rsid w:val="00A750FB"/>
    <w:rsid w:val="00A75170"/>
    <w:rsid w:val="00A76F5E"/>
    <w:rsid w:val="00A803EA"/>
    <w:rsid w:val="00A80D4F"/>
    <w:rsid w:val="00A8159D"/>
    <w:rsid w:val="00A81F3D"/>
    <w:rsid w:val="00A83FBB"/>
    <w:rsid w:val="00A859D9"/>
    <w:rsid w:val="00A85FC3"/>
    <w:rsid w:val="00A862E2"/>
    <w:rsid w:val="00A86B16"/>
    <w:rsid w:val="00A87066"/>
    <w:rsid w:val="00A90B0D"/>
    <w:rsid w:val="00A917B0"/>
    <w:rsid w:val="00A92932"/>
    <w:rsid w:val="00A92D5A"/>
    <w:rsid w:val="00A96824"/>
    <w:rsid w:val="00A96B37"/>
    <w:rsid w:val="00A97E56"/>
    <w:rsid w:val="00AA2282"/>
    <w:rsid w:val="00AA4D7A"/>
    <w:rsid w:val="00AB1173"/>
    <w:rsid w:val="00AB2E4D"/>
    <w:rsid w:val="00AB3693"/>
    <w:rsid w:val="00AC221B"/>
    <w:rsid w:val="00AC3914"/>
    <w:rsid w:val="00AC407A"/>
    <w:rsid w:val="00AC4204"/>
    <w:rsid w:val="00AC4E62"/>
    <w:rsid w:val="00AC4F93"/>
    <w:rsid w:val="00AC5D27"/>
    <w:rsid w:val="00AD08C6"/>
    <w:rsid w:val="00AD0EED"/>
    <w:rsid w:val="00AD3ED5"/>
    <w:rsid w:val="00AD48B4"/>
    <w:rsid w:val="00AD4FEF"/>
    <w:rsid w:val="00AD78B4"/>
    <w:rsid w:val="00AE1848"/>
    <w:rsid w:val="00AE2594"/>
    <w:rsid w:val="00AE2772"/>
    <w:rsid w:val="00AF00BB"/>
    <w:rsid w:val="00AF2A6D"/>
    <w:rsid w:val="00AF3B34"/>
    <w:rsid w:val="00AF5652"/>
    <w:rsid w:val="00AF7D8B"/>
    <w:rsid w:val="00B110D2"/>
    <w:rsid w:val="00B1157F"/>
    <w:rsid w:val="00B14506"/>
    <w:rsid w:val="00B15EE4"/>
    <w:rsid w:val="00B16BA0"/>
    <w:rsid w:val="00B173EA"/>
    <w:rsid w:val="00B17AAB"/>
    <w:rsid w:val="00B228B3"/>
    <w:rsid w:val="00B27AB6"/>
    <w:rsid w:val="00B30127"/>
    <w:rsid w:val="00B3036B"/>
    <w:rsid w:val="00B34E46"/>
    <w:rsid w:val="00B35780"/>
    <w:rsid w:val="00B37530"/>
    <w:rsid w:val="00B425A1"/>
    <w:rsid w:val="00B44032"/>
    <w:rsid w:val="00B44E2B"/>
    <w:rsid w:val="00B4718E"/>
    <w:rsid w:val="00B51005"/>
    <w:rsid w:val="00B53171"/>
    <w:rsid w:val="00B54F77"/>
    <w:rsid w:val="00B55CFC"/>
    <w:rsid w:val="00B602BE"/>
    <w:rsid w:val="00B6152A"/>
    <w:rsid w:val="00B61A66"/>
    <w:rsid w:val="00B628EC"/>
    <w:rsid w:val="00B6526C"/>
    <w:rsid w:val="00B70ADB"/>
    <w:rsid w:val="00B71416"/>
    <w:rsid w:val="00B71743"/>
    <w:rsid w:val="00B71D4B"/>
    <w:rsid w:val="00B7237C"/>
    <w:rsid w:val="00B73D6D"/>
    <w:rsid w:val="00B74D38"/>
    <w:rsid w:val="00B75EBC"/>
    <w:rsid w:val="00B761EC"/>
    <w:rsid w:val="00B76430"/>
    <w:rsid w:val="00B76F64"/>
    <w:rsid w:val="00B7730C"/>
    <w:rsid w:val="00B77D56"/>
    <w:rsid w:val="00B82C9E"/>
    <w:rsid w:val="00B847BD"/>
    <w:rsid w:val="00B852D4"/>
    <w:rsid w:val="00B86E39"/>
    <w:rsid w:val="00B93755"/>
    <w:rsid w:val="00B96A58"/>
    <w:rsid w:val="00B973C3"/>
    <w:rsid w:val="00BA2632"/>
    <w:rsid w:val="00BA2640"/>
    <w:rsid w:val="00BA2C97"/>
    <w:rsid w:val="00BA449D"/>
    <w:rsid w:val="00BA6BB9"/>
    <w:rsid w:val="00BA7850"/>
    <w:rsid w:val="00BA7A4E"/>
    <w:rsid w:val="00BB1900"/>
    <w:rsid w:val="00BB39A3"/>
    <w:rsid w:val="00BB45D5"/>
    <w:rsid w:val="00BB5BAF"/>
    <w:rsid w:val="00BB6BCA"/>
    <w:rsid w:val="00BB6C78"/>
    <w:rsid w:val="00BC269D"/>
    <w:rsid w:val="00BC2788"/>
    <w:rsid w:val="00BC28CF"/>
    <w:rsid w:val="00BC2FD3"/>
    <w:rsid w:val="00BC4DFA"/>
    <w:rsid w:val="00BC565E"/>
    <w:rsid w:val="00BC56BD"/>
    <w:rsid w:val="00BC793B"/>
    <w:rsid w:val="00BD1DCE"/>
    <w:rsid w:val="00BD227C"/>
    <w:rsid w:val="00BD4DE4"/>
    <w:rsid w:val="00BD4F66"/>
    <w:rsid w:val="00BD66C7"/>
    <w:rsid w:val="00BD7F94"/>
    <w:rsid w:val="00BE1A04"/>
    <w:rsid w:val="00BE2D17"/>
    <w:rsid w:val="00BE5693"/>
    <w:rsid w:val="00BE7DDF"/>
    <w:rsid w:val="00BF05D9"/>
    <w:rsid w:val="00BF252E"/>
    <w:rsid w:val="00BF7671"/>
    <w:rsid w:val="00C021D4"/>
    <w:rsid w:val="00C03E41"/>
    <w:rsid w:val="00C04620"/>
    <w:rsid w:val="00C06FBC"/>
    <w:rsid w:val="00C079DC"/>
    <w:rsid w:val="00C10DBE"/>
    <w:rsid w:val="00C13A24"/>
    <w:rsid w:val="00C14E86"/>
    <w:rsid w:val="00C15399"/>
    <w:rsid w:val="00C15FCB"/>
    <w:rsid w:val="00C21C11"/>
    <w:rsid w:val="00C2464E"/>
    <w:rsid w:val="00C24820"/>
    <w:rsid w:val="00C31AA4"/>
    <w:rsid w:val="00C331AE"/>
    <w:rsid w:val="00C3584C"/>
    <w:rsid w:val="00C35A90"/>
    <w:rsid w:val="00C35D69"/>
    <w:rsid w:val="00C37586"/>
    <w:rsid w:val="00C40CEE"/>
    <w:rsid w:val="00C429C5"/>
    <w:rsid w:val="00C435BB"/>
    <w:rsid w:val="00C44FD3"/>
    <w:rsid w:val="00C50D37"/>
    <w:rsid w:val="00C523C4"/>
    <w:rsid w:val="00C52EE9"/>
    <w:rsid w:val="00C53564"/>
    <w:rsid w:val="00C53B82"/>
    <w:rsid w:val="00C54D3A"/>
    <w:rsid w:val="00C57FC6"/>
    <w:rsid w:val="00C60740"/>
    <w:rsid w:val="00C64B58"/>
    <w:rsid w:val="00C65C2A"/>
    <w:rsid w:val="00C65CC2"/>
    <w:rsid w:val="00C660C2"/>
    <w:rsid w:val="00C6728B"/>
    <w:rsid w:val="00C70574"/>
    <w:rsid w:val="00C713A8"/>
    <w:rsid w:val="00C71ABB"/>
    <w:rsid w:val="00C72B5A"/>
    <w:rsid w:val="00C7378D"/>
    <w:rsid w:val="00C76E92"/>
    <w:rsid w:val="00C82555"/>
    <w:rsid w:val="00C82612"/>
    <w:rsid w:val="00C82DFF"/>
    <w:rsid w:val="00C82FEE"/>
    <w:rsid w:val="00C873BA"/>
    <w:rsid w:val="00C87EAB"/>
    <w:rsid w:val="00C90642"/>
    <w:rsid w:val="00C93921"/>
    <w:rsid w:val="00C95C9A"/>
    <w:rsid w:val="00C969E9"/>
    <w:rsid w:val="00C9712B"/>
    <w:rsid w:val="00CA26CE"/>
    <w:rsid w:val="00CA371D"/>
    <w:rsid w:val="00CA7EA6"/>
    <w:rsid w:val="00CB0DEB"/>
    <w:rsid w:val="00CB1AF1"/>
    <w:rsid w:val="00CB2853"/>
    <w:rsid w:val="00CB4F97"/>
    <w:rsid w:val="00CB6F50"/>
    <w:rsid w:val="00CB7609"/>
    <w:rsid w:val="00CC1182"/>
    <w:rsid w:val="00CC130B"/>
    <w:rsid w:val="00CC17C0"/>
    <w:rsid w:val="00CC2512"/>
    <w:rsid w:val="00CC4DAB"/>
    <w:rsid w:val="00CC64E2"/>
    <w:rsid w:val="00CC67EC"/>
    <w:rsid w:val="00CC7023"/>
    <w:rsid w:val="00CD2CEE"/>
    <w:rsid w:val="00CD387F"/>
    <w:rsid w:val="00CD4A56"/>
    <w:rsid w:val="00CD5B98"/>
    <w:rsid w:val="00CD6AEA"/>
    <w:rsid w:val="00CD6F0A"/>
    <w:rsid w:val="00CD7ECC"/>
    <w:rsid w:val="00CE0BF8"/>
    <w:rsid w:val="00CE0F71"/>
    <w:rsid w:val="00CF040E"/>
    <w:rsid w:val="00CF0D9B"/>
    <w:rsid w:val="00CF1F89"/>
    <w:rsid w:val="00CF34DE"/>
    <w:rsid w:val="00CF35FA"/>
    <w:rsid w:val="00CF53B0"/>
    <w:rsid w:val="00CF636E"/>
    <w:rsid w:val="00D024B5"/>
    <w:rsid w:val="00D0277B"/>
    <w:rsid w:val="00D054E3"/>
    <w:rsid w:val="00D05EE5"/>
    <w:rsid w:val="00D06AD8"/>
    <w:rsid w:val="00D07389"/>
    <w:rsid w:val="00D10589"/>
    <w:rsid w:val="00D109F3"/>
    <w:rsid w:val="00D13D13"/>
    <w:rsid w:val="00D1454E"/>
    <w:rsid w:val="00D1476F"/>
    <w:rsid w:val="00D20332"/>
    <w:rsid w:val="00D23BC2"/>
    <w:rsid w:val="00D25ECD"/>
    <w:rsid w:val="00D262D8"/>
    <w:rsid w:val="00D26AB2"/>
    <w:rsid w:val="00D3164E"/>
    <w:rsid w:val="00D3389F"/>
    <w:rsid w:val="00D362EA"/>
    <w:rsid w:val="00D36349"/>
    <w:rsid w:val="00D3697F"/>
    <w:rsid w:val="00D41B64"/>
    <w:rsid w:val="00D41EE0"/>
    <w:rsid w:val="00D43039"/>
    <w:rsid w:val="00D43811"/>
    <w:rsid w:val="00D43B4C"/>
    <w:rsid w:val="00D448F3"/>
    <w:rsid w:val="00D50566"/>
    <w:rsid w:val="00D51517"/>
    <w:rsid w:val="00D5159A"/>
    <w:rsid w:val="00D52CDC"/>
    <w:rsid w:val="00D52FF8"/>
    <w:rsid w:val="00D5507E"/>
    <w:rsid w:val="00D56058"/>
    <w:rsid w:val="00D60BEF"/>
    <w:rsid w:val="00D61DB2"/>
    <w:rsid w:val="00D64764"/>
    <w:rsid w:val="00D6584D"/>
    <w:rsid w:val="00D66361"/>
    <w:rsid w:val="00D67A8E"/>
    <w:rsid w:val="00D73176"/>
    <w:rsid w:val="00D731D6"/>
    <w:rsid w:val="00D76671"/>
    <w:rsid w:val="00D82CE0"/>
    <w:rsid w:val="00D831A8"/>
    <w:rsid w:val="00D83791"/>
    <w:rsid w:val="00D83993"/>
    <w:rsid w:val="00D840AA"/>
    <w:rsid w:val="00D87400"/>
    <w:rsid w:val="00D87599"/>
    <w:rsid w:val="00D87B03"/>
    <w:rsid w:val="00D91904"/>
    <w:rsid w:val="00D9317E"/>
    <w:rsid w:val="00D942CC"/>
    <w:rsid w:val="00DA02FF"/>
    <w:rsid w:val="00DA05C1"/>
    <w:rsid w:val="00DA673A"/>
    <w:rsid w:val="00DB04DB"/>
    <w:rsid w:val="00DB2BF5"/>
    <w:rsid w:val="00DB2BFD"/>
    <w:rsid w:val="00DB50A1"/>
    <w:rsid w:val="00DC0A09"/>
    <w:rsid w:val="00DC17DA"/>
    <w:rsid w:val="00DC1F54"/>
    <w:rsid w:val="00DC552E"/>
    <w:rsid w:val="00DC5E4F"/>
    <w:rsid w:val="00DC7138"/>
    <w:rsid w:val="00DC7401"/>
    <w:rsid w:val="00DD197C"/>
    <w:rsid w:val="00DD3746"/>
    <w:rsid w:val="00DD3851"/>
    <w:rsid w:val="00DD65C0"/>
    <w:rsid w:val="00DE11A4"/>
    <w:rsid w:val="00DE53A0"/>
    <w:rsid w:val="00DE5C6B"/>
    <w:rsid w:val="00DE760F"/>
    <w:rsid w:val="00DE7A59"/>
    <w:rsid w:val="00DE7F34"/>
    <w:rsid w:val="00DF0C15"/>
    <w:rsid w:val="00DF115E"/>
    <w:rsid w:val="00DF2306"/>
    <w:rsid w:val="00DF34A3"/>
    <w:rsid w:val="00DF47FF"/>
    <w:rsid w:val="00DF4F7A"/>
    <w:rsid w:val="00DF5FCD"/>
    <w:rsid w:val="00DF76EE"/>
    <w:rsid w:val="00DF7D32"/>
    <w:rsid w:val="00E00043"/>
    <w:rsid w:val="00E02396"/>
    <w:rsid w:val="00E03451"/>
    <w:rsid w:val="00E0571B"/>
    <w:rsid w:val="00E06D36"/>
    <w:rsid w:val="00E078C1"/>
    <w:rsid w:val="00E10229"/>
    <w:rsid w:val="00E1338E"/>
    <w:rsid w:val="00E16058"/>
    <w:rsid w:val="00E20436"/>
    <w:rsid w:val="00E21995"/>
    <w:rsid w:val="00E24518"/>
    <w:rsid w:val="00E251AD"/>
    <w:rsid w:val="00E26927"/>
    <w:rsid w:val="00E27C5C"/>
    <w:rsid w:val="00E308EA"/>
    <w:rsid w:val="00E309FD"/>
    <w:rsid w:val="00E30B10"/>
    <w:rsid w:val="00E30BD6"/>
    <w:rsid w:val="00E30ED5"/>
    <w:rsid w:val="00E31CF8"/>
    <w:rsid w:val="00E3474A"/>
    <w:rsid w:val="00E3791F"/>
    <w:rsid w:val="00E40EE5"/>
    <w:rsid w:val="00E43866"/>
    <w:rsid w:val="00E4572D"/>
    <w:rsid w:val="00E46C36"/>
    <w:rsid w:val="00E5032E"/>
    <w:rsid w:val="00E50597"/>
    <w:rsid w:val="00E517A2"/>
    <w:rsid w:val="00E54DD3"/>
    <w:rsid w:val="00E55508"/>
    <w:rsid w:val="00E5619E"/>
    <w:rsid w:val="00E611DB"/>
    <w:rsid w:val="00E62A8F"/>
    <w:rsid w:val="00E63751"/>
    <w:rsid w:val="00E63B72"/>
    <w:rsid w:val="00E6400E"/>
    <w:rsid w:val="00E675F2"/>
    <w:rsid w:val="00E71275"/>
    <w:rsid w:val="00E73509"/>
    <w:rsid w:val="00E75B72"/>
    <w:rsid w:val="00E7671B"/>
    <w:rsid w:val="00E76E20"/>
    <w:rsid w:val="00E81C62"/>
    <w:rsid w:val="00E87DC2"/>
    <w:rsid w:val="00E91679"/>
    <w:rsid w:val="00E91E8B"/>
    <w:rsid w:val="00E92542"/>
    <w:rsid w:val="00E9257E"/>
    <w:rsid w:val="00E92D00"/>
    <w:rsid w:val="00E92D47"/>
    <w:rsid w:val="00E93876"/>
    <w:rsid w:val="00E942FA"/>
    <w:rsid w:val="00E9447C"/>
    <w:rsid w:val="00E95C6A"/>
    <w:rsid w:val="00E9720B"/>
    <w:rsid w:val="00EB012B"/>
    <w:rsid w:val="00EB3295"/>
    <w:rsid w:val="00EB3549"/>
    <w:rsid w:val="00EB7E50"/>
    <w:rsid w:val="00EC0202"/>
    <w:rsid w:val="00EC3AED"/>
    <w:rsid w:val="00EC65F4"/>
    <w:rsid w:val="00ED11A3"/>
    <w:rsid w:val="00ED12D1"/>
    <w:rsid w:val="00ED20B5"/>
    <w:rsid w:val="00ED2275"/>
    <w:rsid w:val="00ED5E07"/>
    <w:rsid w:val="00EE1818"/>
    <w:rsid w:val="00EE3F9B"/>
    <w:rsid w:val="00EE48B0"/>
    <w:rsid w:val="00EE49C2"/>
    <w:rsid w:val="00EE71ED"/>
    <w:rsid w:val="00EF152A"/>
    <w:rsid w:val="00EF254F"/>
    <w:rsid w:val="00EF3CE5"/>
    <w:rsid w:val="00EF4734"/>
    <w:rsid w:val="00EF4D7A"/>
    <w:rsid w:val="00F0046C"/>
    <w:rsid w:val="00F0073C"/>
    <w:rsid w:val="00F01475"/>
    <w:rsid w:val="00F0393E"/>
    <w:rsid w:val="00F041AF"/>
    <w:rsid w:val="00F0490E"/>
    <w:rsid w:val="00F05545"/>
    <w:rsid w:val="00F06BD1"/>
    <w:rsid w:val="00F103BB"/>
    <w:rsid w:val="00F11C64"/>
    <w:rsid w:val="00F11F48"/>
    <w:rsid w:val="00F13496"/>
    <w:rsid w:val="00F136F2"/>
    <w:rsid w:val="00F169CD"/>
    <w:rsid w:val="00F20C4C"/>
    <w:rsid w:val="00F214D6"/>
    <w:rsid w:val="00F2559E"/>
    <w:rsid w:val="00F278BA"/>
    <w:rsid w:val="00F303B3"/>
    <w:rsid w:val="00F3089D"/>
    <w:rsid w:val="00F32C8B"/>
    <w:rsid w:val="00F3348B"/>
    <w:rsid w:val="00F338A5"/>
    <w:rsid w:val="00F33EBA"/>
    <w:rsid w:val="00F355C7"/>
    <w:rsid w:val="00F35C9A"/>
    <w:rsid w:val="00F37DB8"/>
    <w:rsid w:val="00F4147F"/>
    <w:rsid w:val="00F45778"/>
    <w:rsid w:val="00F47991"/>
    <w:rsid w:val="00F51BD4"/>
    <w:rsid w:val="00F52284"/>
    <w:rsid w:val="00F54A0B"/>
    <w:rsid w:val="00F54CCE"/>
    <w:rsid w:val="00F60E54"/>
    <w:rsid w:val="00F61DEA"/>
    <w:rsid w:val="00F6222A"/>
    <w:rsid w:val="00F67B44"/>
    <w:rsid w:val="00F73880"/>
    <w:rsid w:val="00F73912"/>
    <w:rsid w:val="00F77A12"/>
    <w:rsid w:val="00F8053E"/>
    <w:rsid w:val="00F80B42"/>
    <w:rsid w:val="00F8246B"/>
    <w:rsid w:val="00F84030"/>
    <w:rsid w:val="00F8557E"/>
    <w:rsid w:val="00F86ABB"/>
    <w:rsid w:val="00F91189"/>
    <w:rsid w:val="00F91FC0"/>
    <w:rsid w:val="00F93234"/>
    <w:rsid w:val="00F94762"/>
    <w:rsid w:val="00F96969"/>
    <w:rsid w:val="00F9732C"/>
    <w:rsid w:val="00F974F4"/>
    <w:rsid w:val="00FA016E"/>
    <w:rsid w:val="00FA0E1C"/>
    <w:rsid w:val="00FA3166"/>
    <w:rsid w:val="00FA3B1F"/>
    <w:rsid w:val="00FA6FF2"/>
    <w:rsid w:val="00FA771D"/>
    <w:rsid w:val="00FB32C4"/>
    <w:rsid w:val="00FB386E"/>
    <w:rsid w:val="00FB414F"/>
    <w:rsid w:val="00FB4378"/>
    <w:rsid w:val="00FB4394"/>
    <w:rsid w:val="00FB4B39"/>
    <w:rsid w:val="00FB5087"/>
    <w:rsid w:val="00FB595B"/>
    <w:rsid w:val="00FB6713"/>
    <w:rsid w:val="00FB673A"/>
    <w:rsid w:val="00FC3619"/>
    <w:rsid w:val="00FC4D03"/>
    <w:rsid w:val="00FC5141"/>
    <w:rsid w:val="00FC6E87"/>
    <w:rsid w:val="00FD059D"/>
    <w:rsid w:val="00FD0D10"/>
    <w:rsid w:val="00FD0ED8"/>
    <w:rsid w:val="00FD143F"/>
    <w:rsid w:val="00FD3DEA"/>
    <w:rsid w:val="00FD4EDC"/>
    <w:rsid w:val="00FE18E6"/>
    <w:rsid w:val="00FE2DFA"/>
    <w:rsid w:val="00FE2FEF"/>
    <w:rsid w:val="00FE3F65"/>
    <w:rsid w:val="00FE430F"/>
    <w:rsid w:val="00FE43A2"/>
    <w:rsid w:val="00FE4458"/>
    <w:rsid w:val="00FE5622"/>
    <w:rsid w:val="00FF291C"/>
    <w:rsid w:val="00FF408F"/>
    <w:rsid w:val="00FF5B10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4670F"/>
  <w15:docId w15:val="{6482645C-793E-42DA-9B78-0B960233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" w:eastAsia="Times New Roman" w:hAnsi="Source Sans Pro" w:cs="Tahoma"/>
        <w:color w:val="003C7D"/>
        <w:sz w:val="18"/>
        <w:szCs w:val="18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4E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282E0E"/>
    <w:pPr>
      <w:ind w:right="5"/>
    </w:pPr>
    <w:rPr>
      <w:rFonts w:ascii="Tahoma" w:eastAsia="Calibri" w:hAnsi="Tahoma"/>
      <w:color w:val="06376C"/>
      <w:lang w:eastAsia="en-US"/>
    </w:rPr>
  </w:style>
  <w:style w:type="character" w:customStyle="1" w:styleId="PZUNiebieskiiTahomaZnak">
    <w:name w:val="PZU_Niebieski_i_Tahoma Znak"/>
    <w:link w:val="PZUNiebieskiiTahoma"/>
    <w:rsid w:val="00282E0E"/>
    <w:rPr>
      <w:rFonts w:ascii="Tahoma" w:eastAsia="Calibri" w:hAnsi="Tahoma"/>
      <w:color w:val="06376C"/>
      <w:sz w:val="18"/>
      <w:szCs w:val="18"/>
      <w:lang w:eastAsia="en-US" w:bidi="ar-SA"/>
    </w:rPr>
  </w:style>
  <w:style w:type="table" w:styleId="Tabela-Siatka">
    <w:name w:val="Table Grid"/>
    <w:basedOn w:val="Standardowy"/>
    <w:uiPriority w:val="59"/>
    <w:rsid w:val="00282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D550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550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60C55"/>
    <w:rPr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203CF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03CF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5B6F36"/>
    <w:rPr>
      <w:color w:val="808080"/>
    </w:rPr>
  </w:style>
  <w:style w:type="character" w:styleId="Odwoaniedokomentarza">
    <w:name w:val="annotation reference"/>
    <w:basedOn w:val="Domylnaczcionkaakapitu"/>
    <w:rsid w:val="00615EB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5EB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5EB5"/>
  </w:style>
  <w:style w:type="paragraph" w:styleId="Tematkomentarza">
    <w:name w:val="annotation subject"/>
    <w:basedOn w:val="Tekstkomentarza"/>
    <w:next w:val="Tekstkomentarza"/>
    <w:link w:val="TematkomentarzaZnak"/>
    <w:rsid w:val="00615E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15EB5"/>
    <w:rPr>
      <w:b/>
      <w:bCs/>
    </w:rPr>
  </w:style>
  <w:style w:type="character" w:styleId="Hipercze">
    <w:name w:val="Hyperlink"/>
    <w:basedOn w:val="Domylnaczcionkaakapitu"/>
    <w:rsid w:val="008973B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30D1"/>
    <w:pPr>
      <w:ind w:left="720"/>
      <w:contextualSpacing/>
    </w:pPr>
  </w:style>
  <w:style w:type="paragraph" w:styleId="Poprawka">
    <w:name w:val="Revision"/>
    <w:hidden/>
    <w:uiPriority w:val="99"/>
    <w:semiHidden/>
    <w:rsid w:val="008872B8"/>
    <w:rPr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73D6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73D6D"/>
  </w:style>
  <w:style w:type="character" w:styleId="Odwoanieprzypisudolnego">
    <w:name w:val="footnote reference"/>
    <w:basedOn w:val="Domylnaczcionkaakapitu"/>
    <w:semiHidden/>
    <w:unhideWhenUsed/>
    <w:rsid w:val="00B73D6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THF7PXD7REW7-9-8828</_dlc_DocId>
    <_dlc_DocIdUrl xmlns="e146631b-43cc-4d30-abc9-eb69be5cd154">
      <Url>http://za-dok.pzu.pl/sites/BUF/_layouts/DocIdRedir.aspx?ID=THF7PXD7REW7-9-8828</Url>
      <Description>THF7PXD7REW7-9-8828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F07A208-4D2B-4CAD-AB7B-A407A1E733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2E2BCE-5E23-4EA8-9B37-6F13AB1EBF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43B8E3-5625-4742-B113-861B9DCE9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699DE7-0ED9-4672-B9F0-BF0B792FE5D2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DF02CD7C-BFCD-4494-B24F-0E5CE8B539A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1946</TotalTime>
  <Pages>1</Pages>
  <Words>2773</Words>
  <Characters>16640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otrzymania wniosku przez PZU SA</vt:lpstr>
    </vt:vector>
  </TitlesOfParts>
  <Company>PZU SA</Company>
  <LinksUpToDate>false</LinksUpToDate>
  <CharactersWithSpaces>19375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otrzymania wniosku przez PZU SA</dc:title>
  <dc:subject/>
  <dc:creator>akalbarczyk</dc:creator>
  <cp:keywords/>
  <dc:description/>
  <cp:lastModifiedBy>Kalbarczyk Agnieszka (Centrala PZUSA)</cp:lastModifiedBy>
  <cp:revision>63</cp:revision>
  <cp:lastPrinted>2022-05-11T10:49:00Z</cp:lastPrinted>
  <dcterms:created xsi:type="dcterms:W3CDTF">2026-03-27T23:19:00Z</dcterms:created>
  <dcterms:modified xsi:type="dcterms:W3CDTF">2026-04-01T11:10:00Z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e802f1c4-6e16-4d59-b9ff-c0325263515d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2023-06-02T11:01:30Z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d473df45-6be8-40c8-bd49-c99b95cff799</vt:lpwstr>
  </property>
  <property fmtid="{D5CDD505-2E9C-101B-9397-08002B2CF9AE}" pid="10" name="MSIP_Label_ad6fd914-8286-453e-8cdd-01ba4c22f429_ContentBits">
    <vt:lpwstr>0</vt:lpwstr>
  </property>
</Properties>
</file>