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99362" w14:textId="77777777" w:rsidR="006D72A5" w:rsidRPr="006D72A5" w:rsidRDefault="006D72A5" w:rsidP="006D72A5">
      <w:pPr>
        <w:rPr>
          <w:sz w:val="22"/>
        </w:rPr>
      </w:pPr>
      <w:r w:rsidRPr="006D72A5">
        <w:rPr>
          <w:sz w:val="22"/>
        </w:rPr>
        <w:t>Imię: ……………………………………………</w:t>
      </w:r>
    </w:p>
    <w:p w14:paraId="20F80C77" w14:textId="77777777" w:rsidR="006D72A5" w:rsidRPr="006D72A5" w:rsidRDefault="006D72A5" w:rsidP="006D72A5">
      <w:pPr>
        <w:rPr>
          <w:sz w:val="22"/>
        </w:rPr>
      </w:pPr>
      <w:r w:rsidRPr="006D72A5">
        <w:rPr>
          <w:sz w:val="22"/>
        </w:rPr>
        <w:t>Nazwisko: ……………………………………</w:t>
      </w:r>
    </w:p>
    <w:p w14:paraId="6D58E19E" w14:textId="6703005A" w:rsidR="00532B4E" w:rsidRDefault="006D72A5" w:rsidP="006D72A5">
      <w:pPr>
        <w:rPr>
          <w:sz w:val="22"/>
        </w:rPr>
      </w:pPr>
      <w:r w:rsidRPr="006D72A5">
        <w:rPr>
          <w:sz w:val="22"/>
        </w:rPr>
        <w:t>PESEL: …………………………………………</w:t>
      </w:r>
    </w:p>
    <w:p w14:paraId="797D61A3" w14:textId="77777777" w:rsidR="006D72A5" w:rsidRDefault="006D72A5" w:rsidP="006D72A5">
      <w:pPr>
        <w:rPr>
          <w:sz w:val="22"/>
        </w:rPr>
      </w:pPr>
    </w:p>
    <w:p w14:paraId="73D5D6D0" w14:textId="77777777" w:rsidR="00D133EC" w:rsidRDefault="00D133EC" w:rsidP="00AD7D41">
      <w:pPr>
        <w:spacing w:line="240" w:lineRule="auto"/>
        <w:ind w:left="5664"/>
        <w:rPr>
          <w:b/>
          <w:bCs/>
          <w:sz w:val="22"/>
        </w:rPr>
      </w:pPr>
      <w:r w:rsidRPr="00D133EC">
        <w:rPr>
          <w:b/>
          <w:bCs/>
          <w:sz w:val="22"/>
        </w:rPr>
        <w:t>UNIWERSYTECKI SZPITAL KLINICZNY W BIAŁYMSTOKU</w:t>
      </w:r>
    </w:p>
    <w:p w14:paraId="1296A80B" w14:textId="203666B2" w:rsidR="006D72A5" w:rsidRPr="00AD7D41" w:rsidRDefault="006D72A5" w:rsidP="00AD7D41">
      <w:pPr>
        <w:spacing w:line="240" w:lineRule="auto"/>
        <w:ind w:left="5664"/>
        <w:rPr>
          <w:b/>
          <w:bCs/>
          <w:sz w:val="22"/>
        </w:rPr>
      </w:pPr>
      <w:r w:rsidRPr="00AD7D41">
        <w:rPr>
          <w:b/>
          <w:bCs/>
          <w:sz w:val="22"/>
        </w:rPr>
        <w:t xml:space="preserve">ul. </w:t>
      </w:r>
      <w:r w:rsidR="00D133EC" w:rsidRPr="00D133EC">
        <w:rPr>
          <w:b/>
          <w:bCs/>
          <w:sz w:val="22"/>
        </w:rPr>
        <w:t>M. Curie-Skłodowskiej 24A</w:t>
      </w:r>
    </w:p>
    <w:p w14:paraId="16CC8BED" w14:textId="77777777" w:rsidR="00D133EC" w:rsidRDefault="00D133EC" w:rsidP="00AD7D41">
      <w:pPr>
        <w:ind w:left="5664"/>
        <w:rPr>
          <w:b/>
          <w:bCs/>
          <w:sz w:val="22"/>
        </w:rPr>
      </w:pPr>
      <w:r w:rsidRPr="00D133EC">
        <w:rPr>
          <w:b/>
          <w:bCs/>
          <w:sz w:val="22"/>
        </w:rPr>
        <w:t>15-276 Białystok</w:t>
      </w:r>
    </w:p>
    <w:p w14:paraId="39AC7E57" w14:textId="5387AB89" w:rsidR="006D72A5" w:rsidRPr="006D72A5" w:rsidRDefault="006D72A5" w:rsidP="00AD7D41">
      <w:pPr>
        <w:ind w:left="5664"/>
        <w:rPr>
          <w:sz w:val="22"/>
        </w:rPr>
      </w:pPr>
      <w:r w:rsidRPr="006D72A5">
        <w:rPr>
          <w:sz w:val="22"/>
        </w:rPr>
        <w:t xml:space="preserve">zwany dalej Pracodawcą </w:t>
      </w:r>
    </w:p>
    <w:p w14:paraId="0831A724" w14:textId="77777777" w:rsidR="006D72A5" w:rsidRDefault="006D72A5" w:rsidP="006D72A5">
      <w:pPr>
        <w:rPr>
          <w:sz w:val="22"/>
        </w:rPr>
      </w:pPr>
    </w:p>
    <w:p w14:paraId="29779178" w14:textId="310AD8F3" w:rsidR="006D72A5" w:rsidRPr="006D72A5" w:rsidRDefault="006D72A5" w:rsidP="006D72A5">
      <w:pPr>
        <w:rPr>
          <w:b/>
          <w:bCs/>
          <w:sz w:val="22"/>
        </w:rPr>
      </w:pPr>
      <w:r w:rsidRPr="006D72A5">
        <w:rPr>
          <w:b/>
          <w:bCs/>
          <w:sz w:val="22"/>
        </w:rPr>
        <w:t>ZGODA NA DOKONYWANIE POTRĄCEŃ*</w:t>
      </w:r>
    </w:p>
    <w:p w14:paraId="5AB20871" w14:textId="2D825360" w:rsidR="006D72A5" w:rsidRDefault="006D72A5" w:rsidP="006D72A5">
      <w:pPr>
        <w:rPr>
          <w:sz w:val="22"/>
        </w:rPr>
      </w:pPr>
      <w:r w:rsidRPr="006D72A5">
        <w:rPr>
          <w:sz w:val="22"/>
        </w:rPr>
        <w:t>Wyrażam zgodę na comiesięczne potrącanie z mojego wynagrodzenia za pracę, wynagrodzenia za czas choroby i zasiłków z ubezpieczenia społecznego oraz wszystkich innych należności przysługujących od pracodawcy następujących kwot tytułem finansowanej przeze mnie składki w umowie grupowego ubezpieczenia: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353"/>
        <w:gridCol w:w="3333"/>
        <w:gridCol w:w="2268"/>
      </w:tblGrid>
      <w:tr w:rsidR="006D72A5" w14:paraId="38A7DAF1" w14:textId="77777777" w:rsidTr="00D133EC">
        <w:tc>
          <w:tcPr>
            <w:tcW w:w="3353" w:type="dxa"/>
          </w:tcPr>
          <w:p w14:paraId="19CEF34C" w14:textId="2C681FC3" w:rsidR="006D72A5" w:rsidRPr="006F0D52" w:rsidRDefault="006D72A5" w:rsidP="006D72A5">
            <w:pPr>
              <w:rPr>
                <w:b/>
                <w:bCs/>
                <w:sz w:val="22"/>
              </w:rPr>
            </w:pPr>
            <w:r w:rsidRPr="006F0D52">
              <w:rPr>
                <w:b/>
                <w:bCs/>
                <w:sz w:val="22"/>
              </w:rPr>
              <w:t>NAZWA UBEZPIECZENIA</w:t>
            </w:r>
          </w:p>
        </w:tc>
        <w:tc>
          <w:tcPr>
            <w:tcW w:w="3333" w:type="dxa"/>
          </w:tcPr>
          <w:p w14:paraId="33587637" w14:textId="002E0D79" w:rsidR="006D72A5" w:rsidRPr="006F0D52" w:rsidRDefault="006D72A5" w:rsidP="006D72A5">
            <w:pPr>
              <w:rPr>
                <w:b/>
                <w:bCs/>
                <w:sz w:val="22"/>
              </w:rPr>
            </w:pPr>
            <w:r w:rsidRPr="006F0D52">
              <w:rPr>
                <w:b/>
                <w:bCs/>
                <w:sz w:val="22"/>
              </w:rPr>
              <w:t>KWOTA SKŁADKI</w:t>
            </w:r>
            <w:r w:rsidR="006F0D52">
              <w:rPr>
                <w:b/>
                <w:bCs/>
                <w:sz w:val="22"/>
              </w:rPr>
              <w:t xml:space="preserve"> **</w:t>
            </w:r>
          </w:p>
        </w:tc>
        <w:tc>
          <w:tcPr>
            <w:tcW w:w="2268" w:type="dxa"/>
          </w:tcPr>
          <w:p w14:paraId="63BBDA05" w14:textId="220CBACA" w:rsidR="006D72A5" w:rsidRPr="006F0D52" w:rsidRDefault="006F0D52" w:rsidP="006D72A5">
            <w:pPr>
              <w:rPr>
                <w:b/>
                <w:bCs/>
                <w:sz w:val="22"/>
              </w:rPr>
            </w:pPr>
            <w:r w:rsidRPr="006F0D52">
              <w:rPr>
                <w:b/>
                <w:bCs/>
                <w:sz w:val="22"/>
              </w:rPr>
              <w:t>POLISA</w:t>
            </w:r>
          </w:p>
        </w:tc>
      </w:tr>
      <w:tr w:rsidR="006D72A5" w14:paraId="356DCA21" w14:textId="77777777" w:rsidTr="00D133EC">
        <w:trPr>
          <w:trHeight w:val="370"/>
        </w:trPr>
        <w:tc>
          <w:tcPr>
            <w:tcW w:w="3353" w:type="dxa"/>
            <w:vAlign w:val="center"/>
          </w:tcPr>
          <w:p w14:paraId="1A872353" w14:textId="3B8CEA8F" w:rsidR="006D72A5" w:rsidRDefault="00D133EC" w:rsidP="006D72A5">
            <w:pPr>
              <w:rPr>
                <w:sz w:val="22"/>
              </w:rPr>
            </w:pPr>
            <w:r w:rsidRPr="00D133EC">
              <w:rPr>
                <w:sz w:val="22"/>
              </w:rPr>
              <w:t>PZU Na Życie Plus</w:t>
            </w:r>
          </w:p>
        </w:tc>
        <w:tc>
          <w:tcPr>
            <w:tcW w:w="3333" w:type="dxa"/>
            <w:vAlign w:val="center"/>
          </w:tcPr>
          <w:p w14:paraId="4D62DD7A" w14:textId="77777777" w:rsidR="006D72A5" w:rsidRDefault="006D72A5" w:rsidP="006D72A5">
            <w:pPr>
              <w:rPr>
                <w:sz w:val="22"/>
              </w:rPr>
            </w:pPr>
          </w:p>
        </w:tc>
        <w:tc>
          <w:tcPr>
            <w:tcW w:w="2268" w:type="dxa"/>
            <w:vAlign w:val="center"/>
          </w:tcPr>
          <w:p w14:paraId="64D75F3E" w14:textId="0A54FE8E" w:rsidR="006D72A5" w:rsidRDefault="00D133EC" w:rsidP="00D133EC">
            <w:pPr>
              <w:jc w:val="center"/>
              <w:rPr>
                <w:sz w:val="22"/>
              </w:rPr>
            </w:pPr>
            <w:r w:rsidRPr="00D133EC">
              <w:rPr>
                <w:sz w:val="22"/>
              </w:rPr>
              <w:t>940664865</w:t>
            </w:r>
          </w:p>
        </w:tc>
      </w:tr>
      <w:tr w:rsidR="006D72A5" w14:paraId="32D6B7D7" w14:textId="77777777" w:rsidTr="00D133EC">
        <w:trPr>
          <w:trHeight w:val="417"/>
        </w:trPr>
        <w:tc>
          <w:tcPr>
            <w:tcW w:w="3353" w:type="dxa"/>
            <w:vAlign w:val="center"/>
          </w:tcPr>
          <w:p w14:paraId="4FF03073" w14:textId="3D6233A7" w:rsidR="006D72A5" w:rsidRDefault="00D133EC" w:rsidP="006D72A5">
            <w:pPr>
              <w:rPr>
                <w:sz w:val="22"/>
              </w:rPr>
            </w:pPr>
            <w:r w:rsidRPr="00D133EC">
              <w:rPr>
                <w:sz w:val="22"/>
              </w:rPr>
              <w:t>Wsparcie w razie nowotworu</w:t>
            </w:r>
          </w:p>
        </w:tc>
        <w:tc>
          <w:tcPr>
            <w:tcW w:w="3333" w:type="dxa"/>
            <w:vAlign w:val="center"/>
          </w:tcPr>
          <w:p w14:paraId="4C7F8B29" w14:textId="77777777" w:rsidR="006D72A5" w:rsidRDefault="006D72A5" w:rsidP="006D72A5">
            <w:pPr>
              <w:rPr>
                <w:sz w:val="22"/>
              </w:rPr>
            </w:pPr>
          </w:p>
        </w:tc>
        <w:tc>
          <w:tcPr>
            <w:tcW w:w="2268" w:type="dxa"/>
            <w:vAlign w:val="center"/>
          </w:tcPr>
          <w:p w14:paraId="540A8680" w14:textId="6BE329E2" w:rsidR="006D72A5" w:rsidRDefault="00D133EC" w:rsidP="00D133EC">
            <w:pPr>
              <w:jc w:val="center"/>
              <w:rPr>
                <w:sz w:val="22"/>
              </w:rPr>
            </w:pPr>
            <w:r w:rsidRPr="00D133EC">
              <w:rPr>
                <w:sz w:val="22"/>
              </w:rPr>
              <w:t>940665022</w:t>
            </w:r>
          </w:p>
        </w:tc>
      </w:tr>
      <w:tr w:rsidR="006D72A5" w14:paraId="27EFDFFA" w14:textId="77777777" w:rsidTr="00D133EC">
        <w:trPr>
          <w:trHeight w:val="408"/>
        </w:trPr>
        <w:tc>
          <w:tcPr>
            <w:tcW w:w="3353" w:type="dxa"/>
            <w:vAlign w:val="center"/>
          </w:tcPr>
          <w:p w14:paraId="725776B0" w14:textId="164A5468" w:rsidR="006F0D52" w:rsidRDefault="00D133EC" w:rsidP="006D72A5">
            <w:pPr>
              <w:rPr>
                <w:sz w:val="22"/>
              </w:rPr>
            </w:pPr>
            <w:r w:rsidRPr="00D133EC">
              <w:rPr>
                <w:sz w:val="22"/>
              </w:rPr>
              <w:t>Ochrona dla dziecka </w:t>
            </w:r>
          </w:p>
        </w:tc>
        <w:tc>
          <w:tcPr>
            <w:tcW w:w="3333" w:type="dxa"/>
            <w:vAlign w:val="center"/>
          </w:tcPr>
          <w:p w14:paraId="207137FF" w14:textId="77777777" w:rsidR="006D72A5" w:rsidRDefault="006D72A5" w:rsidP="006D72A5">
            <w:pPr>
              <w:rPr>
                <w:sz w:val="22"/>
              </w:rPr>
            </w:pPr>
          </w:p>
        </w:tc>
        <w:tc>
          <w:tcPr>
            <w:tcW w:w="2268" w:type="dxa"/>
            <w:vAlign w:val="center"/>
          </w:tcPr>
          <w:p w14:paraId="327E076E" w14:textId="2F640DF7" w:rsidR="006D72A5" w:rsidRDefault="00D133EC" w:rsidP="00D133EC">
            <w:pPr>
              <w:jc w:val="center"/>
              <w:rPr>
                <w:sz w:val="22"/>
              </w:rPr>
            </w:pPr>
            <w:r w:rsidRPr="00D133EC">
              <w:rPr>
                <w:sz w:val="22"/>
              </w:rPr>
              <w:t>940664982</w:t>
            </w:r>
          </w:p>
        </w:tc>
      </w:tr>
      <w:tr w:rsidR="006D72A5" w14:paraId="2DD41001" w14:textId="77777777" w:rsidTr="00D133EC">
        <w:trPr>
          <w:trHeight w:val="398"/>
        </w:trPr>
        <w:tc>
          <w:tcPr>
            <w:tcW w:w="3353" w:type="dxa"/>
            <w:vAlign w:val="center"/>
          </w:tcPr>
          <w:p w14:paraId="38704B91" w14:textId="671CE7B1" w:rsidR="006D72A5" w:rsidRDefault="00D133EC" w:rsidP="006D72A5">
            <w:pPr>
              <w:rPr>
                <w:sz w:val="22"/>
              </w:rPr>
            </w:pPr>
            <w:r w:rsidRPr="00D133EC">
              <w:rPr>
                <w:sz w:val="22"/>
              </w:rPr>
              <w:t>Wsparcie dla Twojego serca</w:t>
            </w:r>
          </w:p>
        </w:tc>
        <w:tc>
          <w:tcPr>
            <w:tcW w:w="3333" w:type="dxa"/>
            <w:vAlign w:val="center"/>
          </w:tcPr>
          <w:p w14:paraId="470FDA09" w14:textId="77777777" w:rsidR="006D72A5" w:rsidRDefault="006D72A5" w:rsidP="006D72A5">
            <w:pPr>
              <w:rPr>
                <w:sz w:val="22"/>
              </w:rPr>
            </w:pPr>
          </w:p>
        </w:tc>
        <w:tc>
          <w:tcPr>
            <w:tcW w:w="2268" w:type="dxa"/>
            <w:vAlign w:val="center"/>
          </w:tcPr>
          <w:p w14:paraId="462C5560" w14:textId="451D21E7" w:rsidR="006D72A5" w:rsidRDefault="00D133EC" w:rsidP="00D133EC">
            <w:pPr>
              <w:jc w:val="center"/>
              <w:rPr>
                <w:sz w:val="22"/>
              </w:rPr>
            </w:pPr>
            <w:r w:rsidRPr="00D133EC">
              <w:rPr>
                <w:sz w:val="22"/>
              </w:rPr>
              <w:t>940665006</w:t>
            </w:r>
          </w:p>
        </w:tc>
      </w:tr>
      <w:tr w:rsidR="007E46E3" w14:paraId="6888D061" w14:textId="77777777" w:rsidTr="00D133EC">
        <w:trPr>
          <w:trHeight w:val="577"/>
        </w:trPr>
        <w:tc>
          <w:tcPr>
            <w:tcW w:w="3353" w:type="dxa"/>
            <w:vAlign w:val="center"/>
          </w:tcPr>
          <w:p w14:paraId="65666C1D" w14:textId="1C2FB57E" w:rsidR="007E46E3" w:rsidRPr="007E46E3" w:rsidRDefault="007E46E3" w:rsidP="006D72A5">
            <w:pPr>
              <w:rPr>
                <w:b/>
                <w:bCs/>
                <w:sz w:val="22"/>
              </w:rPr>
            </w:pPr>
            <w:r w:rsidRPr="007E46E3">
              <w:rPr>
                <w:b/>
                <w:bCs/>
                <w:sz w:val="22"/>
              </w:rPr>
              <w:t>Suma składek</w:t>
            </w:r>
          </w:p>
        </w:tc>
        <w:tc>
          <w:tcPr>
            <w:tcW w:w="3333" w:type="dxa"/>
            <w:tcBorders>
              <w:right w:val="single" w:sz="4" w:space="0" w:color="auto"/>
            </w:tcBorders>
            <w:vAlign w:val="center"/>
          </w:tcPr>
          <w:p w14:paraId="254E7D5D" w14:textId="55BBAEDA" w:rsidR="007E46E3" w:rsidRDefault="007E46E3" w:rsidP="006D72A5">
            <w:pPr>
              <w:rPr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2C10AE" w14:textId="77777777" w:rsidR="007E46E3" w:rsidRDefault="007E46E3" w:rsidP="006D72A5">
            <w:pPr>
              <w:rPr>
                <w:sz w:val="22"/>
              </w:rPr>
            </w:pPr>
          </w:p>
        </w:tc>
      </w:tr>
    </w:tbl>
    <w:p w14:paraId="5C16D19A" w14:textId="77777777" w:rsidR="006D72A5" w:rsidRDefault="006D72A5" w:rsidP="006D72A5">
      <w:pPr>
        <w:rPr>
          <w:sz w:val="22"/>
        </w:rPr>
      </w:pPr>
    </w:p>
    <w:p w14:paraId="20D7B6EC" w14:textId="77777777" w:rsidR="006D72A5" w:rsidRDefault="006D72A5" w:rsidP="006D72A5">
      <w:pPr>
        <w:rPr>
          <w:sz w:val="22"/>
        </w:rPr>
      </w:pPr>
    </w:p>
    <w:p w14:paraId="4F5382A1" w14:textId="77777777" w:rsidR="006F0D52" w:rsidRDefault="006F0D52" w:rsidP="006D72A5">
      <w:pPr>
        <w:rPr>
          <w:sz w:val="22"/>
        </w:rPr>
      </w:pPr>
    </w:p>
    <w:p w14:paraId="3BC99CDE" w14:textId="64A90955" w:rsidR="006F0D52" w:rsidRDefault="006F0D52" w:rsidP="006F0D52">
      <w:pPr>
        <w:spacing w:line="240" w:lineRule="auto"/>
        <w:ind w:left="5664"/>
        <w:rPr>
          <w:sz w:val="22"/>
        </w:rPr>
      </w:pPr>
      <w:r>
        <w:rPr>
          <w:sz w:val="22"/>
        </w:rPr>
        <w:t>……………………………………….</w:t>
      </w:r>
    </w:p>
    <w:p w14:paraId="72E3FB40" w14:textId="64FF937A" w:rsidR="006D72A5" w:rsidRDefault="006F0D52" w:rsidP="006F0D52">
      <w:pPr>
        <w:ind w:left="5664"/>
        <w:rPr>
          <w:sz w:val="22"/>
        </w:rPr>
      </w:pPr>
      <w:r w:rsidRPr="006F0D52">
        <w:rPr>
          <w:sz w:val="22"/>
        </w:rPr>
        <w:t>Data i czytelny podpis pracownika</w:t>
      </w:r>
    </w:p>
    <w:p w14:paraId="62547B4A" w14:textId="77777777" w:rsidR="006D72A5" w:rsidRDefault="006D72A5" w:rsidP="006D72A5">
      <w:pPr>
        <w:rPr>
          <w:sz w:val="22"/>
        </w:rPr>
      </w:pPr>
    </w:p>
    <w:p w14:paraId="1FE8622B" w14:textId="77777777" w:rsidR="006D72A5" w:rsidRDefault="006D72A5" w:rsidP="006D72A5">
      <w:pPr>
        <w:rPr>
          <w:sz w:val="22"/>
        </w:rPr>
      </w:pPr>
      <w:r w:rsidRPr="006D72A5">
        <w:rPr>
          <w:sz w:val="22"/>
        </w:rPr>
        <w:t xml:space="preserve">* Oświadczenie składane pracodawcy, brak konieczności przesyłania do PZU Życie SA. </w:t>
      </w:r>
    </w:p>
    <w:p w14:paraId="592287EE" w14:textId="411D663F" w:rsidR="006D72A5" w:rsidRPr="00A53DC1" w:rsidRDefault="006D72A5" w:rsidP="006D72A5">
      <w:pPr>
        <w:rPr>
          <w:sz w:val="22"/>
        </w:rPr>
      </w:pPr>
      <w:r w:rsidRPr="006D72A5">
        <w:rPr>
          <w:sz w:val="22"/>
        </w:rPr>
        <w:t>** Suma składek za ubezpieczonego, ubezpieczonych bliskich oraz współubezpieczonych</w:t>
      </w:r>
    </w:p>
    <w:sectPr w:rsidR="006D72A5" w:rsidRPr="00A53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2A5"/>
    <w:rsid w:val="0014278B"/>
    <w:rsid w:val="001640D7"/>
    <w:rsid w:val="002B7F60"/>
    <w:rsid w:val="003B753B"/>
    <w:rsid w:val="00532B4E"/>
    <w:rsid w:val="005B394C"/>
    <w:rsid w:val="00635293"/>
    <w:rsid w:val="006D72A5"/>
    <w:rsid w:val="006F0D52"/>
    <w:rsid w:val="006F5504"/>
    <w:rsid w:val="0076296D"/>
    <w:rsid w:val="007D3EBD"/>
    <w:rsid w:val="007E46E3"/>
    <w:rsid w:val="00925BDF"/>
    <w:rsid w:val="009D515B"/>
    <w:rsid w:val="00A53DC1"/>
    <w:rsid w:val="00AA3FFC"/>
    <w:rsid w:val="00AD7D41"/>
    <w:rsid w:val="00B27DFE"/>
    <w:rsid w:val="00CD45EA"/>
    <w:rsid w:val="00D133EC"/>
    <w:rsid w:val="00EE4ED3"/>
    <w:rsid w:val="00F35D49"/>
    <w:rsid w:val="00F5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53B2B"/>
  <w15:chartTrackingRefBased/>
  <w15:docId w15:val="{A11859F2-3EC5-49CE-8D63-7076E9400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ource Sans Pro" w:eastAsiaTheme="minorHAnsi" w:hAnsi="Source Sans Pro" w:cstheme="minorBidi"/>
        <w:kern w:val="2"/>
        <w:szCs w:val="22"/>
        <w:lang w:val="pl-PL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D72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2C5D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3C7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72A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02C5D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72A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2C5D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72A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2C5D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72A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909090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72A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909090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72A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6F6F6F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72A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6F6F6F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003C7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B2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ebelaPZU">
    <w:name w:val="Tebela PZU"/>
    <w:basedOn w:val="Standardowy"/>
    <w:uiPriority w:val="99"/>
    <w:rsid w:val="00B27DFE"/>
    <w:pPr>
      <w:spacing w:after="0" w:line="240" w:lineRule="auto"/>
    </w:pPr>
    <w:rPr>
      <w:color w:val="555555"/>
    </w:rPr>
    <w:tblPr>
      <w:tblStyleRowBandSize w:val="1"/>
      <w:tblBorders>
        <w:insideV w:val="single" w:sz="4" w:space="0" w:color="555555"/>
      </w:tblBorders>
    </w:tblPr>
    <w:tblStylePr w:type="firstRow">
      <w:rPr>
        <w:rFonts w:ascii="Source Sans Pro" w:hAnsi="Source Sans Pro"/>
        <w:b/>
        <w:color w:val="FFFFFF" w:themeColor="background1"/>
      </w:rPr>
      <w:tblPr/>
      <w:tcPr>
        <w:shd w:val="clear" w:color="auto" w:fill="71C6E1"/>
      </w:tcPr>
    </w:tblStylePr>
    <w:tblStylePr w:type="lastRow">
      <w:rPr>
        <w:rFonts w:ascii="Source Sans Pro" w:hAnsi="Source Sans Pro"/>
        <w:b/>
      </w:rPr>
    </w:tblStylePr>
    <w:tblStylePr w:type="band2Horz">
      <w:tblPr/>
      <w:tcPr>
        <w:shd w:val="clear" w:color="auto" w:fill="EBEBEB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6D72A5"/>
    <w:rPr>
      <w:rFonts w:asciiTheme="majorHAnsi" w:eastAsiaTheme="majorEastAsia" w:hAnsiTheme="majorHAnsi" w:cstheme="majorBidi"/>
      <w:color w:val="002C5D" w:themeColor="accent1" w:themeShade="BF"/>
      <w:sz w:val="40"/>
      <w:szCs w:val="4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72A5"/>
    <w:rPr>
      <w:rFonts w:asciiTheme="minorHAnsi" w:eastAsiaTheme="majorEastAsia" w:hAnsiTheme="minorHAnsi" w:cstheme="majorBidi"/>
      <w:color w:val="002C5D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72A5"/>
    <w:rPr>
      <w:rFonts w:asciiTheme="minorHAnsi" w:eastAsiaTheme="majorEastAsia" w:hAnsiTheme="minorHAnsi" w:cstheme="majorBidi"/>
      <w:i/>
      <w:iCs/>
      <w:color w:val="002C5D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72A5"/>
    <w:rPr>
      <w:rFonts w:asciiTheme="minorHAnsi" w:eastAsiaTheme="majorEastAsia" w:hAnsiTheme="minorHAnsi" w:cstheme="majorBidi"/>
      <w:color w:val="002C5D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72A5"/>
    <w:rPr>
      <w:rFonts w:asciiTheme="minorHAnsi" w:eastAsiaTheme="majorEastAsia" w:hAnsiTheme="minorHAnsi" w:cstheme="majorBidi"/>
      <w:i/>
      <w:iCs/>
      <w:color w:val="909090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72A5"/>
    <w:rPr>
      <w:rFonts w:asciiTheme="minorHAnsi" w:eastAsiaTheme="majorEastAsia" w:hAnsiTheme="minorHAnsi" w:cstheme="majorBidi"/>
      <w:color w:val="909090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72A5"/>
    <w:rPr>
      <w:rFonts w:asciiTheme="minorHAnsi" w:eastAsiaTheme="majorEastAsia" w:hAnsiTheme="minorHAnsi" w:cstheme="majorBidi"/>
      <w:i/>
      <w:iCs/>
      <w:color w:val="6F6F6F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72A5"/>
    <w:rPr>
      <w:rFonts w:asciiTheme="minorHAnsi" w:eastAsiaTheme="majorEastAsia" w:hAnsiTheme="minorHAnsi" w:cstheme="majorBidi"/>
      <w:color w:val="6F6F6F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D72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D72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72A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909090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D72A5"/>
    <w:rPr>
      <w:rFonts w:asciiTheme="minorHAnsi" w:eastAsiaTheme="majorEastAsia" w:hAnsiTheme="minorHAnsi" w:cstheme="majorBidi"/>
      <w:color w:val="909090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D72A5"/>
    <w:pPr>
      <w:spacing w:before="160" w:after="160"/>
      <w:jc w:val="center"/>
    </w:pPr>
    <w:rPr>
      <w:i/>
      <w:iCs/>
      <w:color w:val="7F7F7F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D72A5"/>
    <w:rPr>
      <w:i/>
      <w:iCs/>
      <w:color w:val="7F7F7F" w:themeColor="text1" w:themeTint="BF"/>
    </w:rPr>
  </w:style>
  <w:style w:type="paragraph" w:styleId="Akapitzlist">
    <w:name w:val="List Paragraph"/>
    <w:basedOn w:val="Normalny"/>
    <w:uiPriority w:val="34"/>
    <w:qFormat/>
    <w:rsid w:val="006D72A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D72A5"/>
    <w:rPr>
      <w:i/>
      <w:iCs/>
      <w:color w:val="002C5D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72A5"/>
    <w:pPr>
      <w:pBdr>
        <w:top w:val="single" w:sz="4" w:space="10" w:color="002C5D" w:themeColor="accent1" w:themeShade="BF"/>
        <w:bottom w:val="single" w:sz="4" w:space="10" w:color="002C5D" w:themeColor="accent1" w:themeShade="BF"/>
      </w:pBdr>
      <w:spacing w:before="360" w:after="360"/>
      <w:ind w:left="864" w:right="864"/>
      <w:jc w:val="center"/>
    </w:pPr>
    <w:rPr>
      <w:i/>
      <w:iCs/>
      <w:color w:val="002C5D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72A5"/>
    <w:rPr>
      <w:i/>
      <w:iCs/>
      <w:color w:val="002C5D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D72A5"/>
    <w:rPr>
      <w:b/>
      <w:bCs/>
      <w:smallCaps/>
      <w:color w:val="002C5D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PZU">
      <a:dk1>
        <a:srgbClr val="555555"/>
      </a:dk1>
      <a:lt1>
        <a:srgbClr val="FFFFFF"/>
      </a:lt1>
      <a:dk2>
        <a:srgbClr val="00285F"/>
      </a:dk2>
      <a:lt2>
        <a:srgbClr val="DBF1FA"/>
      </a:lt2>
      <a:accent1>
        <a:srgbClr val="003C7D"/>
      </a:accent1>
      <a:accent2>
        <a:srgbClr val="00509E"/>
      </a:accent2>
      <a:accent3>
        <a:srgbClr val="00A8E4"/>
      </a:accent3>
      <a:accent4>
        <a:srgbClr val="84D0F0"/>
      </a:accent4>
      <a:accent5>
        <a:srgbClr val="FF0000"/>
      </a:accent5>
      <a:accent6>
        <a:srgbClr val="8CC83C"/>
      </a:accent6>
      <a:hlink>
        <a:srgbClr val="00A8E4"/>
      </a:hlink>
      <a:folHlink>
        <a:srgbClr val="00A8E4"/>
      </a:folHlink>
    </a:clrScheme>
    <a:fontScheme name="PZU">
      <a:majorFont>
        <a:latin typeface="Source Sans Pro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6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Grupa PZU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Wiszowata Magdalena (Grupa PZU)</dc:creator>
  <cp:keywords/>
  <dc:description/>
  <cp:lastModifiedBy>Czarkowska Marta (Grupa PZU)</cp:lastModifiedBy>
  <cp:revision>2</cp:revision>
  <dcterms:created xsi:type="dcterms:W3CDTF">2026-10-21T12:22:00Z</dcterms:created>
  <dcterms:modified xsi:type="dcterms:W3CDTF">2026-10-21T12:22:00Z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2026-05-18T14:52:05Z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ff10badd-4b11-41a8-9d02-3110d6437a4a</vt:lpwstr>
  </property>
  <property fmtid="{D5CDD505-2E9C-101B-9397-08002B2CF9AE}" pid="8" name="MSIP_Label_ad6fd914-8286-453e-8cdd-01ba4c22f429_ContentBits">
    <vt:lpwstr>0</vt:lpwstr>
  </property>
</Properties>
</file>